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CB3" w:rsidRPr="00D610BA" w:rsidRDefault="00716CB3" w:rsidP="00716CB3">
      <w:pPr>
        <w:shd w:val="clear" w:color="auto" w:fill="FFFFFF"/>
        <w:spacing w:after="267" w:line="311" w:lineRule="atLeast"/>
        <w:jc w:val="center"/>
        <w:textAlignment w:val="baseline"/>
        <w:rPr>
          <w:rFonts w:ascii="NTPreCursivefk" w:eastAsia="Times New Roman" w:hAnsi="NTPreCursivefk" w:cs="Arial"/>
          <w:b/>
          <w:color w:val="414042"/>
          <w:sz w:val="24"/>
          <w:szCs w:val="24"/>
          <w:u w:val="single"/>
          <w:lang w:eastAsia="en-GB"/>
        </w:rPr>
      </w:pPr>
      <w:r w:rsidRPr="00D610BA">
        <w:rPr>
          <w:rFonts w:ascii="NTPreCursivefk" w:eastAsia="Times New Roman" w:hAnsi="NTPreCursivefk" w:cs="Arial"/>
          <w:b/>
          <w:color w:val="414042"/>
          <w:sz w:val="24"/>
          <w:szCs w:val="24"/>
          <w:u w:val="single"/>
          <w:lang w:eastAsia="en-GB"/>
        </w:rPr>
        <w:t>RSPB WILD CHALLENGE</w:t>
      </w:r>
    </w:p>
    <w:p w:rsidR="00FD736C" w:rsidRPr="00D610BA" w:rsidRDefault="00716CB3" w:rsidP="00FD736C">
      <w:pPr>
        <w:shd w:val="clear" w:color="auto" w:fill="FFFFFF"/>
        <w:spacing w:after="267" w:line="311" w:lineRule="atLeast"/>
        <w:jc w:val="center"/>
        <w:textAlignment w:val="baseline"/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</w:pPr>
      <w:r w:rsidRPr="00D610BA"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  <w:t xml:space="preserve">Orchard class </w:t>
      </w:r>
      <w:r w:rsidR="00FD736C" w:rsidRPr="00D610BA"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  <w:t>are working towards the</w:t>
      </w:r>
      <w:r w:rsidRPr="00D610BA"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  <w:t xml:space="preserve"> RSPB Wild Challenge – which helps children to get outdoors and promote thinking of how to look after our world and everything that lives in it. </w:t>
      </w:r>
    </w:p>
    <w:p w:rsidR="00716CB3" w:rsidRPr="00D610BA" w:rsidRDefault="00716CB3" w:rsidP="00716CB3">
      <w:pPr>
        <w:shd w:val="clear" w:color="auto" w:fill="FFFFFF"/>
        <w:spacing w:after="267" w:line="311" w:lineRule="atLeast"/>
        <w:jc w:val="center"/>
        <w:textAlignment w:val="baseline"/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</w:pPr>
      <w:r w:rsidRPr="00D610BA"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  <w:t xml:space="preserve">This week’s </w:t>
      </w:r>
      <w:r w:rsidR="00FD736C" w:rsidRPr="00D610BA">
        <w:rPr>
          <w:rFonts w:ascii="NTPreCursivefk" w:eastAsia="Times New Roman" w:hAnsi="NTPreCursivefk" w:cs="Arial"/>
          <w:color w:val="414042"/>
          <w:sz w:val="24"/>
          <w:szCs w:val="24"/>
          <w:lang w:eastAsia="en-GB"/>
        </w:rPr>
        <w:t>challenge is:</w:t>
      </w:r>
    </w:p>
    <w:p w:rsidR="001A2708" w:rsidRPr="00D610BA" w:rsidRDefault="00FD736C" w:rsidP="00EA53B1">
      <w:pPr>
        <w:shd w:val="clear" w:color="auto" w:fill="FFFFFF"/>
        <w:spacing w:after="267" w:line="311" w:lineRule="atLeast"/>
        <w:textAlignment w:val="baseline"/>
        <w:rPr>
          <w:rFonts w:ascii="NTPreCursivefk" w:eastAsia="Times New Roman" w:hAnsi="NTPreCursivefk" w:cs="Arial"/>
          <w:b/>
          <w:color w:val="414042"/>
          <w:sz w:val="24"/>
          <w:szCs w:val="24"/>
          <w:u w:val="single"/>
          <w:lang w:eastAsia="en-GB"/>
        </w:rPr>
      </w:pPr>
      <w:r w:rsidRPr="00D610BA">
        <w:rPr>
          <w:rFonts w:ascii="NTPreCursivefk" w:eastAsia="Times New Roman" w:hAnsi="NTPreCursivefk" w:cs="Arial"/>
          <w:b/>
          <w:color w:val="414042"/>
          <w:sz w:val="24"/>
          <w:szCs w:val="24"/>
          <w:u w:val="single"/>
          <w:lang w:eastAsia="en-GB"/>
        </w:rPr>
        <w:t>Big Bird Watch</w:t>
      </w:r>
    </w:p>
    <w:p w:rsidR="00D610BA" w:rsidRPr="00D610BA" w:rsidRDefault="002432D3">
      <w:pPr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 xml:space="preserve">This activity is about counting the number of birds in your </w:t>
      </w:r>
      <w:r w:rsidR="00D610BA" w:rsidRPr="00D610BA">
        <w:rPr>
          <w:rFonts w:ascii="NTPreCursivefk" w:hAnsi="NTPreCursivefk"/>
          <w:sz w:val="24"/>
          <w:szCs w:val="24"/>
        </w:rPr>
        <w:t>garden</w:t>
      </w:r>
      <w:r w:rsidRPr="00D610BA">
        <w:rPr>
          <w:rFonts w:ascii="NTPreCursivefk" w:hAnsi="NTPreCursivefk"/>
          <w:sz w:val="24"/>
          <w:szCs w:val="24"/>
        </w:rPr>
        <w:t xml:space="preserve">. </w:t>
      </w:r>
      <w:r w:rsidR="00D610BA" w:rsidRPr="00D610BA">
        <w:rPr>
          <w:rFonts w:ascii="NTPreCursivefk" w:hAnsi="NTPreCursivefk"/>
          <w:sz w:val="24"/>
          <w:szCs w:val="24"/>
        </w:rPr>
        <w:t>About an hour is a good time to keep a look at for birds if you can.</w:t>
      </w:r>
    </w:p>
    <w:p w:rsidR="001A2708" w:rsidRPr="00D610BA" w:rsidRDefault="002432D3">
      <w:pPr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>The results also contribute to Big Garden Birdwatch – the world's largest wildlife survey.</w:t>
      </w:r>
      <w:r w:rsidRPr="00D610BA">
        <w:rPr>
          <w:rFonts w:ascii="Cambria" w:hAnsi="Cambria" w:cs="Cambria"/>
          <w:sz w:val="24"/>
          <w:szCs w:val="24"/>
        </w:rPr>
        <w:t> </w:t>
      </w:r>
      <w:r w:rsidRPr="00D610BA">
        <w:rPr>
          <w:rFonts w:ascii="NTPreCursivefk" w:hAnsi="NTPreCursivefk"/>
          <w:sz w:val="24"/>
          <w:szCs w:val="24"/>
        </w:rPr>
        <w:t xml:space="preserve">The Big Schools Birdwatch is an annual event that </w:t>
      </w:r>
      <w:r w:rsidR="00D610BA" w:rsidRPr="00D610BA">
        <w:rPr>
          <w:rFonts w:ascii="NTPreCursivefk" w:hAnsi="NTPreCursivefk"/>
          <w:sz w:val="24"/>
          <w:szCs w:val="24"/>
        </w:rPr>
        <w:t>takes place January to February – this year, it is this weekend!</w:t>
      </w:r>
    </w:p>
    <w:p w:rsidR="002432D3" w:rsidRPr="00D610BA" w:rsidRDefault="002432D3" w:rsidP="002432D3">
      <w:pPr>
        <w:pStyle w:val="Heading2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 xml:space="preserve">What do I do? </w:t>
      </w:r>
    </w:p>
    <w:p w:rsidR="002432D3" w:rsidRPr="00D610BA" w:rsidRDefault="002432D3" w:rsidP="002432D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>Choose an hour time slot during your day or over the weekend.</w:t>
      </w:r>
    </w:p>
    <w:p w:rsidR="00D610BA" w:rsidRPr="00D610BA" w:rsidRDefault="002432D3" w:rsidP="00D610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 xml:space="preserve">During this hour, record the birds you see in your garden. </w:t>
      </w:r>
      <w:r w:rsidR="00D610BA" w:rsidRPr="00D610BA">
        <w:rPr>
          <w:rFonts w:ascii="NTPreCursivefk" w:hAnsi="NTPreCursivefk"/>
          <w:sz w:val="24"/>
          <w:szCs w:val="24"/>
        </w:rPr>
        <w:t>You could always use your binoculars for a closer look if you have some! Remember it is very important to stay nice and quiet too!</w:t>
      </w:r>
    </w:p>
    <w:p w:rsidR="002432D3" w:rsidRPr="00D610BA" w:rsidRDefault="002432D3" w:rsidP="00D610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>Record the maximum number of birds you see at any one time</w:t>
      </w:r>
      <w:r w:rsidR="00D610BA" w:rsidRPr="00D610BA">
        <w:rPr>
          <w:rFonts w:ascii="NTPreCursivefk" w:hAnsi="NTPreCursivefk"/>
          <w:sz w:val="24"/>
          <w:szCs w:val="24"/>
        </w:rPr>
        <w:t xml:space="preserve"> on the survey sheet on our class web page</w:t>
      </w:r>
      <w:r w:rsidRPr="00D610BA">
        <w:rPr>
          <w:rFonts w:ascii="NTPreCursivefk" w:hAnsi="NTPreCursivefk"/>
          <w:sz w:val="24"/>
          <w:szCs w:val="24"/>
        </w:rPr>
        <w:t>.</w:t>
      </w:r>
      <w:r w:rsidR="00D610BA" w:rsidRPr="00D610BA">
        <w:rPr>
          <w:rFonts w:ascii="NTPreCursivefk" w:hAnsi="NTPreCursivefk"/>
          <w:sz w:val="24"/>
          <w:szCs w:val="24"/>
        </w:rPr>
        <w:t xml:space="preserve"> Each time you see a bird, mark it off on the sheet by colouring the next number. If you think it may be the same bird you have already seen, don’t colour another box.</w:t>
      </w:r>
    </w:p>
    <w:p w:rsidR="002432D3" w:rsidRPr="00D610BA" w:rsidRDefault="002432D3" w:rsidP="002432D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>Send your results to Mrs Luffman who will collate them and submit them to RSPB Big School’s Bird Watch.</w:t>
      </w:r>
    </w:p>
    <w:p w:rsidR="00D610BA" w:rsidRPr="00D610BA" w:rsidRDefault="00D610BA" w:rsidP="00D610BA">
      <w:pPr>
        <w:spacing w:before="100" w:beforeAutospacing="1" w:after="100" w:afterAutospacing="1" w:line="240" w:lineRule="auto"/>
        <w:rPr>
          <w:rFonts w:ascii="NTPreCursivefk" w:hAnsi="NTPreCursivefk"/>
          <w:sz w:val="24"/>
          <w:szCs w:val="24"/>
        </w:rPr>
      </w:pPr>
      <w:r w:rsidRPr="00D610BA">
        <w:rPr>
          <w:rFonts w:ascii="NTPreCursivefk" w:hAnsi="NTPreCursivefk"/>
          <w:sz w:val="24"/>
          <w:szCs w:val="24"/>
        </w:rPr>
        <w:t>Have fun spotters!</w:t>
      </w:r>
      <w:bookmarkStart w:id="0" w:name="_GoBack"/>
      <w:bookmarkEnd w:id="0"/>
    </w:p>
    <w:p w:rsidR="002432D3" w:rsidRPr="00716CB3" w:rsidRDefault="002432D3">
      <w:pPr>
        <w:rPr>
          <w:rFonts w:ascii="NTPreCursivefk" w:hAnsi="NTPreCursivefk"/>
          <w:sz w:val="24"/>
          <w:szCs w:val="24"/>
        </w:rPr>
      </w:pPr>
    </w:p>
    <w:sectPr w:rsidR="002432D3" w:rsidRPr="00716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612F0"/>
    <w:multiLevelType w:val="multilevel"/>
    <w:tmpl w:val="654EC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210C84"/>
    <w:multiLevelType w:val="multilevel"/>
    <w:tmpl w:val="9FC6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EE6095"/>
    <w:multiLevelType w:val="multilevel"/>
    <w:tmpl w:val="E3C4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406097"/>
    <w:multiLevelType w:val="multilevel"/>
    <w:tmpl w:val="AE62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5B7144"/>
    <w:multiLevelType w:val="multilevel"/>
    <w:tmpl w:val="3112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696095"/>
    <w:multiLevelType w:val="multilevel"/>
    <w:tmpl w:val="E0FA7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4803AD"/>
    <w:multiLevelType w:val="multilevel"/>
    <w:tmpl w:val="8A1A7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5401E7"/>
    <w:multiLevelType w:val="multilevel"/>
    <w:tmpl w:val="507C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FC5786"/>
    <w:multiLevelType w:val="hybridMultilevel"/>
    <w:tmpl w:val="A280B5A8"/>
    <w:lvl w:ilvl="0" w:tplc="3730A90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08"/>
    <w:rsid w:val="001A2708"/>
    <w:rsid w:val="002432D3"/>
    <w:rsid w:val="00501F30"/>
    <w:rsid w:val="00716CB3"/>
    <w:rsid w:val="008E3D9E"/>
    <w:rsid w:val="00B966FD"/>
    <w:rsid w:val="00D610BA"/>
    <w:rsid w:val="00DB17D9"/>
    <w:rsid w:val="00EA53B1"/>
    <w:rsid w:val="00FD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B8B62-B8A7-4965-86E0-E168447C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A27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first">
    <w:name w:val="standfirst"/>
    <w:basedOn w:val="Normal"/>
    <w:rsid w:val="001A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A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A270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A270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A270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ewa-rteline">
    <w:name w:val="ewa-rteline"/>
    <w:basedOn w:val="Normal"/>
    <w:rsid w:val="001A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A5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4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9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2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7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4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35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01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41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14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734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707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CFD7E62C</Template>
  <TotalTime>20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5</cp:revision>
  <cp:lastPrinted>2021-01-15T15:59:00Z</cp:lastPrinted>
  <dcterms:created xsi:type="dcterms:W3CDTF">2021-01-25T21:37:00Z</dcterms:created>
  <dcterms:modified xsi:type="dcterms:W3CDTF">2021-01-26T11:57:00Z</dcterms:modified>
</cp:coreProperties>
</file>