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2677"/>
        <w:gridCol w:w="2835"/>
        <w:gridCol w:w="2694"/>
        <w:gridCol w:w="2693"/>
        <w:gridCol w:w="2846"/>
      </w:tblGrid>
      <w:tr w:rsidR="003F46B3" w:rsidRPr="003F46B3" w:rsidTr="003F46B3">
        <w:trPr>
          <w:trHeight w:val="37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3F46B3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36576" distB="36576" distL="36576" distR="36576" simplePos="0" relativeHeight="251659264" behindDoc="0" locked="0" layoutInCell="1" allowOverlap="1" wp14:anchorId="7F92732E" wp14:editId="1B8455E7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398780</wp:posOffset>
                      </wp:positionV>
                      <wp:extent cx="10223500" cy="6958965"/>
                      <wp:effectExtent l="0" t="0" r="0" b="0"/>
                      <wp:wrapNone/>
                      <wp:docPr id="1" name="Contro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10223500" cy="69589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6F1003" id="Control 2" o:spid="_x0000_s1026" style="position:absolute;margin-left:17pt;margin-top:31.4pt;width:805pt;height:547.9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" filled="f" stroked="f" insetpen="t">
                      <v:shadow color="#ccc"/>
                      <o:lock v:ext="edit" shapetype="t"/>
                      <v:textbox inset="0,0,0,0"/>
                    </v:rect>
                  </w:pict>
                </mc:Fallback>
              </mc:AlternateConten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8.45 - 9.00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3F46B3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Arrival, writing and posting of names and child initiated activities </w:t>
            </w:r>
          </w:p>
        </w:tc>
      </w:tr>
      <w:tr w:rsidR="003F46B3" w:rsidRPr="003F46B3" w:rsidTr="002F738F">
        <w:trPr>
          <w:trHeight w:val="3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3F46B3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9.00 - 9.05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3F46B3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Register, class count and calendar</w:t>
            </w:r>
          </w:p>
        </w:tc>
      </w:tr>
      <w:tr w:rsidR="004E7CBA" w:rsidRPr="003F46B3" w:rsidTr="00984E44">
        <w:trPr>
          <w:trHeight w:val="446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9.05 - 9.40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C0981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3C0981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Motivation assembly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C0981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(9.15 – 9.30)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CLL adult led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CLL adult led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CLL adult led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Default="00984E44" w:rsidP="00984E44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CLL adult led</w:t>
            </w:r>
          </w:p>
          <w:p w:rsidR="00984E44" w:rsidRDefault="00984E44" w:rsidP="00984E44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984E44" w:rsidRPr="003F46B3" w:rsidRDefault="00984E44" w:rsidP="00984E44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</w:tr>
      <w:tr w:rsidR="004E7CBA" w:rsidRPr="003F46B3" w:rsidTr="009900B5">
        <w:trPr>
          <w:trHeight w:val="43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9.40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- 10.00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E7CBA" w:rsidRPr="003F46B3" w:rsidRDefault="004E7CBA" w:rsidP="004E7CBA">
            <w:pPr>
              <w:spacing w:after="0" w:line="240" w:lineRule="auto"/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4E7CBA" w:rsidRPr="003F46B3" w:rsidTr="00D57478">
        <w:trPr>
          <w:trHeight w:val="43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10.00 - 10.20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CLL adult led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10.15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Assembly</w:t>
            </w:r>
          </w:p>
        </w:tc>
        <w:tc>
          <w:tcPr>
            <w:tcW w:w="2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4E7CBA" w:rsidRPr="003F46B3" w:rsidTr="003F46B3">
        <w:trPr>
          <w:trHeight w:val="41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10.20 - 10.35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620BCA" w:rsidP="009C24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“</w:t>
            </w:r>
            <w:r w:rsidR="009C247D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Fit in 5</w:t>
            </w: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”</w:t>
            </w:r>
            <w:r w:rsidR="009C247D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/”Classroom Movers”</w:t>
            </w: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&amp; Snack time </w:t>
            </w:r>
          </w:p>
        </w:tc>
      </w:tr>
      <w:tr w:rsidR="004E7CBA" w:rsidRPr="003F46B3" w:rsidTr="002F738F">
        <w:trPr>
          <w:trHeight w:val="3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10.35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- 10.50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Play time  </w:t>
            </w:r>
          </w:p>
        </w:tc>
      </w:tr>
      <w:tr w:rsidR="004E7CBA" w:rsidRPr="003F46B3" w:rsidTr="003F46B3">
        <w:trPr>
          <w:trHeight w:val="37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10.50 - 11.30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4E7CBA" w:rsidRPr="003F46B3" w:rsidTr="003F46B3">
        <w:trPr>
          <w:trHeight w:val="48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11.30 - 12.0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4E7CBA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</w:tr>
      <w:tr w:rsidR="004E7CBA" w:rsidRPr="003F46B3" w:rsidTr="002F738F">
        <w:trPr>
          <w:trHeight w:val="29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12.00 - 13.00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Lunch time</w:t>
            </w:r>
          </w:p>
        </w:tc>
      </w:tr>
      <w:tr w:rsidR="004E7CBA" w:rsidRPr="003F46B3" w:rsidTr="002F738F">
        <w:trPr>
          <w:trHeight w:val="2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13.00 - 13.05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Registration and calendar</w:t>
            </w:r>
          </w:p>
        </w:tc>
      </w:tr>
      <w:tr w:rsidR="004E7CBA" w:rsidRPr="003F46B3" w:rsidTr="0033656D">
        <w:trPr>
          <w:trHeight w:val="111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13.05 - 14.30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C0981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="00984E44"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ICT</w:t>
            </w:r>
            <w:r w:rsidRPr="003F46B3"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4E7CBA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9C247D" w:rsidRDefault="009C247D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9C247D" w:rsidRPr="003F46B3" w:rsidRDefault="009C247D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(JW in Robins</w:t>
            </w:r>
            <w:r w:rsidR="00984E44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Topic</w:t>
            </w: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620BCA" w:rsidRPr="004E7CBA" w:rsidRDefault="00620BCA" w:rsidP="00620BC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 xml:space="preserve">CD adult initiated 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620BCA" w:rsidRDefault="00620BC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PSHE adult initiated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4E7CBA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  <w:p w:rsidR="004E7CBA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  <w:p w:rsidR="009C247D" w:rsidRPr="003F46B3" w:rsidRDefault="009C247D" w:rsidP="004E7C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(JW in Robins</w:t>
            </w:r>
            <w:r w:rsidR="00984E44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Science</w:t>
            </w: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526953" w:rsidRDefault="00984E44" w:rsidP="00526953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KUW</w:t>
            </w:r>
            <w:r w:rsidR="00526953" w:rsidRPr="003F46B3"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4E7CBA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  <w:p w:rsidR="00984E44" w:rsidRDefault="00984E44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984E44" w:rsidRPr="003F46B3" w:rsidRDefault="00984E44" w:rsidP="004E7C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(JW in Robins</w:t>
            </w: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ICT</w:t>
            </w: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)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984E44" w:rsidP="00984E44">
            <w:pPr>
              <w:widowControl w:val="0"/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  <w:t>PD adult initiated</w:t>
            </w:r>
            <w:r w:rsidRPr="003F46B3"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</w:p>
        </w:tc>
      </w:tr>
      <w:tr w:rsidR="004E7CBA" w:rsidRPr="003F46B3" w:rsidTr="002F738F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14.30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- 15.05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984E44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984E44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984E44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984E44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</w:t>
            </w:r>
            <w:bookmarkStart w:id="0" w:name="_GoBack"/>
            <w:bookmarkEnd w:id="0"/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7CBA" w:rsidRPr="003F46B3" w:rsidRDefault="004E7CBA" w:rsidP="004E7CBA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(14.3</w:t>
            </w:r>
            <w:r w:rsidRPr="003C0981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0) Celebration assembly</w:t>
            </w:r>
          </w:p>
        </w:tc>
      </w:tr>
    </w:tbl>
    <w:p w:rsidR="00903EEA" w:rsidRDefault="00903EEA" w:rsidP="002F738F">
      <w:r>
        <w:t>Child initiated = “Get busy” time plus 1:1 or smaller group focused activities with each adult in the class.</w:t>
      </w:r>
    </w:p>
    <w:sectPr w:rsidR="00903EEA" w:rsidSect="003F46B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6B3" w:rsidRDefault="003F46B3" w:rsidP="003F46B3">
      <w:pPr>
        <w:spacing w:after="0" w:line="240" w:lineRule="auto"/>
      </w:pPr>
      <w:r>
        <w:separator/>
      </w:r>
    </w:p>
  </w:endnote>
  <w:end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SassoonCRInfant">
    <w:altName w:val="Times New Roman"/>
    <w:charset w:val="00"/>
    <w:family w:val="auto"/>
    <w:pitch w:val="default"/>
    <w:sig w:usb0="00000001" w:usb1="5000204A" w:usb2="00000000" w:usb3="00000000" w:csb0="20000111" w:csb1="41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6B3" w:rsidRDefault="003F46B3" w:rsidP="003F46B3">
      <w:pPr>
        <w:spacing w:after="0" w:line="240" w:lineRule="auto"/>
      </w:pPr>
      <w:r>
        <w:separator/>
      </w:r>
    </w:p>
  </w:footnote>
  <w:foot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6B3" w:rsidRPr="003F46B3" w:rsidRDefault="003F46B3" w:rsidP="003F46B3">
    <w:pPr>
      <w:pStyle w:val="Header"/>
      <w:jc w:val="center"/>
      <w:rPr>
        <w:rFonts w:ascii="Times New Roman" w:hAnsi="Times New Roman" w:cs="Times New Roman"/>
        <w:b/>
        <w:u w:val="single"/>
      </w:rPr>
    </w:pPr>
    <w:r>
      <w:rPr>
        <w:rFonts w:ascii="Times New Roman" w:hAnsi="Times New Roman" w:cs="Times New Roman"/>
        <w:b/>
        <w:u w:val="single"/>
      </w:rPr>
      <w:t>Orchard Class Weekly Timetable</w:t>
    </w:r>
    <w:r w:rsidR="004E7CBA">
      <w:rPr>
        <w:rFonts w:ascii="Times New Roman" w:hAnsi="Times New Roman" w:cs="Times New Roman"/>
        <w:b/>
        <w:u w:val="single"/>
      </w:rPr>
      <w:t xml:space="preserve"> – </w:t>
    </w:r>
    <w:r w:rsidR="00984E44">
      <w:rPr>
        <w:rFonts w:ascii="Times New Roman" w:hAnsi="Times New Roman" w:cs="Times New Roman"/>
        <w:b/>
        <w:u w:val="single"/>
      </w:rPr>
      <w:t>Term 3</w:t>
    </w:r>
    <w:r w:rsidR="00620BCA">
      <w:rPr>
        <w:rFonts w:ascii="Times New Roman" w:hAnsi="Times New Roman" w:cs="Times New Roman"/>
        <w:b/>
        <w:u w:val="single"/>
      </w:rPr>
      <w:t xml:space="preserve"> 2019/20 “</w:t>
    </w:r>
    <w:r w:rsidR="00984E44">
      <w:rPr>
        <w:rFonts w:ascii="Times New Roman" w:hAnsi="Times New Roman" w:cs="Times New Roman"/>
        <w:b/>
        <w:u w:val="single"/>
      </w:rPr>
      <w:t>Outer Space</w:t>
    </w:r>
    <w:r w:rsidR="00620BCA">
      <w:rPr>
        <w:rFonts w:ascii="Times New Roman" w:hAnsi="Times New Roman" w:cs="Times New Roman"/>
        <w:b/>
        <w:u w:val="single"/>
      </w:rPr>
      <w:t>”</w:t>
    </w:r>
  </w:p>
  <w:p w:rsidR="003F46B3" w:rsidRDefault="003F46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6B3"/>
    <w:rsid w:val="002F738F"/>
    <w:rsid w:val="0039109C"/>
    <w:rsid w:val="003C0981"/>
    <w:rsid w:val="003F46B3"/>
    <w:rsid w:val="004E7CBA"/>
    <w:rsid w:val="00526953"/>
    <w:rsid w:val="006114AA"/>
    <w:rsid w:val="00620BCA"/>
    <w:rsid w:val="00903EEA"/>
    <w:rsid w:val="00984E44"/>
    <w:rsid w:val="009A7CDD"/>
    <w:rsid w:val="009C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74613B-8255-43A8-BA7F-A8125D760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6B3"/>
  </w:style>
  <w:style w:type="paragraph" w:styleId="Footer">
    <w:name w:val="footer"/>
    <w:basedOn w:val="Normal"/>
    <w:link w:val="Foot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6B3"/>
  </w:style>
  <w:style w:type="paragraph" w:styleId="BalloonText">
    <w:name w:val="Balloon Text"/>
    <w:basedOn w:val="Normal"/>
    <w:link w:val="BalloonTextChar"/>
    <w:uiPriority w:val="99"/>
    <w:semiHidden/>
    <w:unhideWhenUsed/>
    <w:rsid w:val="0061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F4C84F5E</Template>
  <TotalTime>17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Anneka Luffman</cp:lastModifiedBy>
  <cp:revision>7</cp:revision>
  <cp:lastPrinted>2019-09-03T10:18:00Z</cp:lastPrinted>
  <dcterms:created xsi:type="dcterms:W3CDTF">2019-01-07T16:30:00Z</dcterms:created>
  <dcterms:modified xsi:type="dcterms:W3CDTF">2020-01-12T23:04:00Z</dcterms:modified>
</cp:coreProperties>
</file>