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0DA" w:rsidRPr="001C60DA" w:rsidRDefault="001C60DA" w:rsidP="001C60DA">
      <w:pPr>
        <w:jc w:val="center"/>
      </w:pPr>
      <w:r w:rsidRPr="001C60DA">
        <w:t>I’m glad I was your teacher,</w:t>
      </w:r>
    </w:p>
    <w:p w:rsidR="001C60DA" w:rsidRPr="001C60DA" w:rsidRDefault="001C60DA" w:rsidP="001C60DA">
      <w:pPr>
        <w:jc w:val="center"/>
      </w:pPr>
      <w:r w:rsidRPr="001C60DA">
        <w:t>I’ve come to love you so.</w:t>
      </w:r>
    </w:p>
    <w:p w:rsidR="001C60DA" w:rsidRPr="001C60DA" w:rsidRDefault="001C60DA" w:rsidP="001C60DA">
      <w:pPr>
        <w:jc w:val="center"/>
      </w:pPr>
      <w:r w:rsidRPr="001C60DA">
        <w:t>I can’t believe the end is here,</w:t>
      </w:r>
    </w:p>
    <w:p w:rsidR="001C60DA" w:rsidRPr="001C60DA" w:rsidRDefault="001C60DA" w:rsidP="001C60DA">
      <w:pPr>
        <w:jc w:val="center"/>
      </w:pPr>
      <w:r w:rsidRPr="001C60DA">
        <w:t>Our journey is not over yet though.</w:t>
      </w:r>
    </w:p>
    <w:p w:rsidR="001C60DA" w:rsidRPr="001C60DA" w:rsidRDefault="001C60DA" w:rsidP="001C60DA">
      <w:pPr>
        <w:jc w:val="center"/>
      </w:pPr>
    </w:p>
    <w:p w:rsidR="001C60DA" w:rsidRPr="001C60DA" w:rsidRDefault="001C60DA" w:rsidP="001C60DA">
      <w:pPr>
        <w:jc w:val="center"/>
      </w:pPr>
      <w:r w:rsidRPr="001C60DA">
        <w:t>I’ve watched you learn and grow</w:t>
      </w:r>
    </w:p>
    <w:p w:rsidR="001C60DA" w:rsidRPr="001C60DA" w:rsidRDefault="001C60DA" w:rsidP="001C60DA">
      <w:pPr>
        <w:jc w:val="center"/>
      </w:pPr>
      <w:r w:rsidRPr="001C60DA">
        <w:t>And change from day to day.</w:t>
      </w:r>
    </w:p>
    <w:p w:rsidR="001C60DA" w:rsidRPr="001C60DA" w:rsidRDefault="001C60DA" w:rsidP="001C60DA">
      <w:pPr>
        <w:jc w:val="center"/>
      </w:pPr>
      <w:r w:rsidRPr="001C60DA">
        <w:t>We’ve had to learn to work together,</w:t>
      </w:r>
    </w:p>
    <w:p w:rsidR="001C60DA" w:rsidRPr="001C60DA" w:rsidRDefault="001C60DA" w:rsidP="001C60DA">
      <w:pPr>
        <w:jc w:val="center"/>
      </w:pPr>
      <w:r w:rsidRPr="001C60DA">
        <w:t>In a very different way.</w:t>
      </w:r>
    </w:p>
    <w:p w:rsidR="001C60DA" w:rsidRPr="001C60DA" w:rsidRDefault="001C60DA" w:rsidP="001C60DA">
      <w:pPr>
        <w:jc w:val="center"/>
      </w:pPr>
    </w:p>
    <w:p w:rsidR="001C60DA" w:rsidRPr="001C60DA" w:rsidRDefault="001C60DA" w:rsidP="001C60DA">
      <w:pPr>
        <w:jc w:val="center"/>
      </w:pPr>
      <w:r w:rsidRPr="001C60DA">
        <w:t>Our year has been disrupted,</w:t>
      </w:r>
    </w:p>
    <w:p w:rsidR="001C60DA" w:rsidRPr="001C60DA" w:rsidRDefault="001C60DA" w:rsidP="001C60DA">
      <w:pPr>
        <w:jc w:val="center"/>
      </w:pPr>
      <w:r w:rsidRPr="001C60DA">
        <w:t>By Corona Virus fear.</w:t>
      </w:r>
    </w:p>
    <w:p w:rsidR="001C60DA" w:rsidRPr="001C60DA" w:rsidRDefault="001C60DA" w:rsidP="001C60DA">
      <w:pPr>
        <w:jc w:val="center"/>
      </w:pPr>
      <w:r w:rsidRPr="001C60DA">
        <w:t>Our lessons have had to be online,</w:t>
      </w:r>
    </w:p>
    <w:p w:rsidR="001C60DA" w:rsidRPr="001C60DA" w:rsidRDefault="001C60DA" w:rsidP="001C60DA">
      <w:pPr>
        <w:jc w:val="center"/>
      </w:pPr>
      <w:r w:rsidRPr="001C60DA">
        <w:t>Because we can’t be near.</w:t>
      </w:r>
    </w:p>
    <w:p w:rsidR="001C60DA" w:rsidRPr="001C60DA" w:rsidRDefault="001C60DA" w:rsidP="001C60DA">
      <w:pPr>
        <w:jc w:val="center"/>
      </w:pPr>
    </w:p>
    <w:p w:rsidR="001C60DA" w:rsidRPr="001C60DA" w:rsidRDefault="001C60DA" w:rsidP="001C60DA">
      <w:pPr>
        <w:jc w:val="center"/>
      </w:pPr>
      <w:r w:rsidRPr="001C60DA">
        <w:t>Your work at home has been outstanding,</w:t>
      </w:r>
    </w:p>
    <w:p w:rsidR="001C60DA" w:rsidRPr="001C60DA" w:rsidRDefault="001C60DA" w:rsidP="001C60DA">
      <w:pPr>
        <w:jc w:val="center"/>
      </w:pPr>
      <w:r w:rsidRPr="001C60DA">
        <w:t>I’m amazed at what you’ve achieved.</w:t>
      </w:r>
    </w:p>
    <w:p w:rsidR="001C60DA" w:rsidRPr="001C60DA" w:rsidRDefault="001C60DA" w:rsidP="001C60DA">
      <w:pPr>
        <w:jc w:val="center"/>
      </w:pPr>
      <w:r w:rsidRPr="001C60DA">
        <w:t>Back to school after the summer,</w:t>
      </w:r>
    </w:p>
    <w:p w:rsidR="001C60DA" w:rsidRPr="001C60DA" w:rsidRDefault="001C60DA" w:rsidP="001C60DA">
      <w:pPr>
        <w:jc w:val="center"/>
      </w:pPr>
      <w:r w:rsidRPr="001C60DA">
        <w:t>I’m sure your parents will be relived.</w:t>
      </w:r>
    </w:p>
    <w:p w:rsidR="001C60DA" w:rsidRPr="001C60DA" w:rsidRDefault="001C60DA" w:rsidP="001C60DA">
      <w:pPr>
        <w:jc w:val="center"/>
      </w:pPr>
    </w:p>
    <w:p w:rsidR="001C60DA" w:rsidRPr="001C60DA" w:rsidRDefault="001C60DA" w:rsidP="001C60DA">
      <w:pPr>
        <w:jc w:val="center"/>
      </w:pPr>
      <w:r w:rsidRPr="001C60DA">
        <w:t>Although for some, your time</w:t>
      </w:r>
    </w:p>
    <w:p w:rsidR="001C60DA" w:rsidRPr="001C60DA" w:rsidRDefault="001C60DA" w:rsidP="001C60DA">
      <w:pPr>
        <w:jc w:val="center"/>
      </w:pPr>
      <w:r w:rsidRPr="001C60DA">
        <w:t>As Golden Eagles is at an end.</w:t>
      </w:r>
    </w:p>
    <w:p w:rsidR="001C60DA" w:rsidRPr="001C60DA" w:rsidRDefault="001C60DA" w:rsidP="001C60DA">
      <w:pPr>
        <w:jc w:val="center"/>
      </w:pPr>
      <w:r w:rsidRPr="001C60DA">
        <w:t xml:space="preserve">The Barn Owls will be waiting, </w:t>
      </w:r>
    </w:p>
    <w:p w:rsidR="001C60DA" w:rsidRPr="001C60DA" w:rsidRDefault="001C60DA" w:rsidP="001C60DA">
      <w:pPr>
        <w:jc w:val="center"/>
      </w:pPr>
      <w:r w:rsidRPr="001C60DA">
        <w:t>To welcome you as their friend.</w:t>
      </w:r>
    </w:p>
    <w:p w:rsidR="001C60DA" w:rsidRPr="001C60DA" w:rsidRDefault="001C60DA" w:rsidP="001C60DA">
      <w:pPr>
        <w:jc w:val="center"/>
      </w:pPr>
    </w:p>
    <w:p w:rsidR="001C60DA" w:rsidRPr="001C60DA" w:rsidRDefault="001C60DA" w:rsidP="001C60DA">
      <w:pPr>
        <w:jc w:val="center"/>
      </w:pPr>
      <w:r w:rsidRPr="001C60DA">
        <w:t xml:space="preserve">I’m grateful for the time we had, </w:t>
      </w:r>
    </w:p>
    <w:p w:rsidR="001C60DA" w:rsidRPr="001C60DA" w:rsidRDefault="001C60DA" w:rsidP="001C60DA">
      <w:pPr>
        <w:jc w:val="center"/>
      </w:pPr>
      <w:r w:rsidRPr="001C60DA">
        <w:t xml:space="preserve">The tears, the joy, the laughter. </w:t>
      </w:r>
    </w:p>
    <w:p w:rsidR="001C60DA" w:rsidRPr="001C60DA" w:rsidRDefault="001C60DA" w:rsidP="001C60DA">
      <w:pPr>
        <w:jc w:val="center"/>
      </w:pPr>
      <w:r w:rsidRPr="001C60DA">
        <w:t xml:space="preserve">I hope I have helped you on your way, </w:t>
      </w:r>
    </w:p>
    <w:p w:rsidR="001C60DA" w:rsidRPr="001C60DA" w:rsidRDefault="001C60DA" w:rsidP="001C60DA">
      <w:pPr>
        <w:jc w:val="center"/>
      </w:pPr>
      <w:r w:rsidRPr="001C60DA">
        <w:t xml:space="preserve">To achieve the dreams you chase after. </w:t>
      </w:r>
    </w:p>
    <w:p w:rsidR="001C60DA" w:rsidRPr="001C60DA" w:rsidRDefault="001C60DA" w:rsidP="001C60DA">
      <w:pPr>
        <w:jc w:val="center"/>
      </w:pPr>
    </w:p>
    <w:p w:rsidR="001C60DA" w:rsidRPr="001C60DA" w:rsidRDefault="001C60DA" w:rsidP="001C60DA">
      <w:pPr>
        <w:jc w:val="center"/>
      </w:pPr>
      <w:r w:rsidRPr="001C60DA">
        <w:t xml:space="preserve">So with many happy memories, </w:t>
      </w:r>
    </w:p>
    <w:p w:rsidR="001C60DA" w:rsidRPr="001C60DA" w:rsidRDefault="001C60DA" w:rsidP="001C60DA">
      <w:pPr>
        <w:jc w:val="center"/>
      </w:pPr>
      <w:r w:rsidRPr="001C60DA">
        <w:t xml:space="preserve">It’s time to say good bye. </w:t>
      </w:r>
    </w:p>
    <w:p w:rsidR="001C60DA" w:rsidRPr="001C60DA" w:rsidRDefault="001C60DA" w:rsidP="001C60DA">
      <w:pPr>
        <w:jc w:val="center"/>
      </w:pPr>
      <w:r w:rsidRPr="001C60DA">
        <w:t xml:space="preserve">I can’t wait for the next school year, </w:t>
      </w:r>
    </w:p>
    <w:p w:rsidR="00AC541E" w:rsidRDefault="001C60DA" w:rsidP="001C60DA">
      <w:pPr>
        <w:jc w:val="center"/>
      </w:pPr>
      <w:r w:rsidRPr="001C60DA">
        <w:t xml:space="preserve">To once more see you fly. </w:t>
      </w:r>
      <w:bookmarkStart w:id="0" w:name="_GoBack"/>
      <w:bookmarkEnd w:id="0"/>
    </w:p>
    <w:sectPr w:rsidR="00AC541E" w:rsidSect="001C60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DA"/>
    <w:rsid w:val="001C60DA"/>
    <w:rsid w:val="00A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51F3D3-9C08-405D-BC5A-18589CF3E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7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AE0272C5</Template>
  <TotalTime>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2020-07-13T14:21:00Z</dcterms:created>
  <dcterms:modified xsi:type="dcterms:W3CDTF">2020-07-13T14:23:00Z</dcterms:modified>
</cp:coreProperties>
</file>