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04F70F" w14:textId="208E5339" w:rsidR="002C2266" w:rsidRPr="000255FF" w:rsidRDefault="00700CCE" w:rsidP="000255FF">
      <w:pPr>
        <w:rPr>
          <w:rFonts w:ascii="Comic Sans MS" w:hAnsi="Comic Sans MS"/>
        </w:rPr>
      </w:pPr>
      <w:bookmarkStart w:id="0" w:name="_GoBack"/>
      <w:bookmarkEnd w:id="0"/>
      <w:r w:rsidRPr="00700CCE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F1B7811" wp14:editId="7DB1DFDA">
            <wp:simplePos x="0" y="0"/>
            <wp:positionH relativeFrom="column">
              <wp:posOffset>3048000</wp:posOffset>
            </wp:positionH>
            <wp:positionV relativeFrom="paragraph">
              <wp:posOffset>7810500</wp:posOffset>
            </wp:positionV>
            <wp:extent cx="8382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09" y="21168"/>
                <wp:lineTo x="2110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6CC4" w:rsidRPr="00026CC4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DDD62DF" wp14:editId="75BEC021">
            <wp:simplePos x="0" y="0"/>
            <wp:positionH relativeFrom="column">
              <wp:posOffset>3971925</wp:posOffset>
            </wp:positionH>
            <wp:positionV relativeFrom="paragraph">
              <wp:posOffset>7750810</wp:posOffset>
            </wp:positionV>
            <wp:extent cx="952500" cy="1109345"/>
            <wp:effectExtent l="0" t="0" r="0" b="0"/>
            <wp:wrapTight wrapText="bothSides">
              <wp:wrapPolygon edited="0">
                <wp:start x="0" y="0"/>
                <wp:lineTo x="0" y="21143"/>
                <wp:lineTo x="21168" y="21143"/>
                <wp:lineTo x="211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0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CC4" w:rsidRPr="000255F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93C949D" wp14:editId="11BB897A">
                <wp:simplePos x="0" y="0"/>
                <wp:positionH relativeFrom="margin">
                  <wp:align>center</wp:align>
                </wp:positionH>
                <wp:positionV relativeFrom="paragraph">
                  <wp:posOffset>1323975</wp:posOffset>
                </wp:positionV>
                <wp:extent cx="3622040" cy="655447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2040" cy="6554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4D18B" w14:textId="53E90225" w:rsidR="000255FF" w:rsidRPr="00370B9D" w:rsidRDefault="000255FF" w:rsidP="00026CC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70B9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Ancient Greek pancakes</w:t>
                            </w:r>
                          </w:p>
                          <w:p w14:paraId="0AF784B6" w14:textId="6E3E8BDC" w:rsidR="000255FF" w:rsidRPr="00370B9D" w:rsidRDefault="000255FF" w:rsidP="000255F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>You will need:</w:t>
                            </w:r>
                          </w:p>
                          <w:p w14:paraId="54AAEAF9" w14:textId="026AB05F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>1 cup flour</w:t>
                            </w:r>
                          </w:p>
                          <w:p w14:paraId="3C052D69" w14:textId="5729D6A1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 xml:space="preserve">1 cup water </w:t>
                            </w:r>
                          </w:p>
                          <w:p w14:paraId="2DABF355" w14:textId="62D50AE8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 xml:space="preserve">2 tbsp honey </w:t>
                            </w:r>
                          </w:p>
                          <w:p w14:paraId="38A2C3B8" w14:textId="0C4D5C40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>1 tbsp sesame seeds</w:t>
                            </w:r>
                          </w:p>
                          <w:p w14:paraId="573B3A64" w14:textId="68C0F1EA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 xml:space="preserve">Olive oil </w:t>
                            </w:r>
                          </w:p>
                          <w:p w14:paraId="163BF249" w14:textId="77777777" w:rsidR="000255FF" w:rsidRPr="00370B9D" w:rsidRDefault="000255FF" w:rsidP="000255F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 xml:space="preserve">Equipment: </w:t>
                            </w:r>
                          </w:p>
                          <w:p w14:paraId="14CA99D6" w14:textId="6C55CDD6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 xml:space="preserve">Pan </w:t>
                            </w:r>
                          </w:p>
                          <w:p w14:paraId="3B7C6CE0" w14:textId="7BC3C5F5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 xml:space="preserve">Spatula </w:t>
                            </w:r>
                          </w:p>
                          <w:p w14:paraId="2F69A7D1" w14:textId="70CEE6CD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 xml:space="preserve">Bowl </w:t>
                            </w:r>
                          </w:p>
                          <w:p w14:paraId="0357B99F" w14:textId="7385F5B1" w:rsidR="000255FF" w:rsidRPr="00370B9D" w:rsidRDefault="000255FF" w:rsidP="00370B9D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370B9D">
                              <w:rPr>
                                <w:sz w:val="32"/>
                                <w:szCs w:val="32"/>
                              </w:rPr>
                              <w:t xml:space="preserve">Wooden spoon </w:t>
                            </w:r>
                          </w:p>
                          <w:p w14:paraId="5778C12E" w14:textId="77777777" w:rsidR="000255FF" w:rsidRDefault="000255FF" w:rsidP="000255FF">
                            <w:r>
                              <w:t>Method:</w:t>
                            </w:r>
                          </w:p>
                          <w:p w14:paraId="4E97F94C" w14:textId="77777777" w:rsidR="000255FF" w:rsidRDefault="000255FF" w:rsidP="000255FF">
                            <w:r>
                              <w:t>1)</w:t>
                            </w:r>
                            <w:r>
                              <w:tab/>
                              <w:t xml:space="preserve">Mix flour, water and one tbsp of honey in your bowl. </w:t>
                            </w:r>
                          </w:p>
                          <w:p w14:paraId="3743AE8E" w14:textId="77777777" w:rsidR="000255FF" w:rsidRDefault="000255FF" w:rsidP="000255FF">
                            <w:r>
                              <w:t>2)</w:t>
                            </w:r>
                            <w:r>
                              <w:tab/>
                              <w:t xml:space="preserve">Next, heat some olive oil in your pan. </w:t>
                            </w:r>
                          </w:p>
                          <w:p w14:paraId="3A8C3E2D" w14:textId="77777777" w:rsidR="000255FF" w:rsidRDefault="000255FF" w:rsidP="000255FF">
                            <w:r>
                              <w:t>3)</w:t>
                            </w:r>
                            <w:r>
                              <w:tab/>
                              <w:t>After that, add ¼ of the batter in the pan.</w:t>
                            </w:r>
                          </w:p>
                          <w:p w14:paraId="313A0DDB" w14:textId="77777777" w:rsidR="000255FF" w:rsidRDefault="000255FF" w:rsidP="000255FF">
                            <w:r>
                              <w:t>4)</w:t>
                            </w:r>
                            <w:r>
                              <w:tab/>
                              <w:t xml:space="preserve">When mixture thickens turn your pancakes over 2-3 times with your spatula. </w:t>
                            </w:r>
                          </w:p>
                          <w:p w14:paraId="1B32454E" w14:textId="77777777" w:rsidR="000255FF" w:rsidRDefault="000255FF" w:rsidP="000255FF">
                            <w:r>
                              <w:t>5)</w:t>
                            </w:r>
                            <w:r>
                              <w:tab/>
                              <w:t>Make sure your pancakes are golden both sides.</w:t>
                            </w:r>
                          </w:p>
                          <w:p w14:paraId="72998465" w14:textId="77777777" w:rsidR="000255FF" w:rsidRDefault="000255FF" w:rsidP="000255FF">
                            <w:r>
                              <w:t>6)</w:t>
                            </w:r>
                            <w:r>
                              <w:tab/>
                              <w:t xml:space="preserve">Make three more pancakes with batter. </w:t>
                            </w:r>
                          </w:p>
                          <w:p w14:paraId="06790657" w14:textId="77777777" w:rsidR="000255FF" w:rsidRDefault="000255FF" w:rsidP="000255FF">
                            <w:r>
                              <w:t>7)</w:t>
                            </w:r>
                            <w:r>
                              <w:tab/>
                              <w:t>Add 1 tbsp of sesame seeds and 1 tbsp of honey on the top.</w:t>
                            </w:r>
                          </w:p>
                          <w:p w14:paraId="11FE0AC7" w14:textId="6BF4DD97" w:rsidR="000255FF" w:rsidRDefault="000255FF" w:rsidP="000255FF">
                            <w:r>
                              <w:t>8)</w:t>
                            </w:r>
                            <w:r>
                              <w:tab/>
                              <w:t>Finally, sit back and enjoy your Greek Pancakes.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93C94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4.25pt;width:285.2pt;height:516.1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" stroked="f">
                <v:textbox>
                  <w:txbxContent>
                    <w:p w14:paraId="0254D18B" w14:textId="53E90225" w:rsidR="000255FF" w:rsidRPr="00370B9D" w:rsidRDefault="000255FF" w:rsidP="00026CC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370B9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A</w:t>
                      </w:r>
                      <w:r w:rsidRPr="00370B9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ncient Greek pancakes</w:t>
                      </w:r>
                    </w:p>
                    <w:p w14:paraId="0AF784B6" w14:textId="6E3E8BDC" w:rsidR="000255FF" w:rsidRPr="00370B9D" w:rsidRDefault="000255FF" w:rsidP="000255FF">
                      <w:p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>You will need:</w:t>
                      </w:r>
                    </w:p>
                    <w:p w14:paraId="54AAEAF9" w14:textId="026AB05F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>1 cup flour</w:t>
                      </w:r>
                    </w:p>
                    <w:p w14:paraId="3C052D69" w14:textId="5729D6A1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 xml:space="preserve">1 cup water </w:t>
                      </w:r>
                    </w:p>
                    <w:p w14:paraId="2DABF355" w14:textId="62D50AE8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 xml:space="preserve">2 tbsp honey </w:t>
                      </w:r>
                    </w:p>
                    <w:p w14:paraId="38A2C3B8" w14:textId="0C4D5C40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>1 tbsp sesame seeds</w:t>
                      </w:r>
                    </w:p>
                    <w:p w14:paraId="573B3A64" w14:textId="68C0F1EA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 xml:space="preserve">Olive oil </w:t>
                      </w:r>
                    </w:p>
                    <w:p w14:paraId="163BF249" w14:textId="77777777" w:rsidR="000255FF" w:rsidRPr="00370B9D" w:rsidRDefault="000255FF" w:rsidP="000255FF">
                      <w:p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 xml:space="preserve">Equipment: </w:t>
                      </w:r>
                    </w:p>
                    <w:p w14:paraId="14CA99D6" w14:textId="6C55CDD6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 xml:space="preserve">Pan </w:t>
                      </w:r>
                    </w:p>
                    <w:p w14:paraId="3B7C6CE0" w14:textId="7BC3C5F5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 xml:space="preserve">Spatula </w:t>
                      </w:r>
                    </w:p>
                    <w:p w14:paraId="2F69A7D1" w14:textId="70CEE6CD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 xml:space="preserve">Bowl </w:t>
                      </w:r>
                    </w:p>
                    <w:p w14:paraId="0357B99F" w14:textId="7385F5B1" w:rsidR="000255FF" w:rsidRPr="00370B9D" w:rsidRDefault="000255FF" w:rsidP="00370B9D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370B9D">
                        <w:rPr>
                          <w:sz w:val="32"/>
                          <w:szCs w:val="32"/>
                        </w:rPr>
                        <w:t xml:space="preserve">Wooden spoon </w:t>
                      </w:r>
                    </w:p>
                    <w:p w14:paraId="5778C12E" w14:textId="77777777" w:rsidR="000255FF" w:rsidRDefault="000255FF" w:rsidP="000255FF">
                      <w:r>
                        <w:t>Method:</w:t>
                      </w:r>
                    </w:p>
                    <w:p w14:paraId="4E97F94C" w14:textId="77777777" w:rsidR="000255FF" w:rsidRDefault="000255FF" w:rsidP="000255FF">
                      <w:r>
                        <w:t>1)</w:t>
                      </w:r>
                      <w:r>
                        <w:tab/>
                        <w:t xml:space="preserve">Mix flour, water and one tbsp of honey in your bowl. </w:t>
                      </w:r>
                    </w:p>
                    <w:p w14:paraId="3743AE8E" w14:textId="77777777" w:rsidR="000255FF" w:rsidRDefault="000255FF" w:rsidP="000255FF">
                      <w:r>
                        <w:t>2)</w:t>
                      </w:r>
                      <w:r>
                        <w:tab/>
                        <w:t xml:space="preserve">Next, heat some olive oil in your pan. </w:t>
                      </w:r>
                    </w:p>
                    <w:p w14:paraId="3A8C3E2D" w14:textId="77777777" w:rsidR="000255FF" w:rsidRDefault="000255FF" w:rsidP="000255FF">
                      <w:r>
                        <w:t>3)</w:t>
                      </w:r>
                      <w:r>
                        <w:tab/>
                        <w:t>After that, add ¼ of the batter in the pan.</w:t>
                      </w:r>
                    </w:p>
                    <w:p w14:paraId="313A0DDB" w14:textId="77777777" w:rsidR="000255FF" w:rsidRDefault="000255FF" w:rsidP="000255FF">
                      <w:r>
                        <w:t>4)</w:t>
                      </w:r>
                      <w:r>
                        <w:tab/>
                        <w:t xml:space="preserve">When mixture thickens turn your pancakes over 2-3 times with your spatula. </w:t>
                      </w:r>
                    </w:p>
                    <w:p w14:paraId="1B32454E" w14:textId="77777777" w:rsidR="000255FF" w:rsidRDefault="000255FF" w:rsidP="000255FF">
                      <w:r>
                        <w:t>5)</w:t>
                      </w:r>
                      <w:r>
                        <w:tab/>
                        <w:t>Make sure your pancakes are golden both sides.</w:t>
                      </w:r>
                    </w:p>
                    <w:p w14:paraId="72998465" w14:textId="77777777" w:rsidR="000255FF" w:rsidRDefault="000255FF" w:rsidP="000255FF">
                      <w:r>
                        <w:t>6)</w:t>
                      </w:r>
                      <w:r>
                        <w:tab/>
                        <w:t xml:space="preserve">Make three more pancakes with batter. </w:t>
                      </w:r>
                    </w:p>
                    <w:p w14:paraId="06790657" w14:textId="77777777" w:rsidR="000255FF" w:rsidRDefault="000255FF" w:rsidP="000255FF">
                      <w:r>
                        <w:t>7)</w:t>
                      </w:r>
                      <w:r>
                        <w:tab/>
                        <w:t>Add 1 tbsp of sesame seeds and 1 tbsp of honey on the top.</w:t>
                      </w:r>
                    </w:p>
                    <w:p w14:paraId="11FE0AC7" w14:textId="6BF4DD97" w:rsidR="000255FF" w:rsidRDefault="000255FF" w:rsidP="000255FF">
                      <w:r>
                        <w:t>8)</w:t>
                      </w:r>
                      <w:r>
                        <w:tab/>
                        <w:t>Finally, sit back and enjoy your Greek Pancakes.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0B9D" w:rsidRPr="000255FF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0700BB5" wp14:editId="0D445041">
            <wp:simplePos x="0" y="0"/>
            <wp:positionH relativeFrom="column">
              <wp:posOffset>-904875</wp:posOffset>
            </wp:positionH>
            <wp:positionV relativeFrom="paragraph">
              <wp:posOffset>-895350</wp:posOffset>
            </wp:positionV>
            <wp:extent cx="7558405" cy="1064895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1514" cy="1065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C2266" w:rsidRPr="000255FF" w:rsidSect="000255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DDD62D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A62B"/>
      </v:shape>
    </w:pict>
  </w:numPicBullet>
  <w:numPicBullet w:numPicBulletId="1">
    <w:pict>
      <v:shape w14:anchorId="593C949D" id="_x0000_i1027" type="#_x0000_t75" style="width:468pt;height:285.75pt" o:bullet="t">
        <v:imagedata r:id="rId2" o:title="pancake-640868_960_720[1]"/>
      </v:shape>
    </w:pict>
  </w:numPicBullet>
  <w:abstractNum w:abstractNumId="0" w15:restartNumberingAfterBreak="0">
    <w:nsid w:val="0B0866A8"/>
    <w:multiLevelType w:val="hybridMultilevel"/>
    <w:tmpl w:val="15825F5C"/>
    <w:lvl w:ilvl="0" w:tplc="34483B0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4483B02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F213A"/>
    <w:multiLevelType w:val="hybridMultilevel"/>
    <w:tmpl w:val="C6229544"/>
    <w:lvl w:ilvl="0" w:tplc="34483B0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4067E"/>
    <w:multiLevelType w:val="hybridMultilevel"/>
    <w:tmpl w:val="8A36B1B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5829"/>
    <w:multiLevelType w:val="hybridMultilevel"/>
    <w:tmpl w:val="BC824096"/>
    <w:lvl w:ilvl="0" w:tplc="34483B0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271C4"/>
    <w:multiLevelType w:val="hybridMultilevel"/>
    <w:tmpl w:val="5F360AD0"/>
    <w:lvl w:ilvl="0" w:tplc="34483B0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4483B02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4603F"/>
    <w:multiLevelType w:val="hybridMultilevel"/>
    <w:tmpl w:val="2D20A56C"/>
    <w:lvl w:ilvl="0" w:tplc="0809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6123E50"/>
    <w:multiLevelType w:val="hybridMultilevel"/>
    <w:tmpl w:val="9920F49C"/>
    <w:lvl w:ilvl="0" w:tplc="0809000F">
      <w:start w:val="1"/>
      <w:numFmt w:val="decimal"/>
      <w:lvlText w:val="%1."/>
      <w:lvlJc w:val="left"/>
      <w:pPr>
        <w:ind w:left="1500" w:hanging="360"/>
      </w:p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5C197B7B"/>
    <w:multiLevelType w:val="hybridMultilevel"/>
    <w:tmpl w:val="E0F4783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6F0FA6"/>
    <w:multiLevelType w:val="hybridMultilevel"/>
    <w:tmpl w:val="FE56B27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677"/>
    <w:rsid w:val="000255FF"/>
    <w:rsid w:val="00026CC4"/>
    <w:rsid w:val="000940D6"/>
    <w:rsid w:val="0015299F"/>
    <w:rsid w:val="001C37E5"/>
    <w:rsid w:val="002C2266"/>
    <w:rsid w:val="00370B9D"/>
    <w:rsid w:val="00450007"/>
    <w:rsid w:val="00700CCE"/>
    <w:rsid w:val="00A44677"/>
    <w:rsid w:val="00BA3F6A"/>
    <w:rsid w:val="00EA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F49C160"/>
  <w15:chartTrackingRefBased/>
  <w15:docId w15:val="{C7B695E0-7A91-469C-B986-B3884FABB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306E481F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Lancaster</dc:creator>
  <cp:keywords/>
  <dc:description/>
  <cp:lastModifiedBy>Lucy Wood</cp:lastModifiedBy>
  <cp:revision>2</cp:revision>
  <dcterms:created xsi:type="dcterms:W3CDTF">2020-05-15T11:00:00Z</dcterms:created>
  <dcterms:modified xsi:type="dcterms:W3CDTF">2020-05-15T11:00:00Z</dcterms:modified>
</cp:coreProperties>
</file>