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DF1F4" w14:textId="7841BE20" w:rsidR="0F113ED8" w:rsidRDefault="0F113ED8">
      <w:bookmarkStart w:id="0" w:name="_GoBack"/>
      <w:bookmarkEnd w:id="0"/>
      <w:r>
        <w:t xml:space="preserve">                         </w:t>
      </w:r>
      <w:r w:rsidRPr="0F113ED8">
        <w:rPr>
          <w:sz w:val="40"/>
          <w:szCs w:val="40"/>
          <w:u w:val="single"/>
        </w:rPr>
        <w:t>ANCIENT GREEKS FOODS AND DRINK</w:t>
      </w:r>
    </w:p>
    <w:p w14:paraId="05E88051" w14:textId="619ABD07" w:rsidR="0F113ED8" w:rsidRDefault="0F113ED8" w:rsidP="0F113ED8">
      <w:pPr>
        <w:rPr>
          <w:sz w:val="28"/>
          <w:szCs w:val="28"/>
          <w:u w:val="single"/>
        </w:rPr>
      </w:pPr>
      <w:r w:rsidRPr="0F113ED8">
        <w:rPr>
          <w:sz w:val="32"/>
          <w:szCs w:val="32"/>
          <w:u w:val="single"/>
        </w:rPr>
        <w:t>Fruit and Veg</w:t>
      </w:r>
    </w:p>
    <w:p w14:paraId="6D02A301" w14:textId="630A8A7D" w:rsidR="0F113ED8" w:rsidRDefault="0F113ED8" w:rsidP="0F113ED8">
      <w:pPr>
        <w:rPr>
          <w:sz w:val="28"/>
          <w:szCs w:val="28"/>
          <w:u w:val="single"/>
        </w:rPr>
      </w:pPr>
      <w:r w:rsidRPr="0F113ED8">
        <w:rPr>
          <w:sz w:val="28"/>
          <w:szCs w:val="28"/>
        </w:rPr>
        <w:t xml:space="preserve">Many Ancient Greeks were farmers and grew most of their own food: </w:t>
      </w:r>
    </w:p>
    <w:p w14:paraId="20DDF924" w14:textId="13601467" w:rsidR="0F113ED8" w:rsidRDefault="0F113ED8" w:rsidP="0F113ED8">
      <w:pPr>
        <w:pStyle w:val="ListParagraph"/>
        <w:numPr>
          <w:ilvl w:val="0"/>
          <w:numId w:val="1"/>
        </w:numPr>
        <w:rPr>
          <w:rFonts w:eastAsiaTheme="minorEastAsia"/>
          <w:sz w:val="28"/>
          <w:szCs w:val="28"/>
        </w:rPr>
      </w:pPr>
      <w:r w:rsidRPr="0F113ED8">
        <w:rPr>
          <w:sz w:val="28"/>
          <w:szCs w:val="28"/>
        </w:rPr>
        <w:t>Cucumber</w:t>
      </w:r>
    </w:p>
    <w:p w14:paraId="0E3E262C" w14:textId="1593FC45" w:rsidR="0F113ED8" w:rsidRDefault="0F113ED8" w:rsidP="0F113ED8">
      <w:pPr>
        <w:pStyle w:val="ListParagraph"/>
        <w:numPr>
          <w:ilvl w:val="0"/>
          <w:numId w:val="1"/>
        </w:numPr>
        <w:rPr>
          <w:sz w:val="28"/>
          <w:szCs w:val="28"/>
        </w:rPr>
      </w:pPr>
      <w:r w:rsidRPr="0F113ED8">
        <w:rPr>
          <w:sz w:val="28"/>
          <w:szCs w:val="28"/>
        </w:rPr>
        <w:t>Chick peas</w:t>
      </w:r>
    </w:p>
    <w:p w14:paraId="0A2B7D96" w14:textId="2912A460" w:rsidR="0F113ED8" w:rsidRDefault="0F113ED8" w:rsidP="0F113ED8">
      <w:pPr>
        <w:pStyle w:val="ListParagraph"/>
        <w:numPr>
          <w:ilvl w:val="0"/>
          <w:numId w:val="1"/>
        </w:numPr>
        <w:rPr>
          <w:sz w:val="28"/>
          <w:szCs w:val="28"/>
        </w:rPr>
      </w:pPr>
      <w:r w:rsidRPr="0F113ED8">
        <w:rPr>
          <w:sz w:val="28"/>
          <w:szCs w:val="28"/>
        </w:rPr>
        <w:t>Asparagus</w:t>
      </w:r>
    </w:p>
    <w:p w14:paraId="3A4BD090" w14:textId="7B8BF1F3" w:rsidR="0F113ED8" w:rsidRDefault="0F113ED8" w:rsidP="0F113ED8">
      <w:pPr>
        <w:pStyle w:val="ListParagraph"/>
        <w:numPr>
          <w:ilvl w:val="0"/>
          <w:numId w:val="1"/>
        </w:numPr>
        <w:rPr>
          <w:sz w:val="28"/>
          <w:szCs w:val="28"/>
        </w:rPr>
      </w:pPr>
      <w:r w:rsidRPr="0F113ED8">
        <w:rPr>
          <w:sz w:val="28"/>
          <w:szCs w:val="28"/>
        </w:rPr>
        <w:t>Celery</w:t>
      </w:r>
    </w:p>
    <w:p w14:paraId="10ED4A89" w14:textId="7928896E" w:rsidR="0F113ED8" w:rsidRDefault="0F113ED8" w:rsidP="0F113ED8">
      <w:pPr>
        <w:pStyle w:val="ListParagraph"/>
        <w:numPr>
          <w:ilvl w:val="0"/>
          <w:numId w:val="1"/>
        </w:numPr>
        <w:rPr>
          <w:sz w:val="28"/>
          <w:szCs w:val="28"/>
        </w:rPr>
      </w:pPr>
      <w:r w:rsidRPr="0F113ED8">
        <w:rPr>
          <w:sz w:val="28"/>
          <w:szCs w:val="28"/>
        </w:rPr>
        <w:t>Apples</w:t>
      </w:r>
    </w:p>
    <w:p w14:paraId="490871C3" w14:textId="11798C0D" w:rsidR="0F113ED8" w:rsidRDefault="0F113ED8" w:rsidP="0F113ED8">
      <w:pPr>
        <w:pStyle w:val="ListParagraph"/>
        <w:numPr>
          <w:ilvl w:val="0"/>
          <w:numId w:val="1"/>
        </w:numPr>
        <w:rPr>
          <w:sz w:val="28"/>
          <w:szCs w:val="28"/>
        </w:rPr>
      </w:pPr>
      <w:r w:rsidRPr="0F113ED8">
        <w:rPr>
          <w:sz w:val="28"/>
          <w:szCs w:val="28"/>
        </w:rPr>
        <w:t>Pears</w:t>
      </w:r>
    </w:p>
    <w:p w14:paraId="0534DBDE" w14:textId="4E817152" w:rsidR="0F113ED8" w:rsidRDefault="0F113ED8" w:rsidP="0F113ED8">
      <w:pPr>
        <w:pStyle w:val="ListParagraph"/>
        <w:numPr>
          <w:ilvl w:val="0"/>
          <w:numId w:val="1"/>
        </w:numPr>
        <w:rPr>
          <w:sz w:val="28"/>
          <w:szCs w:val="28"/>
        </w:rPr>
      </w:pPr>
      <w:r w:rsidRPr="0F113ED8">
        <w:rPr>
          <w:sz w:val="28"/>
          <w:szCs w:val="28"/>
        </w:rPr>
        <w:t>Cherries</w:t>
      </w:r>
    </w:p>
    <w:p w14:paraId="054DFC61" w14:textId="5FE461D8" w:rsidR="0F113ED8" w:rsidRDefault="0F113ED8" w:rsidP="0F113ED8">
      <w:pPr>
        <w:pStyle w:val="ListParagraph"/>
        <w:numPr>
          <w:ilvl w:val="0"/>
          <w:numId w:val="1"/>
        </w:numPr>
        <w:rPr>
          <w:sz w:val="28"/>
          <w:szCs w:val="28"/>
        </w:rPr>
      </w:pPr>
      <w:r w:rsidRPr="0F113ED8">
        <w:rPr>
          <w:sz w:val="28"/>
          <w:szCs w:val="28"/>
        </w:rPr>
        <w:t>Mulberries</w:t>
      </w:r>
    </w:p>
    <w:p w14:paraId="6391B740" w14:textId="114BC5F8" w:rsidR="0F113ED8" w:rsidRDefault="0F113ED8" w:rsidP="0F113ED8">
      <w:pPr>
        <w:pStyle w:val="ListParagraph"/>
        <w:numPr>
          <w:ilvl w:val="0"/>
          <w:numId w:val="1"/>
        </w:numPr>
        <w:rPr>
          <w:sz w:val="28"/>
          <w:szCs w:val="28"/>
        </w:rPr>
      </w:pPr>
      <w:r w:rsidRPr="0F113ED8">
        <w:rPr>
          <w:sz w:val="28"/>
          <w:szCs w:val="28"/>
        </w:rPr>
        <w:t>Damsons</w:t>
      </w:r>
    </w:p>
    <w:p w14:paraId="78E7801B" w14:textId="143F0AF6" w:rsidR="0F113ED8" w:rsidRDefault="0F113ED8" w:rsidP="0F113ED8">
      <w:pPr>
        <w:pStyle w:val="ListParagraph"/>
        <w:numPr>
          <w:ilvl w:val="0"/>
          <w:numId w:val="1"/>
        </w:numPr>
        <w:rPr>
          <w:sz w:val="28"/>
          <w:szCs w:val="28"/>
        </w:rPr>
      </w:pPr>
      <w:r w:rsidRPr="0F113ED8">
        <w:rPr>
          <w:sz w:val="28"/>
          <w:szCs w:val="28"/>
        </w:rPr>
        <w:t>Olives</w:t>
      </w:r>
    </w:p>
    <w:p w14:paraId="042E7451" w14:textId="5CA46BE9" w:rsidR="0F113ED8" w:rsidRDefault="0F113ED8" w:rsidP="0F113ED8">
      <w:pPr>
        <w:ind w:left="360"/>
        <w:rPr>
          <w:sz w:val="28"/>
          <w:szCs w:val="28"/>
        </w:rPr>
      </w:pPr>
      <w:r w:rsidRPr="0F113ED8">
        <w:rPr>
          <w:sz w:val="28"/>
          <w:szCs w:val="28"/>
        </w:rPr>
        <w:t>They also ate dandelions and stinging nettles.</w:t>
      </w:r>
    </w:p>
    <w:p w14:paraId="0CAA97CA" w14:textId="2FA6990E" w:rsidR="0F113ED8" w:rsidRDefault="0F113ED8" w:rsidP="0F113ED8">
      <w:pPr>
        <w:ind w:left="360"/>
        <w:rPr>
          <w:sz w:val="28"/>
          <w:szCs w:val="28"/>
        </w:rPr>
      </w:pPr>
      <w:r w:rsidRPr="0F113ED8">
        <w:rPr>
          <w:sz w:val="28"/>
          <w:szCs w:val="28"/>
        </w:rPr>
        <w:t>Olives were probably one of the most important food for Greeks. It wasn’t just food; it was also history because Greeks believed Athena- the Greek goddess- gave the first olive tree to the Athens. Olives were used in many other ways and still are today. They can be used in lots of recipes and also crushed to make Olive oil, which was used for cooking or to drizzle on salad and even used in lamps. Women would use the oil as a beauty product to keep their skin soft.</w:t>
      </w:r>
    </w:p>
    <w:p w14:paraId="1E1D7D70" w14:textId="5EFB79D3" w:rsidR="0F113ED8" w:rsidRDefault="0F113ED8" w:rsidP="0F113ED8">
      <w:pPr>
        <w:ind w:left="360"/>
        <w:rPr>
          <w:sz w:val="28"/>
          <w:szCs w:val="28"/>
        </w:rPr>
      </w:pPr>
      <w:r w:rsidRPr="0F113ED8">
        <w:rPr>
          <w:sz w:val="28"/>
          <w:szCs w:val="28"/>
        </w:rPr>
        <w:t>Honey was also very important to the Greeks. It used as a sweetener and as a medicine. They believed that honey and milk was fed to Zeus when he was a baby so lots of them kept beehives and looked after their bees very well.</w:t>
      </w:r>
    </w:p>
    <w:p w14:paraId="74604BB3" w14:textId="6E278507" w:rsidR="0F113ED8" w:rsidRDefault="0F113ED8" w:rsidP="0F113ED8">
      <w:pPr>
        <w:ind w:left="360"/>
        <w:rPr>
          <w:sz w:val="28"/>
          <w:szCs w:val="28"/>
        </w:rPr>
      </w:pPr>
      <w:r w:rsidRPr="0F113ED8">
        <w:rPr>
          <w:sz w:val="28"/>
          <w:szCs w:val="28"/>
        </w:rPr>
        <w:t>Many Ancient Greeks lived near the sea so caught their own fish which was a good source of protein. They also ate things that sound horrible to us; eels, small birds and locusts and a strange soup called ‘Black soup’.  It was made from pigs' blood, salt and vinegar.  It was popular with the Spartans.</w:t>
      </w:r>
    </w:p>
    <w:p w14:paraId="613B3742" w14:textId="6297FE08" w:rsidR="0F113ED8" w:rsidRDefault="0F113ED8" w:rsidP="0F113ED8">
      <w:pPr>
        <w:ind w:left="360"/>
        <w:rPr>
          <w:sz w:val="28"/>
          <w:szCs w:val="28"/>
        </w:rPr>
      </w:pPr>
      <w:r w:rsidRPr="0F113ED8">
        <w:rPr>
          <w:sz w:val="28"/>
          <w:szCs w:val="28"/>
        </w:rPr>
        <w:t>Lots of Greeks kept goats so always had fresh milk and cheese.</w:t>
      </w:r>
    </w:p>
    <w:p w14:paraId="0BD0C7F4" w14:textId="1B8B8587" w:rsidR="0F113ED8" w:rsidRDefault="0F113ED8" w:rsidP="0F113ED8">
      <w:pPr>
        <w:ind w:left="360"/>
        <w:rPr>
          <w:sz w:val="28"/>
          <w:szCs w:val="28"/>
        </w:rPr>
      </w:pPr>
      <w:r w:rsidRPr="0F113ED8">
        <w:rPr>
          <w:sz w:val="28"/>
          <w:szCs w:val="28"/>
        </w:rPr>
        <w:t xml:space="preserve">Wine was very popular to drink or water and </w:t>
      </w:r>
      <w:proofErr w:type="spellStart"/>
      <w:r w:rsidRPr="0F113ED8">
        <w:rPr>
          <w:sz w:val="28"/>
          <w:szCs w:val="28"/>
        </w:rPr>
        <w:t>Kykeon</w:t>
      </w:r>
      <w:proofErr w:type="spellEnd"/>
      <w:r w:rsidRPr="0F113ED8">
        <w:rPr>
          <w:sz w:val="28"/>
          <w:szCs w:val="28"/>
        </w:rPr>
        <w:t xml:space="preserve"> which was a combination of barley gruel, water (or wine), herbs and goats' cheese.  It looked like a shake.</w:t>
      </w:r>
    </w:p>
    <w:p w14:paraId="2CB8E49E" w14:textId="36835AF3" w:rsidR="0F113ED8" w:rsidRDefault="0F113ED8" w:rsidP="0F113ED8">
      <w:pPr>
        <w:ind w:left="360"/>
        <w:rPr>
          <w:sz w:val="28"/>
          <w:szCs w:val="28"/>
        </w:rPr>
      </w:pPr>
      <w:r w:rsidRPr="0F113ED8">
        <w:rPr>
          <w:sz w:val="28"/>
          <w:szCs w:val="28"/>
        </w:rPr>
        <w:lastRenderedPageBreak/>
        <w:t>Families didn’t eat together. Men would invite their friends for dinner and eat, drink, play games and talk, this was known as a ‘symposium’ and women could not join in. Women had to eat separately.</w:t>
      </w:r>
    </w:p>
    <w:p w14:paraId="7AB737D8" w14:textId="6BAD94FF" w:rsidR="0F113ED8" w:rsidRDefault="0F113ED8" w:rsidP="0F113ED8">
      <w:pPr>
        <w:ind w:left="360"/>
        <w:rPr>
          <w:sz w:val="28"/>
          <w:szCs w:val="28"/>
        </w:rPr>
      </w:pPr>
      <w:r w:rsidRPr="0F113ED8">
        <w:rPr>
          <w:sz w:val="28"/>
          <w:szCs w:val="28"/>
        </w:rPr>
        <w:t>Mostly they ate with their hands, they would dip their bread in their soup and sometimes use a spoon. They would use knives to cut their meat.</w:t>
      </w:r>
    </w:p>
    <w:sectPr w:rsidR="0F113ED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E5AAB"/>
    <w:multiLevelType w:val="hybridMultilevel"/>
    <w:tmpl w:val="575271EC"/>
    <w:lvl w:ilvl="0" w:tplc="034248EE">
      <w:start w:val="1"/>
      <w:numFmt w:val="bullet"/>
      <w:lvlText w:val="▫"/>
      <w:lvlJc w:val="left"/>
      <w:pPr>
        <w:ind w:left="720" w:hanging="360"/>
      </w:pPr>
      <w:rPr>
        <w:rFonts w:ascii="Courier New" w:hAnsi="Courier New" w:hint="default"/>
      </w:rPr>
    </w:lvl>
    <w:lvl w:ilvl="1" w:tplc="5DE44EBA">
      <w:start w:val="1"/>
      <w:numFmt w:val="bullet"/>
      <w:lvlText w:val="o"/>
      <w:lvlJc w:val="left"/>
      <w:pPr>
        <w:ind w:left="1440" w:hanging="360"/>
      </w:pPr>
      <w:rPr>
        <w:rFonts w:ascii="Courier New" w:hAnsi="Courier New" w:hint="default"/>
      </w:rPr>
    </w:lvl>
    <w:lvl w:ilvl="2" w:tplc="89249F6C">
      <w:start w:val="1"/>
      <w:numFmt w:val="bullet"/>
      <w:lvlText w:val=""/>
      <w:lvlJc w:val="left"/>
      <w:pPr>
        <w:ind w:left="2160" w:hanging="360"/>
      </w:pPr>
      <w:rPr>
        <w:rFonts w:ascii="Wingdings" w:hAnsi="Wingdings" w:hint="default"/>
      </w:rPr>
    </w:lvl>
    <w:lvl w:ilvl="3" w:tplc="9586A82A">
      <w:start w:val="1"/>
      <w:numFmt w:val="bullet"/>
      <w:lvlText w:val=""/>
      <w:lvlJc w:val="left"/>
      <w:pPr>
        <w:ind w:left="2880" w:hanging="360"/>
      </w:pPr>
      <w:rPr>
        <w:rFonts w:ascii="Symbol" w:hAnsi="Symbol" w:hint="default"/>
      </w:rPr>
    </w:lvl>
    <w:lvl w:ilvl="4" w:tplc="DF32013A">
      <w:start w:val="1"/>
      <w:numFmt w:val="bullet"/>
      <w:lvlText w:val="o"/>
      <w:lvlJc w:val="left"/>
      <w:pPr>
        <w:ind w:left="3600" w:hanging="360"/>
      </w:pPr>
      <w:rPr>
        <w:rFonts w:ascii="Courier New" w:hAnsi="Courier New" w:hint="default"/>
      </w:rPr>
    </w:lvl>
    <w:lvl w:ilvl="5" w:tplc="6F6616AA">
      <w:start w:val="1"/>
      <w:numFmt w:val="bullet"/>
      <w:lvlText w:val=""/>
      <w:lvlJc w:val="left"/>
      <w:pPr>
        <w:ind w:left="4320" w:hanging="360"/>
      </w:pPr>
      <w:rPr>
        <w:rFonts w:ascii="Wingdings" w:hAnsi="Wingdings" w:hint="default"/>
      </w:rPr>
    </w:lvl>
    <w:lvl w:ilvl="6" w:tplc="F21A6504">
      <w:start w:val="1"/>
      <w:numFmt w:val="bullet"/>
      <w:lvlText w:val=""/>
      <w:lvlJc w:val="left"/>
      <w:pPr>
        <w:ind w:left="5040" w:hanging="360"/>
      </w:pPr>
      <w:rPr>
        <w:rFonts w:ascii="Symbol" w:hAnsi="Symbol" w:hint="default"/>
      </w:rPr>
    </w:lvl>
    <w:lvl w:ilvl="7" w:tplc="E2101656">
      <w:start w:val="1"/>
      <w:numFmt w:val="bullet"/>
      <w:lvlText w:val="o"/>
      <w:lvlJc w:val="left"/>
      <w:pPr>
        <w:ind w:left="5760" w:hanging="360"/>
      </w:pPr>
      <w:rPr>
        <w:rFonts w:ascii="Courier New" w:hAnsi="Courier New" w:hint="default"/>
      </w:rPr>
    </w:lvl>
    <w:lvl w:ilvl="8" w:tplc="2E12C47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9B6E79"/>
    <w:rsid w:val="0097681B"/>
    <w:rsid w:val="0F113ED8"/>
    <w:rsid w:val="4F9B6E79"/>
    <w:rsid w:val="677D3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A8CB4"/>
  <w15:chartTrackingRefBased/>
  <w15:docId w15:val="{C39B9A1B-93D7-4A52-9ED5-E9D82072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F6ACFD81</Template>
  <TotalTime>1</TotalTime>
  <Pages>2</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Spinks</dc:creator>
  <cp:keywords/>
  <dc:description/>
  <cp:lastModifiedBy>Lucy Wood</cp:lastModifiedBy>
  <cp:revision>2</cp:revision>
  <dcterms:created xsi:type="dcterms:W3CDTF">2020-05-13T13:15:00Z</dcterms:created>
  <dcterms:modified xsi:type="dcterms:W3CDTF">2020-05-13T13:15:00Z</dcterms:modified>
</cp:coreProperties>
</file>