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430" w:rsidRDefault="0044620B">
      <w:bookmarkStart w:id="0" w:name="_GoBack"/>
      <w:bookmarkEnd w:id="0"/>
      <w:r>
        <w:t>The ancient Greeks ate this:</w:t>
      </w:r>
    </w:p>
    <w:p w:rsidR="005F2430" w:rsidRDefault="0044620B">
      <w:pPr>
        <w:pStyle w:val="ListParagraph"/>
        <w:numPr>
          <w:ilvl w:val="0"/>
          <w:numId w:val="1"/>
        </w:numPr>
      </w:pPr>
      <w:r>
        <w:t xml:space="preserve">Wheat </w:t>
      </w:r>
    </w:p>
    <w:p w:rsidR="005F2430" w:rsidRDefault="0044620B">
      <w:pPr>
        <w:pStyle w:val="ListParagraph"/>
        <w:numPr>
          <w:ilvl w:val="0"/>
          <w:numId w:val="1"/>
        </w:numPr>
      </w:pPr>
      <w:r>
        <w:t xml:space="preserve">Bread </w:t>
      </w:r>
    </w:p>
    <w:p w:rsidR="005F2430" w:rsidRDefault="0044620B">
      <w:pPr>
        <w:pStyle w:val="ListParagraph"/>
        <w:numPr>
          <w:ilvl w:val="0"/>
          <w:numId w:val="1"/>
        </w:numPr>
      </w:pPr>
      <w:r>
        <w:t>Cercle</w:t>
      </w:r>
    </w:p>
    <w:p w:rsidR="005F2430" w:rsidRDefault="0044620B">
      <w:pPr>
        <w:pStyle w:val="ListParagraph"/>
        <w:numPr>
          <w:ilvl w:val="0"/>
          <w:numId w:val="1"/>
        </w:numPr>
      </w:pPr>
      <w:r>
        <w:t>Noodles</w:t>
      </w:r>
    </w:p>
    <w:p w:rsidR="005F2430" w:rsidRDefault="0044620B">
      <w:pPr>
        <w:pStyle w:val="ListParagraph"/>
        <w:numPr>
          <w:ilvl w:val="0"/>
          <w:numId w:val="1"/>
        </w:numPr>
      </w:pPr>
      <w:r>
        <w:t>Olives</w:t>
      </w:r>
    </w:p>
    <w:p w:rsidR="005F2430" w:rsidRDefault="0044620B">
      <w:pPr>
        <w:pStyle w:val="ListParagraph"/>
        <w:numPr>
          <w:ilvl w:val="0"/>
          <w:numId w:val="1"/>
        </w:numPr>
      </w:pPr>
      <w:r>
        <w:t>Figs</w:t>
      </w:r>
    </w:p>
    <w:p w:rsidR="005F2430" w:rsidRDefault="0044620B">
      <w:pPr>
        <w:pStyle w:val="ListParagraph"/>
        <w:numPr>
          <w:ilvl w:val="0"/>
          <w:numId w:val="1"/>
        </w:numPr>
      </w:pPr>
      <w:r>
        <w:t>Grapes</w:t>
      </w:r>
    </w:p>
    <w:p w:rsidR="005F2430" w:rsidRDefault="0044620B">
      <w:r>
        <w:t>And much further foods that they ate, and it makes a long list of foods.</w:t>
      </w:r>
    </w:p>
    <w:p w:rsidR="005F2430" w:rsidRDefault="0044620B">
      <w:r>
        <w:t xml:space="preserve">Bread and cercle were made with </w:t>
      </w:r>
      <w:r>
        <w:t>wheat and bread and noodle with flour that is made from wheat olives figs and grape which grew on trees nearby them to make foods and eat it.</w:t>
      </w:r>
    </w:p>
    <w:p w:rsidR="005F2430" w:rsidRDefault="0044620B">
      <w:r>
        <w:t>Greeks</w:t>
      </w:r>
      <w:r>
        <w:rPr>
          <w:rFonts w:ascii="Arial" w:hAnsi="Arial" w:cs="Arial"/>
          <w:color w:val="222222"/>
          <w:shd w:val="clear" w:color="auto" w:fill="FFFFFF"/>
        </w:rPr>
        <w:t> invented the olythian mill two square stones placed one on top of the other driven by slaves, making it muc</w:t>
      </w:r>
      <w:r>
        <w:rPr>
          <w:rFonts w:ascii="Arial" w:hAnsi="Arial" w:cs="Arial"/>
          <w:color w:val="222222"/>
          <w:shd w:val="clear" w:color="auto" w:fill="FFFFFF"/>
        </w:rPr>
        <w:t xml:space="preserve">h easier and quicker to produce large quantities of flour to make larger quantities of bread to eat. </w:t>
      </w:r>
    </w:p>
    <w:p w:rsidR="005F2430" w:rsidRDefault="0044620B">
      <w:r>
        <w:rPr>
          <w:rFonts w:ascii="Arial" w:hAnsi="Arial" w:cs="Arial"/>
          <w:color w:val="222222"/>
          <w:shd w:val="clear" w:color="auto" w:fill="FFFFFF"/>
        </w:rPr>
        <w:t>The ancient Greeks recorded how nets would “catch fish while men slept.” Of course, there are many kinds of fishing nets. The two most used is: Casting ne</w:t>
      </w:r>
      <w:r>
        <w:rPr>
          <w:rFonts w:ascii="Arial" w:hAnsi="Arial" w:cs="Arial"/>
          <w:color w:val="222222"/>
          <w:shd w:val="clear" w:color="auto" w:fill="FFFFFF"/>
        </w:rPr>
        <w:t>ts: These nets have a mesh with an opening on the upper side. How they were</w:t>
      </w:r>
      <w: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boiling frying simmering and stewing the fish.</w:t>
      </w:r>
    </w:p>
    <w:p w:rsidR="005F2430" w:rsidRDefault="0044620B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They bought their meat in some of the larger Greek city-states, meat could be purchased in cook shop.</w:t>
      </w:r>
    </w:p>
    <w:p w:rsidR="005F2430" w:rsidRDefault="0044620B">
      <w:r>
        <w:rPr>
          <w:rFonts w:ascii="Arial" w:hAnsi="Arial" w:cs="Arial"/>
          <w:color w:val="222222"/>
          <w:shd w:val="clear" w:color="auto" w:fill="FFFFFF"/>
        </w:rPr>
        <w:t>The ancient Greeks had divers d</w:t>
      </w:r>
      <w:r>
        <w:rPr>
          <w:rFonts w:ascii="Arial" w:hAnsi="Arial" w:cs="Arial"/>
          <w:color w:val="222222"/>
          <w:shd w:val="clear" w:color="auto" w:fill="FFFFFF"/>
        </w:rPr>
        <w:t>iet like wheat, bread, fish and meat and they have been eat it for years or maybe for decades and even centuries so that’s a long time.</w:t>
      </w:r>
    </w:p>
    <w:sectPr w:rsidR="005F243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4620B">
      <w:pPr>
        <w:spacing w:after="0" w:line="240" w:lineRule="auto"/>
      </w:pPr>
      <w:r>
        <w:separator/>
      </w:r>
    </w:p>
  </w:endnote>
  <w:endnote w:type="continuationSeparator" w:id="0">
    <w:p w:rsidR="00000000" w:rsidRDefault="00446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4620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446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D736C"/>
    <w:multiLevelType w:val="multilevel"/>
    <w:tmpl w:val="A56475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F2430"/>
    <w:rsid w:val="0044620B"/>
    <w:rsid w:val="005F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6464BC-06E7-424B-B5A0-F5AC9C45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Karolis Lari</dc:creator>
  <dc:description/>
  <cp:lastModifiedBy>Barn Owls</cp:lastModifiedBy>
  <cp:revision>2</cp:revision>
  <dcterms:created xsi:type="dcterms:W3CDTF">2020-05-17T13:57:00Z</dcterms:created>
  <dcterms:modified xsi:type="dcterms:W3CDTF">2020-05-17T13:57:00Z</dcterms:modified>
</cp:coreProperties>
</file>