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D4A" w:rsidRDefault="003F36FD">
      <w:r>
        <w:rPr>
          <w:sz w:val="36"/>
          <w:szCs w:val="36"/>
          <w:u w:val="single"/>
        </w:rPr>
        <w:t>Phenomenal Greek Inventions</w:t>
      </w:r>
    </w:p>
    <w:p w:rsidR="003C1D4A" w:rsidRDefault="003F36FD">
      <w:pPr>
        <w:rPr>
          <w:sz w:val="28"/>
          <w:szCs w:val="28"/>
        </w:rPr>
      </w:pPr>
      <w:r>
        <w:rPr>
          <w:sz w:val="28"/>
          <w:szCs w:val="28"/>
        </w:rPr>
        <w:t>If you think that things like alarm clocks and the Olympics were only invented a few years ago, then you are wrong they were invented in the ancient Greek times.</w:t>
      </w:r>
      <w:bookmarkStart w:id="0" w:name="_GoBack"/>
      <w:bookmarkEnd w:id="0"/>
    </w:p>
    <w:p w:rsidR="003C1D4A" w:rsidRDefault="003F36FD">
      <w:pPr>
        <w:rPr>
          <w:sz w:val="36"/>
          <w:szCs w:val="36"/>
          <w:u w:val="single"/>
        </w:rPr>
      </w:pPr>
      <w:r>
        <w:rPr>
          <w:sz w:val="36"/>
          <w:szCs w:val="36"/>
          <w:u w:val="single"/>
        </w:rPr>
        <w:t>A water mill</w:t>
      </w:r>
    </w:p>
    <w:p w:rsidR="003C1D4A" w:rsidRDefault="003F36FD">
      <w:r>
        <w:rPr>
          <w:sz w:val="28"/>
          <w:szCs w:val="28"/>
        </w:rPr>
        <w:t>If you think that water mills are quite new inventions, then you are completely mistaken. Did you know that people were using water mills 500 years ago, back then they were thought as contemporary, revolutionary creations. The creation was invented in the 3</w:t>
      </w:r>
      <w:r>
        <w:rPr>
          <w:sz w:val="28"/>
          <w:szCs w:val="28"/>
          <w:vertAlign w:val="superscript"/>
        </w:rPr>
        <w:t>rd</w:t>
      </w:r>
      <w:r>
        <w:rPr>
          <w:sz w:val="28"/>
          <w:szCs w:val="28"/>
        </w:rPr>
        <w:t xml:space="preserve"> century BC Greece (2300 years ago.) Quite a lot of historians believe that the water mill was created by engineer Philo of Byzantium. Water mills have been used all over the world for metal shaping and milling. Milling means to grind something such as grain. Grinding grain led to making types of food for example beaten rice, cereals, flour etc. that enabled people to bake bread in larger quantities. Ever since the mill was invented, it has seen a number of different variations which has enabled people to mill unique materials such as turning grindstone or crushed grain.</w:t>
      </w:r>
    </w:p>
    <w:p w:rsidR="003C1D4A" w:rsidRDefault="003F36FD">
      <w:r>
        <w:rPr>
          <w:sz w:val="36"/>
          <w:szCs w:val="36"/>
          <w:u w:val="single"/>
        </w:rPr>
        <w:t>Alarm clocks</w:t>
      </w:r>
    </w:p>
    <w:p w:rsidR="003C1D4A" w:rsidRDefault="003F36FD">
      <w:pPr>
        <w:rPr>
          <w:sz w:val="28"/>
          <w:szCs w:val="28"/>
        </w:rPr>
      </w:pPr>
      <w:r>
        <w:rPr>
          <w:sz w:val="28"/>
          <w:szCs w:val="28"/>
        </w:rPr>
        <w:t>Do you use an alarm clock? Well, if you do then you are using something that was created by the ancient Greeks! As you know technology improves over years, so the alarm clock has been through a considerable amount of changes. It started as a mechanical alarm. For example, to make the alarm noise they might have had ones which dropped pebbles onto drums. People often had water cocks which measured time by dripping water into a pot. When the water reached a certain level in the pot a lever would trigger the alarm sound. After that, they had electrical gadgets like mobile phones (which we use nowadays) with an alarm built into it. The ancient Greek philosopher Plato, 428-348 BC, was supposed to have owned a large water clock which he used at night for signalling the beginning of his lectures at dawn. Hellenistic engineer and inventor Ctesibius-285-222 BC-fitted his alarm clock with a dial and pointer for indicating time and made an alarm system which could be made to drop pebbles on a gong or blow trumpets at set times.</w:t>
      </w:r>
    </w:p>
    <w:p w:rsidR="003C1D4A" w:rsidRDefault="003F36FD">
      <w:pPr>
        <w:rPr>
          <w:sz w:val="36"/>
          <w:szCs w:val="36"/>
          <w:u w:val="single"/>
        </w:rPr>
      </w:pPr>
      <w:r>
        <w:rPr>
          <w:sz w:val="36"/>
          <w:szCs w:val="36"/>
          <w:u w:val="single"/>
        </w:rPr>
        <w:t>The Olympics</w:t>
      </w:r>
    </w:p>
    <w:p w:rsidR="003C1D4A" w:rsidRDefault="003F36FD">
      <w:pPr>
        <w:rPr>
          <w:sz w:val="28"/>
          <w:szCs w:val="28"/>
        </w:rPr>
      </w:pPr>
      <w:r>
        <w:rPr>
          <w:sz w:val="28"/>
          <w:szCs w:val="28"/>
        </w:rPr>
        <w:t xml:space="preserve">If you’ve been in or watched the Olympics, then you should know they are one of the greatest modern spectacles of sport. Pierre de Coubertin was the </w:t>
      </w:r>
      <w:r>
        <w:rPr>
          <w:sz w:val="28"/>
          <w:szCs w:val="28"/>
        </w:rPr>
        <w:lastRenderedPageBreak/>
        <w:t xml:space="preserve">founder of the Olympics committee. The first modern Olympics was started in 1896, Pierre was inspired by the ancient Olympics held in Greece more than 2700 years ago. According to historical records the first ancient Olympic games was back in 776 BC. Dedicated back to Olympian Gods, they were staged on the plains of Olympia. The Greeks had loads of different sporting events all in different cities. The </w:t>
      </w:r>
      <w:proofErr w:type="spellStart"/>
      <w:r>
        <w:rPr>
          <w:sz w:val="28"/>
          <w:szCs w:val="28"/>
        </w:rPr>
        <w:t>Isthmos</w:t>
      </w:r>
      <w:proofErr w:type="spellEnd"/>
      <w:r>
        <w:rPr>
          <w:sz w:val="28"/>
          <w:szCs w:val="28"/>
        </w:rPr>
        <w:t xml:space="preserve"> game was held every 2 years at the Isthmus of </w:t>
      </w:r>
      <w:proofErr w:type="spellStart"/>
      <w:r>
        <w:rPr>
          <w:sz w:val="28"/>
          <w:szCs w:val="28"/>
        </w:rPr>
        <w:t>Corinith</w:t>
      </w:r>
      <w:proofErr w:type="spellEnd"/>
      <w:r>
        <w:rPr>
          <w:sz w:val="28"/>
          <w:szCs w:val="28"/>
        </w:rPr>
        <w:t>. The Pythian games were held every 4 years near Delphi. And the most famous games of all took place in Olympia, South West of Greece, every 4 years. Humans from all over Greece came to watch the games. Victors were rewarded with olive leaf wreaths or crowns for their prise.</w:t>
      </w:r>
    </w:p>
    <w:p w:rsidR="003C1D4A" w:rsidRDefault="003F36FD">
      <w:pPr>
        <w:rPr>
          <w:sz w:val="36"/>
          <w:szCs w:val="36"/>
          <w:u w:val="single"/>
        </w:rPr>
      </w:pPr>
      <w:r>
        <w:rPr>
          <w:sz w:val="36"/>
          <w:szCs w:val="36"/>
          <w:u w:val="single"/>
        </w:rPr>
        <w:t>The earliest practice of medicine</w:t>
      </w:r>
    </w:p>
    <w:p w:rsidR="003C1D4A" w:rsidRDefault="003F36FD">
      <w:pPr>
        <w:rPr>
          <w:sz w:val="28"/>
          <w:szCs w:val="28"/>
        </w:rPr>
      </w:pPr>
      <w:r>
        <w:rPr>
          <w:sz w:val="28"/>
          <w:szCs w:val="28"/>
        </w:rPr>
        <w:t>The ancient world did not cope well when it came to curing diseases. Back then, diseases were supposed to be Gods punishment and all the possible remedies were surrounded by superstition. But it all changed when Hippocrates of Cos started to collect data and do experiments to show everyone that diseases were just natural processes that was coursed by reactions of the body. Born in 460 BC, Hippocrates was a physician from ancient Greek times. He was also one of the most important people of medicine; doctors today still use a Hippocratic oath.</w:t>
      </w:r>
    </w:p>
    <w:p w:rsidR="003C1D4A" w:rsidRDefault="003F36FD">
      <w:pPr>
        <w:rPr>
          <w:sz w:val="28"/>
          <w:szCs w:val="28"/>
        </w:rPr>
      </w:pPr>
      <w:r>
        <w:rPr>
          <w:sz w:val="28"/>
          <w:szCs w:val="28"/>
        </w:rPr>
        <w:t>Thank goodness we have had the amazing Greek engineers and inventors. Why, because otherwise we may not have had those things and may not have invented then until 2021! Thank you ancient Greeks!</w:t>
      </w:r>
    </w:p>
    <w:p w:rsidR="003C1D4A" w:rsidRDefault="003C1D4A">
      <w:pPr>
        <w:rPr>
          <w:sz w:val="28"/>
          <w:szCs w:val="28"/>
          <w:u w:val="single"/>
        </w:rPr>
      </w:pPr>
    </w:p>
    <w:sectPr w:rsidR="003C1D4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6FD" w:rsidRDefault="003F36FD">
      <w:pPr>
        <w:spacing w:after="0" w:line="240" w:lineRule="auto"/>
      </w:pPr>
      <w:r>
        <w:separator/>
      </w:r>
    </w:p>
  </w:endnote>
  <w:endnote w:type="continuationSeparator" w:id="0">
    <w:p w:rsidR="003F36FD" w:rsidRDefault="003F3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6FD" w:rsidRDefault="003F36FD">
      <w:pPr>
        <w:spacing w:after="0" w:line="240" w:lineRule="auto"/>
      </w:pPr>
      <w:r>
        <w:rPr>
          <w:color w:val="000000"/>
        </w:rPr>
        <w:separator/>
      </w:r>
    </w:p>
  </w:footnote>
  <w:footnote w:type="continuationSeparator" w:id="0">
    <w:p w:rsidR="003F36FD" w:rsidRDefault="003F36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20"/>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D4A"/>
    <w:rsid w:val="002815F5"/>
    <w:rsid w:val="003C1D4A"/>
    <w:rsid w:val="003F36FD"/>
    <w:rsid w:val="006F7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7FCE5FF2-9E62-4302-BD02-E4FB5AEA7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autoSpaceDN w:val="0"/>
      <w:spacing w:after="160" w:line="254" w:lineRule="auto"/>
      <w:textAlignment w:val="baseline"/>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562</Words>
  <Characters>3208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erinlovesflorence@outlook.com</dc:creator>
  <cp:keywords/>
  <dc:description/>
  <cp:lastModifiedBy>Barn Owls</cp:lastModifiedBy>
  <cp:revision>2</cp:revision>
  <dcterms:created xsi:type="dcterms:W3CDTF">2020-04-26T12:49:00Z</dcterms:created>
  <dcterms:modified xsi:type="dcterms:W3CDTF">2020-04-26T12:49:00Z</dcterms:modified>
</cp:coreProperties>
</file>