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F0" w:rsidRDefault="008D010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5244F05" wp14:editId="7CF83A72">
                <wp:simplePos x="0" y="0"/>
                <wp:positionH relativeFrom="column">
                  <wp:posOffset>2743200</wp:posOffset>
                </wp:positionH>
                <wp:positionV relativeFrom="paragraph">
                  <wp:posOffset>1395730</wp:posOffset>
                </wp:positionV>
                <wp:extent cx="4343400" cy="501650"/>
                <wp:effectExtent l="0" t="0" r="1905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9D393A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THE </w:t>
                            </w:r>
                            <w:proofErr w:type="gramStart"/>
                            <w:r>
                              <w:rPr>
                                <w:sz w:val="48"/>
                                <w:szCs w:val="48"/>
                              </w:rPr>
                              <w:t>VICTORIANS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>(</w:t>
                            </w:r>
                            <w:proofErr w:type="gramEnd"/>
                            <w:r w:rsidR="00AB4FA2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>Term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3 and 4) 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  and 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44F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in;margin-top:109.9pt;width:342pt;height:39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">
                <v:textbox>
                  <w:txbxContent>
                    <w:p w:rsidR="005D7F58" w:rsidRPr="005D7F58" w:rsidRDefault="009D393A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THE </w:t>
                      </w:r>
                      <w:proofErr w:type="gramStart"/>
                      <w:r>
                        <w:rPr>
                          <w:sz w:val="48"/>
                          <w:szCs w:val="48"/>
                        </w:rPr>
                        <w:t>VICTORIANS</w:t>
                      </w:r>
                      <w:r w:rsidR="007B5F03">
                        <w:rPr>
                          <w:sz w:val="48"/>
                          <w:szCs w:val="48"/>
                        </w:rPr>
                        <w:t>(</w:t>
                      </w:r>
                      <w:proofErr w:type="gramEnd"/>
                      <w:r w:rsidR="00AB4FA2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7B5F03">
                        <w:rPr>
                          <w:sz w:val="48"/>
                          <w:szCs w:val="48"/>
                        </w:rPr>
                        <w:t>Term</w:t>
                      </w:r>
                      <w:r>
                        <w:rPr>
                          <w:sz w:val="48"/>
                          <w:szCs w:val="48"/>
                        </w:rPr>
                        <w:t xml:space="preserve">3 and 4) </w:t>
                      </w:r>
                      <w:r w:rsidR="007B5F03">
                        <w:rPr>
                          <w:sz w:val="48"/>
                          <w:szCs w:val="48"/>
                        </w:rPr>
                        <w:t xml:space="preserve">  and </w:t>
                      </w:r>
                      <w:r w:rsidR="00E724EE">
                        <w:rPr>
                          <w:sz w:val="48"/>
                          <w:szCs w:val="4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6FAEDA0" wp14:editId="037ADCEF">
                <wp:simplePos x="0" y="0"/>
                <wp:positionH relativeFrom="column">
                  <wp:posOffset>2476500</wp:posOffset>
                </wp:positionH>
                <wp:positionV relativeFrom="paragraph">
                  <wp:posOffset>1960880</wp:posOffset>
                </wp:positionV>
                <wp:extent cx="2238375" cy="7715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Default="00E724EE" w:rsidP="00411E5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 w:rsidR="00662CEE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                                      </w:t>
                            </w:r>
                          </w:p>
                          <w:p w:rsidR="009D393A" w:rsidRPr="00992D52" w:rsidRDefault="009D393A" w:rsidP="00411E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992D52">
                              <w:rPr>
                                <w:sz w:val="20"/>
                                <w:szCs w:val="20"/>
                              </w:rPr>
                              <w:t xml:space="preserve">Young Voices </w:t>
                            </w:r>
                            <w:r w:rsidR="00B401C9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992D52">
                              <w:rPr>
                                <w:sz w:val="20"/>
                                <w:szCs w:val="20"/>
                              </w:rPr>
                              <w:t xml:space="preserve"> Sheffield</w:t>
                            </w:r>
                            <w:r w:rsidR="00B401C9">
                              <w:rPr>
                                <w:sz w:val="20"/>
                                <w:szCs w:val="20"/>
                              </w:rPr>
                              <w:t xml:space="preserve"> 13</w:t>
                            </w:r>
                            <w:r w:rsidR="00B401C9" w:rsidRPr="00B401C9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B401C9">
                              <w:rPr>
                                <w:sz w:val="20"/>
                                <w:szCs w:val="20"/>
                              </w:rPr>
                              <w:t xml:space="preserve"> Jan</w:t>
                            </w:r>
                          </w:p>
                          <w:p w:rsidR="000317D8" w:rsidRPr="008D010E" w:rsidRDefault="009D393A" w:rsidP="00411E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247"/>
                            </w:pPr>
                            <w:r w:rsidRPr="008D010E">
                              <w:rPr>
                                <w:sz w:val="20"/>
                                <w:szCs w:val="20"/>
                              </w:rPr>
                              <w:t>The Workhouse, Southwell</w:t>
                            </w:r>
                            <w:r w:rsidR="008D010E">
                              <w:rPr>
                                <w:sz w:val="20"/>
                                <w:szCs w:val="20"/>
                              </w:rPr>
                              <w:t>? TBC</w:t>
                            </w:r>
                            <w:r w:rsidR="00411E50" w:rsidRPr="008D010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AEDA0" id="_x0000_s1027" type="#_x0000_t202" style="position:absolute;margin-left:195pt;margin-top:154.4pt;width:176.25pt;height:60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">
                <v:textbox>
                  <w:txbxContent>
                    <w:p w:rsidR="000317D8" w:rsidRDefault="00E724EE" w:rsidP="00411E50">
                      <w:pPr>
                        <w:spacing w:after="0"/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 w:rsidR="00662CEE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                                      </w:t>
                      </w:r>
                    </w:p>
                    <w:p w:rsidR="009D393A" w:rsidRPr="00992D52" w:rsidRDefault="009D393A" w:rsidP="00411E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r w:rsidRPr="00992D52">
                        <w:rPr>
                          <w:sz w:val="20"/>
                          <w:szCs w:val="20"/>
                        </w:rPr>
                        <w:t xml:space="preserve">Young Voices </w:t>
                      </w:r>
                      <w:r w:rsidR="00B401C9">
                        <w:rPr>
                          <w:sz w:val="20"/>
                          <w:szCs w:val="20"/>
                        </w:rPr>
                        <w:t>–</w:t>
                      </w:r>
                      <w:r w:rsidRPr="00992D52">
                        <w:rPr>
                          <w:sz w:val="20"/>
                          <w:szCs w:val="20"/>
                        </w:rPr>
                        <w:t xml:space="preserve"> Sheffield</w:t>
                      </w:r>
                      <w:r w:rsidR="00B401C9">
                        <w:rPr>
                          <w:sz w:val="20"/>
                          <w:szCs w:val="20"/>
                        </w:rPr>
                        <w:t xml:space="preserve"> 13</w:t>
                      </w:r>
                      <w:r w:rsidR="00B401C9" w:rsidRPr="00B401C9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B401C9">
                        <w:rPr>
                          <w:sz w:val="20"/>
                          <w:szCs w:val="20"/>
                        </w:rPr>
                        <w:t xml:space="preserve"> Jan</w:t>
                      </w:r>
                    </w:p>
                    <w:p w:rsidR="000317D8" w:rsidRPr="008D010E" w:rsidRDefault="009D393A" w:rsidP="00411E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247"/>
                      </w:pPr>
                      <w:r w:rsidRPr="008D010E">
                        <w:rPr>
                          <w:sz w:val="20"/>
                          <w:szCs w:val="20"/>
                        </w:rPr>
                        <w:t>The Workhouse, Southwell</w:t>
                      </w:r>
                      <w:r w:rsidR="008D010E">
                        <w:rPr>
                          <w:sz w:val="20"/>
                          <w:szCs w:val="20"/>
                        </w:rPr>
                        <w:t>? TBC</w:t>
                      </w:r>
                      <w:r w:rsidR="00411E50" w:rsidRPr="008D010E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87F930A" wp14:editId="7138B169">
                <wp:simplePos x="0" y="0"/>
                <wp:positionH relativeFrom="column">
                  <wp:posOffset>4724400</wp:posOffset>
                </wp:positionH>
                <wp:positionV relativeFrom="paragraph">
                  <wp:posOffset>2208530</wp:posOffset>
                </wp:positionV>
                <wp:extent cx="2524125" cy="1635125"/>
                <wp:effectExtent l="0" t="0" r="28575" b="2222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63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0D22" w:rsidRDefault="005D7F58" w:rsidP="00411E5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</w:p>
                          <w:p w:rsidR="00662CEE" w:rsidRDefault="00662CEE" w:rsidP="00662CE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62CEE">
                              <w:rPr>
                                <w:sz w:val="18"/>
                                <w:szCs w:val="18"/>
                              </w:rPr>
                              <w:t>Safer int</w:t>
                            </w:r>
                            <w:r w:rsidR="008D010E">
                              <w:rPr>
                                <w:sz w:val="18"/>
                                <w:szCs w:val="18"/>
                              </w:rPr>
                              <w:t>ernet Day – 11th Feb</w:t>
                            </w:r>
                            <w:r w:rsidRPr="00662CEE">
                              <w:t xml:space="preserve"> </w:t>
                            </w:r>
                          </w:p>
                          <w:p w:rsidR="00662CEE" w:rsidRDefault="00662CEE" w:rsidP="00662CE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Victorian music hall/afternoon tea for parents </w:t>
                            </w:r>
                            <w:r w:rsidR="00B503E5">
                              <w:rPr>
                                <w:sz w:val="18"/>
                                <w:szCs w:val="18"/>
                              </w:rPr>
                              <w:t>– Mar 30th</w:t>
                            </w:r>
                          </w:p>
                          <w:p w:rsidR="00E724EE" w:rsidRPr="00662CEE" w:rsidRDefault="003B0D22" w:rsidP="00662CEE">
                            <w:pPr>
                              <w:spacing w:after="0"/>
                              <w:rPr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662CEE">
                              <w:rPr>
                                <w:sz w:val="18"/>
                                <w:szCs w:val="18"/>
                              </w:rPr>
                              <w:t xml:space="preserve">Victorian Day </w:t>
                            </w:r>
                            <w:r w:rsidR="008D010E"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="001502FB" w:rsidRPr="00662CEE">
                              <w:rPr>
                                <w:sz w:val="18"/>
                                <w:szCs w:val="18"/>
                              </w:rPr>
                              <w:t>dress up</w:t>
                            </w:r>
                            <w:r w:rsidR="008D010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8D010E"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="007D687D" w:rsidRPr="007B78D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B78D7" w:rsidRPr="007B78D7">
                              <w:rPr>
                                <w:sz w:val="18"/>
                                <w:szCs w:val="18"/>
                              </w:rPr>
                              <w:t>Tues</w:t>
                            </w:r>
                            <w:proofErr w:type="gramEnd"/>
                            <w:r w:rsidR="007B78D7" w:rsidRPr="007B78D7">
                              <w:rPr>
                                <w:sz w:val="18"/>
                                <w:szCs w:val="18"/>
                              </w:rPr>
                              <w:t xml:space="preserve"> 25</w:t>
                            </w:r>
                            <w:r w:rsidR="007B78D7" w:rsidRPr="007B78D7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7B78D7" w:rsidRPr="007B78D7">
                              <w:rPr>
                                <w:sz w:val="18"/>
                                <w:szCs w:val="18"/>
                              </w:rPr>
                              <w:t xml:space="preserve"> Feb</w:t>
                            </w:r>
                          </w:p>
                          <w:p w:rsidR="008D010E" w:rsidRDefault="009928D4" w:rsidP="00662CE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62CEE">
                              <w:rPr>
                                <w:sz w:val="18"/>
                                <w:szCs w:val="18"/>
                              </w:rPr>
                              <w:t>World Book Day</w:t>
                            </w:r>
                            <w:r w:rsidR="00A769D8" w:rsidRPr="00662CEE">
                              <w:rPr>
                                <w:sz w:val="18"/>
                                <w:szCs w:val="18"/>
                              </w:rPr>
                              <w:t xml:space="preserve"> – 5</w:t>
                            </w:r>
                            <w:r w:rsidR="00A769D8" w:rsidRPr="00662CEE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A769D8" w:rsidRPr="00662CEE">
                              <w:rPr>
                                <w:sz w:val="18"/>
                                <w:szCs w:val="18"/>
                              </w:rPr>
                              <w:t xml:space="preserve"> March</w:t>
                            </w:r>
                            <w:r w:rsidR="00D12501" w:rsidRPr="00662CE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662CEE" w:rsidRPr="00662CEE" w:rsidRDefault="00662CEE" w:rsidP="00662CEE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62CEE">
                              <w:rPr>
                                <w:sz w:val="18"/>
                                <w:szCs w:val="18"/>
                              </w:rPr>
                              <w:t>Holi Festival Day (Hindu) 9th March</w:t>
                            </w:r>
                          </w:p>
                          <w:p w:rsidR="000317D8" w:rsidRPr="00E724EE" w:rsidRDefault="000317D8" w:rsidP="00662CEE">
                            <w:pPr>
                              <w:spacing w:after="0"/>
                            </w:pPr>
                          </w:p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F930A" id="_x0000_s1028" type="#_x0000_t202" style="position:absolute;margin-left:372pt;margin-top:173.9pt;width:198.75pt;height:128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">
                <v:textbox>
                  <w:txbxContent>
                    <w:p w:rsidR="003B0D22" w:rsidRDefault="005D7F58" w:rsidP="00411E50">
                      <w:pPr>
                        <w:spacing w:after="0"/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TOPIC DAYS</w:t>
                      </w:r>
                    </w:p>
                    <w:p w:rsidR="00662CEE" w:rsidRDefault="00662CEE" w:rsidP="00662CE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62CEE">
                        <w:rPr>
                          <w:sz w:val="18"/>
                          <w:szCs w:val="18"/>
                        </w:rPr>
                        <w:t>Safer int</w:t>
                      </w:r>
                      <w:r w:rsidR="008D010E">
                        <w:rPr>
                          <w:sz w:val="18"/>
                          <w:szCs w:val="18"/>
                        </w:rPr>
                        <w:t>ernet Day – 11th Feb</w:t>
                      </w:r>
                      <w:r w:rsidRPr="00662CEE">
                        <w:t xml:space="preserve"> </w:t>
                      </w:r>
                    </w:p>
                    <w:p w:rsidR="00662CEE" w:rsidRDefault="00662CEE" w:rsidP="00662CE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Victorian music hall/afternoon tea for parents </w:t>
                      </w:r>
                      <w:r w:rsidR="00B503E5">
                        <w:rPr>
                          <w:sz w:val="18"/>
                          <w:szCs w:val="18"/>
                        </w:rPr>
                        <w:t>– Mar 30th</w:t>
                      </w:r>
                    </w:p>
                    <w:p w:rsidR="00E724EE" w:rsidRPr="00662CEE" w:rsidRDefault="003B0D22" w:rsidP="00662CEE">
                      <w:pPr>
                        <w:spacing w:after="0"/>
                        <w:rPr>
                          <w:sz w:val="18"/>
                          <w:szCs w:val="18"/>
                          <w:highlight w:val="yellow"/>
                        </w:rPr>
                      </w:pPr>
                      <w:r w:rsidRPr="00662CEE">
                        <w:rPr>
                          <w:sz w:val="18"/>
                          <w:szCs w:val="18"/>
                        </w:rPr>
                        <w:t xml:space="preserve">Victorian Day </w:t>
                      </w:r>
                      <w:r w:rsidR="008D010E">
                        <w:rPr>
                          <w:sz w:val="18"/>
                          <w:szCs w:val="18"/>
                        </w:rPr>
                        <w:t xml:space="preserve">- </w:t>
                      </w:r>
                      <w:r w:rsidR="001502FB" w:rsidRPr="00662CEE">
                        <w:rPr>
                          <w:sz w:val="18"/>
                          <w:szCs w:val="18"/>
                        </w:rPr>
                        <w:t>dress up</w:t>
                      </w:r>
                      <w:r w:rsidR="008D010E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8D010E">
                        <w:rPr>
                          <w:sz w:val="18"/>
                          <w:szCs w:val="18"/>
                        </w:rPr>
                        <w:t xml:space="preserve">- </w:t>
                      </w:r>
                      <w:r w:rsidR="007D687D" w:rsidRPr="007B78D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B78D7" w:rsidRPr="007B78D7">
                        <w:rPr>
                          <w:sz w:val="18"/>
                          <w:szCs w:val="18"/>
                        </w:rPr>
                        <w:t>Tues</w:t>
                      </w:r>
                      <w:proofErr w:type="gramEnd"/>
                      <w:r w:rsidR="007B78D7" w:rsidRPr="007B78D7">
                        <w:rPr>
                          <w:sz w:val="18"/>
                          <w:szCs w:val="18"/>
                        </w:rPr>
                        <w:t xml:space="preserve"> 25</w:t>
                      </w:r>
                      <w:r w:rsidR="007B78D7" w:rsidRPr="007B78D7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7B78D7" w:rsidRPr="007B78D7">
                        <w:rPr>
                          <w:sz w:val="18"/>
                          <w:szCs w:val="18"/>
                        </w:rPr>
                        <w:t xml:space="preserve"> Feb</w:t>
                      </w:r>
                    </w:p>
                    <w:p w:rsidR="008D010E" w:rsidRDefault="009928D4" w:rsidP="00662CE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62CEE">
                        <w:rPr>
                          <w:sz w:val="18"/>
                          <w:szCs w:val="18"/>
                        </w:rPr>
                        <w:t>World Book Day</w:t>
                      </w:r>
                      <w:r w:rsidR="00A769D8" w:rsidRPr="00662CEE">
                        <w:rPr>
                          <w:sz w:val="18"/>
                          <w:szCs w:val="18"/>
                        </w:rPr>
                        <w:t xml:space="preserve"> – 5</w:t>
                      </w:r>
                      <w:r w:rsidR="00A769D8" w:rsidRPr="00662CEE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A769D8" w:rsidRPr="00662CEE">
                        <w:rPr>
                          <w:sz w:val="18"/>
                          <w:szCs w:val="18"/>
                        </w:rPr>
                        <w:t xml:space="preserve"> March</w:t>
                      </w:r>
                      <w:r w:rsidR="00D12501" w:rsidRPr="00662CEE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662CEE" w:rsidRPr="00662CEE" w:rsidRDefault="00662CEE" w:rsidP="00662CEE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62CEE">
                        <w:rPr>
                          <w:sz w:val="18"/>
                          <w:szCs w:val="18"/>
                        </w:rPr>
                        <w:t>Holi Festival Day (Hindu) 9th March</w:t>
                      </w:r>
                    </w:p>
                    <w:p w:rsidR="000317D8" w:rsidRPr="00E724EE" w:rsidRDefault="000317D8" w:rsidP="00662CEE">
                      <w:pPr>
                        <w:spacing w:after="0"/>
                      </w:pPr>
                    </w:p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65CC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27EC909" wp14:editId="24F31C63">
                <wp:simplePos x="0" y="0"/>
                <wp:positionH relativeFrom="column">
                  <wp:posOffset>2406650</wp:posOffset>
                </wp:positionH>
                <wp:positionV relativeFrom="paragraph">
                  <wp:posOffset>2792730</wp:posOffset>
                </wp:positionV>
                <wp:extent cx="2276475" cy="76200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Default="00EA2C7E" w:rsidP="00FF290D">
                            <w:pPr>
                              <w:spacing w:after="0"/>
                            </w:pPr>
                            <w:r>
                              <w:t>ART AND DESIGN</w:t>
                            </w:r>
                            <w:r w:rsidR="00E724EE">
                              <w:t xml:space="preserve">  </w:t>
                            </w:r>
                          </w:p>
                          <w:p w:rsidR="007E1753" w:rsidRPr="007D687D" w:rsidRDefault="001502FB" w:rsidP="00FF290D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7D687D">
                              <w:rPr>
                                <w:sz w:val="20"/>
                                <w:szCs w:val="20"/>
                              </w:rPr>
                              <w:t xml:space="preserve">Decoupage </w:t>
                            </w:r>
                            <w:r w:rsidR="000024FF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7D687D">
                              <w:rPr>
                                <w:sz w:val="20"/>
                                <w:szCs w:val="20"/>
                              </w:rPr>
                              <w:t xml:space="preserve"> jars</w:t>
                            </w:r>
                            <w:r w:rsidR="00FF290D">
                              <w:rPr>
                                <w:sz w:val="20"/>
                                <w:szCs w:val="20"/>
                              </w:rPr>
                              <w:t>.  William Morris –links to maths</w:t>
                            </w:r>
                            <w:r w:rsidR="00965CC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F290D">
                              <w:rPr>
                                <w:sz w:val="20"/>
                                <w:szCs w:val="20"/>
                              </w:rPr>
                              <w:t xml:space="preserve">(symmetry, translation, reflection </w:t>
                            </w:r>
                            <w:proofErr w:type="spellStart"/>
                            <w:r w:rsidR="00FF290D">
                              <w:rPr>
                                <w:sz w:val="20"/>
                                <w:szCs w:val="20"/>
                              </w:rPr>
                              <w:t>etc</w:t>
                            </w:r>
                            <w:proofErr w:type="spellEnd"/>
                            <w:r w:rsidR="00FF290D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EC909" id="_x0000_s1029" type="#_x0000_t202" style="position:absolute;margin-left:189.5pt;margin-top:219.9pt;width:179.25pt;height:60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">
                <v:textbox>
                  <w:txbxContent>
                    <w:p w:rsidR="007E1753" w:rsidRDefault="00EA2C7E" w:rsidP="00FF290D">
                      <w:pPr>
                        <w:spacing w:after="0"/>
                      </w:pPr>
                      <w:r>
                        <w:t>ART AND DESIGN</w:t>
                      </w:r>
                      <w:r w:rsidR="00E724EE">
                        <w:t xml:space="preserve">  </w:t>
                      </w:r>
                    </w:p>
                    <w:p w:rsidR="007E1753" w:rsidRPr="007D687D" w:rsidRDefault="001502FB" w:rsidP="00FF290D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7D687D">
                        <w:rPr>
                          <w:sz w:val="20"/>
                          <w:szCs w:val="20"/>
                        </w:rPr>
                        <w:t xml:space="preserve">Decoupage </w:t>
                      </w:r>
                      <w:r w:rsidR="000024FF">
                        <w:rPr>
                          <w:sz w:val="20"/>
                          <w:szCs w:val="20"/>
                        </w:rPr>
                        <w:t>–</w:t>
                      </w:r>
                      <w:r w:rsidRPr="007D687D">
                        <w:rPr>
                          <w:sz w:val="20"/>
                          <w:szCs w:val="20"/>
                        </w:rPr>
                        <w:t xml:space="preserve"> jars</w:t>
                      </w:r>
                      <w:r w:rsidR="00FF290D">
                        <w:rPr>
                          <w:sz w:val="20"/>
                          <w:szCs w:val="20"/>
                        </w:rPr>
                        <w:t>.  William Morris –links to maths</w:t>
                      </w:r>
                      <w:r w:rsidR="00965CCD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FF290D">
                        <w:rPr>
                          <w:sz w:val="20"/>
                          <w:szCs w:val="20"/>
                        </w:rPr>
                        <w:t xml:space="preserve">(symmetry, translation, reflection </w:t>
                      </w:r>
                      <w:proofErr w:type="spellStart"/>
                      <w:r w:rsidR="00FF290D">
                        <w:rPr>
                          <w:sz w:val="20"/>
                          <w:szCs w:val="20"/>
                        </w:rPr>
                        <w:t>etc</w:t>
                      </w:r>
                      <w:proofErr w:type="spellEnd"/>
                      <w:r w:rsidR="00FF290D"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24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181882A" wp14:editId="61517053">
                <wp:simplePos x="0" y="0"/>
                <wp:positionH relativeFrom="column">
                  <wp:posOffset>7267575</wp:posOffset>
                </wp:positionH>
                <wp:positionV relativeFrom="paragraph">
                  <wp:posOffset>2297430</wp:posOffset>
                </wp:positionV>
                <wp:extent cx="2028825" cy="5810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28D4" w:rsidRDefault="009928D4" w:rsidP="007460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HISTORY –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Victorians</w:t>
                            </w:r>
                            <w:r w:rsidR="008D010E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AA2E9F" w:rsidRPr="009928D4" w:rsidRDefault="00894279" w:rsidP="00746095">
                            <w:pPr>
                              <w:spacing w:after="0"/>
                            </w:pPr>
                            <w:proofErr w:type="gramStart"/>
                            <w:r w:rsidRPr="009928D4">
                              <w:rPr>
                                <w:sz w:val="20"/>
                                <w:szCs w:val="20"/>
                              </w:rPr>
                              <w:t>school</w:t>
                            </w:r>
                            <w:proofErr w:type="gramEnd"/>
                            <w:r w:rsidRPr="009928D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AA2E9F" w:rsidRPr="009928D4">
                              <w:rPr>
                                <w:sz w:val="20"/>
                                <w:szCs w:val="20"/>
                              </w:rPr>
                              <w:t>inventions</w:t>
                            </w:r>
                            <w:r w:rsidR="00622403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9928D4" w:rsidRPr="009928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068C4">
                              <w:rPr>
                                <w:sz w:val="20"/>
                                <w:szCs w:val="20"/>
                              </w:rPr>
                              <w:t xml:space="preserve">Brunel, </w:t>
                            </w:r>
                            <w:r w:rsidR="009928D4" w:rsidRPr="009928D4">
                              <w:rPr>
                                <w:sz w:val="20"/>
                                <w:szCs w:val="20"/>
                              </w:rPr>
                              <w:t>the workhouse</w:t>
                            </w:r>
                            <w:r w:rsidR="000024FF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622403">
                              <w:rPr>
                                <w:sz w:val="20"/>
                                <w:szCs w:val="20"/>
                              </w:rPr>
                              <w:t xml:space="preserve"> Quadring.</w:t>
                            </w:r>
                          </w:p>
                          <w:p w:rsidR="000317D8" w:rsidRDefault="000317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1882A" id="_x0000_s1030" type="#_x0000_t202" style="position:absolute;margin-left:572.25pt;margin-top:180.9pt;width:159.75pt;height:45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">
                <v:textbox>
                  <w:txbxContent>
                    <w:p w:rsidR="009928D4" w:rsidRDefault="009928D4" w:rsidP="007460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t xml:space="preserve">HISTORY – </w:t>
                      </w:r>
                      <w:r>
                        <w:rPr>
                          <w:sz w:val="20"/>
                          <w:szCs w:val="20"/>
                        </w:rPr>
                        <w:t>Victorians</w:t>
                      </w:r>
                      <w:r w:rsidR="008D010E">
                        <w:rPr>
                          <w:sz w:val="20"/>
                          <w:szCs w:val="20"/>
                        </w:rPr>
                        <w:t>:</w:t>
                      </w:r>
                    </w:p>
                    <w:p w:rsidR="00AA2E9F" w:rsidRPr="009928D4" w:rsidRDefault="00894279" w:rsidP="00746095">
                      <w:pPr>
                        <w:spacing w:after="0"/>
                      </w:pPr>
                      <w:proofErr w:type="gramStart"/>
                      <w:r w:rsidRPr="009928D4">
                        <w:rPr>
                          <w:sz w:val="20"/>
                          <w:szCs w:val="20"/>
                        </w:rPr>
                        <w:t>school</w:t>
                      </w:r>
                      <w:proofErr w:type="gramEnd"/>
                      <w:r w:rsidRPr="009928D4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AA2E9F" w:rsidRPr="009928D4">
                        <w:rPr>
                          <w:sz w:val="20"/>
                          <w:szCs w:val="20"/>
                        </w:rPr>
                        <w:t>inventions</w:t>
                      </w:r>
                      <w:r w:rsidR="00622403">
                        <w:rPr>
                          <w:sz w:val="20"/>
                          <w:szCs w:val="20"/>
                        </w:rPr>
                        <w:t>,</w:t>
                      </w:r>
                      <w:r w:rsidR="009928D4" w:rsidRPr="009928D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068C4">
                        <w:rPr>
                          <w:sz w:val="20"/>
                          <w:szCs w:val="20"/>
                        </w:rPr>
                        <w:t xml:space="preserve">Brunel, </w:t>
                      </w:r>
                      <w:r w:rsidR="009928D4" w:rsidRPr="009928D4">
                        <w:rPr>
                          <w:sz w:val="20"/>
                          <w:szCs w:val="20"/>
                        </w:rPr>
                        <w:t>the workhouse</w:t>
                      </w:r>
                      <w:r w:rsidR="000024FF">
                        <w:rPr>
                          <w:sz w:val="20"/>
                          <w:szCs w:val="20"/>
                        </w:rPr>
                        <w:t>,</w:t>
                      </w:r>
                      <w:r w:rsidR="00622403">
                        <w:rPr>
                          <w:sz w:val="20"/>
                          <w:szCs w:val="20"/>
                        </w:rPr>
                        <w:t xml:space="preserve"> Quadring.</w:t>
                      </w:r>
                    </w:p>
                    <w:p w:rsidR="000317D8" w:rsidRDefault="000317D8"/>
                  </w:txbxContent>
                </v:textbox>
                <w10:wrap type="square"/>
              </v:shape>
            </w:pict>
          </mc:Fallback>
        </mc:AlternateContent>
      </w:r>
      <w:r w:rsidR="00411E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94CBB2" wp14:editId="70573B4F">
                <wp:simplePos x="0" y="0"/>
                <wp:positionH relativeFrom="column">
                  <wp:posOffset>7286625</wp:posOffset>
                </wp:positionH>
                <wp:positionV relativeFrom="paragraph">
                  <wp:posOffset>4145280</wp:posOffset>
                </wp:positionV>
                <wp:extent cx="2047875" cy="6762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 w:rsidP="00411E50">
                            <w:pPr>
                              <w:spacing w:after="0"/>
                            </w:pPr>
                            <w:r>
                              <w:t>R.E</w:t>
                            </w:r>
                            <w:r w:rsidR="009B0EAF">
                              <w:t xml:space="preserve"> – </w:t>
                            </w:r>
                            <w:r w:rsidR="006A161E">
                              <w:t xml:space="preserve">Hinduism </w:t>
                            </w:r>
                          </w:p>
                          <w:p w:rsidR="006A161E" w:rsidRDefault="006A161E" w:rsidP="00411E50">
                            <w:pPr>
                              <w:spacing w:after="0"/>
                            </w:pPr>
                            <w:r>
                              <w:t>Stories and symbols.  Faith and belief in action.  Holi festival</w:t>
                            </w:r>
                          </w:p>
                          <w:p w:rsidR="002839F7" w:rsidRDefault="00283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785EA" id="Text Box 7" o:spid="_x0000_s1030" type="#_x0000_t202" style="position:absolute;margin-left:573.75pt;margin-top:326.4pt;width:161.25pt;height:5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" fillcolor="white [3201]" strokeweight=".5pt">
                <v:textbox>
                  <w:txbxContent>
                    <w:p w:rsidR="005D7F58" w:rsidRDefault="005D7F58" w:rsidP="00411E50">
                      <w:pPr>
                        <w:spacing w:after="0"/>
                      </w:pPr>
                      <w:r>
                        <w:t>R.E</w:t>
                      </w:r>
                      <w:r w:rsidR="009B0EAF">
                        <w:t xml:space="preserve"> – </w:t>
                      </w:r>
                      <w:r w:rsidR="006A161E">
                        <w:t xml:space="preserve">Hinduism </w:t>
                      </w:r>
                    </w:p>
                    <w:p w:rsidR="006A161E" w:rsidRDefault="006A161E" w:rsidP="00411E50">
                      <w:pPr>
                        <w:spacing w:after="0"/>
                      </w:pPr>
                      <w:r>
                        <w:t>Stories and symbols.  Faith and belief in action.  Holi festival</w:t>
                      </w:r>
                    </w:p>
                    <w:p w:rsidR="002839F7" w:rsidRDefault="002839F7"/>
                  </w:txbxContent>
                </v:textbox>
              </v:shape>
            </w:pict>
          </mc:Fallback>
        </mc:AlternateContent>
      </w:r>
      <w:r w:rsidR="00411E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8B491F" wp14:editId="43811B2E">
                <wp:simplePos x="0" y="0"/>
                <wp:positionH relativeFrom="column">
                  <wp:posOffset>7267575</wp:posOffset>
                </wp:positionH>
                <wp:positionV relativeFrom="paragraph">
                  <wp:posOffset>4907279</wp:posOffset>
                </wp:positionV>
                <wp:extent cx="2066925" cy="7715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Pr="00411E50" w:rsidRDefault="005D7F58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411E50">
                              <w:rPr>
                                <w:sz w:val="20"/>
                                <w:szCs w:val="20"/>
                              </w:rPr>
                              <w:t>MFL</w:t>
                            </w:r>
                            <w:r w:rsidR="009B0EAF" w:rsidRPr="00411E50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C64A18" w:rsidRPr="00411E50">
                              <w:rPr>
                                <w:sz w:val="20"/>
                                <w:szCs w:val="20"/>
                              </w:rPr>
                              <w:t>French</w:t>
                            </w:r>
                          </w:p>
                          <w:p w:rsidR="007D687D" w:rsidRPr="00411E50" w:rsidRDefault="006F18EC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411E50">
                              <w:rPr>
                                <w:sz w:val="20"/>
                                <w:szCs w:val="20"/>
                              </w:rPr>
                              <w:t xml:space="preserve">Le </w:t>
                            </w:r>
                            <w:proofErr w:type="spellStart"/>
                            <w:r w:rsidRPr="00411E50">
                              <w:rPr>
                                <w:sz w:val="20"/>
                                <w:szCs w:val="20"/>
                              </w:rPr>
                              <w:t>calendrier</w:t>
                            </w:r>
                            <w:proofErr w:type="spellEnd"/>
                            <w:r w:rsidRPr="00411E50">
                              <w:rPr>
                                <w:sz w:val="20"/>
                                <w:szCs w:val="20"/>
                              </w:rPr>
                              <w:t xml:space="preserve">, les </w:t>
                            </w:r>
                            <w:proofErr w:type="spellStart"/>
                            <w:r w:rsidRPr="00411E50">
                              <w:rPr>
                                <w:sz w:val="20"/>
                                <w:szCs w:val="20"/>
                              </w:rPr>
                              <w:t>jours</w:t>
                            </w:r>
                            <w:proofErr w:type="spellEnd"/>
                            <w:r w:rsidRPr="00411E50">
                              <w:rPr>
                                <w:sz w:val="20"/>
                                <w:szCs w:val="20"/>
                              </w:rPr>
                              <w:t xml:space="preserve">, les </w:t>
                            </w:r>
                            <w:proofErr w:type="spellStart"/>
                            <w:r w:rsidRPr="00411E50">
                              <w:rPr>
                                <w:sz w:val="20"/>
                                <w:szCs w:val="20"/>
                              </w:rPr>
                              <w:t>mois</w:t>
                            </w:r>
                            <w:proofErr w:type="spellEnd"/>
                            <w:proofErr w:type="gramStart"/>
                            <w:r w:rsidRPr="00411E50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7D687D" w:rsidRPr="00411E50">
                              <w:rPr>
                                <w:sz w:val="20"/>
                                <w:szCs w:val="20"/>
                              </w:rPr>
                              <w:t xml:space="preserve"> les</w:t>
                            </w:r>
                            <w:proofErr w:type="gramEnd"/>
                            <w:r w:rsidR="007D687D" w:rsidRPr="00411E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687D" w:rsidRPr="00411E50">
                              <w:rPr>
                                <w:sz w:val="20"/>
                                <w:szCs w:val="20"/>
                              </w:rPr>
                              <w:t>saisons</w:t>
                            </w:r>
                            <w:proofErr w:type="spellEnd"/>
                            <w:r w:rsidR="00DA621F">
                              <w:rPr>
                                <w:sz w:val="20"/>
                                <w:szCs w:val="20"/>
                              </w:rPr>
                              <w:t xml:space="preserve">, les </w:t>
                            </w:r>
                            <w:proofErr w:type="spellStart"/>
                            <w:r w:rsidR="00DA621F">
                              <w:rPr>
                                <w:sz w:val="20"/>
                                <w:szCs w:val="20"/>
                              </w:rPr>
                              <w:t>numeros</w:t>
                            </w:r>
                            <w:proofErr w:type="spellEnd"/>
                          </w:p>
                          <w:p w:rsidR="007D687D" w:rsidRPr="00411E50" w:rsidRDefault="007D687D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411E50">
                              <w:rPr>
                                <w:sz w:val="20"/>
                                <w:szCs w:val="20"/>
                              </w:rPr>
                              <w:t>The Hungry Caterpillar in French</w:t>
                            </w:r>
                          </w:p>
                          <w:p w:rsidR="006A161E" w:rsidRPr="00411E50" w:rsidRDefault="006A161E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317D8" w:rsidRDefault="000317D8"/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B491F" id="Text Box 8" o:spid="_x0000_s1032" type="#_x0000_t202" style="position:absolute;margin-left:572.25pt;margin-top:386.4pt;width:162.75pt;height:6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" fillcolor="white [3201]" strokeweight=".5pt">
                <v:textbox>
                  <w:txbxContent>
                    <w:p w:rsidR="005D7F58" w:rsidRPr="00411E50" w:rsidRDefault="005D7F58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411E50">
                        <w:rPr>
                          <w:sz w:val="20"/>
                          <w:szCs w:val="20"/>
                        </w:rPr>
                        <w:t>MFL</w:t>
                      </w:r>
                      <w:r w:rsidR="009B0EAF" w:rsidRPr="00411E50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C64A18" w:rsidRPr="00411E50">
                        <w:rPr>
                          <w:sz w:val="20"/>
                          <w:szCs w:val="20"/>
                        </w:rPr>
                        <w:t>French</w:t>
                      </w:r>
                    </w:p>
                    <w:p w:rsidR="007D687D" w:rsidRPr="00411E50" w:rsidRDefault="006F18EC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411E50">
                        <w:rPr>
                          <w:sz w:val="20"/>
                          <w:szCs w:val="20"/>
                        </w:rPr>
                        <w:t xml:space="preserve">Le </w:t>
                      </w:r>
                      <w:proofErr w:type="spellStart"/>
                      <w:r w:rsidRPr="00411E50">
                        <w:rPr>
                          <w:sz w:val="20"/>
                          <w:szCs w:val="20"/>
                        </w:rPr>
                        <w:t>calendrier</w:t>
                      </w:r>
                      <w:proofErr w:type="spellEnd"/>
                      <w:r w:rsidRPr="00411E50">
                        <w:rPr>
                          <w:sz w:val="20"/>
                          <w:szCs w:val="20"/>
                        </w:rPr>
                        <w:t xml:space="preserve">, les </w:t>
                      </w:r>
                      <w:proofErr w:type="spellStart"/>
                      <w:r w:rsidRPr="00411E50">
                        <w:rPr>
                          <w:sz w:val="20"/>
                          <w:szCs w:val="20"/>
                        </w:rPr>
                        <w:t>jours</w:t>
                      </w:r>
                      <w:proofErr w:type="spellEnd"/>
                      <w:r w:rsidRPr="00411E50">
                        <w:rPr>
                          <w:sz w:val="20"/>
                          <w:szCs w:val="20"/>
                        </w:rPr>
                        <w:t xml:space="preserve">, les </w:t>
                      </w:r>
                      <w:proofErr w:type="spellStart"/>
                      <w:r w:rsidRPr="00411E50">
                        <w:rPr>
                          <w:sz w:val="20"/>
                          <w:szCs w:val="20"/>
                        </w:rPr>
                        <w:t>mois</w:t>
                      </w:r>
                      <w:proofErr w:type="spellEnd"/>
                      <w:proofErr w:type="gramStart"/>
                      <w:r w:rsidRPr="00411E50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7D687D" w:rsidRPr="00411E50">
                        <w:rPr>
                          <w:sz w:val="20"/>
                          <w:szCs w:val="20"/>
                        </w:rPr>
                        <w:t xml:space="preserve"> les</w:t>
                      </w:r>
                      <w:proofErr w:type="gramEnd"/>
                      <w:r w:rsidR="007D687D" w:rsidRPr="00411E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687D" w:rsidRPr="00411E50">
                        <w:rPr>
                          <w:sz w:val="20"/>
                          <w:szCs w:val="20"/>
                        </w:rPr>
                        <w:t>saisons</w:t>
                      </w:r>
                      <w:proofErr w:type="spellEnd"/>
                      <w:r w:rsidR="00DA621F">
                        <w:rPr>
                          <w:sz w:val="20"/>
                          <w:szCs w:val="20"/>
                        </w:rPr>
                        <w:t xml:space="preserve">, les </w:t>
                      </w:r>
                      <w:proofErr w:type="spellStart"/>
                      <w:r w:rsidR="00DA621F">
                        <w:rPr>
                          <w:sz w:val="20"/>
                          <w:szCs w:val="20"/>
                        </w:rPr>
                        <w:t>numeros</w:t>
                      </w:r>
                      <w:proofErr w:type="spellEnd"/>
                    </w:p>
                    <w:p w:rsidR="007D687D" w:rsidRPr="00411E50" w:rsidRDefault="007D687D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411E50">
                        <w:rPr>
                          <w:sz w:val="20"/>
                          <w:szCs w:val="20"/>
                        </w:rPr>
                        <w:t>The Hungry Caterpillar in French</w:t>
                      </w:r>
                    </w:p>
                    <w:p w:rsidR="006A161E" w:rsidRPr="00411E50" w:rsidRDefault="006A161E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0317D8" w:rsidRDefault="000317D8"/>
                    <w:p w:rsidR="007E1753" w:rsidRDefault="007E1753"/>
                  </w:txbxContent>
                </v:textbox>
              </v:shape>
            </w:pict>
          </mc:Fallback>
        </mc:AlternateContent>
      </w:r>
      <w:r w:rsidR="00411E5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FC8349" wp14:editId="54455D9C">
                <wp:simplePos x="0" y="0"/>
                <wp:positionH relativeFrom="column">
                  <wp:posOffset>7248525</wp:posOffset>
                </wp:positionH>
                <wp:positionV relativeFrom="paragraph">
                  <wp:posOffset>2916555</wp:posOffset>
                </wp:positionV>
                <wp:extent cx="2019300" cy="109537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 w:rsidP="00411E50">
                            <w:pPr>
                              <w:spacing w:after="0"/>
                            </w:pPr>
                            <w:r>
                              <w:t>GEOGRAPHY</w:t>
                            </w:r>
                            <w:r w:rsidR="009928D4">
                              <w:t xml:space="preserve"> - </w:t>
                            </w:r>
                            <w:proofErr w:type="spellStart"/>
                            <w:r w:rsidR="009928D4">
                              <w:t>Mapskills</w:t>
                            </w:r>
                            <w:proofErr w:type="spellEnd"/>
                          </w:p>
                          <w:p w:rsidR="000317D8" w:rsidRDefault="009928D4" w:rsidP="00411E5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1D2953">
                              <w:rPr>
                                <w:sz w:val="20"/>
                                <w:szCs w:val="20"/>
                              </w:rPr>
                              <w:t>Using compasses and ordnance survey maps, symbols, keys and grids</w:t>
                            </w:r>
                          </w:p>
                          <w:p w:rsidR="000024FF" w:rsidRPr="001D2953" w:rsidRDefault="000024FF" w:rsidP="00411E5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Quadring in Victorian times</w:t>
                            </w:r>
                            <w:r w:rsidR="00411E50">
                              <w:rPr>
                                <w:sz w:val="20"/>
                                <w:szCs w:val="20"/>
                              </w:rPr>
                              <w:t xml:space="preserve"> compared to now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C135C" id="_x0000_s1032" type="#_x0000_t202" style="position:absolute;margin-left:570.75pt;margin-top:229.65pt;width:159pt;height:86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">
                <v:textbox>
                  <w:txbxContent>
                    <w:p w:rsidR="005D7F58" w:rsidRDefault="005D7F58" w:rsidP="00411E50">
                      <w:pPr>
                        <w:spacing w:after="0"/>
                      </w:pPr>
                      <w:r>
                        <w:t>GEOGRAPHY</w:t>
                      </w:r>
                      <w:r w:rsidR="009928D4">
                        <w:t xml:space="preserve"> - </w:t>
                      </w:r>
                      <w:proofErr w:type="spellStart"/>
                      <w:r w:rsidR="009928D4">
                        <w:t>Mapskills</w:t>
                      </w:r>
                      <w:proofErr w:type="spellEnd"/>
                    </w:p>
                    <w:p w:rsidR="000317D8" w:rsidRDefault="009928D4" w:rsidP="00411E5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r w:rsidRPr="001D2953">
                        <w:rPr>
                          <w:sz w:val="20"/>
                          <w:szCs w:val="20"/>
                        </w:rPr>
                        <w:t>Using compasses and ordnance survey maps, symbols, keys and grids</w:t>
                      </w:r>
                    </w:p>
                    <w:p w:rsidR="000024FF" w:rsidRPr="001D2953" w:rsidRDefault="000024FF" w:rsidP="00411E5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Quadring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in Victorian times</w:t>
                      </w:r>
                      <w:r w:rsidR="00411E50">
                        <w:rPr>
                          <w:sz w:val="20"/>
                          <w:szCs w:val="20"/>
                        </w:rPr>
                        <w:t xml:space="preserve"> compared to now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22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251E90" wp14:editId="1F123B94">
                <wp:simplePos x="0" y="0"/>
                <wp:positionH relativeFrom="column">
                  <wp:posOffset>7334250</wp:posOffset>
                </wp:positionH>
                <wp:positionV relativeFrom="paragraph">
                  <wp:posOffset>30481</wp:posOffset>
                </wp:positionV>
                <wp:extent cx="1990725" cy="1276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FA2" w:rsidRDefault="005D7F58" w:rsidP="0034124E">
                            <w:pPr>
                              <w:spacing w:after="0"/>
                            </w:pPr>
                            <w:r>
                              <w:t>SCIENCE</w:t>
                            </w:r>
                            <w:r w:rsidR="009928D4">
                              <w:t xml:space="preserve"> –</w:t>
                            </w:r>
                          </w:p>
                          <w:p w:rsidR="005D7F58" w:rsidRPr="009928D4" w:rsidRDefault="009928D4" w:rsidP="0034124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928D4">
                              <w:rPr>
                                <w:sz w:val="20"/>
                                <w:szCs w:val="20"/>
                              </w:rPr>
                              <w:t>Living things &amp; habitats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Animals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inc</w:t>
                            </w:r>
                            <w:proofErr w:type="spellEnd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humans</w:t>
                            </w:r>
                            <w:r w:rsidR="00AB4FA2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6E5C30">
                              <w:rPr>
                                <w:sz w:val="20"/>
                                <w:szCs w:val="20"/>
                              </w:rPr>
                              <w:t xml:space="preserve"> plant and</w:t>
                            </w:r>
                            <w:r w:rsidR="00AB4FA2">
                              <w:rPr>
                                <w:sz w:val="20"/>
                                <w:szCs w:val="20"/>
                              </w:rPr>
                              <w:t xml:space="preserve"> human reproduction</w:t>
                            </w:r>
                            <w:r w:rsidR="006B7ED8">
                              <w:rPr>
                                <w:sz w:val="20"/>
                                <w:szCs w:val="20"/>
                              </w:rPr>
                              <w:t>, changes in humans to old age</w:t>
                            </w:r>
                          </w:p>
                          <w:p w:rsidR="0034124E" w:rsidRPr="009928D4" w:rsidRDefault="003B0D22" w:rsidP="0034124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928D4">
                              <w:rPr>
                                <w:sz w:val="20"/>
                                <w:szCs w:val="20"/>
                              </w:rPr>
                              <w:t>Classification</w:t>
                            </w:r>
                            <w:r w:rsidR="00AA2E9F" w:rsidRPr="009928D4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9928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010E">
                              <w:rPr>
                                <w:sz w:val="20"/>
                                <w:szCs w:val="20"/>
                              </w:rPr>
                              <w:t>microbiology,</w:t>
                            </w:r>
                          </w:p>
                          <w:p w:rsidR="003B0D22" w:rsidRDefault="003B0D22"/>
                          <w:p w:rsidR="003B0D22" w:rsidRDefault="003B0D22"/>
                          <w:p w:rsidR="003B0D22" w:rsidRDefault="003B0D22"/>
                          <w:p w:rsidR="003B0D22" w:rsidRDefault="003B0D22"/>
                          <w:p w:rsidR="000317D8" w:rsidRDefault="000317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51E90" id="_x0000_s1034" type="#_x0000_t202" style="position:absolute;margin-left:577.5pt;margin-top:2.4pt;width:156.75pt;height:10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" fillcolor="white [3201]" strokeweight=".5pt">
                <v:textbox>
                  <w:txbxContent>
                    <w:p w:rsidR="00AB4FA2" w:rsidRDefault="005D7F58" w:rsidP="0034124E">
                      <w:pPr>
                        <w:spacing w:after="0"/>
                      </w:pPr>
                      <w:r>
                        <w:t>SCIENCE</w:t>
                      </w:r>
                      <w:r w:rsidR="009928D4">
                        <w:t xml:space="preserve"> –</w:t>
                      </w:r>
                    </w:p>
                    <w:p w:rsidR="005D7F58" w:rsidRPr="009928D4" w:rsidRDefault="009928D4" w:rsidP="0034124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928D4">
                        <w:rPr>
                          <w:sz w:val="20"/>
                          <w:szCs w:val="20"/>
                        </w:rPr>
                        <w:t>Living things &amp; habitats</w:t>
                      </w:r>
                      <w:r>
                        <w:rPr>
                          <w:sz w:val="20"/>
                          <w:szCs w:val="20"/>
                        </w:rPr>
                        <w:t xml:space="preserve">, Animals </w:t>
                      </w:r>
                      <w:proofErr w:type="spellStart"/>
                      <w:proofErr w:type="gramStart"/>
                      <w:r>
                        <w:rPr>
                          <w:sz w:val="20"/>
                          <w:szCs w:val="20"/>
                        </w:rPr>
                        <w:t>inc</w:t>
                      </w:r>
                      <w:proofErr w:type="spellEnd"/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humans</w:t>
                      </w:r>
                      <w:r w:rsidR="00AB4FA2">
                        <w:rPr>
                          <w:sz w:val="20"/>
                          <w:szCs w:val="20"/>
                        </w:rPr>
                        <w:t>,</w:t>
                      </w:r>
                      <w:r w:rsidR="006E5C30">
                        <w:rPr>
                          <w:sz w:val="20"/>
                          <w:szCs w:val="20"/>
                        </w:rPr>
                        <w:t xml:space="preserve"> plant and</w:t>
                      </w:r>
                      <w:r w:rsidR="00AB4FA2">
                        <w:rPr>
                          <w:sz w:val="20"/>
                          <w:szCs w:val="20"/>
                        </w:rPr>
                        <w:t xml:space="preserve"> human reproduction</w:t>
                      </w:r>
                      <w:r w:rsidR="006B7ED8">
                        <w:rPr>
                          <w:sz w:val="20"/>
                          <w:szCs w:val="20"/>
                        </w:rPr>
                        <w:t>, changes in humans to old age</w:t>
                      </w:r>
                    </w:p>
                    <w:p w:rsidR="0034124E" w:rsidRPr="009928D4" w:rsidRDefault="003B0D22" w:rsidP="0034124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928D4">
                        <w:rPr>
                          <w:sz w:val="20"/>
                          <w:szCs w:val="20"/>
                        </w:rPr>
                        <w:t>Classification</w:t>
                      </w:r>
                      <w:r w:rsidR="00AA2E9F" w:rsidRPr="009928D4">
                        <w:rPr>
                          <w:sz w:val="20"/>
                          <w:szCs w:val="20"/>
                        </w:rPr>
                        <w:t>,</w:t>
                      </w:r>
                      <w:r w:rsidRPr="009928D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D010E">
                        <w:rPr>
                          <w:sz w:val="20"/>
                          <w:szCs w:val="20"/>
                        </w:rPr>
                        <w:t>microbiology,</w:t>
                      </w:r>
                    </w:p>
                    <w:p w:rsidR="003B0D22" w:rsidRDefault="003B0D22"/>
                    <w:p w:rsidR="003B0D22" w:rsidRDefault="003B0D22"/>
                    <w:p w:rsidR="003B0D22" w:rsidRDefault="003B0D22"/>
                    <w:p w:rsidR="003B0D22" w:rsidRDefault="003B0D22"/>
                    <w:p w:rsidR="000317D8" w:rsidRDefault="000317D8"/>
                  </w:txbxContent>
                </v:textbox>
              </v:shape>
            </w:pict>
          </mc:Fallback>
        </mc:AlternateContent>
      </w:r>
      <w:r w:rsidR="00015D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845843" wp14:editId="053ABE5C">
                <wp:simplePos x="0" y="0"/>
                <wp:positionH relativeFrom="column">
                  <wp:posOffset>4200525</wp:posOffset>
                </wp:positionH>
                <wp:positionV relativeFrom="paragraph">
                  <wp:posOffset>3792855</wp:posOffset>
                </wp:positionV>
                <wp:extent cx="3019425" cy="70485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EA2C7E" w:rsidP="002A78C5">
                            <w:pPr>
                              <w:spacing w:after="0"/>
                            </w:pPr>
                            <w:r>
                              <w:t>DESIGN AND TECHNOLOGY</w:t>
                            </w:r>
                          </w:p>
                          <w:p w:rsidR="002A78C5" w:rsidRDefault="00517448" w:rsidP="002A78C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2A78C5">
                              <w:rPr>
                                <w:sz w:val="18"/>
                                <w:szCs w:val="18"/>
                              </w:rPr>
                              <w:t>Bridge</w:t>
                            </w:r>
                            <w:r w:rsidR="006F18EC">
                              <w:rPr>
                                <w:sz w:val="18"/>
                                <w:szCs w:val="18"/>
                              </w:rPr>
                              <w:t>s and Brunel.</w:t>
                            </w:r>
                            <w:r w:rsidR="002A78C5" w:rsidRPr="002A78C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517448" w:rsidRPr="002A78C5" w:rsidRDefault="002A78C5" w:rsidP="002A78C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Cookery – Victorian afternoon tea.</w:t>
                            </w:r>
                            <w:r w:rsidRPr="002A78C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45843" id="Text Box 13" o:spid="_x0000_s1035" type="#_x0000_t202" style="position:absolute;margin-left:330.75pt;margin-top:298.65pt;width:237.75pt;height:5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" fillcolor="white [3201]" strokeweight=".5pt">
                <v:textbox>
                  <w:txbxContent>
                    <w:p w:rsidR="005D7F58" w:rsidRDefault="00EA2C7E" w:rsidP="002A78C5">
                      <w:pPr>
                        <w:spacing w:after="0"/>
                      </w:pPr>
                      <w:r>
                        <w:t>DESIGN AND TECHNOLOGY</w:t>
                      </w:r>
                    </w:p>
                    <w:p w:rsidR="002A78C5" w:rsidRDefault="00517448" w:rsidP="002A78C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2A78C5">
                        <w:rPr>
                          <w:sz w:val="18"/>
                          <w:szCs w:val="18"/>
                        </w:rPr>
                        <w:t>Bridge</w:t>
                      </w:r>
                      <w:r w:rsidR="006F18EC">
                        <w:rPr>
                          <w:sz w:val="18"/>
                          <w:szCs w:val="18"/>
                        </w:rPr>
                        <w:t>s and Brunel.</w:t>
                      </w:r>
                      <w:r w:rsidR="002A78C5" w:rsidRPr="002A78C5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517448" w:rsidRPr="002A78C5" w:rsidRDefault="002A78C5" w:rsidP="002A78C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Cookery – Victorian afternoon tea.</w:t>
                      </w:r>
                      <w:r w:rsidRPr="002A78C5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F18E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A595DB" wp14:editId="2072C282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5909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59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6F18EC">
                            <w:pPr>
                              <w:spacing w:after="0"/>
                            </w:pPr>
                            <w:r>
                              <w:t>ENGLISH</w:t>
                            </w:r>
                          </w:p>
                          <w:p w:rsidR="00AA2E9F" w:rsidRPr="00965CCD" w:rsidRDefault="00F16105" w:rsidP="00965CC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>Newspaper writing – Fake news</w:t>
                            </w:r>
                          </w:p>
                          <w:p w:rsidR="00894279" w:rsidRPr="006F18EC" w:rsidRDefault="0089427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>Non-</w:t>
                            </w:r>
                            <w:proofErr w:type="spellStart"/>
                            <w:r w:rsidRPr="006F18EC">
                              <w:rPr>
                                <w:sz w:val="20"/>
                                <w:szCs w:val="20"/>
                              </w:rPr>
                              <w:t>chron</w:t>
                            </w:r>
                            <w:proofErr w:type="spellEnd"/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 – Victorian inventions</w:t>
                            </w:r>
                            <w:r w:rsidR="000024FF" w:rsidRPr="006F18EC">
                              <w:rPr>
                                <w:sz w:val="20"/>
                                <w:szCs w:val="20"/>
                              </w:rPr>
                              <w:t>/ famous Victorians</w:t>
                            </w:r>
                            <w:r w:rsidR="00FE2A14">
                              <w:rPr>
                                <w:sz w:val="20"/>
                                <w:szCs w:val="20"/>
                              </w:rPr>
                              <w:t xml:space="preserve"> - Brunel</w:t>
                            </w:r>
                          </w:p>
                          <w:p w:rsidR="00894279" w:rsidRPr="006F18EC" w:rsidRDefault="00AF1DB7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Diary</w:t>
                            </w:r>
                            <w:r w:rsidR="00894279" w:rsidRPr="006F18EC">
                              <w:rPr>
                                <w:sz w:val="20"/>
                                <w:szCs w:val="20"/>
                              </w:rPr>
                              <w:t xml:space="preserve"> – Victorian school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day</w:t>
                            </w:r>
                          </w:p>
                          <w:p w:rsidR="00894279" w:rsidRPr="006F18EC" w:rsidRDefault="009928D4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Non </w:t>
                            </w:r>
                            <w:proofErr w:type="spellStart"/>
                            <w:r w:rsidRPr="006F18EC">
                              <w:rPr>
                                <w:sz w:val="20"/>
                                <w:szCs w:val="20"/>
                              </w:rPr>
                              <w:t>chron</w:t>
                            </w:r>
                            <w:proofErr w:type="spellEnd"/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 – animal classes</w:t>
                            </w:r>
                            <w:r w:rsidR="00894279" w:rsidRPr="006F18E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8EC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="006F18EC">
                              <w:rPr>
                                <w:sz w:val="20"/>
                                <w:szCs w:val="20"/>
                              </w:rPr>
                              <w:t>Animalium</w:t>
                            </w:r>
                            <w:proofErr w:type="spellEnd"/>
                            <w:r w:rsidR="006F18EC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965CCD" w:rsidRDefault="0089427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965CCD">
                              <w:rPr>
                                <w:sz w:val="20"/>
                                <w:szCs w:val="20"/>
                              </w:rPr>
                              <w:t>Instruction</w:t>
                            </w:r>
                            <w:r w:rsidR="006F18EC" w:rsidRPr="00965CCD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965CCD">
                              <w:rPr>
                                <w:sz w:val="20"/>
                                <w:szCs w:val="20"/>
                              </w:rPr>
                              <w:t xml:space="preserve"> – petri dish experiment</w:t>
                            </w:r>
                          </w:p>
                          <w:p w:rsidR="00894279" w:rsidRPr="00965CCD" w:rsidRDefault="009928D4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965CCD">
                              <w:rPr>
                                <w:sz w:val="20"/>
                                <w:szCs w:val="20"/>
                              </w:rPr>
                              <w:t>Perspective recount</w:t>
                            </w:r>
                            <w:r w:rsidR="00894279" w:rsidRPr="00965CCD"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1502FB" w:rsidRPr="00965CCD">
                              <w:rPr>
                                <w:sz w:val="20"/>
                                <w:szCs w:val="20"/>
                              </w:rPr>
                              <w:t xml:space="preserve"> W</w:t>
                            </w:r>
                            <w:r w:rsidR="00894279" w:rsidRPr="00965CCD">
                              <w:rPr>
                                <w:sz w:val="20"/>
                                <w:szCs w:val="20"/>
                              </w:rPr>
                              <w:t>orkhouse child</w:t>
                            </w:r>
                          </w:p>
                          <w:p w:rsidR="006F18EC" w:rsidRPr="006F18EC" w:rsidRDefault="006F18EC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Perspective recount – The Wolf’s Story</w:t>
                            </w:r>
                          </w:p>
                          <w:p w:rsidR="00AF1DB7" w:rsidRPr="00AF1DB7" w:rsidRDefault="001502FB" w:rsidP="00AF1DB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Balanced argument – </w:t>
                            </w:r>
                            <w:r w:rsidR="009928D4" w:rsidRPr="006F18EC">
                              <w:rPr>
                                <w:sz w:val="20"/>
                                <w:szCs w:val="20"/>
                              </w:rPr>
                              <w:t>The Workhouse – for and against</w:t>
                            </w:r>
                          </w:p>
                          <w:p w:rsidR="000024FF" w:rsidRPr="006F18EC" w:rsidRDefault="00965CCD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Poetry – </w:t>
                            </w:r>
                            <w:r w:rsidR="000024FF" w:rsidRPr="006F18EC">
                              <w:rPr>
                                <w:sz w:val="20"/>
                                <w:szCs w:val="20"/>
                              </w:rPr>
                              <w:t>Lewis Carroll - Jabberwocky</w:t>
                            </w:r>
                          </w:p>
                          <w:p w:rsidR="00992D52" w:rsidRPr="006F18EC" w:rsidRDefault="00A343B6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>Setting description – The Lighthouse</w:t>
                            </w:r>
                          </w:p>
                          <w:p w:rsidR="00F45DF0" w:rsidRPr="006F18EC" w:rsidRDefault="00F45DF0" w:rsidP="00F45DF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CLASS BOOKS: </w:t>
                            </w:r>
                            <w:r w:rsidR="009D393A" w:rsidRPr="006F18EC">
                              <w:rPr>
                                <w:sz w:val="20"/>
                                <w:szCs w:val="20"/>
                              </w:rPr>
                              <w:t>Street Child</w:t>
                            </w:r>
                            <w:r w:rsidR="000A2F8F" w:rsidRPr="006F18EC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9D393A" w:rsidRPr="006F18E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28D4" w:rsidRPr="006F18EC">
                              <w:rPr>
                                <w:sz w:val="20"/>
                                <w:szCs w:val="20"/>
                              </w:rPr>
                              <w:t>Animalium</w:t>
                            </w:r>
                            <w:proofErr w:type="spellEnd"/>
                            <w:r w:rsidR="006F18EC" w:rsidRPr="006F18EC">
                              <w:rPr>
                                <w:sz w:val="20"/>
                                <w:szCs w:val="20"/>
                              </w:rPr>
                              <w:t xml:space="preserve">, Little Red Riding Hood, The Wolf’s Story, </w:t>
                            </w:r>
                            <w:proofErr w:type="gramStart"/>
                            <w:r w:rsidR="006F18EC" w:rsidRPr="006F18EC">
                              <w:rPr>
                                <w:sz w:val="20"/>
                                <w:szCs w:val="20"/>
                              </w:rPr>
                              <w:t>Jabberwocky(</w:t>
                            </w:r>
                            <w:proofErr w:type="gramEnd"/>
                            <w:r w:rsidR="006F18EC" w:rsidRPr="006F18EC">
                              <w:rPr>
                                <w:sz w:val="20"/>
                                <w:szCs w:val="20"/>
                              </w:rPr>
                              <w:t>Lewis Carroll</w:t>
                            </w:r>
                            <w:r w:rsidR="00DA621F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="00965CCD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6F18EC">
                              <w:rPr>
                                <w:sz w:val="20"/>
                                <w:szCs w:val="20"/>
                              </w:rPr>
                              <w:t xml:space="preserve"> La Chenille Qui Fait Les </w:t>
                            </w:r>
                            <w:proofErr w:type="spellStart"/>
                            <w:r w:rsidR="006F18EC">
                              <w:rPr>
                                <w:sz w:val="20"/>
                                <w:szCs w:val="20"/>
                              </w:rPr>
                              <w:t>Trou</w:t>
                            </w:r>
                            <w:proofErr w:type="spellEnd"/>
                            <w:r w:rsidR="006F18EC">
                              <w:rPr>
                                <w:sz w:val="20"/>
                                <w:szCs w:val="20"/>
                              </w:rPr>
                              <w:t xml:space="preserve"> – The Hungry Caterpillar.</w:t>
                            </w:r>
                          </w:p>
                          <w:p w:rsidR="00AD5342" w:rsidRDefault="00AD5342"/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595DB" id="_x0000_s1036" type="#_x0000_t202" style="position:absolute;margin-left:-60.75pt;margin-top:1.65pt;width:251.25pt;height:28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">
                <v:textbox>
                  <w:txbxContent>
                    <w:p w:rsidR="00E724EE" w:rsidRDefault="005D7F58" w:rsidP="006F18EC">
                      <w:pPr>
                        <w:spacing w:after="0"/>
                      </w:pPr>
                      <w:r>
                        <w:t>ENGLISH</w:t>
                      </w:r>
                    </w:p>
                    <w:p w:rsidR="00AA2E9F" w:rsidRPr="00965CCD" w:rsidRDefault="00F16105" w:rsidP="00965CC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>Newspaper writing – Fake news</w:t>
                      </w:r>
                    </w:p>
                    <w:p w:rsidR="00894279" w:rsidRPr="006F18EC" w:rsidRDefault="0089427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>Non-</w:t>
                      </w:r>
                      <w:proofErr w:type="spellStart"/>
                      <w:r w:rsidRPr="006F18EC">
                        <w:rPr>
                          <w:sz w:val="20"/>
                          <w:szCs w:val="20"/>
                        </w:rPr>
                        <w:t>chron</w:t>
                      </w:r>
                      <w:proofErr w:type="spellEnd"/>
                      <w:r w:rsidRPr="006F18EC">
                        <w:rPr>
                          <w:sz w:val="20"/>
                          <w:szCs w:val="20"/>
                        </w:rPr>
                        <w:t xml:space="preserve"> – Victorian inventions</w:t>
                      </w:r>
                      <w:r w:rsidR="000024FF" w:rsidRPr="006F18EC">
                        <w:rPr>
                          <w:sz w:val="20"/>
                          <w:szCs w:val="20"/>
                        </w:rPr>
                        <w:t>/ famous Victorians</w:t>
                      </w:r>
                      <w:r w:rsidR="00FE2A14">
                        <w:rPr>
                          <w:sz w:val="20"/>
                          <w:szCs w:val="20"/>
                        </w:rPr>
                        <w:t xml:space="preserve"> - Brunel</w:t>
                      </w:r>
                    </w:p>
                    <w:p w:rsidR="00894279" w:rsidRPr="006F18EC" w:rsidRDefault="00AF1DB7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Diary</w:t>
                      </w:r>
                      <w:r w:rsidR="00894279" w:rsidRPr="006F18EC">
                        <w:rPr>
                          <w:sz w:val="20"/>
                          <w:szCs w:val="20"/>
                        </w:rPr>
                        <w:t xml:space="preserve"> – Victorian school</w:t>
                      </w:r>
                      <w:r>
                        <w:rPr>
                          <w:sz w:val="20"/>
                          <w:szCs w:val="20"/>
                        </w:rPr>
                        <w:t xml:space="preserve"> day</w:t>
                      </w:r>
                    </w:p>
                    <w:p w:rsidR="00894279" w:rsidRPr="006F18EC" w:rsidRDefault="009928D4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 xml:space="preserve">Non </w:t>
                      </w:r>
                      <w:proofErr w:type="spellStart"/>
                      <w:r w:rsidRPr="006F18EC">
                        <w:rPr>
                          <w:sz w:val="20"/>
                          <w:szCs w:val="20"/>
                        </w:rPr>
                        <w:t>chron</w:t>
                      </w:r>
                      <w:proofErr w:type="spellEnd"/>
                      <w:r w:rsidRPr="006F18EC">
                        <w:rPr>
                          <w:sz w:val="20"/>
                          <w:szCs w:val="20"/>
                        </w:rPr>
                        <w:t xml:space="preserve"> – animal classes</w:t>
                      </w:r>
                      <w:r w:rsidR="00894279" w:rsidRPr="006F18E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6F18EC">
                        <w:rPr>
                          <w:sz w:val="20"/>
                          <w:szCs w:val="20"/>
                        </w:rPr>
                        <w:t>(</w:t>
                      </w:r>
                      <w:proofErr w:type="spellStart"/>
                      <w:r w:rsidR="006F18EC">
                        <w:rPr>
                          <w:sz w:val="20"/>
                          <w:szCs w:val="20"/>
                        </w:rPr>
                        <w:t>Animalium</w:t>
                      </w:r>
                      <w:proofErr w:type="spellEnd"/>
                      <w:r w:rsidR="006F18EC"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965CCD" w:rsidRDefault="0089427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965CCD">
                        <w:rPr>
                          <w:sz w:val="20"/>
                          <w:szCs w:val="20"/>
                        </w:rPr>
                        <w:t>Instruction</w:t>
                      </w:r>
                      <w:r w:rsidR="006F18EC" w:rsidRPr="00965CCD">
                        <w:rPr>
                          <w:sz w:val="20"/>
                          <w:szCs w:val="20"/>
                        </w:rPr>
                        <w:t>s</w:t>
                      </w:r>
                      <w:r w:rsidRPr="00965CCD">
                        <w:rPr>
                          <w:sz w:val="20"/>
                          <w:szCs w:val="20"/>
                        </w:rPr>
                        <w:t xml:space="preserve"> – petri dish experiment</w:t>
                      </w:r>
                    </w:p>
                    <w:p w:rsidR="00894279" w:rsidRPr="00965CCD" w:rsidRDefault="009928D4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965CCD">
                        <w:rPr>
                          <w:sz w:val="20"/>
                          <w:szCs w:val="20"/>
                        </w:rPr>
                        <w:t>Perspective recount</w:t>
                      </w:r>
                      <w:r w:rsidR="00894279" w:rsidRPr="00965CCD">
                        <w:rPr>
                          <w:sz w:val="20"/>
                          <w:szCs w:val="20"/>
                        </w:rPr>
                        <w:t xml:space="preserve"> –</w:t>
                      </w:r>
                      <w:r w:rsidR="001502FB" w:rsidRPr="00965CCD">
                        <w:rPr>
                          <w:sz w:val="20"/>
                          <w:szCs w:val="20"/>
                        </w:rPr>
                        <w:t xml:space="preserve"> W</w:t>
                      </w:r>
                      <w:r w:rsidR="00894279" w:rsidRPr="00965CCD">
                        <w:rPr>
                          <w:sz w:val="20"/>
                          <w:szCs w:val="20"/>
                        </w:rPr>
                        <w:t>orkhouse child</w:t>
                      </w:r>
                    </w:p>
                    <w:p w:rsidR="006F18EC" w:rsidRPr="006F18EC" w:rsidRDefault="006F18EC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Perspective recount – The Wolf’s Story</w:t>
                      </w:r>
                    </w:p>
                    <w:p w:rsidR="00AF1DB7" w:rsidRPr="00AF1DB7" w:rsidRDefault="001502FB" w:rsidP="00AF1DB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 xml:space="preserve">Balanced argument – </w:t>
                      </w:r>
                      <w:r w:rsidR="009928D4" w:rsidRPr="006F18EC">
                        <w:rPr>
                          <w:sz w:val="20"/>
                          <w:szCs w:val="20"/>
                        </w:rPr>
                        <w:t>The Workhouse – for and against</w:t>
                      </w:r>
                    </w:p>
                    <w:p w:rsidR="000024FF" w:rsidRPr="006F18EC" w:rsidRDefault="00965CCD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Poetry – </w:t>
                      </w:r>
                      <w:r w:rsidR="000024FF" w:rsidRPr="006F18EC">
                        <w:rPr>
                          <w:sz w:val="20"/>
                          <w:szCs w:val="20"/>
                        </w:rPr>
                        <w:t>Lewis Carroll - Jabberwocky</w:t>
                      </w:r>
                    </w:p>
                    <w:p w:rsidR="00992D52" w:rsidRPr="006F18EC" w:rsidRDefault="00A343B6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>Setting description – The Lighthouse</w:t>
                      </w:r>
                    </w:p>
                    <w:p w:rsidR="00F45DF0" w:rsidRPr="006F18EC" w:rsidRDefault="00F45DF0" w:rsidP="00F45DF0">
                      <w:p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 xml:space="preserve">CLASS BOOKS: </w:t>
                      </w:r>
                      <w:r w:rsidR="009D393A" w:rsidRPr="006F18EC">
                        <w:rPr>
                          <w:sz w:val="20"/>
                          <w:szCs w:val="20"/>
                        </w:rPr>
                        <w:t>Street Child</w:t>
                      </w:r>
                      <w:r w:rsidR="000A2F8F" w:rsidRPr="006F18EC">
                        <w:rPr>
                          <w:sz w:val="20"/>
                          <w:szCs w:val="20"/>
                        </w:rPr>
                        <w:t>,</w:t>
                      </w:r>
                      <w:r w:rsidR="009D393A" w:rsidRPr="006F18E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28D4" w:rsidRPr="006F18EC">
                        <w:rPr>
                          <w:sz w:val="20"/>
                          <w:szCs w:val="20"/>
                        </w:rPr>
                        <w:t>Animalium</w:t>
                      </w:r>
                      <w:proofErr w:type="spellEnd"/>
                      <w:r w:rsidR="006F18EC" w:rsidRPr="006F18EC">
                        <w:rPr>
                          <w:sz w:val="20"/>
                          <w:szCs w:val="20"/>
                        </w:rPr>
                        <w:t xml:space="preserve">, Little Red Riding Hood, The Wolf’s Story, </w:t>
                      </w:r>
                      <w:proofErr w:type="gramStart"/>
                      <w:r w:rsidR="006F18EC" w:rsidRPr="006F18EC">
                        <w:rPr>
                          <w:sz w:val="20"/>
                          <w:szCs w:val="20"/>
                        </w:rPr>
                        <w:t>Jabberwocky(</w:t>
                      </w:r>
                      <w:proofErr w:type="gramEnd"/>
                      <w:r w:rsidR="006F18EC" w:rsidRPr="006F18EC">
                        <w:rPr>
                          <w:sz w:val="20"/>
                          <w:szCs w:val="20"/>
                        </w:rPr>
                        <w:t>Lewis Carroll</w:t>
                      </w:r>
                      <w:r w:rsidR="00DA621F">
                        <w:rPr>
                          <w:sz w:val="20"/>
                          <w:szCs w:val="20"/>
                        </w:rPr>
                        <w:t>)</w:t>
                      </w:r>
                      <w:r w:rsidR="00965CCD">
                        <w:rPr>
                          <w:sz w:val="20"/>
                          <w:szCs w:val="20"/>
                        </w:rPr>
                        <w:t>,</w:t>
                      </w:r>
                      <w:r w:rsidR="006F18EC">
                        <w:rPr>
                          <w:sz w:val="20"/>
                          <w:szCs w:val="20"/>
                        </w:rPr>
                        <w:t xml:space="preserve"> La Chenille Qui Fait Les </w:t>
                      </w:r>
                      <w:proofErr w:type="spellStart"/>
                      <w:r w:rsidR="006F18EC">
                        <w:rPr>
                          <w:sz w:val="20"/>
                          <w:szCs w:val="20"/>
                        </w:rPr>
                        <w:t>Trou</w:t>
                      </w:r>
                      <w:proofErr w:type="spellEnd"/>
                      <w:r w:rsidR="006F18EC">
                        <w:rPr>
                          <w:sz w:val="20"/>
                          <w:szCs w:val="20"/>
                        </w:rPr>
                        <w:t xml:space="preserve"> – The Hungry Caterpillar.</w:t>
                      </w:r>
                    </w:p>
                    <w:p w:rsidR="00AD5342" w:rsidRDefault="00AD5342"/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7460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9CC7CC" wp14:editId="32A9BD65">
                <wp:simplePos x="0" y="0"/>
                <wp:positionH relativeFrom="column">
                  <wp:posOffset>7315199</wp:posOffset>
                </wp:positionH>
                <wp:positionV relativeFrom="paragraph">
                  <wp:posOffset>1392555</wp:posOffset>
                </wp:positionV>
                <wp:extent cx="2124075" cy="8858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6095" w:rsidRPr="00746095" w:rsidRDefault="005D7F58" w:rsidP="007460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D2953">
                              <w:rPr>
                                <w:sz w:val="20"/>
                                <w:szCs w:val="20"/>
                              </w:rPr>
                              <w:t>COMPUTING</w:t>
                            </w:r>
                            <w:r w:rsidR="008F1539" w:rsidRPr="001D29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D2953" w:rsidRPr="001D2953">
                              <w:rPr>
                                <w:sz w:val="20"/>
                                <w:szCs w:val="20"/>
                              </w:rPr>
                              <w:t xml:space="preserve"> -</w:t>
                            </w:r>
                            <w:proofErr w:type="gramEnd"/>
                            <w:r w:rsidR="001D2953" w:rsidRPr="001D29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D2953" w:rsidRPr="00517448">
                              <w:rPr>
                                <w:sz w:val="18"/>
                                <w:szCs w:val="18"/>
                              </w:rPr>
                              <w:t>select use and combine a variety of software to achieve a goal (</w:t>
                            </w:r>
                            <w:proofErr w:type="spellStart"/>
                            <w:r w:rsidR="00D12501" w:rsidRPr="00517448">
                              <w:rPr>
                                <w:sz w:val="18"/>
                                <w:szCs w:val="18"/>
                              </w:rPr>
                              <w:t>imovie</w:t>
                            </w:r>
                            <w:proofErr w:type="spellEnd"/>
                            <w:r w:rsidR="00D12501" w:rsidRPr="00517448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517448" w:rsidRDefault="00517448" w:rsidP="0074609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17448">
                              <w:rPr>
                                <w:sz w:val="18"/>
                                <w:szCs w:val="18"/>
                              </w:rPr>
                              <w:t>Progr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517448">
                              <w:rPr>
                                <w:sz w:val="18"/>
                                <w:szCs w:val="18"/>
                              </w:rPr>
                              <w:t xml:space="preserve">mming </w:t>
                            </w:r>
                            <w:r w:rsidR="00746095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517448">
                              <w:rPr>
                                <w:sz w:val="18"/>
                                <w:szCs w:val="18"/>
                              </w:rPr>
                              <w:t xml:space="preserve"> Scratch</w:t>
                            </w:r>
                          </w:p>
                          <w:p w:rsidR="00746095" w:rsidRDefault="00746095" w:rsidP="0074609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2simple – Purple mash  - pattern making - Morris</w:t>
                            </w:r>
                          </w:p>
                          <w:p w:rsidR="00746095" w:rsidRPr="00517448" w:rsidRDefault="007460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CC7CC" id="Text Box 3" o:spid="_x0000_s1037" type="#_x0000_t202" style="position:absolute;margin-left:8in;margin-top:109.65pt;width:167.25pt;height: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" fillcolor="white [3201]" strokeweight=".5pt">
                <v:textbox>
                  <w:txbxContent>
                    <w:p w:rsidR="00746095" w:rsidRPr="00746095" w:rsidRDefault="005D7F58" w:rsidP="007460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1D2953">
                        <w:rPr>
                          <w:sz w:val="20"/>
                          <w:szCs w:val="20"/>
                        </w:rPr>
                        <w:t>COMPUTING</w:t>
                      </w:r>
                      <w:r w:rsidR="008F1539" w:rsidRPr="001D295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D2953" w:rsidRPr="001D2953">
                        <w:rPr>
                          <w:sz w:val="20"/>
                          <w:szCs w:val="20"/>
                        </w:rPr>
                        <w:t xml:space="preserve"> -</w:t>
                      </w:r>
                      <w:proofErr w:type="gramEnd"/>
                      <w:r w:rsidR="001D2953" w:rsidRPr="001D295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D2953" w:rsidRPr="00517448">
                        <w:rPr>
                          <w:sz w:val="18"/>
                          <w:szCs w:val="18"/>
                        </w:rPr>
                        <w:t>select use and combine a variety of software to achieve a goal (</w:t>
                      </w:r>
                      <w:proofErr w:type="spellStart"/>
                      <w:r w:rsidR="00D12501" w:rsidRPr="00517448">
                        <w:rPr>
                          <w:sz w:val="18"/>
                          <w:szCs w:val="18"/>
                        </w:rPr>
                        <w:t>imovie</w:t>
                      </w:r>
                      <w:proofErr w:type="spellEnd"/>
                      <w:r w:rsidR="00D12501" w:rsidRPr="00517448">
                        <w:rPr>
                          <w:sz w:val="18"/>
                          <w:szCs w:val="18"/>
                        </w:rPr>
                        <w:t>)</w:t>
                      </w:r>
                    </w:p>
                    <w:p w:rsidR="00517448" w:rsidRDefault="00517448" w:rsidP="0074609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17448">
                        <w:rPr>
                          <w:sz w:val="18"/>
                          <w:szCs w:val="18"/>
                        </w:rPr>
                        <w:t>Progr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517448">
                        <w:rPr>
                          <w:sz w:val="18"/>
                          <w:szCs w:val="18"/>
                        </w:rPr>
                        <w:t xml:space="preserve">mming </w:t>
                      </w:r>
                      <w:r w:rsidR="00746095">
                        <w:rPr>
                          <w:sz w:val="18"/>
                          <w:szCs w:val="18"/>
                        </w:rPr>
                        <w:t>–</w:t>
                      </w:r>
                      <w:r w:rsidRPr="00517448">
                        <w:rPr>
                          <w:sz w:val="18"/>
                          <w:szCs w:val="18"/>
                        </w:rPr>
                        <w:t xml:space="preserve"> Scratch</w:t>
                      </w:r>
                    </w:p>
                    <w:p w:rsidR="00746095" w:rsidRDefault="00746095" w:rsidP="0074609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2simple – Purple mash  - pattern making - Morris</w:t>
                      </w:r>
                    </w:p>
                    <w:p w:rsidR="00746095" w:rsidRPr="00517448" w:rsidRDefault="00746095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24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DFA2A76" wp14:editId="313BEFF2">
                <wp:simplePos x="0" y="0"/>
                <wp:positionH relativeFrom="margin">
                  <wp:posOffset>4943475</wp:posOffset>
                </wp:positionH>
                <wp:positionV relativeFrom="paragraph">
                  <wp:posOffset>1002030</wp:posOffset>
                </wp:positionV>
                <wp:extent cx="2314575" cy="3905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0024FF" w:rsidRDefault="005D7F5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024FF">
                              <w:rPr>
                                <w:sz w:val="20"/>
                                <w:szCs w:val="20"/>
                              </w:rPr>
                              <w:t>P.E</w:t>
                            </w:r>
                            <w:r w:rsidR="00992D52" w:rsidRPr="000024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1DE8" w:rsidRPr="000024FF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="00992D52" w:rsidRPr="000024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1DE8" w:rsidRPr="000024FF">
                              <w:rPr>
                                <w:sz w:val="20"/>
                                <w:szCs w:val="20"/>
                              </w:rPr>
                              <w:t>Gymnastics and Cross Country</w:t>
                            </w:r>
                            <w:r w:rsidR="000024FF" w:rsidRPr="000024FF">
                              <w:rPr>
                                <w:sz w:val="20"/>
                                <w:szCs w:val="20"/>
                              </w:rPr>
                              <w:t>. Victorian games</w:t>
                            </w:r>
                            <w:r w:rsidR="00662CEE">
                              <w:rPr>
                                <w:sz w:val="20"/>
                                <w:szCs w:val="20"/>
                              </w:rPr>
                              <w:t xml:space="preserve"> and PE drills.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A2A76" id="_x0000_s1038" type="#_x0000_t202" style="position:absolute;margin-left:389.25pt;margin-top:78.9pt;width:182.25pt;height:30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">
                <v:textbox>
                  <w:txbxContent>
                    <w:p w:rsidR="005D7F58" w:rsidRPr="000024FF" w:rsidRDefault="005D7F58">
                      <w:pPr>
                        <w:rPr>
                          <w:sz w:val="20"/>
                          <w:szCs w:val="20"/>
                        </w:rPr>
                      </w:pPr>
                      <w:r w:rsidRPr="000024FF">
                        <w:rPr>
                          <w:sz w:val="20"/>
                          <w:szCs w:val="20"/>
                        </w:rPr>
                        <w:t>P.E</w:t>
                      </w:r>
                      <w:r w:rsidR="00992D52" w:rsidRPr="000024F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21DE8" w:rsidRPr="000024FF">
                        <w:rPr>
                          <w:sz w:val="20"/>
                          <w:szCs w:val="20"/>
                        </w:rPr>
                        <w:t>–</w:t>
                      </w:r>
                      <w:r w:rsidR="00992D52" w:rsidRPr="000024F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21DE8" w:rsidRPr="000024FF">
                        <w:rPr>
                          <w:sz w:val="20"/>
                          <w:szCs w:val="20"/>
                        </w:rPr>
                        <w:t>Gymnastics and Cross Country</w:t>
                      </w:r>
                      <w:r w:rsidR="000024FF" w:rsidRPr="000024FF">
                        <w:rPr>
                          <w:sz w:val="20"/>
                          <w:szCs w:val="20"/>
                        </w:rPr>
                        <w:t>. Victorian games</w:t>
                      </w:r>
                      <w:r w:rsidR="00662CEE">
                        <w:rPr>
                          <w:sz w:val="20"/>
                          <w:szCs w:val="20"/>
                        </w:rPr>
                        <w:t xml:space="preserve"> and PE drills.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024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370F326" wp14:editId="7F2CE9A5">
                <wp:simplePos x="0" y="0"/>
                <wp:positionH relativeFrom="column">
                  <wp:posOffset>4191000</wp:posOffset>
                </wp:positionH>
                <wp:positionV relativeFrom="paragraph">
                  <wp:posOffset>4506595</wp:posOffset>
                </wp:positionV>
                <wp:extent cx="3038475" cy="119062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Default="00AD5342">
                            <w:r>
                              <w:t>MUSIC</w:t>
                            </w:r>
                          </w:p>
                          <w:p w:rsidR="00122409" w:rsidRPr="000024FF" w:rsidRDefault="009D393A" w:rsidP="00D1250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47"/>
                              <w:rPr>
                                <w:sz w:val="18"/>
                                <w:szCs w:val="18"/>
                              </w:rPr>
                            </w:pPr>
                            <w:r w:rsidRPr="000024FF">
                              <w:rPr>
                                <w:sz w:val="18"/>
                                <w:szCs w:val="18"/>
                              </w:rPr>
                              <w:t>Performing ensemble – Young Voices</w:t>
                            </w:r>
                          </w:p>
                          <w:p w:rsidR="00AD5342" w:rsidRPr="000024FF" w:rsidRDefault="000A2F8F" w:rsidP="00D1250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47"/>
                              <w:rPr>
                                <w:sz w:val="18"/>
                                <w:szCs w:val="18"/>
                              </w:rPr>
                            </w:pPr>
                            <w:r w:rsidRPr="000024FF">
                              <w:rPr>
                                <w:sz w:val="18"/>
                                <w:szCs w:val="18"/>
                              </w:rPr>
                              <w:t>Musical notation and staff and virtual piano</w:t>
                            </w:r>
                            <w:r w:rsidR="00D12501" w:rsidRPr="000024FF">
                              <w:rPr>
                                <w:sz w:val="18"/>
                                <w:szCs w:val="18"/>
                              </w:rPr>
                              <w:t xml:space="preserve"> playing (virtualpiano.net)</w:t>
                            </w:r>
                          </w:p>
                          <w:p w:rsidR="00D12501" w:rsidRPr="000024FF" w:rsidRDefault="00D12501" w:rsidP="00D1250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47"/>
                              <w:rPr>
                                <w:sz w:val="18"/>
                                <w:szCs w:val="18"/>
                              </w:rPr>
                            </w:pPr>
                            <w:r w:rsidRPr="000024FF">
                              <w:rPr>
                                <w:sz w:val="18"/>
                                <w:szCs w:val="18"/>
                              </w:rPr>
                              <w:t>Composing – piece of music for a book</w:t>
                            </w:r>
                          </w:p>
                          <w:p w:rsidR="000024FF" w:rsidRPr="000024FF" w:rsidRDefault="000024FF" w:rsidP="00D1250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47"/>
                              <w:rPr>
                                <w:sz w:val="18"/>
                                <w:szCs w:val="18"/>
                              </w:rPr>
                            </w:pPr>
                            <w:r w:rsidRPr="000024FF">
                              <w:rPr>
                                <w:sz w:val="18"/>
                                <w:szCs w:val="18"/>
                              </w:rPr>
                              <w:t>Victorian music hall songs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– perform ensemble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0F326" id="_x0000_s1039" type="#_x0000_t202" style="position:absolute;margin-left:330pt;margin-top:354.85pt;width:239.25pt;height:93.7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">
                <v:textbox>
                  <w:txbxContent>
                    <w:p w:rsidR="00AD5342" w:rsidRDefault="00AD5342">
                      <w:r>
                        <w:t>MUSIC</w:t>
                      </w:r>
                    </w:p>
                    <w:p w:rsidR="00122409" w:rsidRPr="000024FF" w:rsidRDefault="009D393A" w:rsidP="00D1250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47"/>
                        <w:rPr>
                          <w:sz w:val="18"/>
                          <w:szCs w:val="18"/>
                        </w:rPr>
                      </w:pPr>
                      <w:r w:rsidRPr="000024FF">
                        <w:rPr>
                          <w:sz w:val="18"/>
                          <w:szCs w:val="18"/>
                        </w:rPr>
                        <w:t>Performing ensemble – Young Voices</w:t>
                      </w:r>
                    </w:p>
                    <w:p w:rsidR="00AD5342" w:rsidRPr="000024FF" w:rsidRDefault="000A2F8F" w:rsidP="00D1250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47"/>
                        <w:rPr>
                          <w:sz w:val="18"/>
                          <w:szCs w:val="18"/>
                        </w:rPr>
                      </w:pPr>
                      <w:r w:rsidRPr="000024FF">
                        <w:rPr>
                          <w:sz w:val="18"/>
                          <w:szCs w:val="18"/>
                        </w:rPr>
                        <w:t>Musical notation and staff and virtual piano</w:t>
                      </w:r>
                      <w:r w:rsidR="00D12501" w:rsidRPr="000024FF">
                        <w:rPr>
                          <w:sz w:val="18"/>
                          <w:szCs w:val="18"/>
                        </w:rPr>
                        <w:t xml:space="preserve"> playing (virtualpiano.net)</w:t>
                      </w:r>
                    </w:p>
                    <w:p w:rsidR="00D12501" w:rsidRPr="000024FF" w:rsidRDefault="00D12501" w:rsidP="00D1250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47"/>
                        <w:rPr>
                          <w:sz w:val="18"/>
                          <w:szCs w:val="18"/>
                        </w:rPr>
                      </w:pPr>
                      <w:r w:rsidRPr="000024FF">
                        <w:rPr>
                          <w:sz w:val="18"/>
                          <w:szCs w:val="18"/>
                        </w:rPr>
                        <w:t>Composing – piece of music for a book</w:t>
                      </w:r>
                    </w:p>
                    <w:p w:rsidR="000024FF" w:rsidRPr="000024FF" w:rsidRDefault="000024FF" w:rsidP="00D1250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47"/>
                        <w:rPr>
                          <w:sz w:val="18"/>
                          <w:szCs w:val="18"/>
                        </w:rPr>
                      </w:pPr>
                      <w:r w:rsidRPr="000024FF">
                        <w:rPr>
                          <w:sz w:val="18"/>
                          <w:szCs w:val="18"/>
                        </w:rPr>
                        <w:t>Victorian music hall songs</w:t>
                      </w:r>
                      <w:r>
                        <w:rPr>
                          <w:sz w:val="18"/>
                          <w:szCs w:val="18"/>
                        </w:rPr>
                        <w:t xml:space="preserve"> – perform ensemble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2D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90C4DE8" wp14:editId="6815BDEE">
                <wp:simplePos x="0" y="0"/>
                <wp:positionH relativeFrom="column">
                  <wp:posOffset>4914900</wp:posOffset>
                </wp:positionH>
                <wp:positionV relativeFrom="paragraph">
                  <wp:posOffset>11430</wp:posOffset>
                </wp:positionV>
                <wp:extent cx="2371725" cy="100012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FA2" w:rsidRPr="00AB4FA2" w:rsidRDefault="00F45DF0" w:rsidP="00AB4FA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SPELLING</w:t>
                            </w:r>
                            <w:r w:rsidR="008F1539">
                              <w:t xml:space="preserve"> </w:t>
                            </w:r>
                            <w:r w:rsidR="007D687D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proofErr w:type="spellStart"/>
                            <w:r w:rsidR="007D687D">
                              <w:rPr>
                                <w:sz w:val="18"/>
                                <w:szCs w:val="18"/>
                              </w:rPr>
                              <w:t>ation</w:t>
                            </w:r>
                            <w:proofErr w:type="spellEnd"/>
                            <w:r w:rsidR="007D687D">
                              <w:rPr>
                                <w:sz w:val="18"/>
                                <w:szCs w:val="18"/>
                              </w:rPr>
                              <w:t>, words ending in</w:t>
                            </w:r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 xml:space="preserve"> –able, -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ible</w:t>
                            </w:r>
                            <w:proofErr w:type="spellEnd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, -ably,-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ibly</w:t>
                            </w:r>
                            <w:proofErr w:type="spellEnd"/>
                            <w:r w:rsidR="007D687D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Adding suffixes beginning wit</w:t>
                            </w:r>
                            <w:r w:rsidR="007D687D">
                              <w:rPr>
                                <w:sz w:val="18"/>
                                <w:szCs w:val="18"/>
                              </w:rPr>
                              <w:t>h vowel letters ending in –</w:t>
                            </w:r>
                            <w:proofErr w:type="spellStart"/>
                            <w:r w:rsidR="007D687D">
                              <w:rPr>
                                <w:sz w:val="18"/>
                                <w:szCs w:val="18"/>
                              </w:rPr>
                              <w:t>fer</w:t>
                            </w:r>
                            <w:proofErr w:type="spellEnd"/>
                            <w:r w:rsidR="007D687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, -ex, S =’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sc</w:t>
                            </w:r>
                            <w:proofErr w:type="spellEnd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’ , Words with g – ‘</w:t>
                            </w:r>
                            <w:proofErr w:type="spellStart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gue</w:t>
                            </w:r>
                            <w:proofErr w:type="spellEnd"/>
                            <w:r w:rsidR="007D687D" w:rsidRPr="007D687D">
                              <w:rPr>
                                <w:sz w:val="18"/>
                                <w:szCs w:val="18"/>
                              </w:rPr>
                              <w:t>’ and k ‘que’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Homophones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ly</w:t>
                            </w:r>
                            <w:proofErr w:type="spellEnd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 xml:space="preserve"> words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ous</w:t>
                            </w:r>
                            <w:proofErr w:type="spellEnd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 xml:space="preserve"> words</w:t>
                            </w:r>
                            <w:r w:rsidR="00AB4FA2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Using pref</w:t>
                            </w:r>
                            <w:bookmarkStart w:id="0" w:name="_GoBack"/>
                            <w:r w:rsidR="00AB4FA2" w:rsidRPr="00AB4FA2">
                              <w:rPr>
                                <w:sz w:val="18"/>
                                <w:szCs w:val="18"/>
                              </w:rPr>
                              <w:t>ixes involving the use of a hyphen</w:t>
                            </w:r>
                          </w:p>
                          <w:bookmarkEnd w:id="0"/>
                          <w:p w:rsidR="008F1539" w:rsidRPr="008F1539" w:rsidRDefault="008F1539" w:rsidP="007D687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C4DE8" id="_x0000_s1040" type="#_x0000_t202" style="position:absolute;margin-left:387pt;margin-top:.9pt;width:186.75pt;height:78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">
                <v:textbox>
                  <w:txbxContent>
                    <w:p w:rsidR="00AB4FA2" w:rsidRPr="00AB4FA2" w:rsidRDefault="00F45DF0" w:rsidP="00AB4FA2">
                      <w:pPr>
                        <w:rPr>
                          <w:sz w:val="18"/>
                          <w:szCs w:val="18"/>
                        </w:rPr>
                      </w:pPr>
                      <w:r>
                        <w:t>SPELLING</w:t>
                      </w:r>
                      <w:r w:rsidR="008F1539">
                        <w:t xml:space="preserve"> </w:t>
                      </w:r>
                      <w:r w:rsidR="007D687D">
                        <w:rPr>
                          <w:sz w:val="18"/>
                          <w:szCs w:val="18"/>
                        </w:rPr>
                        <w:t>–</w:t>
                      </w:r>
                      <w:proofErr w:type="spellStart"/>
                      <w:r w:rsidR="007D687D">
                        <w:rPr>
                          <w:sz w:val="18"/>
                          <w:szCs w:val="18"/>
                        </w:rPr>
                        <w:t>ation</w:t>
                      </w:r>
                      <w:proofErr w:type="spellEnd"/>
                      <w:r w:rsidR="007D687D">
                        <w:rPr>
                          <w:sz w:val="18"/>
                          <w:szCs w:val="18"/>
                        </w:rPr>
                        <w:t>, words ending in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 xml:space="preserve"> –able, -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ible</w:t>
                      </w:r>
                      <w:proofErr w:type="spellEnd"/>
                      <w:r w:rsidR="007D687D" w:rsidRPr="007D687D">
                        <w:rPr>
                          <w:sz w:val="18"/>
                          <w:szCs w:val="18"/>
                        </w:rPr>
                        <w:t>, -ably,-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ibly</w:t>
                      </w:r>
                      <w:proofErr w:type="spellEnd"/>
                      <w:r w:rsidR="007D687D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>Adding suffixes beginning wit</w:t>
                      </w:r>
                      <w:r w:rsidR="007D687D">
                        <w:rPr>
                          <w:sz w:val="18"/>
                          <w:szCs w:val="18"/>
                        </w:rPr>
                        <w:t>h vowel letters ending in –</w:t>
                      </w:r>
                      <w:proofErr w:type="spellStart"/>
                      <w:r w:rsidR="007D687D">
                        <w:rPr>
                          <w:sz w:val="18"/>
                          <w:szCs w:val="18"/>
                        </w:rPr>
                        <w:t>fer</w:t>
                      </w:r>
                      <w:proofErr w:type="spellEnd"/>
                      <w:r w:rsidR="007D687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D687D" w:rsidRPr="007D687D">
                        <w:rPr>
                          <w:sz w:val="18"/>
                          <w:szCs w:val="18"/>
                        </w:rPr>
                        <w:t>, -ex, S =’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sc</w:t>
                      </w:r>
                      <w:proofErr w:type="spellEnd"/>
                      <w:r w:rsidR="007D687D" w:rsidRPr="007D687D">
                        <w:rPr>
                          <w:sz w:val="18"/>
                          <w:szCs w:val="18"/>
                        </w:rPr>
                        <w:t>’ , Words with g – ‘</w:t>
                      </w:r>
                      <w:proofErr w:type="spellStart"/>
                      <w:r w:rsidR="007D687D" w:rsidRPr="007D687D">
                        <w:rPr>
                          <w:sz w:val="18"/>
                          <w:szCs w:val="18"/>
                        </w:rPr>
                        <w:t>gue</w:t>
                      </w:r>
                      <w:proofErr w:type="spellEnd"/>
                      <w:r w:rsidR="007D687D" w:rsidRPr="007D687D">
                        <w:rPr>
                          <w:sz w:val="18"/>
                          <w:szCs w:val="18"/>
                        </w:rPr>
                        <w:t>’ and k ‘que’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Homophones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AB4FA2" w:rsidRPr="00AB4FA2">
                        <w:rPr>
                          <w:sz w:val="18"/>
                          <w:szCs w:val="18"/>
                        </w:rPr>
                        <w:t>ly</w:t>
                      </w:r>
                      <w:proofErr w:type="spellEnd"/>
                      <w:r w:rsidR="00AB4FA2" w:rsidRPr="00AB4FA2">
                        <w:rPr>
                          <w:sz w:val="18"/>
                          <w:szCs w:val="18"/>
                        </w:rPr>
                        <w:t xml:space="preserve"> words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AB4FA2" w:rsidRPr="00AB4FA2">
                        <w:rPr>
                          <w:sz w:val="18"/>
                          <w:szCs w:val="18"/>
                        </w:rPr>
                        <w:t>ous</w:t>
                      </w:r>
                      <w:proofErr w:type="spellEnd"/>
                      <w:r w:rsidR="00AB4FA2" w:rsidRPr="00AB4FA2">
                        <w:rPr>
                          <w:sz w:val="18"/>
                          <w:szCs w:val="18"/>
                        </w:rPr>
                        <w:t xml:space="preserve"> words</w:t>
                      </w:r>
                      <w:r w:rsidR="00AB4FA2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AB4FA2" w:rsidRPr="00AB4FA2">
                        <w:rPr>
                          <w:sz w:val="18"/>
                          <w:szCs w:val="18"/>
                        </w:rPr>
                        <w:t>Using pref</w:t>
                      </w:r>
                      <w:bookmarkStart w:id="1" w:name="_GoBack"/>
                      <w:r w:rsidR="00AB4FA2" w:rsidRPr="00AB4FA2">
                        <w:rPr>
                          <w:sz w:val="18"/>
                          <w:szCs w:val="18"/>
                        </w:rPr>
                        <w:t>ixes involving the use of a hyphen</w:t>
                      </w:r>
                    </w:p>
                    <w:bookmarkEnd w:id="1"/>
                    <w:p w:rsidR="008F1539" w:rsidRPr="008F1539" w:rsidRDefault="008F1539" w:rsidP="007D687D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6CF518" wp14:editId="030350CC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FA2" w:rsidRPr="00AB4FA2" w:rsidRDefault="00F45DF0" w:rsidP="00AB4F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Grammar and Punctuation</w:t>
                            </w:r>
                            <w:r w:rsidR="008F1539">
                              <w:t xml:space="preserve"> - </w:t>
                            </w:r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Fronted adverbials, parenthesis, semi-colons, colons for independent clauses and lists, dashes</w:t>
                            </w:r>
                            <w:r w:rsidR="00AB4FA2">
                              <w:rPr>
                                <w:sz w:val="20"/>
                                <w:szCs w:val="20"/>
                              </w:rPr>
                              <w:t xml:space="preserve">, speech punctuation, possessive apostrophes, </w:t>
                            </w:r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Subject object,  passive and active voice</w:t>
                            </w:r>
                            <w:r w:rsidR="00AB4FA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AB4FA2"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ast,present</w:t>
                            </w:r>
                            <w:proofErr w:type="spellEnd"/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, progressive present perfect tense</w:t>
                            </w:r>
                          </w:p>
                          <w:p w:rsidR="00F45DF0" w:rsidRPr="00AB4FA2" w:rsidRDefault="00F45DF0" w:rsidP="00AB4F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CF518" id="Text Box 19" o:spid="_x0000_s1042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CppMaImQIAAL0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AB4FA2" w:rsidRPr="00AB4FA2" w:rsidRDefault="00F45DF0" w:rsidP="00AB4FA2">
                      <w:pPr>
                        <w:rPr>
                          <w:sz w:val="20"/>
                          <w:szCs w:val="20"/>
                        </w:rPr>
                      </w:pPr>
                      <w:r>
                        <w:t>Grammar and Punctuation</w:t>
                      </w:r>
                      <w:r w:rsidR="008F1539">
                        <w:t xml:space="preserve"> - </w:t>
                      </w:r>
                      <w:r w:rsidR="00AB4FA2" w:rsidRPr="00AB4FA2">
                        <w:rPr>
                          <w:sz w:val="20"/>
                          <w:szCs w:val="20"/>
                        </w:rPr>
                        <w:t>Fronted adverbials, parenthesis, semi-colons, colons for independent clauses and lists, dashes</w:t>
                      </w:r>
                      <w:r w:rsidR="00AB4FA2">
                        <w:rPr>
                          <w:sz w:val="20"/>
                          <w:szCs w:val="20"/>
                        </w:rPr>
                        <w:t xml:space="preserve">, speech punctuation, possessive apostrophes, </w:t>
                      </w:r>
                      <w:r w:rsidR="00AB4FA2" w:rsidRPr="00AB4FA2">
                        <w:rPr>
                          <w:sz w:val="20"/>
                          <w:szCs w:val="20"/>
                        </w:rPr>
                        <w:t>Subject object,  passive and active voice</w:t>
                      </w:r>
                      <w:r w:rsidR="00AB4FA2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AB4FA2">
                        <w:rPr>
                          <w:sz w:val="20"/>
                          <w:szCs w:val="20"/>
                        </w:rPr>
                        <w:t>p</w:t>
                      </w:r>
                      <w:r w:rsidR="00AB4FA2" w:rsidRPr="00AB4FA2">
                        <w:rPr>
                          <w:sz w:val="20"/>
                          <w:szCs w:val="20"/>
                        </w:rPr>
                        <w:t>ast,present</w:t>
                      </w:r>
                      <w:proofErr w:type="spellEnd"/>
                      <w:r w:rsidR="00AB4FA2" w:rsidRPr="00AB4FA2">
                        <w:rPr>
                          <w:sz w:val="20"/>
                          <w:szCs w:val="20"/>
                        </w:rPr>
                        <w:t>, progressive present perfect tense</w:t>
                      </w:r>
                    </w:p>
                    <w:p w:rsidR="00F45DF0" w:rsidRPr="00AB4FA2" w:rsidRDefault="00F45DF0" w:rsidP="00AB4FA2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5770C9" wp14:editId="078EDA8A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pPr>
                              <w:spacing w:line="240" w:lineRule="auto"/>
                            </w:pPr>
                            <w: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AD534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Fractions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Decimals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Percentages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Ratio and proportion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Scale factor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Measure</w:t>
                                  </w:r>
                                </w:p>
                                <w:p w:rsidR="00992D52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Area and volume</w:t>
                                  </w:r>
                                </w:p>
                                <w:p w:rsidR="00992D52" w:rsidRDefault="00992D52" w:rsidP="00992D52">
                                  <w:pPr>
                                    <w:pStyle w:val="ListParagraph"/>
                                    <w:ind w:left="417"/>
                                  </w:pP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992D52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Time</w:t>
                                  </w:r>
                                </w:p>
                                <w:p w:rsidR="00992D52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Angles</w:t>
                                  </w:r>
                                </w:p>
                                <w:p w:rsidR="00992D52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2D and 3D shape</w:t>
                                  </w:r>
                                </w:p>
                                <w:p w:rsidR="00AD5342" w:rsidRDefault="00992D5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Circles</w:t>
                                  </w:r>
                                </w:p>
                                <w:p w:rsidR="00992D52" w:rsidRDefault="00992D5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Co-ordinates, translations, reflections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770C9" id="_x0000_s1042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">
                <v:textbox>
                  <w:txbxContent>
                    <w:p w:rsidR="00E724EE" w:rsidRDefault="005D7F58" w:rsidP="00E724EE">
                      <w:pPr>
                        <w:spacing w:line="240" w:lineRule="auto"/>
                      </w:pPr>
                      <w: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AD534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Fractions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Decimals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Percentages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Ratio and proportion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Scale factor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Measure</w:t>
                            </w:r>
                          </w:p>
                          <w:p w:rsidR="00992D52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Area and volume</w:t>
                            </w:r>
                          </w:p>
                          <w:p w:rsidR="00992D52" w:rsidRDefault="00992D52" w:rsidP="00992D52">
                            <w:pPr>
                              <w:pStyle w:val="ListParagraph"/>
                              <w:ind w:left="417"/>
                            </w:pPr>
                          </w:p>
                        </w:tc>
                        <w:tc>
                          <w:tcPr>
                            <w:tcW w:w="3555" w:type="dxa"/>
                          </w:tcPr>
                          <w:p w:rsidR="00992D52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Time</w:t>
                            </w:r>
                          </w:p>
                          <w:p w:rsidR="00992D52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Angles</w:t>
                            </w:r>
                          </w:p>
                          <w:p w:rsidR="00992D52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2D and 3D shape</w:t>
                            </w:r>
                          </w:p>
                          <w:p w:rsidR="00AD5342" w:rsidRDefault="00992D5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Circles</w:t>
                            </w:r>
                          </w:p>
                          <w:p w:rsidR="00992D52" w:rsidRDefault="00992D5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Co-ordinates, translations, reflections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91109"/>
    <w:multiLevelType w:val="hybridMultilevel"/>
    <w:tmpl w:val="82BE1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887220"/>
    <w:multiLevelType w:val="hybridMultilevel"/>
    <w:tmpl w:val="F8AC7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361F69"/>
    <w:multiLevelType w:val="hybridMultilevel"/>
    <w:tmpl w:val="7360C97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1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58"/>
    <w:rsid w:val="000024FF"/>
    <w:rsid w:val="00015DDC"/>
    <w:rsid w:val="000317D8"/>
    <w:rsid w:val="00072205"/>
    <w:rsid w:val="0008719B"/>
    <w:rsid w:val="000A2F8F"/>
    <w:rsid w:val="00122409"/>
    <w:rsid w:val="001502FB"/>
    <w:rsid w:val="00165CB9"/>
    <w:rsid w:val="001C1C9D"/>
    <w:rsid w:val="001D2953"/>
    <w:rsid w:val="002166BF"/>
    <w:rsid w:val="00221DE8"/>
    <w:rsid w:val="0022401F"/>
    <w:rsid w:val="002839F7"/>
    <w:rsid w:val="00287DCB"/>
    <w:rsid w:val="002A78C5"/>
    <w:rsid w:val="0034124E"/>
    <w:rsid w:val="0037391B"/>
    <w:rsid w:val="003B0D22"/>
    <w:rsid w:val="003C2761"/>
    <w:rsid w:val="00411E50"/>
    <w:rsid w:val="00426E20"/>
    <w:rsid w:val="00502A2C"/>
    <w:rsid w:val="005068C4"/>
    <w:rsid w:val="0051700F"/>
    <w:rsid w:val="00517448"/>
    <w:rsid w:val="005D7F58"/>
    <w:rsid w:val="00622403"/>
    <w:rsid w:val="00662CEE"/>
    <w:rsid w:val="00683F3D"/>
    <w:rsid w:val="006A161E"/>
    <w:rsid w:val="006B7ED8"/>
    <w:rsid w:val="006E5C30"/>
    <w:rsid w:val="006F18EC"/>
    <w:rsid w:val="00746095"/>
    <w:rsid w:val="007B5F03"/>
    <w:rsid w:val="007B78D7"/>
    <w:rsid w:val="007D687D"/>
    <w:rsid w:val="007E1753"/>
    <w:rsid w:val="00816BA6"/>
    <w:rsid w:val="008848A6"/>
    <w:rsid w:val="00894279"/>
    <w:rsid w:val="008D010E"/>
    <w:rsid w:val="008F1539"/>
    <w:rsid w:val="00965CCD"/>
    <w:rsid w:val="009928D4"/>
    <w:rsid w:val="00992D52"/>
    <w:rsid w:val="009B0EAF"/>
    <w:rsid w:val="009D393A"/>
    <w:rsid w:val="00A313EA"/>
    <w:rsid w:val="00A343B6"/>
    <w:rsid w:val="00A423CF"/>
    <w:rsid w:val="00A769D8"/>
    <w:rsid w:val="00AA2E9F"/>
    <w:rsid w:val="00AB4FA2"/>
    <w:rsid w:val="00AC7231"/>
    <w:rsid w:val="00AD5342"/>
    <w:rsid w:val="00AE51A4"/>
    <w:rsid w:val="00AF1DB7"/>
    <w:rsid w:val="00B01E95"/>
    <w:rsid w:val="00B401C9"/>
    <w:rsid w:val="00B503E5"/>
    <w:rsid w:val="00C35B1D"/>
    <w:rsid w:val="00C64A18"/>
    <w:rsid w:val="00D12501"/>
    <w:rsid w:val="00D15E7A"/>
    <w:rsid w:val="00DA621F"/>
    <w:rsid w:val="00DC62FE"/>
    <w:rsid w:val="00E724EE"/>
    <w:rsid w:val="00EA2C7E"/>
    <w:rsid w:val="00F16105"/>
    <w:rsid w:val="00F255D0"/>
    <w:rsid w:val="00F45DF0"/>
    <w:rsid w:val="00FE2A14"/>
    <w:rsid w:val="00FF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4A7D6B-3739-4166-BA66-5A5913E02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2BCCE7E9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dcterms:created xsi:type="dcterms:W3CDTF">2020-01-15T14:42:00Z</dcterms:created>
  <dcterms:modified xsi:type="dcterms:W3CDTF">2020-01-15T14:42:00Z</dcterms:modified>
</cp:coreProperties>
</file>