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DF0" w:rsidRDefault="00A77095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7AD2064B" wp14:editId="664875B6">
                <wp:simplePos x="0" y="0"/>
                <wp:positionH relativeFrom="column">
                  <wp:posOffset>4200525</wp:posOffset>
                </wp:positionH>
                <wp:positionV relativeFrom="paragraph">
                  <wp:posOffset>5050155</wp:posOffset>
                </wp:positionV>
                <wp:extent cx="3009900" cy="600075"/>
                <wp:effectExtent l="0" t="0" r="19050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600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C7E" w:rsidRDefault="00EA2C7E">
                            <w:r>
                              <w:t>SMSC</w:t>
                            </w:r>
                          </w:p>
                          <w:p w:rsidR="00F45DF0" w:rsidRDefault="00F45DF0">
                            <w:r>
                              <w:t>Getting on together and relationships</w:t>
                            </w:r>
                          </w:p>
                          <w:p w:rsidR="00AD5342" w:rsidRDefault="00AD53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D206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0.75pt;margin-top:397.65pt;width:237pt;height:47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">
                <v:textbox>
                  <w:txbxContent>
                    <w:p w:rsidR="00EA2C7E" w:rsidRDefault="00EA2C7E">
                      <w:r>
                        <w:t>SMSC</w:t>
                      </w:r>
                    </w:p>
                    <w:p w:rsidR="00F45DF0" w:rsidRDefault="00F45DF0">
                      <w:r>
                        <w:t>Getting on together and relationships</w:t>
                      </w:r>
                    </w:p>
                    <w:p w:rsidR="00AD5342" w:rsidRDefault="00AD534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903F937" wp14:editId="487C7CEF">
                <wp:simplePos x="0" y="0"/>
                <wp:positionH relativeFrom="column">
                  <wp:posOffset>7286625</wp:posOffset>
                </wp:positionH>
                <wp:positionV relativeFrom="paragraph">
                  <wp:posOffset>1678305</wp:posOffset>
                </wp:positionV>
                <wp:extent cx="2019300" cy="154305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9300" cy="154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GEOGRAPHY</w:t>
                            </w:r>
                          </w:p>
                          <w:p w:rsidR="00122409" w:rsidRPr="00DB4CD9" w:rsidRDefault="00122409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>Earthquakes</w:t>
                            </w:r>
                            <w:r w:rsidR="00230C6D">
                              <w:rPr>
                                <w:sz w:val="20"/>
                                <w:szCs w:val="20"/>
                              </w:rPr>
                              <w:t>, volcanoes and t</w:t>
                            </w:r>
                            <w:r w:rsidR="00DB4CD9" w:rsidRPr="00DB4CD9">
                              <w:rPr>
                                <w:sz w:val="20"/>
                                <w:szCs w:val="20"/>
                              </w:rPr>
                              <w:t>sunamis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 – link to Kobe</w:t>
                            </w:r>
                            <w:r w:rsidR="00230C6D">
                              <w:rPr>
                                <w:sz w:val="20"/>
                                <w:szCs w:val="20"/>
                              </w:rPr>
                              <w:t>, Mt Fuji</w:t>
                            </w:r>
                            <w:r w:rsidR="00DB4CD9" w:rsidRPr="00DB4CD9">
                              <w:rPr>
                                <w:sz w:val="20"/>
                                <w:szCs w:val="20"/>
                              </w:rPr>
                              <w:t xml:space="preserve"> and Fukushima</w:t>
                            </w:r>
                          </w:p>
                          <w:p w:rsidR="000317D8" w:rsidRPr="00DB4CD9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ind w:left="247"/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>Using maps, atlases, globes, digital mapping.</w:t>
                            </w:r>
                          </w:p>
                          <w:p w:rsidR="000317D8" w:rsidRPr="00230C6D" w:rsidRDefault="000317D8" w:rsidP="00230C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3F937" id="_x0000_s1027" type="#_x0000_t202" style="position:absolute;margin-left:573.75pt;margin-top:132.15pt;width:159pt;height:121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">
                <v:textbox>
                  <w:txbxContent>
                    <w:p w:rsidR="005D7F58" w:rsidRDefault="005D7F58">
                      <w:r>
                        <w:t>GEOGRAPHY</w:t>
                      </w:r>
                    </w:p>
                    <w:p w:rsidR="00122409" w:rsidRPr="00DB4CD9" w:rsidRDefault="00122409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>Earthquakes</w:t>
                      </w:r>
                      <w:r w:rsidR="00230C6D">
                        <w:rPr>
                          <w:sz w:val="20"/>
                          <w:szCs w:val="20"/>
                        </w:rPr>
                        <w:t>, volcanoes and t</w:t>
                      </w:r>
                      <w:r w:rsidR="00DB4CD9" w:rsidRPr="00DB4CD9">
                        <w:rPr>
                          <w:sz w:val="20"/>
                          <w:szCs w:val="20"/>
                        </w:rPr>
                        <w:t>sunamis</w:t>
                      </w:r>
                      <w:r w:rsidRPr="00DB4CD9">
                        <w:rPr>
                          <w:sz w:val="20"/>
                          <w:szCs w:val="20"/>
                        </w:rPr>
                        <w:t xml:space="preserve"> – link to Kobe</w:t>
                      </w:r>
                      <w:r w:rsidR="00230C6D">
                        <w:rPr>
                          <w:sz w:val="20"/>
                          <w:szCs w:val="20"/>
                        </w:rPr>
                        <w:t>, Mt Fuji</w:t>
                      </w:r>
                      <w:r w:rsidR="00DB4CD9" w:rsidRPr="00DB4CD9">
                        <w:rPr>
                          <w:sz w:val="20"/>
                          <w:szCs w:val="20"/>
                        </w:rPr>
                        <w:t xml:space="preserve"> and Fukushima</w:t>
                      </w:r>
                    </w:p>
                    <w:p w:rsidR="000317D8" w:rsidRPr="00DB4CD9" w:rsidRDefault="000317D8" w:rsidP="00F45DF0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ind w:left="247"/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>Using maps, atlases, globes, digital mapping.</w:t>
                      </w:r>
                    </w:p>
                    <w:p w:rsidR="000317D8" w:rsidRPr="00230C6D" w:rsidRDefault="000317D8" w:rsidP="00230C6D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D1C160" wp14:editId="0BF476F1">
                <wp:simplePos x="0" y="0"/>
                <wp:positionH relativeFrom="column">
                  <wp:posOffset>7353300</wp:posOffset>
                </wp:positionH>
                <wp:positionV relativeFrom="paragraph">
                  <wp:posOffset>821055</wp:posOffset>
                </wp:positionV>
                <wp:extent cx="2000250" cy="6286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02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F1539" w:rsidRDefault="005D7F58">
                            <w:r>
                              <w:t>COMPUTING</w:t>
                            </w:r>
                            <w:r w:rsidR="008F1539">
                              <w:t xml:space="preserve"> - Use sequence, selection and repetition in programmes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1C160" id="Text Box 3" o:spid="_x0000_s1028" type="#_x0000_t202" style="position:absolute;margin-left:579pt;margin-top:64.65pt;width:157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" fillcolor="white [3201]" strokeweight=".5pt">
                <v:textbox>
                  <w:txbxContent>
                    <w:p w:rsidR="008F1539" w:rsidRDefault="005D7F58">
                      <w:r>
                        <w:t>COMPUTING</w:t>
                      </w:r>
                      <w:r w:rsidR="008F1539">
                        <w:t xml:space="preserve"> - Use sequence, selection and repetition in programmes</w:t>
                      </w:r>
                    </w:p>
                  </w:txbxContent>
                </v:textbox>
              </v:shape>
            </w:pict>
          </mc:Fallback>
        </mc:AlternateContent>
      </w:r>
      <w:r w:rsidR="001F12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C83A0CA" wp14:editId="20BC49CA">
                <wp:simplePos x="0" y="0"/>
                <wp:positionH relativeFrom="margin">
                  <wp:posOffset>4943475</wp:posOffset>
                </wp:positionH>
                <wp:positionV relativeFrom="paragraph">
                  <wp:posOffset>1002030</wp:posOffset>
                </wp:positionV>
                <wp:extent cx="2314575" cy="400050"/>
                <wp:effectExtent l="0" t="0" r="28575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Default="005D7F58">
                            <w:r>
                              <w:t>P.E</w:t>
                            </w:r>
                            <w:r w:rsidR="00D34AB2">
                              <w:t xml:space="preserve"> – </w:t>
                            </w:r>
                            <w:r w:rsidR="00A77095">
                              <w:t xml:space="preserve">Term 1 </w:t>
                            </w:r>
                            <w:proofErr w:type="gramStart"/>
                            <w:r w:rsidR="00D34AB2" w:rsidRPr="001F1247">
                              <w:rPr>
                                <w:sz w:val="20"/>
                                <w:szCs w:val="20"/>
                              </w:rPr>
                              <w:t xml:space="preserve">Football  </w:t>
                            </w:r>
                            <w:r w:rsidR="00A77095">
                              <w:rPr>
                                <w:sz w:val="20"/>
                                <w:szCs w:val="20"/>
                              </w:rPr>
                              <w:t>Term</w:t>
                            </w:r>
                            <w:proofErr w:type="gramEnd"/>
                            <w:r w:rsidR="00A77095">
                              <w:rPr>
                                <w:sz w:val="20"/>
                                <w:szCs w:val="20"/>
                              </w:rPr>
                              <w:t xml:space="preserve"> 2 Rugby to fit in with the World Cup in Japan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83A0CA" id="_x0000_s1029" type="#_x0000_t202" style="position:absolute;margin-left:389.25pt;margin-top:78.9pt;width:182.25pt;height:31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">
                <v:textbox>
                  <w:txbxContent>
                    <w:p w:rsidR="005D7F58" w:rsidRDefault="005D7F58">
                      <w:r>
                        <w:t>P.E</w:t>
                      </w:r>
                      <w:r w:rsidR="00D34AB2">
                        <w:t xml:space="preserve"> – </w:t>
                      </w:r>
                      <w:r w:rsidR="00A77095">
                        <w:t xml:space="preserve">Term 1 </w:t>
                      </w:r>
                      <w:proofErr w:type="gramStart"/>
                      <w:r w:rsidR="00D34AB2" w:rsidRPr="001F1247">
                        <w:rPr>
                          <w:sz w:val="20"/>
                          <w:szCs w:val="20"/>
                        </w:rPr>
                        <w:t xml:space="preserve">Football  </w:t>
                      </w:r>
                      <w:r w:rsidR="00A77095">
                        <w:rPr>
                          <w:sz w:val="20"/>
                          <w:szCs w:val="20"/>
                        </w:rPr>
                        <w:t>Term</w:t>
                      </w:r>
                      <w:proofErr w:type="gramEnd"/>
                      <w:r w:rsidR="00A77095">
                        <w:rPr>
                          <w:sz w:val="20"/>
                          <w:szCs w:val="20"/>
                        </w:rPr>
                        <w:t xml:space="preserve"> 2 Rugby to fit in with the World Cup in Japan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30C6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678D24" wp14:editId="099E9837">
                <wp:simplePos x="0" y="0"/>
                <wp:positionH relativeFrom="column">
                  <wp:posOffset>7267575</wp:posOffset>
                </wp:positionH>
                <wp:positionV relativeFrom="paragraph">
                  <wp:posOffset>3421381</wp:posOffset>
                </wp:positionV>
                <wp:extent cx="2047875" cy="70485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R.E</w:t>
                            </w:r>
                            <w:r w:rsidR="002839F7">
                              <w:t xml:space="preserve"> – Buddhism</w:t>
                            </w:r>
                          </w:p>
                          <w:p w:rsidR="002839F7" w:rsidRPr="00DB4CD9" w:rsidRDefault="00683F3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In depth study: </w:t>
                            </w:r>
                            <w:r w:rsidR="002839F7" w:rsidRPr="00DB4CD9">
                              <w:rPr>
                                <w:sz w:val="20"/>
                                <w:szCs w:val="20"/>
                              </w:rPr>
                              <w:t xml:space="preserve">meditation, 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 xml:space="preserve">temples and shrines, </w:t>
                            </w:r>
                            <w:proofErr w:type="spellStart"/>
                            <w:r w:rsidR="000317D8" w:rsidRPr="00DB4CD9">
                              <w:rPr>
                                <w:sz w:val="20"/>
                                <w:szCs w:val="20"/>
                              </w:rPr>
                              <w:t>omikuji</w:t>
                            </w:r>
                            <w:proofErr w:type="spellEnd"/>
                            <w:r w:rsidR="000317D8" w:rsidRPr="00DB4CD9">
                              <w:rPr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DB4CD9">
                              <w:rPr>
                                <w:sz w:val="20"/>
                                <w:szCs w:val="20"/>
                              </w:rPr>
                              <w:t>Buddha.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78D24" id="Text Box 7" o:spid="_x0000_s1030" type="#_x0000_t202" style="position:absolute;margin-left:572.25pt;margin-top:269.4pt;width:161.25pt;height:5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" fillcolor="white [3201]" strokeweight=".5pt">
                <v:textbox>
                  <w:txbxContent>
                    <w:p w:rsidR="005D7F58" w:rsidRDefault="005D7F58">
                      <w:r>
                        <w:t>R.E</w:t>
                      </w:r>
                      <w:r w:rsidR="002839F7">
                        <w:t xml:space="preserve"> – Buddhism</w:t>
                      </w:r>
                    </w:p>
                    <w:p w:rsidR="002839F7" w:rsidRPr="00DB4CD9" w:rsidRDefault="00683F3D">
                      <w:pPr>
                        <w:rPr>
                          <w:sz w:val="20"/>
                          <w:szCs w:val="20"/>
                        </w:rPr>
                      </w:pPr>
                      <w:r w:rsidRPr="00DB4CD9">
                        <w:rPr>
                          <w:sz w:val="20"/>
                          <w:szCs w:val="20"/>
                        </w:rPr>
                        <w:t xml:space="preserve">In depth study: </w:t>
                      </w:r>
                      <w:r w:rsidR="002839F7" w:rsidRPr="00DB4CD9">
                        <w:rPr>
                          <w:sz w:val="20"/>
                          <w:szCs w:val="20"/>
                        </w:rPr>
                        <w:t xml:space="preserve">meditation, </w:t>
                      </w:r>
                      <w:r w:rsidRPr="00DB4CD9">
                        <w:rPr>
                          <w:sz w:val="20"/>
                          <w:szCs w:val="20"/>
                        </w:rPr>
                        <w:t xml:space="preserve">temples and shrines, </w:t>
                      </w:r>
                      <w:proofErr w:type="spellStart"/>
                      <w:r w:rsidR="000317D8" w:rsidRPr="00DB4CD9">
                        <w:rPr>
                          <w:sz w:val="20"/>
                          <w:szCs w:val="20"/>
                        </w:rPr>
                        <w:t>omikuji</w:t>
                      </w:r>
                      <w:proofErr w:type="spellEnd"/>
                      <w:r w:rsidR="000317D8" w:rsidRPr="00DB4CD9">
                        <w:rPr>
                          <w:sz w:val="20"/>
                          <w:szCs w:val="20"/>
                        </w:rPr>
                        <w:t xml:space="preserve">, </w:t>
                      </w:r>
                      <w:r w:rsidRPr="00DB4CD9">
                        <w:rPr>
                          <w:sz w:val="20"/>
                          <w:szCs w:val="20"/>
                        </w:rPr>
                        <w:t>Buddha.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422C75" wp14:editId="19B03A01">
                <wp:simplePos x="0" y="0"/>
                <wp:positionH relativeFrom="column">
                  <wp:posOffset>2447925</wp:posOffset>
                </wp:positionH>
                <wp:positionV relativeFrom="paragraph">
                  <wp:posOffset>30480</wp:posOffset>
                </wp:positionV>
                <wp:extent cx="2447925" cy="1295400"/>
                <wp:effectExtent l="0" t="0" r="28575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7925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5DF0" w:rsidRDefault="00F45DF0" w:rsidP="00B01E95">
                            <w:r>
                              <w:t>Grammar and Punctuation</w:t>
                            </w:r>
                            <w:r w:rsidR="008F1539">
                              <w:t xml:space="preserve"> - 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Synonyms &amp; antonyms, nouns, determiners, adjectives, verbs, pronouns, prepositions, possessive apostrophes (contr</w:t>
                            </w:r>
                            <w:r w:rsidR="00B01E95">
                              <w:rPr>
                                <w:sz w:val="18"/>
                                <w:szCs w:val="18"/>
                              </w:rPr>
                              <w:t>actions), expanded noun phrases,</w:t>
                            </w:r>
                            <w:r w:rsidR="00B01E95" w:rsidRPr="00B01E95">
                              <w:t xml:space="preserve"> </w:t>
                            </w:r>
                            <w:r w:rsidR="00B01E95"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dverbs, modal verbs,  subordinate and main clauses, subordinating conju</w:t>
                            </w:r>
                            <w:r w:rsidR="008C35BF">
                              <w:rPr>
                                <w:sz w:val="18"/>
                                <w:szCs w:val="18"/>
                              </w:rPr>
                              <w:t>n</w:t>
                            </w:r>
                            <w:r w:rsidR="00B01E95" w:rsidRPr="00B01E95">
                              <w:rPr>
                                <w:sz w:val="18"/>
                                <w:szCs w:val="18"/>
                              </w:rPr>
                              <w:t>ctions, relative clauses and relative pronouns,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2D85BD" id="Text Box 19" o:spid="_x0000_s1029" type="#_x0000_t202" style="position:absolute;margin-left:192.75pt;margin-top:2.4pt;width:192.75pt;height:102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" fillcolor="white [3201]" strokeweight=".5pt">
                <v:textbox>
                  <w:txbxContent>
                    <w:p w:rsidR="00F45DF0" w:rsidRDefault="00F45DF0" w:rsidP="00B01E95">
                      <w:r>
                        <w:t>Grammar and Punctuation</w:t>
                      </w:r>
                      <w:r w:rsidR="008F1539">
                        <w:t xml:space="preserve"> - 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Synonyms &amp; antonyms, nouns, determiners, adjectives, verbs, pronouns, prepositions, possessive apostrophes (contr</w:t>
                      </w:r>
                      <w:r w:rsidR="00B01E95">
                        <w:rPr>
                          <w:sz w:val="18"/>
                          <w:szCs w:val="18"/>
                        </w:rPr>
                        <w:t>actions), expanded noun phrases,</w:t>
                      </w:r>
                      <w:r w:rsidR="00B01E95" w:rsidRPr="00B01E95">
                        <w:t xml:space="preserve"> </w:t>
                      </w:r>
                      <w:r w:rsidR="00B01E95">
                        <w:rPr>
                          <w:sz w:val="18"/>
                          <w:szCs w:val="18"/>
                        </w:rPr>
                        <w:t>a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dverbs, modal verbs,  subordinate and main clauses, subordinating conju</w:t>
                      </w:r>
                      <w:r w:rsidR="008C35BF">
                        <w:rPr>
                          <w:sz w:val="18"/>
                          <w:szCs w:val="18"/>
                        </w:rPr>
                        <w:t>n</w:t>
                      </w:r>
                      <w:r w:rsidR="00B01E95" w:rsidRPr="00B01E95">
                        <w:rPr>
                          <w:sz w:val="18"/>
                          <w:szCs w:val="18"/>
                        </w:rPr>
                        <w:t>ctions, relativ</w:t>
                      </w:r>
                      <w:bookmarkStart w:id="1" w:name="_GoBack"/>
                      <w:bookmarkEnd w:id="1"/>
                      <w:r w:rsidR="00B01E95" w:rsidRPr="00B01E95">
                        <w:rPr>
                          <w:sz w:val="18"/>
                          <w:szCs w:val="18"/>
                        </w:rPr>
                        <w:t>e clauses and relative pronouns,</w:t>
                      </w:r>
                    </w:p>
                  </w:txbxContent>
                </v:textbox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8AE065E" wp14:editId="6736FAFE">
                <wp:simplePos x="0" y="0"/>
                <wp:positionH relativeFrom="column">
                  <wp:posOffset>3171825</wp:posOffset>
                </wp:positionH>
                <wp:positionV relativeFrom="paragraph">
                  <wp:posOffset>1354455</wp:posOffset>
                </wp:positionV>
                <wp:extent cx="2360930" cy="400050"/>
                <wp:effectExtent l="0" t="0" r="1714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7F58" w:rsidRPr="005D7F58" w:rsidRDefault="008848A6" w:rsidP="008848A6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JAPAN</w:t>
                            </w:r>
                            <w:r w:rsidR="00E724EE">
                              <w:rPr>
                                <w:sz w:val="48"/>
                                <w:szCs w:val="48"/>
                              </w:rPr>
                              <w:t xml:space="preserve"> (Term 1 and 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5DE0A" id="_x0000_s1028" type="#_x0000_t202" style="position:absolute;margin-left:249.75pt;margin-top:106.65pt;width:185.9pt;height:31.5pt;z-index:25167360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">
                <v:textbox>
                  <w:txbxContent>
                    <w:p w:rsidR="005D7F58" w:rsidRPr="005D7F58" w:rsidRDefault="008848A6" w:rsidP="008848A6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JAPAN</w:t>
                      </w:r>
                      <w:r w:rsidR="00E724EE">
                        <w:rPr>
                          <w:sz w:val="48"/>
                          <w:szCs w:val="48"/>
                        </w:rPr>
                        <w:t xml:space="preserve"> (Term 1 and 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347E0FA" wp14:editId="378EB694">
                <wp:simplePos x="0" y="0"/>
                <wp:positionH relativeFrom="column">
                  <wp:posOffset>4962525</wp:posOffset>
                </wp:positionH>
                <wp:positionV relativeFrom="paragraph">
                  <wp:posOffset>1773555</wp:posOffset>
                </wp:positionV>
                <wp:extent cx="2286000" cy="1771650"/>
                <wp:effectExtent l="0" t="0" r="1905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177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r w:rsidRPr="00E724EE">
                              <w:rPr>
                                <w:b/>
                              </w:rPr>
                              <w:t>TOPIC DAYS</w:t>
                            </w:r>
                            <w:r w:rsidR="00E724EE">
                              <w:t xml:space="preserve"> </w:t>
                            </w:r>
                          </w:p>
                          <w:p w:rsidR="00E724EE" w:rsidRDefault="00A77095" w:rsidP="00E724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>
                              <w:t>Roald Dahl Day (12</w:t>
                            </w:r>
                            <w:r w:rsidR="00E724EE" w:rsidRPr="00E724EE">
                              <w:rPr>
                                <w:vertAlign w:val="superscript"/>
                              </w:rPr>
                              <w:t>th</w:t>
                            </w:r>
                            <w:r w:rsidR="00E724EE">
                              <w:t xml:space="preserve"> Sept)</w:t>
                            </w:r>
                          </w:p>
                          <w:p w:rsidR="00E724EE" w:rsidRDefault="00E724EE" w:rsidP="00E724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>
                              <w:t>Japan Day (4</w:t>
                            </w:r>
                            <w:r w:rsidRPr="00E724EE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Nov - Culture Day)</w:t>
                            </w:r>
                          </w:p>
                          <w:p w:rsidR="000317D8" w:rsidRPr="00E724EE" w:rsidRDefault="00E724EE" w:rsidP="000317D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ind w:left="303"/>
                            </w:pPr>
                            <w:r w:rsidRPr="00E724EE">
                              <w:t xml:space="preserve">Remembrance Day (11th Nov) </w:t>
                            </w:r>
                          </w:p>
                          <w:p w:rsidR="00E724EE" w:rsidRDefault="00E724EE" w:rsidP="00E724EE">
                            <w:pPr>
                              <w:ind w:left="-5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47E0FA" id="_x0000_s1033" type="#_x0000_t202" style="position:absolute;margin-left:390.75pt;margin-top:139.65pt;width:180pt;height:139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">
                <v:textbox>
                  <w:txbxContent>
                    <w:p w:rsidR="00E724EE" w:rsidRDefault="005D7F58" w:rsidP="00E724EE">
                      <w:r w:rsidRPr="00E724EE">
                        <w:rPr>
                          <w:b/>
                        </w:rPr>
                        <w:t>TOPIC DAYS</w:t>
                      </w:r>
                      <w:r w:rsidR="00E724EE">
                        <w:t xml:space="preserve"> </w:t>
                      </w:r>
                    </w:p>
                    <w:p w:rsidR="00E724EE" w:rsidRDefault="00A77095" w:rsidP="00E724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>
                        <w:t>Roald Dahl Day (12</w:t>
                      </w:r>
                      <w:r w:rsidR="00E724EE" w:rsidRPr="00E724EE">
                        <w:rPr>
                          <w:vertAlign w:val="superscript"/>
                        </w:rPr>
                        <w:t>th</w:t>
                      </w:r>
                      <w:r w:rsidR="00E724EE">
                        <w:t xml:space="preserve"> Sept)</w:t>
                      </w:r>
                    </w:p>
                    <w:p w:rsidR="00E724EE" w:rsidRDefault="00E724EE" w:rsidP="00E724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>
                        <w:t>Japan Day (4</w:t>
                      </w:r>
                      <w:r w:rsidRPr="00E724EE">
                        <w:rPr>
                          <w:vertAlign w:val="superscript"/>
                        </w:rPr>
                        <w:t>th</w:t>
                      </w:r>
                      <w:r>
                        <w:t xml:space="preserve"> Nov - Culture Day)</w:t>
                      </w:r>
                    </w:p>
                    <w:p w:rsidR="000317D8" w:rsidRPr="00E724EE" w:rsidRDefault="00E724EE" w:rsidP="000317D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ind w:left="303"/>
                      </w:pPr>
                      <w:r w:rsidRPr="00E724EE">
                        <w:t xml:space="preserve">Remembrance Day (11th Nov) </w:t>
                      </w:r>
                    </w:p>
                    <w:p w:rsidR="00E724EE" w:rsidRDefault="00E724EE" w:rsidP="00E724EE">
                      <w:pPr>
                        <w:ind w:left="-57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B01E9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8FF2AD9" wp14:editId="701BB3ED">
                <wp:simplePos x="0" y="0"/>
                <wp:positionH relativeFrom="column">
                  <wp:posOffset>2495550</wp:posOffset>
                </wp:positionH>
                <wp:positionV relativeFrom="paragraph">
                  <wp:posOffset>1763395</wp:posOffset>
                </wp:positionV>
                <wp:extent cx="2428875" cy="714375"/>
                <wp:effectExtent l="0" t="0" r="28575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714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17D8" w:rsidRPr="00A77095" w:rsidRDefault="00A77095" w:rsidP="00A77095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Please note that this is a flexible plan and may change if necessary.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FF2AD9" id="_x0000_s1034" type="#_x0000_t202" style="position:absolute;margin-left:196.5pt;margin-top:138.85pt;width:191.25pt;height:56.2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">
                <v:textbox>
                  <w:txbxContent>
                    <w:p w:rsidR="000317D8" w:rsidRPr="00A77095" w:rsidRDefault="00A77095" w:rsidP="00A77095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Please note that this is a flexible plan and may change if necessary.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1D276EB" wp14:editId="3228FDE6">
                <wp:simplePos x="0" y="0"/>
                <wp:positionH relativeFrom="column">
                  <wp:posOffset>7267575</wp:posOffset>
                </wp:positionH>
                <wp:positionV relativeFrom="paragraph">
                  <wp:posOffset>4164330</wp:posOffset>
                </wp:positionV>
                <wp:extent cx="2066925" cy="147637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1476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MFL</w:t>
                            </w:r>
                            <w:r w:rsidR="007E1753">
                              <w:t xml:space="preserve"> – Japanese</w:t>
                            </w:r>
                          </w:p>
                          <w:p w:rsidR="00683F3D" w:rsidRDefault="00683F3D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 xml:space="preserve">Counting to 100, basic introductions, </w:t>
                            </w:r>
                            <w:r w:rsidR="000317D8">
                              <w:t xml:space="preserve">food </w:t>
                            </w:r>
                          </w:p>
                          <w:p w:rsidR="000317D8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Use Ready Steady CD from Japan Society</w:t>
                            </w:r>
                          </w:p>
                          <w:p w:rsidR="000317D8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Writing names in katakana</w:t>
                            </w:r>
                          </w:p>
                          <w:p w:rsidR="000317D8" w:rsidRDefault="000317D8" w:rsidP="00F45DF0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ind w:left="247"/>
                            </w:pPr>
                            <w:r>
                              <w:t>Basic kanji</w:t>
                            </w:r>
                          </w:p>
                          <w:p w:rsidR="000317D8" w:rsidRDefault="000317D8"/>
                          <w:p w:rsidR="007E1753" w:rsidRDefault="007E17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432B90" id="Text Box 8" o:spid="_x0000_s1034" type="#_x0000_t202" style="position:absolute;margin-left:572.25pt;margin-top:327.9pt;width:162.75pt;height:11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" fillcolor="white [3201]" strokeweight=".5pt">
                <v:textbox>
                  <w:txbxContent>
                    <w:p w:rsidR="005D7F58" w:rsidRDefault="005D7F58">
                      <w:r>
                        <w:t>MFL</w:t>
                      </w:r>
                      <w:r w:rsidR="007E1753">
                        <w:t xml:space="preserve"> – Japanese</w:t>
                      </w:r>
                    </w:p>
                    <w:p w:rsidR="00683F3D" w:rsidRDefault="00683F3D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 xml:space="preserve">Counting to 100, basic introductions, </w:t>
                      </w:r>
                      <w:r w:rsidR="000317D8">
                        <w:t xml:space="preserve">food </w:t>
                      </w:r>
                    </w:p>
                    <w:p w:rsidR="000317D8" w:rsidRDefault="000317D8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Use Ready Steady CD from Japan Society</w:t>
                      </w:r>
                    </w:p>
                    <w:p w:rsidR="000317D8" w:rsidRDefault="000317D8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Writing names in katakana</w:t>
                      </w:r>
                    </w:p>
                    <w:p w:rsidR="000317D8" w:rsidRDefault="000317D8" w:rsidP="00F45DF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ind w:left="247"/>
                      </w:pPr>
                      <w:r>
                        <w:t>Basic kanji</w:t>
                      </w:r>
                    </w:p>
                    <w:p w:rsidR="000317D8" w:rsidRDefault="000317D8"/>
                    <w:p w:rsidR="007E1753" w:rsidRDefault="007E1753"/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9A12304" wp14:editId="65C92EB6">
                <wp:simplePos x="0" y="0"/>
                <wp:positionH relativeFrom="column">
                  <wp:posOffset>4914900</wp:posOffset>
                </wp:positionH>
                <wp:positionV relativeFrom="paragraph">
                  <wp:posOffset>11430</wp:posOffset>
                </wp:positionV>
                <wp:extent cx="2371725" cy="981075"/>
                <wp:effectExtent l="0" t="0" r="28575" b="2857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98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F1539" w:rsidRPr="008F1539" w:rsidRDefault="00F45DF0" w:rsidP="008F1539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t>SPELLING</w:t>
                            </w:r>
                            <w:r w:rsidR="008F1539">
                              <w:t xml:space="preserve"> - 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Using a dictionary, contractions, Homophones, plurals,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ing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before e,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ough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words, </w:t>
                            </w:r>
                            <w:r w:rsidR="008F1539">
                              <w:rPr>
                                <w:sz w:val="18"/>
                                <w:szCs w:val="18"/>
                              </w:rPr>
                              <w:t>Words with ‘silent’ letters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tious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 –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cious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ant,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ancy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ance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ent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ency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ence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‘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shil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’ –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cial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til</w:t>
                            </w:r>
                            <w:proofErr w:type="spellEnd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tion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sion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>, -</w:t>
                            </w:r>
                            <w:proofErr w:type="spellStart"/>
                            <w:r w:rsidR="008F1539">
                              <w:rPr>
                                <w:sz w:val="18"/>
                                <w:szCs w:val="18"/>
                              </w:rPr>
                              <w:t>ssion</w:t>
                            </w:r>
                            <w:proofErr w:type="spellEnd"/>
                            <w:r w:rsidR="008F1539">
                              <w:rPr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-</w:t>
                            </w:r>
                            <w:proofErr w:type="spellStart"/>
                            <w:r w:rsidR="008F1539" w:rsidRPr="008F1539">
                              <w:rPr>
                                <w:sz w:val="18"/>
                                <w:szCs w:val="18"/>
                              </w:rPr>
                              <w:t>cian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7F34D" id="_x0000_s1035" type="#_x0000_t202" style="position:absolute;margin-left:387pt;margin-top:.9pt;width:186.75pt;height:77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">
                <v:textbox>
                  <w:txbxContent>
                    <w:p w:rsidR="008F1539" w:rsidRPr="008F1539" w:rsidRDefault="00F45DF0" w:rsidP="008F1539">
                      <w:pPr>
                        <w:rPr>
                          <w:sz w:val="18"/>
                          <w:szCs w:val="18"/>
                        </w:rPr>
                      </w:pPr>
                      <w:r>
                        <w:t>SPELLING</w:t>
                      </w:r>
                      <w:r w:rsidR="008F1539">
                        <w:t xml:space="preserve"> -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 xml:space="preserve">Using a dictionary, contractions,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Homophones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, plurals,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ing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i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before e,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ough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words, </w:t>
                      </w:r>
                      <w:r w:rsidR="008F1539">
                        <w:rPr>
                          <w:sz w:val="18"/>
                          <w:szCs w:val="18"/>
                        </w:rPr>
                        <w:t>Words with ‘silent’ letters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tious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–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cious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ant,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ancy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ance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ent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ency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ence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‘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shil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’ –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cial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til</w:t>
                      </w:r>
                      <w:proofErr w:type="spellEnd"/>
                      <w:r w:rsidR="008F1539" w:rsidRP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tion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sion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>, -</w:t>
                      </w:r>
                      <w:proofErr w:type="spellStart"/>
                      <w:r w:rsidR="008F1539">
                        <w:rPr>
                          <w:sz w:val="18"/>
                          <w:szCs w:val="18"/>
                        </w:rPr>
                        <w:t>ssion</w:t>
                      </w:r>
                      <w:proofErr w:type="spellEnd"/>
                      <w:r w:rsidR="008F1539">
                        <w:rPr>
                          <w:sz w:val="18"/>
                          <w:szCs w:val="18"/>
                        </w:rPr>
                        <w:t xml:space="preserve">, </w:t>
                      </w:r>
                      <w:r w:rsidR="008F1539" w:rsidRPr="008F1539">
                        <w:rPr>
                          <w:sz w:val="18"/>
                          <w:szCs w:val="18"/>
                        </w:rPr>
                        <w:t>-</w:t>
                      </w:r>
                      <w:proofErr w:type="spellStart"/>
                      <w:r w:rsidR="008F1539" w:rsidRPr="008F1539">
                        <w:rPr>
                          <w:sz w:val="18"/>
                          <w:szCs w:val="18"/>
                        </w:rPr>
                        <w:t>cian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11E949" wp14:editId="342F8850">
                <wp:simplePos x="0" y="0"/>
                <wp:positionH relativeFrom="column">
                  <wp:posOffset>7334249</wp:posOffset>
                </wp:positionH>
                <wp:positionV relativeFrom="paragraph">
                  <wp:posOffset>30480</wp:posOffset>
                </wp:positionV>
                <wp:extent cx="1990725" cy="6953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07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5D7F58">
                            <w:r>
                              <w:t>SCIENCE</w:t>
                            </w:r>
                          </w:p>
                          <w:p w:rsidR="000317D8" w:rsidRDefault="000317D8">
                            <w:r>
                              <w:t>Properties and changes of materials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E360DD" id="_x0000_s1036" type="#_x0000_t202" style="position:absolute;margin-left:577.5pt;margin-top:2.4pt;width:156.75pt;height:5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" fillcolor="white [3201]" strokeweight=".5pt">
                <v:textbox>
                  <w:txbxContent>
                    <w:p w:rsidR="005D7F58" w:rsidRDefault="005D7F58">
                      <w:r>
                        <w:t>SCIENCE</w:t>
                      </w:r>
                    </w:p>
                    <w:p w:rsidR="000317D8" w:rsidRDefault="000317D8">
                      <w:r>
                        <w:t>Properties and changes of materials</w:t>
                      </w:r>
                    </w:p>
                  </w:txbxContent>
                </v:textbox>
              </v:shape>
            </w:pict>
          </mc:Fallback>
        </mc:AlternateContent>
      </w:r>
      <w:r w:rsidR="008F15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8D2308" wp14:editId="2785A5B3">
                <wp:simplePos x="0" y="0"/>
                <wp:positionH relativeFrom="column">
                  <wp:posOffset>-771525</wp:posOffset>
                </wp:positionH>
                <wp:positionV relativeFrom="paragraph">
                  <wp:posOffset>20955</wp:posOffset>
                </wp:positionV>
                <wp:extent cx="3190875" cy="34004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0875" cy="3400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>
                            <w:r>
                              <w:t>ENGLISH</w:t>
                            </w:r>
                          </w:p>
                          <w:p w:rsidR="000317D8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Annotated diagram – The Great Wave</w:t>
                            </w:r>
                          </w:p>
                          <w:p w:rsidR="000317D8" w:rsidRDefault="0022401F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D</w:t>
                            </w:r>
                            <w:r w:rsidR="000317D8">
                              <w:t>i</w:t>
                            </w:r>
                            <w:r>
                              <w:t>a</w:t>
                            </w:r>
                            <w:r w:rsidR="000317D8">
                              <w:t>ry Writing – based on Kensuke’s Kingdom</w:t>
                            </w:r>
                          </w:p>
                          <w:p w:rsidR="000317D8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First person narrative – based on drumming experience</w:t>
                            </w:r>
                          </w:p>
                          <w:p w:rsidR="000317D8" w:rsidRDefault="000317D8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Instruction writing – miso soup</w:t>
                            </w:r>
                          </w:p>
                          <w:p w:rsidR="000317D8" w:rsidRDefault="0025468C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Newspaper report</w:t>
                            </w:r>
                            <w:r w:rsidR="000317D8">
                              <w:t xml:space="preserve"> </w:t>
                            </w:r>
                            <w:r w:rsidR="0022401F">
                              <w:t>–</w:t>
                            </w:r>
                            <w:r w:rsidR="000317D8">
                              <w:t xml:space="preserve"> </w:t>
                            </w:r>
                            <w:r>
                              <w:t>Kobe earthquake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proofErr w:type="spellStart"/>
                            <w:r>
                              <w:t>Factfile</w:t>
                            </w:r>
                            <w:proofErr w:type="spellEnd"/>
                            <w:r>
                              <w:t xml:space="preserve"> – Hokusai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Poetry – Writing Haikus</w:t>
                            </w:r>
                          </w:p>
                          <w:p w:rsidR="0022401F" w:rsidRDefault="0022401F" w:rsidP="0022401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Poetry – In Flanders Fields recitation</w:t>
                            </w:r>
                          </w:p>
                          <w:p w:rsidR="0022401F" w:rsidRDefault="0022401F" w:rsidP="000317D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>Character description – Terrible teacher</w:t>
                            </w:r>
                          </w:p>
                          <w:p w:rsidR="00AD5342" w:rsidRDefault="0022401F" w:rsidP="00F45DF0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</w:pPr>
                            <w:r>
                              <w:t xml:space="preserve">Christmas – </w:t>
                            </w:r>
                            <w:proofErr w:type="spellStart"/>
                            <w:r>
                              <w:t>Mog’s</w:t>
                            </w:r>
                            <w:proofErr w:type="spellEnd"/>
                            <w:r>
                              <w:t xml:space="preserve"> Christmas Calamity – newspaper report</w:t>
                            </w:r>
                          </w:p>
                          <w:p w:rsidR="00F45DF0" w:rsidRDefault="00F45DF0" w:rsidP="00F45DF0">
                            <w:r>
                              <w:t>C</w:t>
                            </w:r>
                            <w:r w:rsidR="00050236">
                              <w:t xml:space="preserve">LASS BOOKS: Kensuke’s Kingdom, </w:t>
                            </w:r>
                            <w:r>
                              <w:t>The Great Wav</w:t>
                            </w:r>
                            <w:r w:rsidR="00A77095">
                              <w:t>e</w:t>
                            </w:r>
                          </w:p>
                          <w:p w:rsidR="00AD5342" w:rsidRDefault="00AD5342"/>
                          <w:p w:rsidR="00AD5342" w:rsidRDefault="00AD5342"/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713"/>
                            </w:tblGrid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Spelling</w:t>
                                  </w:r>
                                </w:p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</w:tc>
                            </w:tr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Grammar and Punctuation</w:t>
                                  </w:r>
                                </w:p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  <w:p w:rsidR="00AD5342" w:rsidRDefault="00AD5342"/>
                              </w:tc>
                            </w:tr>
                            <w:tr w:rsidR="00E724EE" w:rsidTr="00E724EE">
                              <w:tc>
                                <w:tcPr>
                                  <w:tcW w:w="4728" w:type="dxa"/>
                                </w:tcPr>
                                <w:p w:rsidR="00E724EE" w:rsidRDefault="00AD5342">
                                  <w:r>
                                    <w:t>Class Books: The G</w:t>
                                  </w:r>
                                  <w:r w:rsidR="00E724EE">
                                    <w:t>reat Wave, Kensuke’s Kingdom</w:t>
                                  </w:r>
                                </w:p>
                              </w:tc>
                            </w:tr>
                          </w:tbl>
                          <w:p w:rsidR="005D7F58" w:rsidRDefault="005D7F5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8D2308" id="_x0000_t202" coordsize="21600,21600" o:spt="202" path="m,l,21600r21600,l21600,xe">
                <v:stroke joinstyle="miter"/>
                <v:path gradientshapeok="t" o:connecttype="rect"/>
              </v:shapetype>
              <v:shape id="_x0000_s1038" type="#_x0000_t202" style="position:absolute;margin-left:-60.75pt;margin-top:1.65pt;width:251.25pt;height:26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">
                <v:textbox>
                  <w:txbxContent>
                    <w:p w:rsidR="00E724EE" w:rsidRDefault="005D7F58">
                      <w:r>
                        <w:t>ENGLISH</w:t>
                      </w:r>
                    </w:p>
                    <w:p w:rsidR="000317D8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Annotated diagram – The Great Wave</w:t>
                      </w:r>
                    </w:p>
                    <w:p w:rsidR="000317D8" w:rsidRDefault="0022401F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D</w:t>
                      </w:r>
                      <w:r w:rsidR="000317D8">
                        <w:t>i</w:t>
                      </w:r>
                      <w:r>
                        <w:t>a</w:t>
                      </w:r>
                      <w:r w:rsidR="000317D8">
                        <w:t>ry Writing – based on Kensuke’s Kingdom</w:t>
                      </w:r>
                    </w:p>
                    <w:p w:rsidR="000317D8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First person narrative – based on drumming experience</w:t>
                      </w:r>
                    </w:p>
                    <w:p w:rsidR="000317D8" w:rsidRDefault="000317D8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Instruction writing – miso soup</w:t>
                      </w:r>
                    </w:p>
                    <w:p w:rsidR="000317D8" w:rsidRDefault="0025468C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Newspaper report</w:t>
                      </w:r>
                      <w:r w:rsidR="000317D8">
                        <w:t xml:space="preserve"> </w:t>
                      </w:r>
                      <w:r w:rsidR="0022401F">
                        <w:t>–</w:t>
                      </w:r>
                      <w:r w:rsidR="000317D8">
                        <w:t xml:space="preserve"> </w:t>
                      </w:r>
                      <w:r>
                        <w:t>Kobe earthquake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proofErr w:type="spellStart"/>
                      <w:r>
                        <w:t>Factfile</w:t>
                      </w:r>
                      <w:proofErr w:type="spellEnd"/>
                      <w:r>
                        <w:t xml:space="preserve"> – Hokusai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Poetry – Writing Haikus</w:t>
                      </w:r>
                    </w:p>
                    <w:p w:rsidR="0022401F" w:rsidRDefault="0022401F" w:rsidP="0022401F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Poetry – In Flanders Fields recitation</w:t>
                      </w:r>
                    </w:p>
                    <w:p w:rsidR="0022401F" w:rsidRDefault="0022401F" w:rsidP="000317D8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>Character description – Terrible teacher</w:t>
                      </w:r>
                    </w:p>
                    <w:p w:rsidR="00AD5342" w:rsidRDefault="0022401F" w:rsidP="00F45DF0">
                      <w:pPr>
                        <w:pStyle w:val="ListParagraph"/>
                        <w:numPr>
                          <w:ilvl w:val="0"/>
                          <w:numId w:val="8"/>
                        </w:numPr>
                      </w:pPr>
                      <w:r>
                        <w:t xml:space="preserve">Christmas – </w:t>
                      </w:r>
                      <w:proofErr w:type="spellStart"/>
                      <w:r>
                        <w:t>Mog’s</w:t>
                      </w:r>
                      <w:proofErr w:type="spellEnd"/>
                      <w:r>
                        <w:t xml:space="preserve"> Christmas Calamity – newspaper report</w:t>
                      </w:r>
                    </w:p>
                    <w:p w:rsidR="00F45DF0" w:rsidRDefault="00F45DF0" w:rsidP="00F45DF0">
                      <w:r>
                        <w:t>C</w:t>
                      </w:r>
                      <w:r w:rsidR="00050236">
                        <w:t xml:space="preserve">LASS BOOKS: Kensuke’s Kingdom, </w:t>
                      </w:r>
                      <w:r>
                        <w:t>The Great Wav</w:t>
                      </w:r>
                      <w:r w:rsidR="00A77095">
                        <w:t>e</w:t>
                      </w:r>
                    </w:p>
                    <w:p w:rsidR="00AD5342" w:rsidRDefault="00AD5342"/>
                    <w:p w:rsidR="00AD5342" w:rsidRDefault="00AD5342"/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713"/>
                      </w:tblGrid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Spelling</w:t>
                            </w:r>
                          </w:p>
                          <w:p w:rsidR="00AD5342" w:rsidRDefault="00AD5342"/>
                          <w:p w:rsidR="00AD5342" w:rsidRDefault="00AD5342"/>
                          <w:p w:rsidR="00AD5342" w:rsidRDefault="00AD5342"/>
                          <w:p w:rsidR="00AD5342" w:rsidRDefault="00AD5342"/>
                        </w:tc>
                      </w:tr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Grammar and Punctuation</w:t>
                            </w:r>
                          </w:p>
                          <w:p w:rsidR="00AD5342" w:rsidRDefault="00AD5342"/>
                          <w:p w:rsidR="00AD5342" w:rsidRDefault="00AD5342"/>
                          <w:p w:rsidR="00AD5342" w:rsidRDefault="00AD5342"/>
                          <w:p w:rsidR="00AD5342" w:rsidRDefault="00AD5342"/>
                        </w:tc>
                      </w:tr>
                      <w:tr w:rsidR="00E724EE" w:rsidTr="00E724EE">
                        <w:tc>
                          <w:tcPr>
                            <w:tcW w:w="4728" w:type="dxa"/>
                          </w:tcPr>
                          <w:p w:rsidR="00E724EE" w:rsidRDefault="00AD5342">
                            <w:r>
                              <w:t>Class Books: The G</w:t>
                            </w:r>
                            <w:r w:rsidR="00E724EE">
                              <w:t>reat Wave, Kensuke’s Kingdom</w:t>
                            </w:r>
                          </w:p>
                        </w:tc>
                      </w:tr>
                    </w:tbl>
                    <w:p w:rsidR="005D7F58" w:rsidRDefault="005D7F58"/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4643746" wp14:editId="63A938DE">
                <wp:simplePos x="0" y="0"/>
                <wp:positionH relativeFrom="column">
                  <wp:posOffset>2505075</wp:posOffset>
                </wp:positionH>
                <wp:positionV relativeFrom="paragraph">
                  <wp:posOffset>2497455</wp:posOffset>
                </wp:positionV>
                <wp:extent cx="2428875" cy="1085850"/>
                <wp:effectExtent l="0" t="0" r="28575" b="1905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8875" cy="1085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1753" w:rsidRDefault="00EA2C7E" w:rsidP="007E1753">
                            <w:r>
                              <w:t>ART AND DESIGN</w:t>
                            </w:r>
                            <w:r w:rsidR="00E724EE">
                              <w:t xml:space="preserve">  </w:t>
                            </w:r>
                          </w:p>
                          <w:p w:rsidR="00E724EE" w:rsidRDefault="00E724EE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Study of Hokusai and The Great Wave</w:t>
                            </w:r>
                          </w:p>
                          <w:p w:rsidR="00194608" w:rsidRDefault="00194608" w:rsidP="007B0F84">
                            <w:bookmarkStart w:id="0" w:name="_GoBack"/>
                            <w:bookmarkEnd w:id="0"/>
                          </w:p>
                          <w:p w:rsidR="007E1753" w:rsidRDefault="007E1753" w:rsidP="007E1753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47"/>
                            </w:pPr>
                            <w:r>
                              <w:t>Technique – printing, pencil crayon, paint and origami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643746" id="_x0000_s1039" type="#_x0000_t202" style="position:absolute;margin-left:197.25pt;margin-top:196.65pt;width:191.25pt;height:85.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">
                <v:textbox>
                  <w:txbxContent>
                    <w:p w:rsidR="007E1753" w:rsidRDefault="00EA2C7E" w:rsidP="007E1753">
                      <w:r>
                        <w:t>ART AND DESIGN</w:t>
                      </w:r>
                      <w:r w:rsidR="00E724EE">
                        <w:t xml:space="preserve">  </w:t>
                      </w:r>
                    </w:p>
                    <w:p w:rsidR="00E724EE" w:rsidRDefault="00E724EE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Study of Hokusai and The Great Wave</w:t>
                      </w:r>
                    </w:p>
                    <w:p w:rsidR="00194608" w:rsidRDefault="00194608" w:rsidP="007B0F84">
                      <w:bookmarkStart w:id="1" w:name="_GoBack"/>
                      <w:bookmarkEnd w:id="1"/>
                    </w:p>
                    <w:p w:rsidR="007E1753" w:rsidRDefault="007E1753" w:rsidP="007E1753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47"/>
                      </w:pPr>
                      <w:r>
                        <w:t>Technique – printing, pencil crayon, paint and origami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240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AC33723" wp14:editId="0E2729D0">
                <wp:simplePos x="0" y="0"/>
                <wp:positionH relativeFrom="column">
                  <wp:posOffset>-771525</wp:posOffset>
                </wp:positionH>
                <wp:positionV relativeFrom="paragraph">
                  <wp:posOffset>3583305</wp:posOffset>
                </wp:positionV>
                <wp:extent cx="4924425" cy="21145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4425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24EE" w:rsidRDefault="005D7F58" w:rsidP="00E724EE">
                            <w:pPr>
                              <w:spacing w:line="240" w:lineRule="auto"/>
                            </w:pPr>
                            <w:r>
                              <w:t>MATHS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471"/>
                              <w:gridCol w:w="3555"/>
                            </w:tblGrid>
                            <w:tr w:rsidR="00E724EE" w:rsidTr="00AD5342">
                              <w:tc>
                                <w:tcPr>
                                  <w:tcW w:w="3471" w:type="dxa"/>
                                </w:tcPr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Place value to one million/ten million</w:t>
                                  </w:r>
                                </w:p>
                                <w:p w:rsidR="00AD5342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Counting on and back in 10,100,1000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Rounding and estimation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Negative numbers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Roman numerals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>
                                    <w:t>Mental addition and subtraction</w:t>
                                  </w:r>
                                </w:p>
                                <w:p w:rsidR="00AD5342" w:rsidRP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  <w:r w:rsidRPr="00AD5342">
                                    <w:t>Multiples, factor, primes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417"/>
                                  </w:pPr>
                                </w:p>
                              </w:tc>
                              <w:tc>
                                <w:tcPr>
                                  <w:tcW w:w="3555" w:type="dxa"/>
                                </w:tcPr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 w:rsidRPr="00AD5342">
                                    <w:t>Addition/subtraction of whole and decimals</w:t>
                                  </w:r>
                                </w:p>
                                <w:p w:rsidR="00E724EE" w:rsidRDefault="00E724EE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Square and cube numbers and order of operations</w:t>
                                  </w:r>
                                </w:p>
                                <w:p w:rsidR="00E724EE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proofErr w:type="spellStart"/>
                                  <w:r>
                                    <w:t>Muliplying</w:t>
                                  </w:r>
                                  <w:proofErr w:type="spellEnd"/>
                                  <w:r>
                                    <w:t xml:space="preserve"> and dividing by 10,100,1000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Short and long multiplication and division</w:t>
                                  </w:r>
                                </w:p>
                                <w:p w:rsidR="00AD5342" w:rsidRDefault="00AD5342" w:rsidP="00AD5342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  <w:ind w:left="303"/>
                                  </w:pPr>
                                  <w:r>
                                    <w:t>Word problems with all 4 operations</w:t>
                                  </w:r>
                                </w:p>
                              </w:tc>
                            </w:tr>
                          </w:tbl>
                          <w:p w:rsidR="008848A6" w:rsidRDefault="008848A6" w:rsidP="00E724EE">
                            <w:pPr>
                              <w:spacing w:line="240" w:lineRule="auto"/>
                            </w:pPr>
                          </w:p>
                          <w:p w:rsidR="008848A6" w:rsidRDefault="008848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33723" id="_x0000_s1040" type="#_x0000_t202" style="position:absolute;margin-left:-60.75pt;margin-top:282.15pt;width:387.75pt;height:166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">
                <v:textbox>
                  <w:txbxContent>
                    <w:p w:rsidR="00E724EE" w:rsidRDefault="005D7F58" w:rsidP="00E724EE">
                      <w:pPr>
                        <w:spacing w:line="240" w:lineRule="auto"/>
                      </w:pPr>
                      <w:r>
                        <w:t>MATHS</w:t>
                      </w:r>
                    </w:p>
                    <w:tbl>
                      <w:tblPr>
                        <w:tblStyle w:val="TableGrid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471"/>
                        <w:gridCol w:w="3555"/>
                      </w:tblGrid>
                      <w:tr w:rsidR="00E724EE" w:rsidTr="00AD5342">
                        <w:tc>
                          <w:tcPr>
                            <w:tcW w:w="3471" w:type="dxa"/>
                          </w:tcPr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Place value to one million/ten million</w:t>
                            </w:r>
                          </w:p>
                          <w:p w:rsidR="00AD5342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Counting on and back in 10,100,1000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Rounding and estimation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Negative numbers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Roman numerals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>
                              <w:t>Mental addition and subtraction</w:t>
                            </w:r>
                          </w:p>
                          <w:p w:rsidR="00AD5342" w:rsidRP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  <w:r w:rsidRPr="00AD5342">
                              <w:t>Multiples, factor, primes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417"/>
                            </w:pPr>
                          </w:p>
                        </w:tc>
                        <w:tc>
                          <w:tcPr>
                            <w:tcW w:w="3555" w:type="dxa"/>
                          </w:tcPr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 w:rsidRPr="00AD5342">
                              <w:t>Addition/subtraction of whole and decimals</w:t>
                            </w:r>
                          </w:p>
                          <w:p w:rsidR="00E724EE" w:rsidRDefault="00E724EE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Square and cube numbers and order of operations</w:t>
                            </w:r>
                          </w:p>
                          <w:p w:rsidR="00E724EE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proofErr w:type="spellStart"/>
                            <w:r>
                              <w:t>Muliplying</w:t>
                            </w:r>
                            <w:proofErr w:type="spellEnd"/>
                            <w:r>
                              <w:t xml:space="preserve"> and dividing by 10,100,1000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Short and long multiplication and division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ind w:left="303"/>
                            </w:pPr>
                            <w:r>
                              <w:t>Word problems with all 4 operations</w:t>
                            </w:r>
                          </w:p>
                        </w:tc>
                      </w:tr>
                    </w:tbl>
                    <w:p w:rsidR="008848A6" w:rsidRDefault="008848A6" w:rsidP="00E724EE">
                      <w:pPr>
                        <w:spacing w:line="240" w:lineRule="auto"/>
                      </w:pPr>
                    </w:p>
                    <w:p w:rsidR="008848A6" w:rsidRDefault="008848A6"/>
                  </w:txbxContent>
                </v:textbox>
                <w10:wrap type="square"/>
              </v:shape>
            </w:pict>
          </mc:Fallback>
        </mc:AlternateContent>
      </w:r>
      <w:r w:rsidR="00AD534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4BD1DF2" wp14:editId="5632A3AE">
                <wp:simplePos x="0" y="0"/>
                <wp:positionH relativeFrom="column">
                  <wp:posOffset>4191000</wp:posOffset>
                </wp:positionH>
                <wp:positionV relativeFrom="paragraph">
                  <wp:posOffset>4240530</wp:posOffset>
                </wp:positionV>
                <wp:extent cx="3038475" cy="7524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5342" w:rsidRDefault="00AD5342">
                            <w:r>
                              <w:t>MUSIC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>Music from different traditions – Japan</w:t>
                            </w:r>
                          </w:p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  <w:r>
                              <w:t xml:space="preserve">Performing </w:t>
                            </w:r>
                            <w:r w:rsidR="00122409">
                              <w:t>–</w:t>
                            </w:r>
                            <w:r>
                              <w:t xml:space="preserve"> Karaoke</w:t>
                            </w:r>
                            <w:r w:rsidR="00122409">
                              <w:t xml:space="preserve"> and Taiko drumming</w:t>
                            </w:r>
                          </w:p>
                          <w:p w:rsidR="00122409" w:rsidRDefault="00122409" w:rsidP="00AD534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</w:pPr>
                          </w:p>
                          <w:p w:rsidR="00AD5342" w:rsidRDefault="00AD5342"/>
                          <w:p w:rsidR="00AD5342" w:rsidRDefault="00AD5342" w:rsidP="00AD534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proofErr w:type="spellStart"/>
                            <w:r>
                              <w:t>Perfo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BD1DF2" id="_x0000_s1042" type="#_x0000_t202" style="position:absolute;margin-left:330pt;margin-top:333.9pt;width:239.25pt;height:5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">
                <v:textbox>
                  <w:txbxContent>
                    <w:p w:rsidR="00AD5342" w:rsidRDefault="00AD5342">
                      <w:r>
                        <w:t>MUSIC</w:t>
                      </w:r>
                    </w:p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>Music from different traditions – Japan</w:t>
                      </w:r>
                    </w:p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  <w:r>
                        <w:t xml:space="preserve">Performing </w:t>
                      </w:r>
                      <w:r w:rsidR="00122409">
                        <w:t>–</w:t>
                      </w:r>
                      <w:r>
                        <w:t xml:space="preserve"> Karaoke</w:t>
                      </w:r>
                      <w:r w:rsidR="00122409">
                        <w:t xml:space="preserve"> and Taiko drumming</w:t>
                      </w:r>
                    </w:p>
                    <w:p w:rsidR="00122409" w:rsidRDefault="00122409" w:rsidP="00AD5342">
                      <w:pPr>
                        <w:pStyle w:val="ListParagraph"/>
                        <w:numPr>
                          <w:ilvl w:val="0"/>
                          <w:numId w:val="5"/>
                        </w:numPr>
                      </w:pPr>
                    </w:p>
                    <w:p w:rsidR="00AD5342" w:rsidRDefault="00AD5342"/>
                    <w:p w:rsidR="00AD5342" w:rsidRDefault="00AD5342" w:rsidP="00AD5342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proofErr w:type="spellStart"/>
                      <w:r>
                        <w:t>Perfo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  <w:r w:rsidR="00E724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FBE3116" wp14:editId="6E6E01E4">
                <wp:simplePos x="0" y="0"/>
                <wp:positionH relativeFrom="column">
                  <wp:posOffset>4200524</wp:posOffset>
                </wp:positionH>
                <wp:positionV relativeFrom="paragraph">
                  <wp:posOffset>3630930</wp:posOffset>
                </wp:positionV>
                <wp:extent cx="3019425" cy="5905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9425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7F58" w:rsidRDefault="00EA2C7E">
                            <w:r>
                              <w:t>DESIGN AND TECHNOLOGY</w:t>
                            </w:r>
                          </w:p>
                          <w:p w:rsidR="00AD5342" w:rsidRDefault="00AD5342">
                            <w:r>
                              <w:t>Japanese cooking and seasonality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BE3116" id="Text Box 13" o:spid="_x0000_s1043" type="#_x0000_t202" style="position:absolute;margin-left:330.75pt;margin-top:285.9pt;width:237.75pt;height:46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" fillcolor="white [3201]" strokeweight=".5pt">
                <v:textbox>
                  <w:txbxContent>
                    <w:p w:rsidR="005D7F58" w:rsidRDefault="00EA2C7E">
                      <w:r>
                        <w:t>DESIGN AND TECHNOLOGY</w:t>
                      </w:r>
                    </w:p>
                    <w:p w:rsidR="00AD5342" w:rsidRDefault="00AD5342">
                      <w:r>
                        <w:t>Japanese cooking and seasonality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45DF0" w:rsidSect="005D7F5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E47EF"/>
    <w:multiLevelType w:val="hybridMultilevel"/>
    <w:tmpl w:val="C52A78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506A3"/>
    <w:multiLevelType w:val="hybridMultilevel"/>
    <w:tmpl w:val="A8F2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C91109"/>
    <w:multiLevelType w:val="hybridMultilevel"/>
    <w:tmpl w:val="82BE1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12576"/>
    <w:multiLevelType w:val="hybridMultilevel"/>
    <w:tmpl w:val="CB2CE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AF0FA5"/>
    <w:multiLevelType w:val="hybridMultilevel"/>
    <w:tmpl w:val="E4A08C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3F7BF8"/>
    <w:multiLevelType w:val="hybridMultilevel"/>
    <w:tmpl w:val="5B2C3F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B135B6"/>
    <w:multiLevelType w:val="hybridMultilevel"/>
    <w:tmpl w:val="9FE8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E17541"/>
    <w:multiLevelType w:val="hybridMultilevel"/>
    <w:tmpl w:val="3AC88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420C0"/>
    <w:multiLevelType w:val="hybridMultilevel"/>
    <w:tmpl w:val="9F46D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872548"/>
    <w:multiLevelType w:val="hybridMultilevel"/>
    <w:tmpl w:val="DF78A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7"/>
  </w:num>
  <w:num w:numId="5">
    <w:abstractNumId w:val="9"/>
  </w:num>
  <w:num w:numId="6">
    <w:abstractNumId w:val="8"/>
  </w:num>
  <w:num w:numId="7">
    <w:abstractNumId w:val="4"/>
  </w:num>
  <w:num w:numId="8">
    <w:abstractNumId w:val="0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F58"/>
    <w:rsid w:val="000317D8"/>
    <w:rsid w:val="00050236"/>
    <w:rsid w:val="00056451"/>
    <w:rsid w:val="0008719B"/>
    <w:rsid w:val="00122409"/>
    <w:rsid w:val="00165CB9"/>
    <w:rsid w:val="00194608"/>
    <w:rsid w:val="001F1247"/>
    <w:rsid w:val="002166BF"/>
    <w:rsid w:val="0022401F"/>
    <w:rsid w:val="00230C6D"/>
    <w:rsid w:val="0025468C"/>
    <w:rsid w:val="002839F7"/>
    <w:rsid w:val="00502A2C"/>
    <w:rsid w:val="0051700F"/>
    <w:rsid w:val="005D7F58"/>
    <w:rsid w:val="00683F3D"/>
    <w:rsid w:val="007B0F84"/>
    <w:rsid w:val="007E1753"/>
    <w:rsid w:val="008848A6"/>
    <w:rsid w:val="008C35BF"/>
    <w:rsid w:val="008F1539"/>
    <w:rsid w:val="00927A69"/>
    <w:rsid w:val="00A423CF"/>
    <w:rsid w:val="00A77095"/>
    <w:rsid w:val="00AD5342"/>
    <w:rsid w:val="00B01E95"/>
    <w:rsid w:val="00C35B1D"/>
    <w:rsid w:val="00D34AB2"/>
    <w:rsid w:val="00DB4CD9"/>
    <w:rsid w:val="00E724EE"/>
    <w:rsid w:val="00EA2C7E"/>
    <w:rsid w:val="00F45DF0"/>
    <w:rsid w:val="00F6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2393EC-52DB-4237-AA52-083C939B3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48A6"/>
    <w:pPr>
      <w:ind w:left="720"/>
      <w:contextualSpacing/>
    </w:pPr>
  </w:style>
  <w:style w:type="table" w:styleId="TableGrid">
    <w:name w:val="Table Grid"/>
    <w:basedOn w:val="TableNormal"/>
    <w:uiPriority w:val="39"/>
    <w:rsid w:val="00E724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946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6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FD65C8DB</Template>
  <TotalTime>149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4</cp:revision>
  <cp:lastPrinted>2019-09-11T12:35:00Z</cp:lastPrinted>
  <dcterms:created xsi:type="dcterms:W3CDTF">2019-09-03T18:54:00Z</dcterms:created>
  <dcterms:modified xsi:type="dcterms:W3CDTF">2019-09-11T17:57:00Z</dcterms:modified>
</cp:coreProperties>
</file>