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8A0A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1A8D8A" wp14:editId="26B4C34C">
                <wp:simplePos x="0" y="0"/>
                <wp:positionH relativeFrom="column">
                  <wp:posOffset>3895725</wp:posOffset>
                </wp:positionH>
                <wp:positionV relativeFrom="paragraph">
                  <wp:posOffset>3476625</wp:posOffset>
                </wp:positionV>
                <wp:extent cx="3324225" cy="4381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EF4661" w:rsidRDefault="00EA2C7E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:rsidR="00AD5342" w:rsidRPr="00A91926" w:rsidRDefault="00A16CBF" w:rsidP="007A57EE">
                            <w:pPr>
                              <w:spacing w:after="0"/>
                              <w:rPr>
                                <w:color w:val="70AD47" w:themeColor="accent6"/>
                              </w:rPr>
                            </w:pPr>
                            <w:r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  <w:r w:rsidR="00812ED0" w:rsidRPr="00812ED0">
                              <w:t xml:space="preserve">Anglo Saxon </w:t>
                            </w:r>
                            <w:r w:rsidRPr="00A16CBF">
                              <w:t>cooking and s</w:t>
                            </w:r>
                            <w:r w:rsidR="00AD5342" w:rsidRPr="00A16CBF">
                              <w:t>easonality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A8D8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06.75pt;margin-top:273.75pt;width:261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WrgkwIAALQFAAAOAAAAZHJzL2Uyb0RvYy54bWysVE1v2zAMvQ/YfxB0X52vdl1Qp8hadBhQ&#10;rMXaoWdFlhqjsqhJSuLu1+9JdtL049JhF5siHynyieTJadsYtlY+1GRLPjwYcKaspKq29yX/dXvx&#10;6ZizEIWthCGrSv6oAj+dffxwsnFTNaIlmUp5hiA2TDeu5MsY3bQoglyqRoQDcsrCqMk3IuLo74vK&#10;iw2iN6YYDQZHxYZ85TxJFQK0552Rz3J8rZWMV1oHFZkpOXKL+evzd5G+xexETO+9cMta9mmIf8ii&#10;EbXFpbtQ5yIKtvL1q1BNLT0F0vFAUlOQ1rVUuQZUMxy8qOZmKZzKtYCc4HY0hf8XVv5YX3tWV3i7&#10;MWdWNHijW9VG9pVaBhX42bgwBezGARhb6IHd6gOUqexW+yb9URCDHUw/7thN0SSU4/FoMhodciZh&#10;m4yPh4eZ/uLJ2/kQvylqWBJK7vF6mVSxvgwRmQC6haTLApm6uqiNyYfUMerMeLYWeGsTc47weIYy&#10;lm1KfjTG1a8ipNA7/4UR8iFV+TwCTsYmT5V7q08rMdQxkaX4aFTCGPtTaXCbCXkjRyGlsrs8Mzqh&#10;NCp6j2OPf8rqPc5dHfDIN5ONO+emtuQ7lp5TWz1sqdUdHiTt1Z3E2C7avnMWVD2icTx1oxecvKhB&#10;9KUI8Vp4zBp6BfsjXuGjDeF1qJc4W5L/85Y+4TECsHK2weyWPPxeCa84M98thuPLcDJJw54Pk8PP&#10;Ixz8vmWxb7Gr5ozQMkNsKiezmPDRbEXtqbnDmpmnW2ESVuLukseteBa7jYI1JdV8nkEYbyfipb1x&#10;MoVO9KYGu23vhHd9g0eMxg/aTrmYvujzDps8Lc1XkXSdhyAR3LHaE4/VkPu0X2Np9+yfM+pp2c7+&#10;AgAA//8DAFBLAwQUAAYACAAAACEAIK4MWN4AAAAMAQAADwAAAGRycy9kb3ducmV2LnhtbEyPwU7D&#10;MBBE70j8g7VI3KgTStIQ4lSAChdOFMR5G7u2RbyOYjcNf49zgtuO5ml2ptnOrmeTGoP1JCBfZcAU&#10;dV5a0gI+P15uKmAhIknsPSkBPyrAtr28aLCW/kzvatpHzVIIhRoFmBiHmvPQGeUwrPygKHlHPzqM&#10;SY6ayxHPKdz1/DbLSu7QUvpgcFDPRnXf+5MTsHvS97qrcDS7Slo7zV/HN/0qxPXV/PgALKo5/sGw&#10;1E/VoU2dDv5EMrBeQJmvi4QKKO426ViIfL1J8w6LVxbA24b/H9H+AgAA//8DAFBLAQItABQABgAI&#10;AAAAIQC2gziS/gAAAOEBAAATAAAAAAAAAAAAAAAAAAAAAABbQ29udGVudF9UeXBlc10ueG1sUEsB&#10;Ai0AFAAGAAgAAAAhADj9If/WAAAAlAEAAAsAAAAAAAAAAAAAAAAALwEAAF9yZWxzLy5yZWxzUEsB&#10;Ai0AFAAGAAgAAAAhAEMhauCTAgAAtAUAAA4AAAAAAAAAAAAAAAAALgIAAGRycy9lMm9Eb2MueG1s&#10;UEsBAi0AFAAGAAgAAAAhACCuDFjeAAAADAEAAA8AAAAAAAAAAAAAAAAA7QQAAGRycy9kb3ducmV2&#10;LnhtbFBLBQYAAAAABAAEAPMAAAD4BQAAAAA=&#10;" fillcolor="white [3201]" strokeweight=".5pt">
                <v:textbox>
                  <w:txbxContent>
                    <w:p w:rsidR="005D7F58" w:rsidRPr="00EF4661" w:rsidRDefault="00EA2C7E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DESIGN AND TECHNOLOGY</w:t>
                      </w:r>
                    </w:p>
                    <w:p w:rsidR="00AD5342" w:rsidRPr="00A91926" w:rsidRDefault="00A16CBF" w:rsidP="007A57EE">
                      <w:pPr>
                        <w:spacing w:after="0"/>
                        <w:rPr>
                          <w:color w:val="70AD47" w:themeColor="accent6"/>
                        </w:rPr>
                      </w:pPr>
                      <w:r>
                        <w:rPr>
                          <w:color w:val="70AD47" w:themeColor="accent6"/>
                        </w:rPr>
                        <w:t xml:space="preserve"> </w:t>
                      </w:r>
                      <w:r w:rsidR="00812ED0" w:rsidRPr="00812ED0">
                        <w:t xml:space="preserve">Anglo Saxon </w:t>
                      </w:r>
                      <w:r w:rsidRPr="00A16CBF">
                        <w:t>cooking and s</w:t>
                      </w:r>
                      <w:r w:rsidR="00AD5342" w:rsidRPr="00A16CBF">
                        <w:t>easonality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58B213F" wp14:editId="6587369A">
                <wp:simplePos x="0" y="0"/>
                <wp:positionH relativeFrom="column">
                  <wp:posOffset>3876675</wp:posOffset>
                </wp:positionH>
                <wp:positionV relativeFrom="paragraph">
                  <wp:posOffset>3895725</wp:posOffset>
                </wp:positionV>
                <wp:extent cx="3352800" cy="93345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Pr="00EF4661" w:rsidRDefault="00AD5342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MUSIC</w:t>
                            </w:r>
                          </w:p>
                          <w:p w:rsidR="00AD5342" w:rsidRPr="0055634F" w:rsidRDefault="007A57EE" w:rsidP="007A57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5634F">
                              <w:rPr>
                                <w:sz w:val="20"/>
                                <w:szCs w:val="20"/>
                              </w:rPr>
                              <w:t>Performing Altogether now – Animals at War</w:t>
                            </w:r>
                            <w:r w:rsidR="00A11BC7" w:rsidRPr="0055634F">
                              <w:rPr>
                                <w:sz w:val="20"/>
                                <w:szCs w:val="20"/>
                              </w:rPr>
                              <w:t xml:space="preserve"> and World in Union (Jupiter)</w:t>
                            </w:r>
                          </w:p>
                          <w:p w:rsidR="007A57EE" w:rsidRPr="0055634F" w:rsidRDefault="007A57EE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5634F">
                              <w:rPr>
                                <w:sz w:val="20"/>
                                <w:szCs w:val="20"/>
                              </w:rPr>
                              <w:t>Holst the Planets</w:t>
                            </w:r>
                          </w:p>
                          <w:p w:rsidR="0055634F" w:rsidRDefault="0055634F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55634F">
                              <w:rPr>
                                <w:sz w:val="20"/>
                                <w:szCs w:val="20"/>
                              </w:rPr>
                              <w:t>Ostinato, instrument families and</w:t>
                            </w:r>
                            <w:r>
                              <w:t xml:space="preserve"> </w:t>
                            </w:r>
                            <w:r w:rsidRPr="0055634F">
                              <w:rPr>
                                <w:sz w:val="20"/>
                                <w:szCs w:val="20"/>
                              </w:rPr>
                              <w:t>notation</w:t>
                            </w:r>
                          </w:p>
                          <w:p w:rsidR="00A11BC7" w:rsidRPr="00A16CBF" w:rsidRDefault="00A11BC7" w:rsidP="00A11BC7">
                            <w:r>
                              <w:t>S</w:t>
                            </w:r>
                          </w:p>
                          <w:p w:rsidR="00122409" w:rsidRDefault="00122409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213F" id="Text Box 2" o:spid="_x0000_s1027" type="#_x0000_t202" style="position:absolute;margin-left:305.25pt;margin-top:306.75pt;width:264pt;height:73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laKJQIAAEwEAAAOAAAAZHJzL2Uyb0RvYy54bWysVNtu2zAMfR+wfxD0vti5ba0Rp+jSZRjQ&#10;XYB2H0DLcixMEj1Jid19fSk5TYNuexnmB0EUqaPDQ9Krq8FodpDOK7Qln05yzqQVWCu7K/n3++2b&#10;C858AFuDRitL/iA9v1q/frXqu0LOsEVdS8cIxPqi70rehtAVWeZFKw34CXbSkrNBZyCQ6XZZ7aAn&#10;dKOzWZ6/zXp0dedQSO/p9GZ08nXCbxopwtem8TIwXXLiFtLq0lrFNVuvoNg56FoljjTgH1gYUJYe&#10;PUHdQAC2d+o3KKOEQ49NmAg0GTaNEjLlQNlM8xfZ3LXQyZQLieO7k0z+/8GKL4dvjqmaarfgzIKh&#10;Gt3LIbD3OLBZlKfvfEFRdx3FhYGOKTSl6rtbFD88s7hpwe7ktXPYtxJqojeNN7OzqyOOjyBV/xlr&#10;egb2ARPQ0DgTtSM1GKFTmR5OpYlUBB3O58vZRU4uQb7L+XyxTLXLoHi63TkfPko0LG5K7qj0CR0O&#10;tz5ENlA8hcTHPGpVb5XWyXC7aqMdOwC1yTZ9KYEXYdqynl5fzpajAH+FyNP3JwijAvW7VqbklA59&#10;MQiKKNsHW6d9AKXHPVHW9qhjlG4UMQzVMFYs3o0aV1g/kLAOx/amcaRNi+4XZz21dsn9zz04yZn+&#10;ZKk4l9PFIs5CMhbLdzMy3LmnOveAFQRV8sDZuN2END+RtsVrKmKjkr7PTI6UqWWT7MfxijNxbqeo&#10;55/A+hEAAP//AwBQSwMEFAAGAAgAAAAhAOzWBlrfAAAADAEAAA8AAABkcnMvZG93bnJldi54bWxM&#10;j8FOwzAQRO9I/IO1SFxQ64RAGkKcCiGB6A1aBFc3dpMIex1sNw1/z+YEt1nN0+xMtZ6sYaP2oXco&#10;IF0mwDQ2TvXYCnjfPS0KYCFKVNI41AJ+dIB1fX5WyVK5E77pcRtbRiEYSimgi3EoOQ9Np60MSzdo&#10;JO/gvJWRTt9y5eWJwq3h10mScyt7pA+dHPRjp5uv7dEKKG5exs+wyV4/mvxg7uLVanz+9kJcXkwP&#10;98CinuIfDHN9qg41ddq7I6rAjIA8TW4JnUVGYibSrCC1F7DKyeN1xf+PqH8BAAD//wMAUEsBAi0A&#10;FAAGAAgAAAAhALaDOJL+AAAA4QEAABMAAAAAAAAAAAAAAAAAAAAAAFtDb250ZW50X1R5cGVzXS54&#10;bWxQSwECLQAUAAYACAAAACEAOP0h/9YAAACUAQAACwAAAAAAAAAAAAAAAAAvAQAAX3JlbHMvLnJl&#10;bHNQSwECLQAUAAYACAAAACEA/q5WiiUCAABMBAAADgAAAAAAAAAAAAAAAAAuAgAAZHJzL2Uyb0Rv&#10;Yy54bWxQSwECLQAUAAYACAAAACEA7NYGWt8AAAAMAQAADwAAAAAAAAAAAAAAAAB/BAAAZHJzL2Rv&#10;d25yZXYueG1sUEsFBgAAAAAEAAQA8wAAAIsFAAAAAA==&#10;">
                <v:textbox>
                  <w:txbxContent>
                    <w:p w:rsidR="00AD5342" w:rsidRPr="00EF4661" w:rsidRDefault="00AD5342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MUSIC</w:t>
                      </w:r>
                    </w:p>
                    <w:p w:rsidR="00AD5342" w:rsidRPr="0055634F" w:rsidRDefault="007A57EE" w:rsidP="007A57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5634F">
                        <w:rPr>
                          <w:sz w:val="20"/>
                          <w:szCs w:val="20"/>
                        </w:rPr>
                        <w:t>Performing Altogether now – Animals at War</w:t>
                      </w:r>
                      <w:r w:rsidR="00A11BC7" w:rsidRPr="0055634F">
                        <w:rPr>
                          <w:sz w:val="20"/>
                          <w:szCs w:val="20"/>
                        </w:rPr>
                        <w:t xml:space="preserve"> and World in Union (Jupiter)</w:t>
                      </w:r>
                    </w:p>
                    <w:p w:rsidR="007A57EE" w:rsidRPr="0055634F" w:rsidRDefault="007A57EE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 w:rsidRPr="0055634F">
                        <w:rPr>
                          <w:sz w:val="20"/>
                          <w:szCs w:val="20"/>
                        </w:rPr>
                        <w:t>Holst the Planets</w:t>
                      </w:r>
                    </w:p>
                    <w:p w:rsidR="0055634F" w:rsidRDefault="0055634F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55634F">
                        <w:rPr>
                          <w:sz w:val="20"/>
                          <w:szCs w:val="20"/>
                        </w:rPr>
                        <w:t>Ostinato, instrument families and</w:t>
                      </w:r>
                      <w:r>
                        <w:t xml:space="preserve"> </w:t>
                      </w:r>
                      <w:r w:rsidRPr="0055634F">
                        <w:rPr>
                          <w:sz w:val="20"/>
                          <w:szCs w:val="20"/>
                        </w:rPr>
                        <w:t>notation</w:t>
                      </w:r>
                    </w:p>
                    <w:p w:rsidR="00A11BC7" w:rsidRPr="00A16CBF" w:rsidRDefault="00A11BC7" w:rsidP="00A11BC7">
                      <w:r>
                        <w:t>S</w:t>
                      </w:r>
                    </w:p>
                    <w:p w:rsidR="00122409" w:rsidRDefault="00122409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F46A9CC" wp14:editId="24ECABDC">
                <wp:simplePos x="0" y="0"/>
                <wp:positionH relativeFrom="column">
                  <wp:posOffset>3924300</wp:posOffset>
                </wp:positionH>
                <wp:positionV relativeFrom="paragraph">
                  <wp:posOffset>4857750</wp:posOffset>
                </wp:positionV>
                <wp:extent cx="3286125" cy="8096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661" w:rsidRPr="00EF4661" w:rsidRDefault="00EA2C7E" w:rsidP="00EF4661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SMSC</w:t>
                            </w:r>
                          </w:p>
                          <w:p w:rsidR="00EF4661" w:rsidRPr="000D1665" w:rsidRDefault="00F45DF0" w:rsidP="00EF466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D1665">
                              <w:rPr>
                                <w:sz w:val="20"/>
                                <w:szCs w:val="20"/>
                              </w:rPr>
                              <w:t>Getting on together and relationships</w:t>
                            </w:r>
                            <w:r w:rsidR="008A0AB0">
                              <w:rPr>
                                <w:sz w:val="20"/>
                                <w:szCs w:val="20"/>
                              </w:rPr>
                              <w:t xml:space="preserve">. Rights and responsibilities. </w:t>
                            </w:r>
                            <w:r w:rsidR="00EF4661" w:rsidRPr="000D1665">
                              <w:rPr>
                                <w:sz w:val="20"/>
                                <w:szCs w:val="20"/>
                              </w:rPr>
                              <w:t>Positive thinking</w:t>
                            </w:r>
                            <w:r w:rsidR="008A0AB0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D67717" w:rsidRPr="000D1665">
                              <w:rPr>
                                <w:sz w:val="20"/>
                                <w:szCs w:val="20"/>
                              </w:rPr>
                              <w:t xml:space="preserve"> The Twits, </w:t>
                            </w:r>
                            <w:proofErr w:type="gramStart"/>
                            <w:r w:rsidR="00D67717" w:rsidRPr="000D1665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proofErr w:type="gramEnd"/>
                            <w:r w:rsidR="00D67717" w:rsidRPr="000D1665">
                              <w:rPr>
                                <w:sz w:val="20"/>
                                <w:szCs w:val="20"/>
                              </w:rPr>
                              <w:t xml:space="preserve"> Dot</w:t>
                            </w:r>
                            <w:r w:rsidR="000D1665" w:rsidRPr="000D1665">
                              <w:rPr>
                                <w:sz w:val="20"/>
                                <w:szCs w:val="20"/>
                              </w:rPr>
                              <w:t>, Y</w:t>
                            </w:r>
                            <w:r w:rsidR="000D1665">
                              <w:rPr>
                                <w:sz w:val="20"/>
                                <w:szCs w:val="20"/>
                              </w:rPr>
                              <w:t xml:space="preserve">ou Are </w:t>
                            </w:r>
                            <w:r w:rsidR="000D1665" w:rsidRPr="000D1665">
                              <w:rPr>
                                <w:sz w:val="20"/>
                                <w:szCs w:val="20"/>
                              </w:rPr>
                              <w:t>Awes</w:t>
                            </w:r>
                            <w:r w:rsidR="000D1665">
                              <w:rPr>
                                <w:sz w:val="20"/>
                                <w:szCs w:val="20"/>
                              </w:rPr>
                              <w:t>ome.  Coping with change, worries and anxieties.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6A9CC" id="_x0000_s1028" type="#_x0000_t202" style="position:absolute;margin-left:309pt;margin-top:382.5pt;width:258.75pt;height:63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4oZIgIAAEwEAAAOAAAAZHJzL2Uyb0RvYy54bWysVNuO2yAQfa/Uf0C8N3bcJE2sOKtttqkq&#10;bS/Sbj8AYxyjAkOBxE6/vgPOpulFfajqBzQDw5mZcxivbwatyFE4L8FUdDrJKRGGQyPNvqKfH3cv&#10;lpT4wEzDFBhR0ZPw9Gbz/Nm6t6UooAPVCEcQxPiytxXtQrBllnneCc38BKwweNiC0yyg6/ZZ41iP&#10;6FplRZ4vsh5cYx1w4T3u3o2HdJPw21bw8LFtvQhEVRRrC2l1aa3jmm3WrNw7ZjvJz2Wwf6hCM2kw&#10;6QXqjgVGDk7+BqUld+ChDRMOOoO2lVykHrCbaf5LNw8dsyL1guR4e6HJ/z9Y/uH4yRHZoHZzSgzT&#10;qNGjGAJ5DQMpIj299SVGPViMCwNuY2hq1dt74F88MbDtmNmLW+eg7wRrsLxpvJldXR1xfASp+/fQ&#10;YBp2CJCAhtbpyB2yQRAdZTpdpImlcNx8WSwX0wJL5Hi2zFcLtGMKVj7dts6HtwI0iUZFHUqf0Nnx&#10;3ocx9CkkJvOgZLOTSiXH7eutcuTI8Jns0ndG/ylMGdJXdDXH3H+HyNP3JwgtA753JXXsIn4xiJWR&#10;tjemSXZgUo02dqfMmcdI3UhiGOohKXaRp4bmhMQ6GJ83jiMaHbhvlPT4tCvqvx6YE5SodwbFWU1n&#10;szgLyZnNXxXouOuT+vqEGY5QFQ2UjOY2pPmJZRu4RRFbmfiNao+VnEvGJ5sUOo9XnIlrP0X9+Als&#10;vgMAAP//AwBQSwMEFAAGAAgAAAAhAKBVtQPiAAAADAEAAA8AAABkcnMvZG93bnJldi54bWxMj8FO&#10;wzAMhu9IvENkJC6Ipd1o15WmE0ICwQ22Ca5Zk7UViVOSrCtvj3eCmy3/+vz91Xqyho3ah96hgHSW&#10;ANPYONVjK2C3fbotgIUoUUnjUAv40QHW9eVFJUvlTviux01sGUEwlFJAF+NQch6aTlsZZm7QSLeD&#10;81ZGWn3LlZcnglvD50mScyt7pA+dHPRjp5uvzdEKKO5exs/wunj7aPKDWcWb5fj87YW4vpoe7oFF&#10;PcW/MJz1SR1qctq7I6rAjIA8LahLFLDMMxrOiXSRZcD2xF/NM+B1xf+XqH8BAAD//wMAUEsBAi0A&#10;FAAGAAgAAAAhALaDOJL+AAAA4QEAABMAAAAAAAAAAAAAAAAAAAAAAFtDb250ZW50X1R5cGVzXS54&#10;bWxQSwECLQAUAAYACAAAACEAOP0h/9YAAACUAQAACwAAAAAAAAAAAAAAAAAvAQAAX3JlbHMvLnJl&#10;bHNQSwECLQAUAAYACAAAACEAkaOKGSICAABMBAAADgAAAAAAAAAAAAAAAAAuAgAAZHJzL2Uyb0Rv&#10;Yy54bWxQSwECLQAUAAYACAAAACEAoFW1A+IAAAAMAQAADwAAAAAAAAAAAAAAAAB8BAAAZHJzL2Rv&#10;d25yZXYueG1sUEsFBgAAAAAEAAQA8wAAAIsFAAAAAA==&#10;">
                <v:textbox>
                  <w:txbxContent>
                    <w:p w:rsidR="00EF4661" w:rsidRPr="00EF4661" w:rsidRDefault="00EA2C7E" w:rsidP="00EF4661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SMSC</w:t>
                      </w:r>
                    </w:p>
                    <w:p w:rsidR="00EF4661" w:rsidRPr="000D1665" w:rsidRDefault="00F45DF0" w:rsidP="00EF466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D1665">
                        <w:rPr>
                          <w:sz w:val="20"/>
                          <w:szCs w:val="20"/>
                        </w:rPr>
                        <w:t>Getting on together and relationships</w:t>
                      </w:r>
                      <w:r w:rsidR="008A0AB0">
                        <w:rPr>
                          <w:sz w:val="20"/>
                          <w:szCs w:val="20"/>
                        </w:rPr>
                        <w:t xml:space="preserve">. Rights and responsibilities. </w:t>
                      </w:r>
                      <w:r w:rsidR="00EF4661" w:rsidRPr="000D1665">
                        <w:rPr>
                          <w:sz w:val="20"/>
                          <w:szCs w:val="20"/>
                        </w:rPr>
                        <w:t>Positive thinking</w:t>
                      </w:r>
                      <w:r w:rsidR="008A0AB0">
                        <w:rPr>
                          <w:sz w:val="20"/>
                          <w:szCs w:val="20"/>
                        </w:rPr>
                        <w:t>.</w:t>
                      </w:r>
                      <w:r w:rsidR="00D67717" w:rsidRPr="000D1665">
                        <w:rPr>
                          <w:sz w:val="20"/>
                          <w:szCs w:val="20"/>
                        </w:rPr>
                        <w:t xml:space="preserve"> The Twits, </w:t>
                      </w:r>
                      <w:proofErr w:type="gramStart"/>
                      <w:r w:rsidR="00D67717" w:rsidRPr="000D1665">
                        <w:rPr>
                          <w:sz w:val="20"/>
                          <w:szCs w:val="20"/>
                        </w:rPr>
                        <w:t>The</w:t>
                      </w:r>
                      <w:proofErr w:type="gramEnd"/>
                      <w:r w:rsidR="00D67717" w:rsidRPr="000D1665">
                        <w:rPr>
                          <w:sz w:val="20"/>
                          <w:szCs w:val="20"/>
                        </w:rPr>
                        <w:t xml:space="preserve"> Dot</w:t>
                      </w:r>
                      <w:r w:rsidR="000D1665" w:rsidRPr="000D1665">
                        <w:rPr>
                          <w:sz w:val="20"/>
                          <w:szCs w:val="20"/>
                        </w:rPr>
                        <w:t>, Y</w:t>
                      </w:r>
                      <w:r w:rsidR="000D1665">
                        <w:rPr>
                          <w:sz w:val="20"/>
                          <w:szCs w:val="20"/>
                        </w:rPr>
                        <w:t>ou</w:t>
                      </w:r>
                      <w:bookmarkStart w:id="1" w:name="_GoBack"/>
                      <w:r w:rsidR="000D1665">
                        <w:rPr>
                          <w:sz w:val="20"/>
                          <w:szCs w:val="20"/>
                        </w:rPr>
                        <w:t xml:space="preserve"> Are </w:t>
                      </w:r>
                      <w:r w:rsidR="000D1665" w:rsidRPr="000D1665">
                        <w:rPr>
                          <w:sz w:val="20"/>
                          <w:szCs w:val="20"/>
                        </w:rPr>
                        <w:t>Awes</w:t>
                      </w:r>
                      <w:r w:rsidR="000D1665">
                        <w:rPr>
                          <w:sz w:val="20"/>
                          <w:szCs w:val="20"/>
                        </w:rPr>
                        <w:t>ome.  Coping with change, worries and anxieties.</w:t>
                      </w:r>
                    </w:p>
                    <w:bookmarkEnd w:id="1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89EBF8" wp14:editId="142E42CB">
                <wp:simplePos x="0" y="0"/>
                <wp:positionH relativeFrom="column">
                  <wp:posOffset>-771525</wp:posOffset>
                </wp:positionH>
                <wp:positionV relativeFrom="paragraph">
                  <wp:posOffset>3581400</wp:posOffset>
                </wp:positionV>
                <wp:extent cx="46577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EF4661" w:rsidRDefault="005D7F58" w:rsidP="00E724E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Place value to one million/ten million</w:t>
                                  </w:r>
                                </w:p>
                                <w:p w:rsidR="00AD5342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Counting on and back in 10,100,1000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Rounding and estimation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Negative numbers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Roman numerals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Mental addition and subtraction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Multiples, factor, primes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Addition/subtraction of whole and decimals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Square and cube numbers and order of operations</w:t>
                                  </w:r>
                                </w:p>
                                <w:p w:rsidR="00E724EE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proofErr w:type="spellStart"/>
                                  <w:r w:rsidRPr="00A16CBF">
                                    <w:t>Muliplying</w:t>
                                  </w:r>
                                  <w:proofErr w:type="spellEnd"/>
                                  <w:r w:rsidRPr="00A16CBF">
                                    <w:t xml:space="preserve"> and dividing by 10,100,1000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Short and long multiplication and division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Word problems with all 4 operations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9EBF8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60.75pt;margin-top:282pt;width:366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/ZGJQIAAEwEAAAOAAAAZHJzL2Uyb0RvYy54bWysVNuO0zAQfUfiHyy/0zSh2UvUdLV0KUJa&#10;LtIuH+A4TmNhe4ztNilfz9hpSwWIB0QeLF/Gx2fOmcnybtSK7IXzEkxN89mcEmE4tNJsa/rlefPq&#10;hhIfmGmZAiNqehCe3q1evlgOthIF9KBa4QiCGF8NtqZ9CLbKMs97oZmfgRUGDztwmgVcum3WOjYg&#10;ulZZMZ9fZQO41jrgwnvcfZgO6Srhd53g4VPXeRGIqilyC2l0aWzimK2WrNo6ZnvJjzTYP7DQTBp8&#10;9Az1wAIjOyd/g9KSO/DQhRkHnUHXSS5SDphNPv8lm6eeWZFyQXG8Pcvk/x8s/7j/7Ihs0TtKDNNo&#10;0bMYA3kDIymiOoP1FQY9WQwLI27HyJipt4/Av3piYN0zsxX3zsHQC9YiuzzezC6uTjg+gjTDB2jx&#10;GbYLkIDGzukIiGIQREeXDmdnIhWOm4ur8vq6KCnheFbk+aIsk3cZq07XrfPhnQBN4qSmDq1P8Gz/&#10;6EOkw6pTSKIPSrYbqVRauG2zVo7sGZbJJn0pA8zyMkwZMtT0tkQif4eYp+9PEFoGrHcldU1vzkGs&#10;irq9NW2qxsCkmuZIWZmjkFG7ScUwNmNy7PXJnwbaAyrrYCpvbEec9OC+UzJgadfUf9sxJyhR7w26&#10;c5svFrEX0mJRXhe4cJcnzeUJMxyhahoomabrkPonKmDgHl3sZNI32j0xOVLGkk2yH9sr9sTlOkX9&#10;/AmsfgAAAP//AwBQSwMEFAAGAAgAAAAhAFP6ypviAAAADAEAAA8AAABkcnMvZG93bnJldi54bWxM&#10;j8FOwzAMhu9IvENkJC5oS1u2bitNJ4QEghsMBNes8dqKxilJ1pW3x5zgZsu/Pn9/uZ1sL0b0oXOk&#10;IJ0nIJBqZzpqFLy93s/WIELUZHTvCBV8Y4BtdX5W6sK4E73guIuNYAiFQitoYxwKKUPdotVh7gYk&#10;vh2ctzry6htpvD4x3PYyS5JcWt0Rf2j1gHct1p+7o1WwXjyOH+Hp+vm9zg/9Jl6txocvr9TlxXR7&#10;AyLiFP/C8KvP6lCx094dyQTRK5ilWbrkrIJlvuBWHMnTjIc98zerBGRVyv8lqh8AAAD//wMAUEsB&#10;Ai0AFAAGAAgAAAAhALaDOJL+AAAA4QEAABMAAAAAAAAAAAAAAAAAAAAAAFtDb250ZW50X1R5cGVz&#10;XS54bWxQSwECLQAUAAYACAAAACEAOP0h/9YAAACUAQAACwAAAAAAAAAAAAAAAAAvAQAAX3JlbHMv&#10;LnJlbHNQSwECLQAUAAYACAAAACEAXXf2RiUCAABMBAAADgAAAAAAAAAAAAAAAAAuAgAAZHJzL2Uy&#10;b0RvYy54bWxQSwECLQAUAAYACAAAACEAU/rKm+IAAAAMAQAADwAAAAAAAAAAAAAAAAB/BAAAZHJz&#10;L2Rvd25yZXYueG1sUEsFBgAAAAAEAAQA8wAAAI4FAAAAAA==&#10;">
                <v:textbox>
                  <w:txbxContent>
                    <w:p w:rsidR="00E724EE" w:rsidRPr="00EF4661" w:rsidRDefault="005D7F58" w:rsidP="00E724EE">
                      <w:pPr>
                        <w:spacing w:line="240" w:lineRule="auto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Place value to one million/ten million</w:t>
                            </w:r>
                          </w:p>
                          <w:p w:rsidR="00AD5342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Counting on and back in 10,100,1000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Rounding and estimation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Negative numbers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Roman numerals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Mental addition and subtraction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Multiples, factor, primes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Addition/subtraction of whole and decimals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Square and cube numbers and order of operations</w:t>
                            </w:r>
                          </w:p>
                          <w:p w:rsidR="00E724EE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proofErr w:type="spellStart"/>
                            <w:r w:rsidRPr="00A16CBF">
                              <w:t>Muliplying</w:t>
                            </w:r>
                            <w:proofErr w:type="spellEnd"/>
                            <w:r w:rsidRPr="00A16CBF">
                              <w:t xml:space="preserve"> and dividing by 10,100,1000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Short and long multiplication and division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Word problems with all 4 operations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  <w:r w:rsidR="004732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8D8A39" wp14:editId="38FC6102">
                <wp:simplePos x="0" y="0"/>
                <wp:positionH relativeFrom="column">
                  <wp:posOffset>7315200</wp:posOffset>
                </wp:positionH>
                <wp:positionV relativeFrom="paragraph">
                  <wp:posOffset>559558</wp:posOffset>
                </wp:positionV>
                <wp:extent cx="2000250" cy="1433015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433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539" w:rsidRDefault="005D7F58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COMPUTING</w:t>
                            </w:r>
                            <w:r w:rsidR="008F1539" w:rsidRPr="00EF4661">
                              <w:rPr>
                                <w:b/>
                              </w:rPr>
                              <w:t xml:space="preserve"> </w:t>
                            </w:r>
                            <w:r w:rsidR="007A57EE">
                              <w:rPr>
                                <w:b/>
                              </w:rPr>
                              <w:t>–</w:t>
                            </w:r>
                            <w:r w:rsidR="008F1539" w:rsidRPr="00EF466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73230" w:rsidRPr="00473230" w:rsidRDefault="00473230" w:rsidP="007A57E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73230">
                              <w:rPr>
                                <w:sz w:val="20"/>
                                <w:szCs w:val="20"/>
                              </w:rPr>
                              <w:t xml:space="preserve">Using Word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ppt</w:t>
                            </w:r>
                            <w:proofErr w:type="spellEnd"/>
                          </w:p>
                          <w:p w:rsidR="007A57EE" w:rsidRPr="007A57EE" w:rsidRDefault="007A57EE">
                            <w:pPr>
                              <w:rPr>
                                <w:b/>
                              </w:rPr>
                            </w:pPr>
                            <w:r w:rsidRPr="007A57E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Simple Algorithms. Create Test and Improve Sequences. Input - Process - Output, Repetition in programs. Loops. Controllable Vehicles. How Mechanisms Work. Sensors – at National</w:t>
                            </w:r>
                            <w:r w:rsidRPr="007A57EE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7A57E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Space 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1E167" id="Text Box 3" o:spid="_x0000_s1027" type="#_x0000_t202" style="position:absolute;margin-left:8in;margin-top:44.05pt;width:157.5pt;height:11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HQ7lQIAALoFAAAOAAAAZHJzL2Uyb0RvYy54bWysVEtPGzEQvlfqf7B8L5sX0EbZoBREVQkB&#10;KlScHa+dWNge13aym/56xt7dEB4Xql52x55vxjPfPGZnjdFkK3xQYEs6PBpQIiyHStlVSX/fX375&#10;SkmIzFZMgxUl3YlAz+afP81qNxUjWIOuhCfoxIZp7Uq6jtFNiyLwtTAsHIETFpUSvGERj35VVJ7V&#10;6N3oYjQYnBQ1+Mp54CIEvL1olXSe/UspeLyRMohIdEkxtpi/Pn+X6VvMZ2y68sytFe/CYP8QhWHK&#10;4qN7VxcsMrLx6o0ro7iHADIecTAFSKm4yDlgNsPBq2zu1syJnAuSE9yepvD/3PLr7a0nqirpmBLL&#10;DJboXjSRfIeGjBM7tQtTBN05hMUGr7HK/X3Ay5R0I71Jf0yHoB553u25Tc44XmKxBqNjVHHUDSfj&#10;8WB4nPwUz+bOh/hDgCFJKKnH4mVO2fYqxBbaQ9JrAbSqLpXW+ZAaRpxrT7YMS61jDhKdv0BpS+qS&#10;nowxjjcekuu9/VIz/tiFd+AB/WmbLEVurS6sRFFLRZbiTouE0faXkEhtZuSdGBnnwu7jzOiEkpjR&#10;Rww7/HNUHzFu80CL/DLYuDc2yoJvWXpJbfXYUytbPNbwIO8kxmbZ5J467TtlCdUOG8hDO4DB8UuF&#10;fF+xEG+Zx4nDxsAtEm/wIzVgkaCTKFmD//vefcLjIKCWkhonuKThz4Z5QYn+aXFEvg0nkzTy+TA5&#10;Ph3hwR9qlocauzHngJ0zxH3leBYTPupelB7MAy6bRXoVVcxyfLuksRfPY7tXcFlxsVhkEA65Y/HK&#10;3jmeXCeWU5/dNw/Mu67PI47INfSzzqav2r3FJksLi00EqfIsJJ5bVjv+cUHkaeqWWdpAh+eMel65&#10;8ycAAAD//wMAUEsDBBQABgAIAAAAIQBcSKrj3gAAAAwBAAAPAAAAZHJzL2Rvd25yZXYueG1sTI/B&#10;TsMwEETvSPyDtUjcqJMWihviVIAKl54oqGc33toW8TqK3TT8Pe4JjjM7mn1TryffsRGH6AJJKGcF&#10;MKQ2aEdGwtfn250AFpMirbpAKOEHI6yb66taVTqc6QPHXTIsl1CslASbUl9xHluLXsVZ6JHy7RgG&#10;r1KWg+F6UOdc7js+L4ol98pR/mBVj68W2+/dyUvYvJiVaYUa7EZo58Zpf9yadylvb6bnJ2AJp/QX&#10;hgt+RocmMx3CiXRkXdblwzyPSRKEKIFdEvfLx+wcJCzKhQDe1Pz/iOYXAAD//wMAUEsBAi0AFAAG&#10;AAgAAAAhALaDOJL+AAAA4QEAABMAAAAAAAAAAAAAAAAAAAAAAFtDb250ZW50X1R5cGVzXS54bWxQ&#10;SwECLQAUAAYACAAAACEAOP0h/9YAAACUAQAACwAAAAAAAAAAAAAAAAAvAQAAX3JlbHMvLnJlbHNQ&#10;SwECLQAUAAYACAAAACEAueh0O5UCAAC6BQAADgAAAAAAAAAAAAAAAAAuAgAAZHJzL2Uyb0RvYy54&#10;bWxQSwECLQAUAAYACAAAACEAXEiq494AAAAMAQAADwAAAAAAAAAAAAAAAADvBAAAZHJzL2Rvd25y&#10;ZXYueG1sUEsFBgAAAAAEAAQA8wAAAPoFAAAAAA==&#10;" fillcolor="white [3201]" strokeweight=".5pt">
                <v:textbox>
                  <w:txbxContent>
                    <w:p w:rsidR="008F1539" w:rsidRDefault="005D7F58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COMPUTING</w:t>
                      </w:r>
                      <w:r w:rsidR="008F1539" w:rsidRPr="00EF4661">
                        <w:rPr>
                          <w:b/>
                        </w:rPr>
                        <w:t xml:space="preserve"> </w:t>
                      </w:r>
                      <w:r w:rsidR="007A57EE">
                        <w:rPr>
                          <w:b/>
                        </w:rPr>
                        <w:t>–</w:t>
                      </w:r>
                      <w:r w:rsidR="008F1539" w:rsidRPr="00EF4661">
                        <w:rPr>
                          <w:b/>
                        </w:rPr>
                        <w:t xml:space="preserve"> </w:t>
                      </w:r>
                    </w:p>
                    <w:p w:rsidR="00473230" w:rsidRPr="00473230" w:rsidRDefault="00473230" w:rsidP="007A57E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73230">
                        <w:rPr>
                          <w:sz w:val="20"/>
                          <w:szCs w:val="20"/>
                        </w:rPr>
                        <w:t xml:space="preserve">Using Word </w:t>
                      </w:r>
                      <w:r>
                        <w:rPr>
                          <w:sz w:val="20"/>
                          <w:szCs w:val="20"/>
                        </w:rPr>
                        <w:t xml:space="preserve">and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ppt</w:t>
                      </w:r>
                      <w:proofErr w:type="spellEnd"/>
                    </w:p>
                    <w:p w:rsidR="007A57EE" w:rsidRPr="007A57EE" w:rsidRDefault="007A57EE">
                      <w:pPr>
                        <w:rPr>
                          <w:b/>
                        </w:rPr>
                      </w:pPr>
                      <w:r w:rsidRPr="007A57EE">
                        <w:rPr>
                          <w:rFonts w:cstheme="minorHAnsi"/>
                          <w:sz w:val="20"/>
                          <w:szCs w:val="20"/>
                        </w:rPr>
                        <w:t>Simple Algorithms. Create Test and Improve Sequences. Input - Process - Output, Repetition in programs. Loops. Controllable Vehicles. How Mechanisms Work. Sensors – at National</w:t>
                      </w:r>
                      <w:r w:rsidRPr="007A57EE">
                        <w:rPr>
                          <w:rFonts w:cstheme="minorHAnsi"/>
                        </w:rPr>
                        <w:t xml:space="preserve"> </w:t>
                      </w:r>
                      <w:r w:rsidRPr="007A57EE">
                        <w:rPr>
                          <w:rFonts w:cstheme="minorHAnsi"/>
                          <w:sz w:val="20"/>
                          <w:szCs w:val="20"/>
                        </w:rPr>
                        <w:t>Space Centre</w:t>
                      </w:r>
                    </w:p>
                  </w:txbxContent>
                </v:textbox>
              </v:shape>
            </w:pict>
          </mc:Fallback>
        </mc:AlternateContent>
      </w:r>
      <w:r w:rsidR="0047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5225B53" wp14:editId="52165193">
                <wp:simplePos x="0" y="0"/>
                <wp:positionH relativeFrom="column">
                  <wp:posOffset>7301220</wp:posOffset>
                </wp:positionH>
                <wp:positionV relativeFrom="paragraph">
                  <wp:posOffset>2019262</wp:posOffset>
                </wp:positionV>
                <wp:extent cx="2028825" cy="414020"/>
                <wp:effectExtent l="0" t="0" r="28575" b="241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EF4661" w:rsidRDefault="005D7F58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HISTORY</w:t>
                            </w:r>
                          </w:p>
                          <w:p w:rsidR="000317D8" w:rsidRDefault="007A57EE" w:rsidP="007A57EE">
                            <w:pPr>
                              <w:spacing w:after="0"/>
                            </w:pPr>
                            <w:r>
                              <w:t>Anglo Saxons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34F85" id="_x0000_s1028" type="#_x0000_t202" style="position:absolute;margin-left:574.9pt;margin-top:159pt;width:159.75pt;height:3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/qQIwIAAEsEAAAOAAAAZHJzL2Uyb0RvYy54bWysVNuO0zAQfUfiHyy/06RRC92o6WrpUoS0&#10;XKRdPmDqOI2F7Qm226R8PWOnLdWCeEDkwfJlfHzmnJksbwej2UE6r9BWfDrJOZNWYK3sruJfnzav&#10;Fpz5ALYGjVZW/Cg9v129fLHsu1IW2KKupWMEYn3ZdxVvQ+jKLPOilQb8BDtp6bBBZyDQ0u2y2kFP&#10;6EZnRZ6/znp0dedQSO9p93485KuE3zRShM9N42VguuLELaTRpXEbx2y1hHLnoGuVONGAf2BhQFl6&#10;9AJ1DwHY3qnfoIwSDj02YSLQZNg0SsiUA2UzzZ9l89hCJ1MuJI7vLjL5/wcrPh2+OKbqis85s2DI&#10;oic5BPYWB1ZEdfrOlxT02FFYGGibXE6Z+u4BxTfPLK5bsDt55xz2rYSa2E3jzezq6ojjI8i2/4g1&#10;PQP7gAloaJyJ0pEYjNDJpePFmUhF0GaRF4tFQRQFnc2ms7xI1mVQnm93zof3Eg2Lk4o7cj6hw+HB&#10;h8gGynNIfMyjVvVGaZ0Wbrdda8cOQFWySV9K4FmYtqyv+M2cePwdIk/fnyCMClTuWpmKLy5BUEbZ&#10;3tk6FWMApcc5Udb2pGOUbhQxDNshGbY427PF+kjCOhyrm7qRJi26H5z1VNkV99/34CRn+oMlc26m&#10;s1lshbSYzd+QlMxdn2yvT8AKgqp44GycrkNqn6iAxTsysVFJ3+j2yOREmSo2yX7qrtgS1+sU9esf&#10;sPoJAAD//wMAUEsDBBQABgAIAAAAIQB+AdwG4QAAAA0BAAAPAAAAZHJzL2Rvd25yZXYueG1sTI/B&#10;TsMwEETvSPyDtUhcEHXSRCEJcSqEBIIbFARXN3aTCHsdbDcNf8/2BMeZHc2+aTaLNWzWPowOBaSr&#10;BJjGzqkRewHvbw/XJbAQJSppHGoBPzrApj0/a2St3BFf9byNPaMSDLUUMMQ41ZyHbtBWhpWbNNJt&#10;77yVkaTvufLySOXW8HWSFNzKEenDICd9P+jua3uwAsr8af4Mz9nLR1fsTRWvbubHby/E5cVydwss&#10;6iX+heGET+jQEtPOHVAFZkineUXsUUCWlrTqFMmLKgO2I6vM1sDbhv9f0f4CAAD//wMAUEsBAi0A&#10;FAAGAAgAAAAhALaDOJL+AAAA4QEAABMAAAAAAAAAAAAAAAAAAAAAAFtDb250ZW50X1R5cGVzXS54&#10;bWxQSwECLQAUAAYACAAAACEAOP0h/9YAAACUAQAACwAAAAAAAAAAAAAAAAAvAQAAX3JlbHMvLnJl&#10;bHNQSwECLQAUAAYACAAAACEAKgv6kCMCAABLBAAADgAAAAAAAAAAAAAAAAAuAgAAZHJzL2Uyb0Rv&#10;Yy54bWxQSwECLQAUAAYACAAAACEAfgHcBuEAAAANAQAADwAAAAAAAAAAAAAAAAB9BAAAZHJzL2Rv&#10;d25yZXYueG1sUEsFBgAAAAAEAAQA8wAAAIsFAAAAAA==&#10;">
                <v:textbox>
                  <w:txbxContent>
                    <w:p w:rsidR="005D7F58" w:rsidRPr="00EF4661" w:rsidRDefault="005D7F58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HISTORY</w:t>
                      </w:r>
                    </w:p>
                    <w:p w:rsidR="000317D8" w:rsidRDefault="007A57EE" w:rsidP="007A57EE">
                      <w:pPr>
                        <w:spacing w:after="0"/>
                      </w:pPr>
                      <w:r>
                        <w:t>Anglo Saxons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4446C0" wp14:editId="7F5AFF20">
                <wp:simplePos x="0" y="0"/>
                <wp:positionH relativeFrom="column">
                  <wp:posOffset>7301230</wp:posOffset>
                </wp:positionH>
                <wp:positionV relativeFrom="paragraph">
                  <wp:posOffset>2474595</wp:posOffset>
                </wp:positionV>
                <wp:extent cx="2019300" cy="854075"/>
                <wp:effectExtent l="0" t="0" r="19050" b="222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85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EF4661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GEOGRAPHY</w:t>
                            </w:r>
                          </w:p>
                          <w:p w:rsidR="000317D8" w:rsidRPr="00230C6D" w:rsidRDefault="00D67717" w:rsidP="00230C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Longitude, latitude</w:t>
                            </w:r>
                            <w:r w:rsidR="002F593F">
                              <w:rPr>
                                <w:sz w:val="20"/>
                                <w:szCs w:val="20"/>
                              </w:rPr>
                              <w:t>, tr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="002F593F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ics, equator, hemispheres, circles, time zones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BA8B2" id="_x0000_s1029" type="#_x0000_t202" style="position:absolute;margin-left:574.9pt;margin-top:194.85pt;width:159pt;height:6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OuIJAIAAEsEAAAOAAAAZHJzL2Uyb0RvYy54bWysVNtu2zAMfR+wfxD0vtjJkrYx4hRdugwD&#10;ugvQ7gNoWY6FSaInKbG7ry8lp1l2exnmB0EUqSPyHNKr68FodpDOK7Qln05yzqQVWCu7K/mXh+2r&#10;K858AFuDRitL/ig9v16/fLHqu0LOsEVdS8cIxPqi70rehtAVWeZFKw34CXbSkrNBZyCQ6XZZ7aAn&#10;dKOzWZ5fZD26unMopPd0ejs6+TrhN40U4VPTeBmYLjnlFtLq0lrFNVuvoNg56FoljmnAP2RhQFl6&#10;9AR1CwHY3qnfoIwSDj02YSLQZNg0SshUA1UzzX+p5r6FTqZaiBzfnWjy/w9WfDx8dkzVJb/gzIIh&#10;iR7kENgbHNgsstN3vqCg+47CwkDHpHKq1Hd3KL56ZnHTgt3JG+ewbyXUlN003szOro44PoJU/Qes&#10;6RnYB0xAQ+NMpI7IYIROKj2elImpCDokcpavc3IJ8l0t5vnlIj0BxfPtzvnwTqJhcVNyR8ondDjc&#10;+RCzgeI5JD7mUat6q7ROhttVG+3YAahLtuk7ov8Upi3rS75czBYjAX+FyNP3JwijArW7VoaqOAVB&#10;EWl7a+vUjAGUHveUsrZHHiN1I4lhqIYk2EmeCutHItbh2N00jbRp0X3nrKfOLrn/tgcnOdPvLYmz&#10;nM7ncRSSMV9czshw557q3ANWEFTJA2fjdhPS+ETeLN6QiI1K/Ea1x0yOKVPHJtqP0xVH4txOUT/+&#10;AesnAAAA//8DAFBLAwQUAAYACAAAACEAr+p16eIAAAANAQAADwAAAGRycy9kb3ducmV2LnhtbEyP&#10;zU7DMBCE70i8g7VIXBB1mob8EadCSCC4QVvB1Y23SUS8DrabhrfHPcFxdkYz31brWQ9sQut6QwKW&#10;iwgYUmNUT62A3fbpNgfmvCQlB0Mo4AcdrOvLi0qWypzoHaeNb1koIVdKAZ33Y8m5azrU0i3MiBS8&#10;g7Fa+iBty5WVp1CuBx5HUcq17CksdHLExw6br81RC8iTl+nTva7ePpr0MBT+Jpuev60Q11fzwz0w&#10;j7P/C8MZP6BDHZj25kjKsSHoZVIEdi9glRcZsHMkSbNw2gu4i5MYeF3x/1/UvwAAAP//AwBQSwEC&#10;LQAUAAYACAAAACEAtoM4kv4AAADhAQAAEwAAAAAAAAAAAAAAAAAAAAAAW0NvbnRlbnRfVHlwZXNd&#10;LnhtbFBLAQItABQABgAIAAAAIQA4/SH/1gAAAJQBAAALAAAAAAAAAAAAAAAAAC8BAABfcmVscy8u&#10;cmVsc1BLAQItABQABgAIAAAAIQB2TOuIJAIAAEsEAAAOAAAAAAAAAAAAAAAAAC4CAABkcnMvZTJv&#10;RG9jLnhtbFBLAQItABQABgAIAAAAIQCv6nXp4gAAAA0BAAAPAAAAAAAAAAAAAAAAAH4EAABkcnMv&#10;ZG93bnJldi54bWxQSwUGAAAAAAQABADzAAAAjQUAAAAA&#10;">
                <v:textbox>
                  <w:txbxContent>
                    <w:p w:rsidR="005D7F58" w:rsidRPr="00EF4661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GEOGRAPHY</w:t>
                      </w:r>
                    </w:p>
                    <w:p w:rsidR="000317D8" w:rsidRPr="00230C6D" w:rsidRDefault="00D67717" w:rsidP="00230C6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Longitude, latitude</w:t>
                      </w:r>
                      <w:r w:rsidR="002F593F">
                        <w:rPr>
                          <w:sz w:val="20"/>
                          <w:szCs w:val="20"/>
                        </w:rPr>
                        <w:t>, tr</w:t>
                      </w:r>
                      <w:r>
                        <w:rPr>
                          <w:sz w:val="20"/>
                          <w:szCs w:val="20"/>
                        </w:rPr>
                        <w:t>o</w:t>
                      </w:r>
                      <w:r w:rsidR="002F593F">
                        <w:rPr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sz w:val="20"/>
                          <w:szCs w:val="20"/>
                        </w:rPr>
                        <w:t>ics, equator, hemispheres, circles, time zones etc.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4F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0FA647C" wp14:editId="00EDDE9D">
                <wp:simplePos x="0" y="0"/>
                <wp:positionH relativeFrom="column">
                  <wp:posOffset>2565400</wp:posOffset>
                </wp:positionH>
                <wp:positionV relativeFrom="paragraph">
                  <wp:posOffset>1350645</wp:posOffset>
                </wp:positionV>
                <wp:extent cx="4476115" cy="400050"/>
                <wp:effectExtent l="0" t="0" r="1968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3A4F0D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ANGLO SAXONS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 xml:space="preserve"> (Term 1 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and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66BD" id="_x0000_s1030" type="#_x0000_t202" style="position:absolute;margin-left:202pt;margin-top:106.35pt;width:352.45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ftwJgIAAEsEAAAOAAAAZHJzL2Uyb0RvYy54bWysVNuO2yAQfa/Uf0C8N7YjZy9WnNU221SV&#10;thdptx+AMY5RgaFAYqdf3wEnabRtX6r6ATHMcJg5Z8bLu1ErshfOSzA1LWY5JcJwaKXZ1vTr8+bN&#10;DSU+MNMyBUbU9CA8vVu9frUcbCXm0INqhSMIYnw12Jr2IdgqyzzvhWZ+BlYYdHbgNAtoum3WOjYg&#10;ulbZPM+vsgFcax1w4T2ePkxOukr4XSd4+Nx1XgSiaoq5hbS6tDZxzVZLVm0ds73kxzTYP2ShmTT4&#10;6BnqgQVGdk7+BqUld+ChCzMOOoOuk1ykGrCaIn9RzVPPrEi1IDnenmny/w+Wf9p/cUS2Nb2lxDCN&#10;Ej2LMZC3MJJ5ZGewvsKgJ4thYcRjVDlV6u0j8G+eGFj3zGzFvXMw9IK1mF0Rb2YXVyccH0Ga4SO0&#10;+AzbBUhAY+d0pA7JIIiOKh3OysRUOB6W5fVVUSwo4egr8zxfJOkyVp1uW+fDewGaxE1NHSqf0Nn+&#10;0YeYDatOIfExD0q2G6lUMty2WStH9gy7ZJO+VMCLMGXIgDwt5ouJgL9CYH74/QlCy4DtrqSu6c05&#10;iFWRtnemTc0YmFTTHlNW5shjpG4iMYzNmAQrT/I00B6QWAdTd+M04qYH94OSATu7pv77jjlBifpg&#10;UJzboizjKCSjXFzP0XCXnubSwwxHqJoGSqbtOqTxibwZuEcRO5n4jWpPmRxTxo5NtB+nK47EpZ2i&#10;fv0DVj8BAAD//wMAUEsDBBQABgAIAAAAIQCCfIe74gAAAAwBAAAPAAAAZHJzL2Rvd25yZXYueG1s&#10;TI/BTsMwEETvSPyDtUhcELUTQpOGOBVCAtEbFARXN94mEfE62G4a/h73BMfZGc2+qdazGdiEzveW&#10;JCQLAQypsbqnVsL72+N1AcwHRVoNllDCD3pY1+dnlSq1PdIrTtvQslhCvlQSuhDGknPfdGiUX9gR&#10;KXp764wKUbqWa6eOsdwMPBViyY3qKX7o1IgPHTZf24ORUGTP06ff3Lx8NMv9sApX+fT07aS8vJjv&#10;74AFnMNfGE74ER3qyLSzB9KeDRIykcUtQUKapDmwUyIRxQrYLp7y2xx4XfH/I+pfAAAA//8DAFBL&#10;AQItABQABgAIAAAAIQC2gziS/gAAAOEBAAATAAAAAAAAAAAAAAAAAAAAAABbQ29udGVudF9UeXBl&#10;c10ueG1sUEsBAi0AFAAGAAgAAAAhADj9If/WAAAAlAEAAAsAAAAAAAAAAAAAAAAALwEAAF9yZWxz&#10;Ly5yZWxzUEsBAi0AFAAGAAgAAAAhAD1F+3AmAgAASwQAAA4AAAAAAAAAAAAAAAAALgIAAGRycy9l&#10;Mm9Eb2MueG1sUEsBAi0AFAAGAAgAAAAhAIJ8h7viAAAADAEAAA8AAAAAAAAAAAAAAAAAgAQAAGRy&#10;cy9kb3ducmV2LnhtbFBLBQYAAAAABAAEAPMAAACPBQAAAAA=&#10;">
                <v:textbox>
                  <w:txbxContent>
                    <w:p w:rsidR="005D7F58" w:rsidRPr="005D7F58" w:rsidRDefault="003A4F0D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ANGLO SAXONS</w:t>
                      </w:r>
                      <w:r w:rsidR="00E724EE">
                        <w:rPr>
                          <w:sz w:val="48"/>
                          <w:szCs w:val="48"/>
                        </w:rPr>
                        <w:t xml:space="preserve"> (Term 1 </w:t>
                      </w:r>
                      <w:r>
                        <w:rPr>
                          <w:sz w:val="48"/>
                          <w:szCs w:val="48"/>
                        </w:rPr>
                        <w:t>and</w:t>
                      </w:r>
                      <w:r w:rsidR="00E724EE">
                        <w:rPr>
                          <w:sz w:val="48"/>
                          <w:szCs w:val="48"/>
                        </w:rPr>
                        <w:t xml:space="preserve"> 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57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81E049" wp14:editId="518633A6">
                <wp:simplePos x="0" y="0"/>
                <wp:positionH relativeFrom="column">
                  <wp:posOffset>7328848</wp:posOffset>
                </wp:positionH>
                <wp:positionV relativeFrom="paragraph">
                  <wp:posOffset>13649</wp:posOffset>
                </wp:positionV>
                <wp:extent cx="1990725" cy="545910"/>
                <wp:effectExtent l="0" t="0" r="2857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54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SCIENCE</w:t>
                            </w:r>
                          </w:p>
                          <w:p w:rsidR="00D67717" w:rsidRPr="00EF4661" w:rsidRDefault="00D677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Earth and Space</w:t>
                            </w:r>
                          </w:p>
                          <w:p w:rsidR="000317D8" w:rsidRPr="00D41E93" w:rsidRDefault="000317D8">
                            <w:pPr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3BAF4" id="_x0000_s1033" type="#_x0000_t202" style="position:absolute;margin-left:577.05pt;margin-top:1.05pt;width:156.75pt;height:4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8XlwIAALkFAAAOAAAAZHJzL2Uyb0RvYy54bWysVFFPGzEMfp+0/xDlfVzbtbBWXFEHYpqE&#10;AK1MPKe5hEYkcZakvet+/ZzcXWkZL0x7ubPjz479xfb5RWM02QofFNiSDk8GlAjLoVL2qaQ/H64/&#10;faEkRGYrpsGKku5EoBfzjx/OazcTI1iDroQnGMSGWe1Kuo7RzYoi8LUwLJyAExaNErxhEVX/VFSe&#10;1Rjd6GI0GJwWNfjKeeAiBDy9ao10nuNLKXi8kzKISHRJMbeYvz5/V+lbzM/Z7Mkzt1a8S4P9QxaG&#10;KYuX7kNdscjIxqu/QhnFPQSQ8YSDKUBKxUWuAasZDl5Vs1wzJ3ItSE5we5rC/wvLb7f3nqiqpCNK&#10;LDP4RA+iieQrNGSU2KldmCFo6RAWGzzGV+7PAx6mohvpTfpjOQTtyPNuz20KxpPTdDo4G00o4Wib&#10;jCfTYSa/ePF2PsRvAgxJQkk9vl2mlG1vQsRMENpD0mUBtKquldZZSf0iLrUnW4YvrWPOET2OUNqS&#10;uqSnnyeDHPjIlkLv/Vea8edU5XEE1LRN14ncWV1aiaGWiSzFnRYJo+0PIZHZTMgbOTLOhd3nmdEJ&#10;JbGi9zh2+Jes3uPc1oEe+Wawce9slAXfsnRMbfXcUytbPJJ0UHcSY7Nqckud9Y2ygmqH/eOhnb/g&#10;+LVCvm9YiPfM48Bhy+ASiXf4kRrwkaCTKFmD//3WecLjHKCVkhoHuKTh14Z5QYn+bnFCpsPxOE18&#10;VsaTsxEq/tCyOrTYjbkE7JwhrivHs5jwUfei9GAecdcs0q1oYpbj3SWNvXgZ27WCu4qLxSKDcMYd&#10;izd26XgKnVhOffbQPDLvuj6POCG30I86m71q9xabPC0sNhGkyrOQeG5Z7fjH/ZDbtdtlaQEd6hn1&#10;snHnfwAAAP//AwBQSwMEFAAGAAgAAAAhALI5Qm7dAAAACgEAAA8AAABkcnMvZG93bnJldi54bWxM&#10;j8FOwzAMhu9IvENkJG4s7TRKKE0nQBsXTgzEOWu8JKJxqibrurcnO8HJ+uVPvz8369n3bMIxukAS&#10;ykUBDKkL2pGR8PW5vRPAYlKkVR8IJZwxwrq9vmpUrcOJPnDaJcNyCcVaSbApDTXnsbPoVVyEASnv&#10;DmH0KuU4Gq5HdcrlvufLoqi4V47yBasGfLXY/eyOXsLmxTyaTqjRboR2bpq/D+/mTcrbm/n5CVjC&#10;Of3BcNHP6tBmp304ko6sz7m8X5WZlbDM4wKsqocK2F6CECXwtuH/X2h/AQAA//8DAFBLAQItABQA&#10;BgAIAAAAIQC2gziS/gAAAOEBAAATAAAAAAAAAAAAAAAAAAAAAABbQ29udGVudF9UeXBlc10ueG1s&#10;UEsBAi0AFAAGAAgAAAAhADj9If/WAAAAlAEAAAsAAAAAAAAAAAAAAAAALwEAAF9yZWxzLy5yZWxz&#10;UEsBAi0AFAAGAAgAAAAhAKayDxeXAgAAuQUAAA4AAAAAAAAAAAAAAAAALgIAAGRycy9lMm9Eb2Mu&#10;eG1sUEsBAi0AFAAGAAgAAAAhALI5Qm7dAAAACgEAAA8AAAAAAAAAAAAAAAAA8QQAAGRycy9kb3du&#10;cmV2LnhtbFBLBQYAAAAABAAEAPMAAAD7BQAAAAA=&#10;" fillcolor="white [3201]" strokeweight=".5pt">
                <v:textbox>
                  <w:txbxContent>
                    <w:p w:rsidR="005D7F58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SCIENCE</w:t>
                      </w:r>
                    </w:p>
                    <w:p w:rsidR="00D67717" w:rsidRPr="00EF4661" w:rsidRDefault="00D677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Earth and Space</w:t>
                      </w:r>
                    </w:p>
                    <w:p w:rsidR="000317D8" w:rsidRPr="00D41E93" w:rsidRDefault="000317D8">
                      <w:pPr>
                        <w:rPr>
                          <w:color w:val="00B0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12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785886" wp14:editId="37E8D1C4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4000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D34AB2">
                              <w:t xml:space="preserve"> – </w:t>
                            </w:r>
                            <w:r w:rsidR="002F593F">
                              <w:t>Netball 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C9150" id="_x0000_s1033" type="#_x0000_t202" style="position:absolute;margin-left:389.25pt;margin-top:78.9pt;width:182.25pt;height: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JGQIwIAAEQEAAAOAAAAZHJzL2Uyb0RvYy54bWysU9tu2zAMfR+wfxD0vtjxkq014hRdugwD&#10;ugvQ7gNoWY6FSaInKbG7ry8lp1nQbS/D9CCIInV0eEiurkaj2UE6r9BWfD7LOZNWYKPsruLf7rev&#10;LjjzAWwDGq2s+IP0/Gr98sVq6EtZYIe6kY4RiPXl0Fe8C6Evs8yLThrwM+ylJWeLzkAg0+2yxsFA&#10;6EZnRZ6/yQZ0Te9QSO/p9mZy8nXCb1spwpe29TIwXXHiFtLu0l7HPVuvoNw56DsljjTgH1gYUJY+&#10;PUHdQAC2d+o3KKOEQ49tmAk0GbatEjLlQNnM82fZ3HXQy5QLieP7k0z+/8GKz4evjqmm4gvOLBgq&#10;0b0cA3uHIyuiOkPvSwq66yksjHRNVU6Z+v4WxXfPLG46sDt57RwOnYSG2M3jy+zs6YTjI0g9fMKG&#10;voF9wAQ0ts5E6UgMRuhUpYdTZSIVQZfF6/li+XbJmSDfIs/zZSpdBuXT69758EGiYfFQcUeVT+hw&#10;uPUhsoHyKSR+5lGrZqu0Tobb1Rvt2AGoS7ZppQSehWnLhopfLovlJMBfIYgfrT9BGBWo3bUyFb84&#10;BUEZZXtvm9SMAZSezkRZ26OOUbpJxDDW47EuNTYPpKjDqa1pDOnQofvJ2UAtXXH/Yw9OcqY/WqrK&#10;5XyxiDOQDJKzIMOde+pzD1hBUBUPnE3HTUhzEwWzeE3Va1USNpZ5YnLkSq2a9D6OVZyFcztF/Rr+&#10;9SMAAAD//wMAUEsDBBQABgAIAAAAIQAuREwP4QAAAAwBAAAPAAAAZHJzL2Rvd25yZXYueG1sTI/L&#10;TsMwEEX3SPyDNUhsEHWaPhJCnAohgWAHBcHWjadJhD0OsZuGv2e6guXoXt05p9xMzooRh9B5UjCf&#10;JSCQam86ahS8vz1c5yBC1GS09YQKfjDApjo/K3Vh/JFecdzGRvAIhUIraGPsCylD3aLTYeZ7JM72&#10;fnA68jk00gz6yOPOyjRJ1tLpjvhDq3u8b7H+2h6cgnz5NH6G58XLR73e25t4lY2P34NSlxfT3S2I&#10;iFP8K8MJn9GhYqadP5AJwirIsnzFVQ5WGTucGvPlgvV2CtI0yUFWpfwvUf0CAAD//wMAUEsBAi0A&#10;FAAGAAgAAAAhALaDOJL+AAAA4QEAABMAAAAAAAAAAAAAAAAAAAAAAFtDb250ZW50X1R5cGVzXS54&#10;bWxQSwECLQAUAAYACAAAACEAOP0h/9YAAACUAQAACwAAAAAAAAAAAAAAAAAvAQAAX3JlbHMvLnJl&#10;bHNQSwECLQAUAAYACAAAACEAZ+yRkCMCAABEBAAADgAAAAAAAAAAAAAAAAAuAgAAZHJzL2Uyb0Rv&#10;Yy54bWxQSwECLQAUAAYACAAAACEALkRMD+EAAAAMAQAADwAAAAAAAAAAAAAAAAB9BAAAZHJzL2Rv&#10;d25yZXYueG1sUEsFBgAAAAAEAAQA8wAAAIsFAAAAAA==&#10;">
                <v:textbox>
                  <w:txbxContent>
                    <w:p w:rsidR="005D7F58" w:rsidRDefault="005D7F58">
                      <w:r>
                        <w:t>P.E</w:t>
                      </w:r>
                      <w:r w:rsidR="00D34AB2">
                        <w:t xml:space="preserve"> – </w:t>
                      </w:r>
                      <w:r w:rsidR="002F593F">
                        <w:t>Netball Dance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0C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C411CF" wp14:editId="71EC2895">
                <wp:simplePos x="0" y="0"/>
                <wp:positionH relativeFrom="column">
                  <wp:posOffset>7267575</wp:posOffset>
                </wp:positionH>
                <wp:positionV relativeFrom="paragraph">
                  <wp:posOffset>3421381</wp:posOffset>
                </wp:positionV>
                <wp:extent cx="2047875" cy="7048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R.E</w:t>
                            </w:r>
                            <w:r w:rsidR="00812ED0">
                              <w:rPr>
                                <w:b/>
                              </w:rPr>
                              <w:t xml:space="preserve"> – Christianity</w:t>
                            </w:r>
                          </w:p>
                          <w:p w:rsidR="00812ED0" w:rsidRPr="00812ED0" w:rsidRDefault="00812ED0">
                            <w:r w:rsidRPr="00812ED0">
                              <w:t>Symbols and expressions of belonging</w:t>
                            </w:r>
                          </w:p>
                          <w:p w:rsidR="002839F7" w:rsidRPr="00DB4CD9" w:rsidRDefault="002839F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4365A" id="Text Box 7" o:spid="_x0000_s1034" type="#_x0000_t202" style="position:absolute;margin-left:572.25pt;margin-top:269.4pt;width:161.25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LVlgIAALkFAAAOAAAAZHJzL2Uyb0RvYy54bWysVE1v2zAMvQ/YfxB0X51kadMFcYqsRYcB&#10;RVusHXpWZCkRKomapMTOfn0p2XHTj0uHXWxSfKTIJ5Kzs8ZoshU+KLAlHR4NKBGWQ6XsqqS/7y+/&#10;nFISIrMV02BFSXci0LP550+z2k3FCNagK+EJBrFhWruSrmN006IIfC0MC0fghEWjBG9YRNWvisqz&#10;GqMbXYwGg5OiBl85D1yEgKcXrZHOc3wpBY83UgYRiS4p5hbz1+fvMn2L+YxNV565teJdGuwfsjBM&#10;Wby0D3XBIiMbr96EMop7CCDjEQdTgJSKi1wDVjMcvKrmbs2cyLUgOcH1NIX/F5Zfb289UVVJJ5RY&#10;ZvCJ7kUTyXdoyCSxU7swRdCdQ1hs8BhfeX8e8DAV3Uhv0h/LIWhHnnc9tykYx8PRYDw5nRxTwtE2&#10;GYxPjzP5xbO38yH+EGBIEkrq8e0ypWx7FSJmgtA9JF0WQKvqUmmdldQv4lx7smX40jrmHNHjBUpb&#10;Upf05Cte/SZCCt37LzXjj6nKlxFQ0zZ5itxZXVqJoZaJLMWdFgmj7S8hkdlMyDs5Ms6F7fPM6ISS&#10;WNFHHDv8c1YfcW7rQI98M9jYOxtlwbcsvaS2etxTK1s8knRQdxJjs2xyS/WNsoRqh/3joZ2/4Pil&#10;Qr6vWIi3zOPAYcvgEok3+JEa8JGgkyhZg//73nnC4xyglZIaB7ik4c+GeUGJ/mlxQr4Nx+M08VkZ&#10;H09GqPhDy/LQYjfmHLBzhriuHM9iwke9F6UH84C7ZpFuRROzHO8uadyL57FdK7iruFgsMghn3LF4&#10;Ze8cT6ETy6nP7psH5l3X5xEn5Br2o86mr9q9xSZPC4tNBKnyLCSeW1Y7/nE/5HbtdllaQId6Rj1v&#10;3PkTAAAA//8DAFBLAwQUAAYACAAAACEAbJP6Kt8AAAANAQAADwAAAGRycy9kb3ducmV2LnhtbEyP&#10;wU7DMBBE70j8g7VI3KhTSIMb4lSAChdOFMTZjbe2RWxHsZuGv2d7guNoR7PvNZvZ92zCMbkYJCwX&#10;BTAMXdQuGAmfHy83AljKKmjVx4ASfjDBpr28aFSt4ym847TLhtFISLWSYHMeas5TZ9GrtIgDBrod&#10;4uhVpjgarkd1onHf89uiqLhXLtAHqwZ8tth9745ewvbJrE0n1Gi3Qjs3zV+HN/Mq5fXV/PgALOOc&#10;/8pwxid0aIlpH49BJ9ZTXpbliroSVneCJM6Vsronv72EqlwL4G3D/1u0vwAAAP//AwBQSwECLQAU&#10;AAYACAAAACEAtoM4kv4AAADhAQAAEwAAAAAAAAAAAAAAAAAAAAAAW0NvbnRlbnRfVHlwZXNdLnht&#10;bFBLAQItABQABgAIAAAAIQA4/SH/1gAAAJQBAAALAAAAAAAAAAAAAAAAAC8BAABfcmVscy8ucmVs&#10;c1BLAQItABQABgAIAAAAIQCVaTLVlgIAALkFAAAOAAAAAAAAAAAAAAAAAC4CAABkcnMvZTJvRG9j&#10;LnhtbFBLAQItABQABgAIAAAAIQBsk/oq3wAAAA0BAAAPAAAAAAAAAAAAAAAAAPAEAABkcnMvZG93&#10;bnJldi54bWxQSwUGAAAAAAQABADzAAAA/AUAAAAA&#10;" fillcolor="white [3201]" strokeweight=".5pt">
                <v:textbox>
                  <w:txbxContent>
                    <w:p w:rsidR="005D7F58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R.E</w:t>
                      </w:r>
                      <w:r w:rsidR="00812ED0">
                        <w:rPr>
                          <w:b/>
                        </w:rPr>
                        <w:t xml:space="preserve"> – Christianity</w:t>
                      </w:r>
                    </w:p>
                    <w:p w:rsidR="00812ED0" w:rsidRPr="00812ED0" w:rsidRDefault="00812ED0">
                      <w:r w:rsidRPr="00812ED0">
                        <w:t>Symbols and expressions of belonging</w:t>
                      </w:r>
                    </w:p>
                    <w:p w:rsidR="002839F7" w:rsidRPr="00DB4CD9" w:rsidRDefault="002839F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DDDC09" wp14:editId="594EFB24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 w:rsidRPr="00EF4661">
                              <w:rPr>
                                <w:b/>
                              </w:rP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8F1539" w:rsidRPr="00F94011">
                              <w:rPr>
                                <w:color w:val="00B050"/>
                              </w:rPr>
                              <w:t xml:space="preserve">- 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 xml:space="preserve">Synonyms &amp; antonyms, nouns, determiners, adjectives, verbs, </w:t>
                            </w:r>
                            <w:r w:rsidR="00F94011" w:rsidRPr="00A16CBF">
                              <w:rPr>
                                <w:sz w:val="18"/>
                                <w:szCs w:val="18"/>
                              </w:rPr>
                              <w:t xml:space="preserve">adverbs, </w:t>
                            </w:r>
                            <w:r w:rsidR="00BF6233" w:rsidRPr="00A16CBF">
                              <w:rPr>
                                <w:sz w:val="18"/>
                                <w:szCs w:val="18"/>
                              </w:rPr>
                              <w:t xml:space="preserve">speech, 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pronouns, prepos</w:t>
                            </w:r>
                            <w:r w:rsidR="00BF6233" w:rsidRPr="00A16CBF">
                              <w:rPr>
                                <w:sz w:val="18"/>
                                <w:szCs w:val="18"/>
                              </w:rPr>
                              <w:t xml:space="preserve">itions, possessive apostrophes , 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contr</w:t>
                            </w:r>
                            <w:r w:rsidR="00BF6233" w:rsidRPr="00A16CBF">
                              <w:rPr>
                                <w:sz w:val="18"/>
                                <w:szCs w:val="18"/>
                              </w:rPr>
                              <w:t>actions</w:t>
                            </w:r>
                            <w:r w:rsidR="00F94011" w:rsidRPr="00A16CBF">
                              <w:rPr>
                                <w:sz w:val="18"/>
                                <w:szCs w:val="18"/>
                              </w:rPr>
                              <w:t>, expanded noun phrases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, modal verbs,  subordinate and main clauses, subordinating conju</w:t>
                            </w:r>
                            <w:r w:rsidR="008C35BF" w:rsidRPr="00A16CBF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ctions, relative clauses and relative pronouns,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0029D" id="Text Box 19" o:spid="_x0000_s1035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C9mQIAALwFAAAOAAAAZHJzL2Uyb0RvYy54bWysVFFPGzEMfp+0/xDlfVxbWlgrrqgDMU1C&#10;gAYTz2kuoRFJnCVp77pfj5O7Ky3jhWkvd4792bG/2D47b4wmG+GDAlvS4dGAEmE5VMo+lfTXw9WX&#10;r5SEyGzFNFhR0q0I9Hz++dNZ7WZiBCvQlfAEg9gwq11JVzG6WVEEvhKGhSNwwqJRgjcs4tE/FZVn&#10;NUY3uhgNBidFDb5yHrgIAbWXrZHOc3wpBY+3UgYRiS4p5hbz1+fvMn2L+RmbPXnmVop3abB/yMIw&#10;ZfHSXahLFhlZe/VXKKO4hwAyHnEwBUipuMg1YDXDwZtq7lfMiVwLkhPcjqbw/8Lym82dJ6rCt5tS&#10;YpnBN3oQTSTfoCGoQn5qF2YIu3cIjA3qEdvrAypT2Y30Jv2xIIJ2ZHq7YzdF46gcjcen09GEEo62&#10;4Wg6GQ8y/8Wru/MhfhdgSBJK6vH5Mqtscx0ipoLQHpJuC6BVdaW0zofUMuJCe7Jh+Ng65iTR4wCl&#10;LalLenI8GeTAB7YUeue/1Iw/pzIPI+BJ23SdyM3VpZUoaqnIUtxqkTDa/hQSyc2MvJMj41zYXZ4Z&#10;nVASK/qIY4d/zeojzm0d6JFvBht3zkZZ8C1Lh9RWzz21ssUjSXt1JzE2yyZ31XHfKUuotthAHtoR&#10;DI5fKeT7moV4xzzOHPYM7pF4ix+pAR8JOomSFfg/7+kTHkcBrZTUOMMlDb/XzAtK9A+LQzIdjsdp&#10;6PNhPDkd4cHvW5b7Frs2F4CdM8SN5XgWEz7qXpQezCOum0W6FU3Mcry7pLEXL2K7WXBdcbFYZBCO&#10;uWPx2t47nkInllOfPTSPzLuuzyOOyA30085mb9q9xSZPC4t1BKnyLCSeW1Y7/nFF5Hbt1lnaQfvn&#10;jHpduvMXAA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DwDpC9mQIAALw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 w:rsidRPr="00EF4661">
                        <w:rPr>
                          <w:b/>
                        </w:rPr>
                        <w:t>Grammar and Punctuation</w:t>
                      </w:r>
                      <w:r w:rsidR="008F1539">
                        <w:t xml:space="preserve"> </w:t>
                      </w:r>
                      <w:r w:rsidR="008F1539" w:rsidRPr="00F94011">
                        <w:rPr>
                          <w:color w:val="00B050"/>
                        </w:rPr>
                        <w:t xml:space="preserve">- 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 xml:space="preserve">Synonyms &amp; antonyms, nouns, determiners, adjectives, verbs, </w:t>
                      </w:r>
                      <w:r w:rsidR="00F94011" w:rsidRPr="00A16CBF">
                        <w:rPr>
                          <w:sz w:val="18"/>
                          <w:szCs w:val="18"/>
                        </w:rPr>
                        <w:t xml:space="preserve">adverbs, </w:t>
                      </w:r>
                      <w:r w:rsidR="00BF6233" w:rsidRPr="00A16CBF">
                        <w:rPr>
                          <w:sz w:val="18"/>
                          <w:szCs w:val="18"/>
                        </w:rPr>
                        <w:t xml:space="preserve">speech, 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pronouns, prepos</w:t>
                      </w:r>
                      <w:r w:rsidR="00BF6233" w:rsidRPr="00A16CBF">
                        <w:rPr>
                          <w:sz w:val="18"/>
                          <w:szCs w:val="18"/>
                        </w:rPr>
                        <w:t xml:space="preserve">itions, possessive apostrophes , 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contr</w:t>
                      </w:r>
                      <w:r w:rsidR="00BF6233" w:rsidRPr="00A16CBF">
                        <w:rPr>
                          <w:sz w:val="18"/>
                          <w:szCs w:val="18"/>
                        </w:rPr>
                        <w:t>actions</w:t>
                      </w:r>
                      <w:r w:rsidR="00F94011" w:rsidRPr="00A16CBF">
                        <w:rPr>
                          <w:sz w:val="18"/>
                          <w:szCs w:val="18"/>
                        </w:rPr>
                        <w:t>, expanded noun phrases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, modal verbs,  subordinate and main clauses, subordinating conju</w:t>
                      </w:r>
                      <w:r w:rsidR="008C35BF" w:rsidRPr="00A16CBF">
                        <w:rPr>
                          <w:sz w:val="18"/>
                          <w:szCs w:val="18"/>
                        </w:rPr>
                        <w:t>n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ctions, relative clauses and relative pronouns,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0584EC" wp14:editId="5CC91A57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364218">
                            <w:pPr>
                              <w:spacing w:after="0"/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E724EE" w:rsidRDefault="00E724EE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 w:rsidRPr="00A16CBF">
                              <w:t>Roald Dahl Day (13</w:t>
                            </w:r>
                            <w:r w:rsidRPr="00A16CBF">
                              <w:rPr>
                                <w:vertAlign w:val="superscript"/>
                              </w:rPr>
                              <w:t>th</w:t>
                            </w:r>
                            <w:r w:rsidRPr="00A16CBF">
                              <w:t xml:space="preserve"> Sept)</w:t>
                            </w:r>
                            <w:r w:rsidR="00EF4661">
                              <w:t xml:space="preserve">  - week 2</w:t>
                            </w:r>
                          </w:p>
                          <w:p w:rsidR="00364218" w:rsidRPr="00A16CBF" w:rsidRDefault="00364218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>
                              <w:t>International Dot Day (15</w:t>
                            </w:r>
                            <w:r w:rsidRPr="0036421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Sept)</w:t>
                            </w:r>
                          </w:p>
                          <w:p w:rsidR="00364218" w:rsidRDefault="00E724EE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 w:rsidRPr="00A16CBF">
                              <w:t xml:space="preserve">Remembrance Day (11th Nov) </w:t>
                            </w:r>
                            <w:r w:rsidR="00EF4661">
                              <w:t xml:space="preserve"> - week </w:t>
                            </w:r>
                          </w:p>
                          <w:p w:rsidR="00DA29B4" w:rsidRDefault="00DA29B4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>
                              <w:t>Anglo Saxon Day</w:t>
                            </w:r>
                          </w:p>
                          <w:p w:rsidR="00DA29B4" w:rsidRPr="00A16CBF" w:rsidRDefault="00364218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>
                              <w:t>World Space Week (4</w:t>
                            </w:r>
                            <w:r w:rsidRPr="0036421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– 10</w:t>
                            </w:r>
                            <w:r w:rsidRPr="0036421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Oct)</w:t>
                            </w:r>
                          </w:p>
                          <w:p w:rsidR="00AD5342" w:rsidRDefault="00AD5342" w:rsidP="005F2B47">
                            <w:pPr>
                              <w:ind w:left="-57"/>
                            </w:pP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3CE64" id="_x0000_s1036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5ivKgIAAE0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2jZ7OzPFqsjKWtxfN/UjzRp0P7grKe3XXL3fQ9W&#10;cqY/GHLnJptOQzPExXS2yGlhryPb6wgYQVAl95yN07WPDRSoGrwnF2sV9Q12j0xOlOnNRtlP/RWa&#10;4nods379BVY/AQ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Pt3mK8qAgAATQ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364218">
                      <w:pPr>
                        <w:spacing w:after="0"/>
                      </w:pPr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E724EE" w:rsidRDefault="00E724EE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 w:rsidRPr="00A16CBF">
                        <w:t>Roald Dahl Day (13</w:t>
                      </w:r>
                      <w:r w:rsidRPr="00A16CBF">
                        <w:rPr>
                          <w:vertAlign w:val="superscript"/>
                        </w:rPr>
                        <w:t>th</w:t>
                      </w:r>
                      <w:r w:rsidRPr="00A16CBF">
                        <w:t xml:space="preserve"> Sept)</w:t>
                      </w:r>
                      <w:r w:rsidR="00EF4661">
                        <w:t xml:space="preserve">  - week 2</w:t>
                      </w:r>
                    </w:p>
                    <w:p w:rsidR="00364218" w:rsidRPr="00A16CBF" w:rsidRDefault="00364218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>
                        <w:t>International Dot Day (15</w:t>
                      </w:r>
                      <w:r w:rsidRPr="00364218">
                        <w:rPr>
                          <w:vertAlign w:val="superscript"/>
                        </w:rPr>
                        <w:t>th</w:t>
                      </w:r>
                      <w:r>
                        <w:t xml:space="preserve"> Sept)</w:t>
                      </w:r>
                    </w:p>
                    <w:p w:rsidR="00364218" w:rsidRDefault="00E724EE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 w:rsidRPr="00A16CBF">
                        <w:t xml:space="preserve">Remembrance Day (11th Nov) </w:t>
                      </w:r>
                      <w:r w:rsidR="00EF4661">
                        <w:t xml:space="preserve"> - week </w:t>
                      </w:r>
                    </w:p>
                    <w:p w:rsidR="00DA29B4" w:rsidRDefault="00DA29B4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>
                        <w:t>Anglo Saxon Day</w:t>
                      </w:r>
                    </w:p>
                    <w:p w:rsidR="00DA29B4" w:rsidRPr="00A16CBF" w:rsidRDefault="00364218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>
                        <w:t>World Space Week (4</w:t>
                      </w:r>
                      <w:r w:rsidRPr="00364218">
                        <w:rPr>
                          <w:vertAlign w:val="superscript"/>
                        </w:rPr>
                        <w:t>th</w:t>
                      </w:r>
                      <w:r>
                        <w:t xml:space="preserve"> – 10</w:t>
                      </w:r>
                      <w:r w:rsidRPr="00364218">
                        <w:rPr>
                          <w:vertAlign w:val="superscript"/>
                        </w:rPr>
                        <w:t>th</w:t>
                      </w:r>
                      <w:r>
                        <w:t xml:space="preserve"> Oct)</w:t>
                      </w:r>
                    </w:p>
                    <w:p w:rsidR="00AD5342" w:rsidRDefault="00AD5342" w:rsidP="005F2B47">
                      <w:pPr>
                        <w:ind w:left="-57"/>
                      </w:pP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A0455D2" wp14:editId="035D2771">
                <wp:simplePos x="0" y="0"/>
                <wp:positionH relativeFrom="column">
                  <wp:posOffset>2495550</wp:posOffset>
                </wp:positionH>
                <wp:positionV relativeFrom="paragraph">
                  <wp:posOffset>1763395</wp:posOffset>
                </wp:positionV>
                <wp:extent cx="2428875" cy="7143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B47" w:rsidRDefault="00E724EE" w:rsidP="00F94011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5F2B47">
                              <w:rPr>
                                <w:b/>
                              </w:rPr>
                              <w:t xml:space="preserve"> - (</w:t>
                            </w:r>
                            <w:r w:rsidR="00A16CBF">
                              <w:rPr>
                                <w:b/>
                              </w:rPr>
                              <w:t xml:space="preserve">Not this term due to </w:t>
                            </w:r>
                            <w:proofErr w:type="spellStart"/>
                            <w:r w:rsidR="00A16CBF">
                              <w:rPr>
                                <w:b/>
                              </w:rPr>
                              <w:t>Covid</w:t>
                            </w:r>
                            <w:proofErr w:type="spellEnd"/>
                            <w:r w:rsidR="00A16CBF">
                              <w:rPr>
                                <w:b/>
                              </w:rPr>
                              <w:t xml:space="preserve"> 19</w:t>
                            </w:r>
                            <w:r w:rsidR="005F2B47">
                              <w:rPr>
                                <w:b/>
                              </w:rPr>
                              <w:t>)</w:t>
                            </w:r>
                          </w:p>
                          <w:p w:rsidR="005F2B47" w:rsidRPr="00473230" w:rsidRDefault="005F2B47" w:rsidP="00F94011">
                            <w:r w:rsidRPr="00473230">
                              <w:t>National Space Centre</w:t>
                            </w:r>
                          </w:p>
                          <w:p w:rsidR="000317D8" w:rsidRPr="00F94011" w:rsidRDefault="00E724EE" w:rsidP="00F9401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</w:t>
                            </w:r>
                            <w:r w:rsidR="00A16CBF">
                              <w:rPr>
                                <w:b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5EBE5" id="_x0000_s1037" type="#_x0000_t202" style="position:absolute;margin-left:196.5pt;margin-top:138.85pt;width:191.25pt;height:56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X+ZJQ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MV9Y7osWCo&#10;R4+yD+wN9iyP9HStL8jroSW/0NM1uaZSfXuP4qtnFtcN2J28dQ67RkJF6U3iy+zi6YDjI8i2+4AV&#10;hYF9wATU185E7ogNRuiUx/HcmpiKoMt8mi8W8xlngmzzyfQ1yTEEFE+vW+fDO4mGRaHkjlqf0OFw&#10;78Pg+uQSg3nUqtoorZPidtu1duwANCab9J3Qf3LTlnUlv57ls4GAv0KM0/cnCKMCzbtWpuSLsxMU&#10;kba3tqI0oQig9CBTddqeeIzUDSSGftunjl3FAJHjLVZHItbhMN60jiQ06L5z1tFol9x/24OTnOn3&#10;lppzPZlO4y4kZTqb56S4S8v20gJWEFTJA2eDuA5pf2KqFm+pibVK/D5nckqZRjZ16LRecScu9eT1&#10;/BNY/QAAAP//AwBQSwMEFAAGAAgAAAAhANilqP3gAAAACwEAAA8AAABkcnMvZG93bnJldi54bWxM&#10;j8FOwzAQRO9I/IO1SFwQdUho3YY4FUIC0RsUBFc33iYR9jrYbhr+HvcEx9GMZt5U68kaNqIPvSMJ&#10;N7MMGFLjdE+thPe3x+slsBAVaWUcoYQfDLCuz88qVWp3pFcct7FlqYRCqSR0MQ4l56Hp0KowcwNS&#10;8vbOWxWT9C3XXh1TuTU8z7IFt6qntNCpAR86bL62Bythefs8foZN8fLRLPZmFa/E+PTtpby8mO7v&#10;gEWc4l8YTvgJHerEtHMH0oEZCcWqSF+ihFwIASwlhJjPge1OVpYDryv+/0P9CwAA//8DAFBLAQIt&#10;ABQABgAIAAAAIQC2gziS/gAAAOEBAAATAAAAAAAAAAAAAAAAAAAAAABbQ29udGVudF9UeXBlc10u&#10;eG1sUEsBAi0AFAAGAAgAAAAhADj9If/WAAAAlAEAAAsAAAAAAAAAAAAAAAAALwEAAF9yZWxzLy5y&#10;ZWxzUEsBAi0AFAAGAAgAAAAhALQNf5klAgAATAQAAA4AAAAAAAAAAAAAAAAALgIAAGRycy9lMm9E&#10;b2MueG1sUEsBAi0AFAAGAAgAAAAhANilqP3gAAAACwEAAA8AAAAAAAAAAAAAAAAAfwQAAGRycy9k&#10;b3ducmV2LnhtbFBLBQYAAAAABAAEAPMAAACMBQAAAAA=&#10;">
                <v:textbox>
                  <w:txbxContent>
                    <w:p w:rsidR="005F2B47" w:rsidRDefault="00E724EE" w:rsidP="00F94011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5F2B47">
                        <w:rPr>
                          <w:b/>
                        </w:rPr>
                        <w:t xml:space="preserve"> - (</w:t>
                      </w:r>
                      <w:r w:rsidR="00A16CBF">
                        <w:rPr>
                          <w:b/>
                        </w:rPr>
                        <w:t xml:space="preserve">Not this term due to </w:t>
                      </w:r>
                      <w:proofErr w:type="spellStart"/>
                      <w:r w:rsidR="00A16CBF">
                        <w:rPr>
                          <w:b/>
                        </w:rPr>
                        <w:t>Covid</w:t>
                      </w:r>
                      <w:proofErr w:type="spellEnd"/>
                      <w:r w:rsidR="00A16CBF">
                        <w:rPr>
                          <w:b/>
                        </w:rPr>
                        <w:t xml:space="preserve"> 19</w:t>
                      </w:r>
                      <w:r w:rsidR="005F2B47">
                        <w:rPr>
                          <w:b/>
                        </w:rPr>
                        <w:t>)</w:t>
                      </w:r>
                    </w:p>
                    <w:p w:rsidR="005F2B47" w:rsidRPr="00473230" w:rsidRDefault="005F2B47" w:rsidP="00F94011">
                      <w:r w:rsidRPr="00473230">
                        <w:t>National Space Centre</w:t>
                      </w:r>
                    </w:p>
                    <w:p w:rsidR="000317D8" w:rsidRPr="00F94011" w:rsidRDefault="00E724EE" w:rsidP="00F9401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         </w:t>
                      </w:r>
                      <w:r w:rsidR="00A16CBF">
                        <w:rPr>
                          <w:b/>
                        </w:rPr>
                        <w:t xml:space="preserve">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BEDED6" wp14:editId="607787D7">
                <wp:simplePos x="0" y="0"/>
                <wp:positionH relativeFrom="column">
                  <wp:posOffset>7267575</wp:posOffset>
                </wp:positionH>
                <wp:positionV relativeFrom="paragraph">
                  <wp:posOffset>4164330</wp:posOffset>
                </wp:positionV>
                <wp:extent cx="2066925" cy="14763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086243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MFL</w:t>
                            </w:r>
                            <w:r w:rsidR="00A16CBF" w:rsidRPr="00EF4661">
                              <w:rPr>
                                <w:b/>
                              </w:rPr>
                              <w:t xml:space="preserve"> – French</w:t>
                            </w:r>
                          </w:p>
                          <w:p w:rsidR="00643A76" w:rsidRPr="00643A76" w:rsidRDefault="00643A76" w:rsidP="00643A7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</w:pPr>
                            <w:bookmarkStart w:id="0" w:name="_GoBack"/>
                            <w:r w:rsidRPr="00643A76">
                              <w:t>Family and friends</w:t>
                            </w:r>
                          </w:p>
                          <w:p w:rsidR="00643A76" w:rsidRPr="00643A76" w:rsidRDefault="00643A76" w:rsidP="00643A7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</w:pPr>
                            <w:r w:rsidRPr="00643A76">
                              <w:t>School</w:t>
                            </w:r>
                          </w:p>
                          <w:bookmarkEnd w:id="0"/>
                          <w:p w:rsidR="00086243" w:rsidRDefault="00643A76" w:rsidP="00643A7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56" w:lineRule="auto"/>
                            </w:pPr>
                            <w:r>
                              <w:t xml:space="preserve"> </w:t>
                            </w:r>
                            <w:r w:rsidR="00086243">
                              <w:t>Anglos Saxon language</w:t>
                            </w:r>
                          </w:p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EDED6" id="Text Box 8" o:spid="_x0000_s1040" type="#_x0000_t202" style="position:absolute;margin-left:572.25pt;margin-top:327.9pt;width:162.75pt;height:11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x0YmQIAALsFAAAOAAAAZHJzL2Uyb0RvYy54bWysVE1PGzEQvVfqf7B8L5uEJEDEBqUgqkoI&#10;UEPF2fHaxML2uLaT3fTXd+zdDYFyoepld+x5M55583F+0RhNtsIHBbakw6MBJcJyqJR9KunPh+sv&#10;p5SEyGzFNFhR0p0I9GL++dN57WZiBGvQlfAEndgwq11J1zG6WVEEvhaGhSNwwqJSgjcs4tE/FZVn&#10;NXo3uhgNBtOiBl85D1yEgLdXrZLOs38pBY93UgYRiS4pxhbz1+fvKn2L+TmbPXnm1op3YbB/iMIw&#10;ZfHRvasrFhnZePWXK6O4hwAyHnEwBUipuMg5YDbDwZtslmvmRM4FyQluT1P4f2757fbeE1WVFAtl&#10;mcESPYgmkq/QkNPETu3CDEFLh7DY4DVWub8PeJmSbqQ36Y/pENQjz7s9t8kZx8vRYDo9G00o4agb&#10;jk+mxyeT5Kd4MXc+xG8CDElCST0WL3PKtjchttAekl4LoFV1rbTOh9Qw4lJ7smVYah1zkOj8FUpb&#10;Upd0ejwZZMevdMn13n6lGX/uwjtAoT9t03Mit1YXVqKopSJLcadFwmj7Q0ikNjPyToyMc2H3cWZ0&#10;QknM6COGHf4lqo8Yt3mgRX4ZbNwbG2XBtyy9prZ67qmVLR5reJB3EmOzanJPDcd9q6yg2mEHeWgn&#10;MDh+rZDwGxbiPfM4ctg0uEbiHX6kBqwSdBIla/C/37tPeJwE1FJS4wiXNPzaMC8o0d8tzsjZcDxO&#10;M58P48nJCA/+ULM61NiNuQRsnSEuLMezmPBR96L0YB5x2yzSq6hiluPbJY29eBnbxYLbiovFIoNw&#10;yh2LN3bpeHKdaE6N9tA8Mu+6Ro84I7fQDzubven3FpssLSw2EaTKw5CIblntCoAbIo9Tt83SCjo8&#10;Z9TLzp3/AQAA//8DAFBLAwQUAAYACAAAACEAiwri198AAAANAQAADwAAAGRycy9kb3ducmV2Lnht&#10;bEyPwU7DMBBE70j8g7VI3KhTSIoJcSpAhUtPFMTZjV3HIl5HtpuGv2d7guNoR7PvNevZD2wyMbmA&#10;EpaLApjBLmiHVsLnx+uNAJayQq2GgEbCj0mwbi8vGlXrcMJ3M+2yZTSCqVYS+pzHmvPU9cartAij&#10;QbodQvQqU4yW66hONO4HflsUK+6VQ/rQq9G89Kb73h29hM2zfbCdULHfCO3cNH8dtvZNyuur+ekR&#10;WDZz/ivDGZ/QoSWmfTiiTmygvCzLiroSVlVFEudKeV+Q316CEOIOeNvw/xbtLwAAAP//AwBQSwEC&#10;LQAUAAYACAAAACEAtoM4kv4AAADhAQAAEwAAAAAAAAAAAAAAAAAAAAAAW0NvbnRlbnRfVHlwZXNd&#10;LnhtbFBLAQItABQABgAIAAAAIQA4/SH/1gAAAJQBAAALAAAAAAAAAAAAAAAAAC8BAABfcmVscy8u&#10;cmVsc1BLAQItABQABgAIAAAAIQAzEx0YmQIAALsFAAAOAAAAAAAAAAAAAAAAAC4CAABkcnMvZTJv&#10;RG9jLnhtbFBLAQItABQABgAIAAAAIQCLCuLX3wAAAA0BAAAPAAAAAAAAAAAAAAAAAPMEAABkcnMv&#10;ZG93bnJldi54bWxQSwUGAAAAAAQABADzAAAA/wUAAAAA&#10;" fillcolor="white [3201]" strokeweight=".5pt">
                <v:textbox>
                  <w:txbxContent>
                    <w:p w:rsidR="005D7F58" w:rsidRDefault="005D7F58" w:rsidP="00086243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MFL</w:t>
                      </w:r>
                      <w:r w:rsidR="00A16CBF" w:rsidRPr="00EF4661">
                        <w:rPr>
                          <w:b/>
                        </w:rPr>
                        <w:t xml:space="preserve"> – French</w:t>
                      </w:r>
                    </w:p>
                    <w:p w:rsidR="00643A76" w:rsidRPr="00643A76" w:rsidRDefault="00643A76" w:rsidP="00643A7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</w:pPr>
                      <w:bookmarkStart w:id="1" w:name="_GoBack"/>
                      <w:r w:rsidRPr="00643A76">
                        <w:t>Family and friends</w:t>
                      </w:r>
                    </w:p>
                    <w:p w:rsidR="00643A76" w:rsidRPr="00643A76" w:rsidRDefault="00643A76" w:rsidP="00643A7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</w:pPr>
                      <w:r w:rsidRPr="00643A76">
                        <w:t>School</w:t>
                      </w:r>
                    </w:p>
                    <w:bookmarkEnd w:id="1"/>
                    <w:p w:rsidR="00086243" w:rsidRDefault="00643A76" w:rsidP="00643A7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56" w:lineRule="auto"/>
                      </w:pPr>
                      <w:r>
                        <w:t xml:space="preserve"> </w:t>
                      </w:r>
                      <w:r w:rsidR="00086243">
                        <w:t>Anglos Saxon language</w:t>
                      </w:r>
                    </w:p>
                    <w:p w:rsidR="007E1753" w:rsidRDefault="007E1753"/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4A3239C" wp14:editId="619A1613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Pr="008F1539" w:rsidRDefault="00F45DF0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SPELLING</w:t>
                            </w:r>
                            <w:r w:rsidR="008F1539" w:rsidRPr="00EF4661">
                              <w:rPr>
                                <w:b/>
                              </w:rPr>
                              <w:t xml:space="preserve"> </w:t>
                            </w:r>
                            <w:r w:rsidR="008F1539" w:rsidRPr="00A16CBF">
                              <w:t xml:space="preserve">- </w:t>
                            </w:r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Using a dictionary, contractions, Homophones, plurals, </w:t>
                            </w:r>
                            <w:r w:rsidR="0023675F" w:rsidRPr="00A16CBF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23675F" w:rsidRPr="00A16CBF">
                              <w:rPr>
                                <w:sz w:val="18"/>
                                <w:szCs w:val="18"/>
                              </w:rPr>
                              <w:t>ed</w:t>
                            </w:r>
                            <w:proofErr w:type="spellEnd"/>
                            <w:r w:rsidR="0023675F" w:rsidRPr="00A16CB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ing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 before e,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ough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 words, Words with ‘silent’ letters,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tious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 –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cious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ant,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ancy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ance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ent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ency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ence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‘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shil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’ –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cial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til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tion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ssion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cian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D20C7" id="_x0000_s1039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kYJAIAAE0EAAAOAAAAZHJzL2Uyb0RvYy54bWysVNuO2yAQfa/Uf0C8N3bcpMlacVbbbFNV&#10;2l6k3X4AxjhGBYYCiZ1+/Q44m00v6kNVPyAGhjNnzsx4dT1oRQ7CeQmmotNJTokwHBppdhX9+rB9&#10;taTEB2YapsCIih6Fp9frly9WvS1FAR2oRjiCIMaXva1oF4Its8zzTmjmJ2CFwcsWnGYBTbfLGsd6&#10;RNcqK/L8TdaDa6wDLrzH09vxkq4TftsKHj63rReBqIoit5BWl9Y6rtl6xcqdY7aT/ESD/QMLzaTB&#10;oGeoWxYY2Tv5G5SW3IGHNkw46AzaVnKRcsBspvkv2dx3zIqUC4rj7Vkm//9g+afDF0dkg7XDShmm&#10;sUYPYgjkLQykiPL01pfodW/RLwx4jK4pVW/vgH/zxMCmY2YnbpyDvhOsQXrT+DK7eDri+AhS9x+h&#10;wTBsHyABDa3TUTtUgyA6lul4Lk2kwvGweL2YLoo5JRzvrpbTfDFPIVj59No6H94L0CRuKuqw9Amd&#10;He58iGxY+eQSg3lQstlKpZLhdvVGOXJg2Cbb9J3Qf3JThvQYfY48/g6Rp+9PEFoG7HcldUWXZydW&#10;RtnemSZ1Y2BSjXukrMxJxyjdKGIY6mGsWGrfKHINzRGVdTD2N84jbjpwPyjpsbcr6r/vmROUqA8G&#10;q3M1nc3iMCRjNl8UaLjLm/ryhhmOUBUNlIzbTUgDFCUwcINVbGUS+JnJiTP2bNL9NF9xKC7t5PX8&#10;F1g/AgAA//8DAFBLAwQUAAYACAAAACEA79QtRd8AAAAKAQAADwAAAGRycy9kb3ducmV2LnhtbEyP&#10;wU7DMAyG70i8Q2QkLoilY107StMJIYHYDQaCa9Z4bUXjlCTrytvjneBm67N+f3+5nmwvRvShc6Rg&#10;PktAINXOdNQoeH97vF6BCFGT0b0jVPCDAdbV+VmpC+OO9IrjNjaCQygUWkEb41BIGeoWrQ4zNyAx&#10;2ztvdeTVN9J4feRw28ubJMmk1R3xh1YP+NBi/bU9WAWr9Hn8DJvFy0ed7fvbeJWPT99eqcuL6f4O&#10;RMQp/h3DSZ/VoWKnnTuQCaJXkOcpd4kMuMGJz9N8CWLH0zJbgKxK+b9C9QsAAP//AwBQSwECLQAU&#10;AAYACAAAACEAtoM4kv4AAADhAQAAEwAAAAAAAAAAAAAAAAAAAAAAW0NvbnRlbnRfVHlwZXNdLnht&#10;bFBLAQItABQABgAIAAAAIQA4/SH/1gAAAJQBAAALAAAAAAAAAAAAAAAAAC8BAABfcmVscy8ucmVs&#10;c1BLAQItABQABgAIAAAAIQCelrkYJAIAAE0EAAAOAAAAAAAAAAAAAAAAAC4CAABkcnMvZTJvRG9j&#10;LnhtbFBLAQItABQABgAIAAAAIQDv1C1F3wAAAAoBAAAPAAAAAAAAAAAAAAAAAH4EAABkcnMvZG93&#10;bnJldi54bWxQSwUGAAAAAAQABADzAAAAigUAAAAA&#10;">
                <v:textbox>
                  <w:txbxContent>
                    <w:p w:rsidR="008F1539" w:rsidRPr="008F1539" w:rsidRDefault="00F45DF0" w:rsidP="008F1539">
                      <w:pPr>
                        <w:rPr>
                          <w:sz w:val="18"/>
                          <w:szCs w:val="18"/>
                        </w:rPr>
                      </w:pPr>
                      <w:r w:rsidRPr="00EF4661">
                        <w:rPr>
                          <w:b/>
                        </w:rPr>
                        <w:t>SPELLING</w:t>
                      </w:r>
                      <w:r w:rsidR="008F1539" w:rsidRPr="00EF4661">
                        <w:rPr>
                          <w:b/>
                        </w:rPr>
                        <w:t xml:space="preserve"> </w:t>
                      </w:r>
                      <w:r w:rsidR="008F1539" w:rsidRPr="00A16CBF">
                        <w:t xml:space="preserve">- </w:t>
                      </w:r>
                      <w:r w:rsidR="008F1539" w:rsidRPr="00A16CBF">
                        <w:rPr>
                          <w:sz w:val="18"/>
                          <w:szCs w:val="18"/>
                        </w:rPr>
                        <w:t xml:space="preserve">Using a dictionary, contractions, Homophones, plurals, </w:t>
                      </w:r>
                      <w:r w:rsidR="0023675F" w:rsidRPr="00A16CBF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23675F" w:rsidRPr="00A16CBF">
                        <w:rPr>
                          <w:sz w:val="18"/>
                          <w:szCs w:val="18"/>
                        </w:rPr>
                        <w:t>ed</w:t>
                      </w:r>
                      <w:proofErr w:type="spellEnd"/>
                      <w:r w:rsidR="0023675F" w:rsidRPr="00A16CBF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A16CBF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ing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 before e,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ough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 words, Words with ‘silent’ letters,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tious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 –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cious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ant,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ancy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ance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ent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ency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ence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‘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shil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’ –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cial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til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tion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sion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ssion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cian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4DC126" wp14:editId="14F7BE60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EF4661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ENGLISH</w:t>
                            </w:r>
                          </w:p>
                          <w:p w:rsidR="000317D8" w:rsidRPr="00E722A3" w:rsidRDefault="00F9412A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B050"/>
                              </w:rPr>
                            </w:pPr>
                            <w:r w:rsidRPr="00E722A3">
                              <w:rPr>
                                <w:color w:val="00B050"/>
                              </w:rPr>
                              <w:t>Persuasive writing</w:t>
                            </w:r>
                            <w:r w:rsidR="005F2B47" w:rsidRPr="00E722A3">
                              <w:rPr>
                                <w:color w:val="00B050"/>
                              </w:rPr>
                              <w:t xml:space="preserve"> –</w:t>
                            </w:r>
                            <w:r w:rsidRPr="00E722A3">
                              <w:rPr>
                                <w:color w:val="00B050"/>
                              </w:rPr>
                              <w:t xml:space="preserve"> house captains etc.</w:t>
                            </w:r>
                          </w:p>
                          <w:p w:rsidR="000317D8" w:rsidRPr="00A16CBF" w:rsidRDefault="00F94011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Newspaper</w:t>
                            </w:r>
                            <w:r w:rsidR="000317D8" w:rsidRPr="00A16CBF">
                              <w:t xml:space="preserve"> Writing – </w:t>
                            </w:r>
                            <w:r w:rsidR="00F4584E">
                              <w:t>Moon L</w:t>
                            </w:r>
                            <w:r w:rsidR="005F2B47">
                              <w:t>andings</w:t>
                            </w:r>
                          </w:p>
                          <w:p w:rsidR="005F2B47" w:rsidRPr="00A16CBF" w:rsidRDefault="005F2B47" w:rsidP="00A9192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Narrative – Battle of Hastings</w:t>
                            </w:r>
                          </w:p>
                          <w:p w:rsidR="000317D8" w:rsidRPr="00A16CBF" w:rsidRDefault="00A16CBF" w:rsidP="00A9192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Instruction writing –</w:t>
                            </w:r>
                            <w:r w:rsidR="00086243">
                              <w:t>Anglo Saxon recipes</w:t>
                            </w:r>
                          </w:p>
                          <w:p w:rsidR="0022401F" w:rsidRDefault="00A16CBF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proofErr w:type="spellStart"/>
                            <w:r w:rsidRPr="00A16CBF">
                              <w:t>Factfile</w:t>
                            </w:r>
                            <w:proofErr w:type="spellEnd"/>
                            <w:r w:rsidRPr="00A16CBF">
                              <w:t xml:space="preserve"> – </w:t>
                            </w:r>
                            <w:proofErr w:type="spellStart"/>
                            <w:r w:rsidRPr="00A16CBF">
                              <w:t>Hockney</w:t>
                            </w:r>
                            <w:proofErr w:type="spellEnd"/>
                          </w:p>
                          <w:p w:rsidR="00EF4661" w:rsidRPr="00E722A3" w:rsidRDefault="00EF4661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B050"/>
                              </w:rPr>
                            </w:pPr>
                            <w:r w:rsidRPr="00E722A3">
                              <w:rPr>
                                <w:color w:val="00B050"/>
                              </w:rPr>
                              <w:t>Poetry – Anti-Twit Good thoughts poem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Poetry</w:t>
                            </w:r>
                            <w:r w:rsidR="00A16CBF" w:rsidRPr="00A16CBF">
                              <w:t xml:space="preserve"> – Flo of the Somme</w:t>
                            </w:r>
                          </w:p>
                          <w:p w:rsidR="005F2B47" w:rsidRPr="00A16CBF" w:rsidRDefault="005F2B47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Information writing – space</w:t>
                            </w:r>
                            <w:r w:rsidR="00473230">
                              <w:t xml:space="preserve"> </w:t>
                            </w:r>
                            <w:proofErr w:type="spellStart"/>
                            <w:r w:rsidR="00473230">
                              <w:t>ppts</w:t>
                            </w:r>
                            <w:proofErr w:type="spellEnd"/>
                          </w:p>
                          <w:p w:rsidR="0022401F" w:rsidRPr="00A16CBF" w:rsidRDefault="0022401F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Characte</w:t>
                            </w:r>
                            <w:r w:rsidR="00EF4661">
                              <w:t>r description – Mr and Mrs Twit</w:t>
                            </w:r>
                          </w:p>
                          <w:p w:rsidR="005F2B47" w:rsidRDefault="005F2B47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Letter</w:t>
                            </w:r>
                            <w:r w:rsidR="00D41E93" w:rsidRPr="00A16CBF">
                              <w:t xml:space="preserve"> –</w:t>
                            </w:r>
                            <w:r>
                              <w:t xml:space="preserve">Christmas Truce </w:t>
                            </w:r>
                          </w:p>
                          <w:p w:rsidR="005F2B47" w:rsidRDefault="005F2B47" w:rsidP="005F2B47">
                            <w:pPr>
                              <w:ind w:left="360"/>
                            </w:pPr>
                          </w:p>
                          <w:p w:rsidR="00AD5342" w:rsidRDefault="00F45DF0" w:rsidP="005F2B47">
                            <w:r w:rsidRPr="00A16CBF">
                              <w:t>C</w:t>
                            </w:r>
                            <w:r w:rsidR="00050236" w:rsidRPr="00A16CBF">
                              <w:t xml:space="preserve">LASS BOOKS: </w:t>
                            </w:r>
                            <w:r w:rsidR="00EF4661">
                              <w:t xml:space="preserve">The Twits, </w:t>
                            </w:r>
                            <w:proofErr w:type="gramStart"/>
                            <w:r w:rsidR="00D67717">
                              <w:t>The</w:t>
                            </w:r>
                            <w:proofErr w:type="gramEnd"/>
                            <w:r w:rsidR="00D67717">
                              <w:t xml:space="preserve"> Dot, </w:t>
                            </w:r>
                            <w:r w:rsidR="00A16CBF">
                              <w:t>Flo of the Somme</w:t>
                            </w:r>
                            <w:r w:rsidR="005F2B47">
                              <w:t>, Beowulf</w:t>
                            </w:r>
                          </w:p>
                          <w:p w:rsidR="00AD5342" w:rsidRDefault="00AD5342"/>
                          <w:p w:rsidR="005D7F58" w:rsidRDefault="005D7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DC126" id="_x0000_s1042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HkKAIAAE8EAAAOAAAAZHJzL2Uyb0RvYy54bWysVNtu2zAMfR+wfxD0vvjSpEmMOEWXLsOA&#10;7gK0+wBZlmNhkuhJSuzs60vJaZpdsIdhfhBIkTokD0mvbgatyEFYJ8GUNJuklAjDoZZmV9Kvj9s3&#10;C0qcZ6ZmCowo6VE4erN+/WrVd4XIoQVVC0sQxLii70raet8VSeJ4KzRzE+iEQWMDVjOPqt0ltWU9&#10;omuV5Gl6nfRg684CF87h7d1opOuI3zSC+89N44QnqqSYm4+njWcVzmS9YsXOsq6V/JQG+4csNJMG&#10;g56h7phnZG/lb1BacgsOGj/hoBNoGslFrAGrydJfqnloWSdiLUiO6840uf8Hyz8dvlgi65Lm2ZwS&#10;wzQ26VEMnryFgeSBn75zBbo9dOjoB7zGPsdaXXcP/JsjBjYtMztxay30rWA15peFl8nF0xHHBZCq&#10;/wg1hmF7DxFoaKwO5CEdBNGxT8dzb0IqHC+vsmW6mM8o4Wi7mqbpNJ/FGKx4ft5Z598L0CQIJbXY&#10;/AjPDvfOh3RY8ewSojlQst5KpaJid9VGWXJgOCjb+J3Qf3JThvQlXc4w9t8h0vj9CUJLjxOvpC7p&#10;4uzEisDbO1PHefRMqlHGlJU5ERm4G1n0QzXEnmXXIUJguYL6iNRaGCccNxKFFuwPSnqc7pK673tm&#10;BSXqg8H2LLPpNKxDVKazeY6KvbRUlxZmOEKV1FMyihsfVyhQYOAW29jISPBLJqeccWoj76cNC2tx&#10;qUevl//A+gk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HE24eQ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Pr="00EF4661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ENGLISH</w:t>
                      </w:r>
                    </w:p>
                    <w:p w:rsidR="000317D8" w:rsidRPr="00E722A3" w:rsidRDefault="00F9412A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B050"/>
                        </w:rPr>
                      </w:pPr>
                      <w:r w:rsidRPr="00E722A3">
                        <w:rPr>
                          <w:color w:val="00B050"/>
                        </w:rPr>
                        <w:t>Persuasive writing</w:t>
                      </w:r>
                      <w:r w:rsidR="005F2B47" w:rsidRPr="00E722A3">
                        <w:rPr>
                          <w:color w:val="00B050"/>
                        </w:rPr>
                        <w:t xml:space="preserve"> –</w:t>
                      </w:r>
                      <w:r w:rsidRPr="00E722A3">
                        <w:rPr>
                          <w:color w:val="00B050"/>
                        </w:rPr>
                        <w:t xml:space="preserve"> house captains etc.</w:t>
                      </w:r>
                    </w:p>
                    <w:p w:rsidR="000317D8" w:rsidRPr="00A16CBF" w:rsidRDefault="00F94011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Newspaper</w:t>
                      </w:r>
                      <w:r w:rsidR="000317D8" w:rsidRPr="00A16CBF">
                        <w:t xml:space="preserve"> Writing – </w:t>
                      </w:r>
                      <w:r w:rsidR="00F4584E">
                        <w:t>Moon L</w:t>
                      </w:r>
                      <w:r w:rsidR="005F2B47">
                        <w:t>andings</w:t>
                      </w:r>
                    </w:p>
                    <w:p w:rsidR="005F2B47" w:rsidRPr="00A16CBF" w:rsidRDefault="005F2B47" w:rsidP="00A9192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Narrative – Battle of Hastings</w:t>
                      </w:r>
                    </w:p>
                    <w:p w:rsidR="000317D8" w:rsidRPr="00A16CBF" w:rsidRDefault="00A16CBF" w:rsidP="00A9192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Instruction writing –</w:t>
                      </w:r>
                      <w:r w:rsidR="00086243">
                        <w:t>Anglo Saxon recipes</w:t>
                      </w:r>
                    </w:p>
                    <w:p w:rsidR="0022401F" w:rsidRDefault="00A16CBF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proofErr w:type="spellStart"/>
                      <w:r w:rsidRPr="00A16CBF">
                        <w:t>Factfile</w:t>
                      </w:r>
                      <w:proofErr w:type="spellEnd"/>
                      <w:r w:rsidRPr="00A16CBF">
                        <w:t xml:space="preserve"> – </w:t>
                      </w:r>
                      <w:proofErr w:type="spellStart"/>
                      <w:r w:rsidRPr="00A16CBF">
                        <w:t>Hockney</w:t>
                      </w:r>
                      <w:proofErr w:type="spellEnd"/>
                    </w:p>
                    <w:p w:rsidR="00EF4661" w:rsidRPr="00E722A3" w:rsidRDefault="00EF4661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B050"/>
                        </w:rPr>
                      </w:pPr>
                      <w:r w:rsidRPr="00E722A3">
                        <w:rPr>
                          <w:color w:val="00B050"/>
                        </w:rPr>
                        <w:t>Poetry – Anti-Twit Good thoughts poem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Poetry</w:t>
                      </w:r>
                      <w:r w:rsidR="00A16CBF" w:rsidRPr="00A16CBF">
                        <w:t xml:space="preserve"> – Flo of the Somme</w:t>
                      </w:r>
                    </w:p>
                    <w:p w:rsidR="005F2B47" w:rsidRPr="00A16CBF" w:rsidRDefault="005F2B47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Information writing – space</w:t>
                      </w:r>
                      <w:r w:rsidR="00473230">
                        <w:t xml:space="preserve"> </w:t>
                      </w:r>
                      <w:proofErr w:type="spellStart"/>
                      <w:r w:rsidR="00473230">
                        <w:t>ppts</w:t>
                      </w:r>
                      <w:proofErr w:type="spellEnd"/>
                    </w:p>
                    <w:p w:rsidR="0022401F" w:rsidRPr="00A16CBF" w:rsidRDefault="0022401F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Characte</w:t>
                      </w:r>
                      <w:r w:rsidR="00EF4661">
                        <w:t>r description – Mr and Mrs Twit</w:t>
                      </w:r>
                    </w:p>
                    <w:p w:rsidR="005F2B47" w:rsidRDefault="005F2B47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Letter</w:t>
                      </w:r>
                      <w:r w:rsidR="00D41E93" w:rsidRPr="00A16CBF">
                        <w:t xml:space="preserve"> –</w:t>
                      </w:r>
                      <w:r>
                        <w:t xml:space="preserve">Christmas Truce </w:t>
                      </w:r>
                      <w:bookmarkStart w:id="1" w:name="_GoBack"/>
                      <w:bookmarkEnd w:id="1"/>
                    </w:p>
                    <w:p w:rsidR="005F2B47" w:rsidRDefault="005F2B47" w:rsidP="005F2B47">
                      <w:pPr>
                        <w:ind w:left="360"/>
                      </w:pPr>
                    </w:p>
                    <w:p w:rsidR="00AD5342" w:rsidRDefault="00F45DF0" w:rsidP="005F2B47">
                      <w:r w:rsidRPr="00A16CBF">
                        <w:t>C</w:t>
                      </w:r>
                      <w:r w:rsidR="00050236" w:rsidRPr="00A16CBF">
                        <w:t xml:space="preserve">LASS BOOKS: </w:t>
                      </w:r>
                      <w:r w:rsidR="00EF4661">
                        <w:t xml:space="preserve">The Twits, </w:t>
                      </w:r>
                      <w:proofErr w:type="gramStart"/>
                      <w:r w:rsidR="00D67717">
                        <w:t>The</w:t>
                      </w:r>
                      <w:proofErr w:type="gramEnd"/>
                      <w:r w:rsidR="00D67717">
                        <w:t xml:space="preserve"> Dot, </w:t>
                      </w:r>
                      <w:r w:rsidR="00A16CBF">
                        <w:t>Flo of the Somme</w:t>
                      </w:r>
                      <w:r w:rsidR="005F2B47">
                        <w:t>, Beowulf</w:t>
                      </w:r>
                    </w:p>
                    <w:p w:rsidR="00AD5342" w:rsidRDefault="00AD5342"/>
                    <w:p w:rsidR="005D7F58" w:rsidRDefault="005D7F58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F4F2E2E" wp14:editId="1BAB9B97">
                <wp:simplePos x="0" y="0"/>
                <wp:positionH relativeFrom="column">
                  <wp:posOffset>2505075</wp:posOffset>
                </wp:positionH>
                <wp:positionV relativeFrom="paragraph">
                  <wp:posOffset>2497455</wp:posOffset>
                </wp:positionV>
                <wp:extent cx="2428875" cy="10858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Pr="00EF4661" w:rsidRDefault="00EA2C7E" w:rsidP="007E1753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ART AND DESIGN</w:t>
                            </w:r>
                            <w:r w:rsidR="00E724EE" w:rsidRPr="00EF4661"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:rsidR="00A16CBF" w:rsidRDefault="00E724EE" w:rsidP="00A16CB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 w:rsidRPr="00A16CBF">
                              <w:t xml:space="preserve">Study of </w:t>
                            </w:r>
                            <w:proofErr w:type="spellStart"/>
                            <w:r w:rsidR="00A16CBF" w:rsidRPr="00A16CBF">
                              <w:t>Hockney</w:t>
                            </w:r>
                            <w:proofErr w:type="spellEnd"/>
                          </w:p>
                          <w:p w:rsidR="00812ED0" w:rsidRPr="00A16CBF" w:rsidRDefault="00812ED0" w:rsidP="00A16CB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>
                              <w:t>Joiners</w:t>
                            </w:r>
                          </w:p>
                          <w:p w:rsidR="007E1753" w:rsidRPr="00D67717" w:rsidRDefault="00D67717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 w:rsidRPr="00D67717">
                              <w:t>The Dot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F2E2E" id="_x0000_s1043" type="#_x0000_t202" style="position:absolute;margin-left:197.25pt;margin-top:196.65pt;width:191.25pt;height:85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QJJwIAAE4EAAAOAAAAZHJzL2Uyb0RvYy54bWysVMGO0zAQvSPxD5bvNGnU0GzUdLV0KUJa&#10;FqRdPsBxnMbC8RjbbVK+nrHTlmqBCyIHy+MZP8+8N5PV7dgrchDWSdAVnc9SSoTm0Ei9q+jX5+2b&#10;ghLnmW6YAi0qehSO3q5fv1oNphQZdKAaYQmCaFcOpqKd96ZMEsc70TM3AyM0OluwPfNo2l3SWDYg&#10;eq+SLE3fJgPYxljgwjk8vZ+cdB3x21Zw/7ltnfBEVRRz83G1ca3DmqxXrNxZZjrJT2mwf8iiZ1Lj&#10;oxeoe+YZ2Vv5G1QvuQUHrZ9x6BNoW8lFrAGrmacvqnnqmBGxFiTHmQtN7v/B8sfDF0tkg9pllGjW&#10;o0bPYvTkHYwkC/QMxpUY9WQwzo94jKGxVGcegH9zRMOmY3on7qyFoROswfTm4WZydXXCcQGkHj5B&#10;g8+wvYcINLa2D9whGwTRUabjRZqQCsfDbJEVxTKnhKNvnhZ5kUfxElaerxvr/AcBPQmbilrUPsKz&#10;w4PzIR1WnkPCaw6UbLZSqWjYXb1RlhwY9sk2frGCF2FKk6GiN3mWTwz8FSKN358geumx4ZXsK1pc&#10;glgZeHuvm9iOnkk17TFlpU9EBu4mFv1Yj5Nky7NANTRHpNbC1OA4kLjpwP6gZMDmrqj7vmdWUKI+&#10;apTnZr5YhGmIxiJfZmjYa0997WGaI1RFPSXTduPjBAXiNNyhjK2MBAe9p0xOOWPTRt5PAxam4tqO&#10;Ub9+A+ufAAAA//8DAFBLAwQUAAYACAAAACEAPTSV+uEAAAALAQAADwAAAGRycy9kb3ducmV2Lnht&#10;bEyPwU7DMAyG70i8Q2QkLmhLIV27laYTQgKxG2wIrlmbtRWJU5KsK2+Pd4KbLX/6/f3lerKGjdqH&#10;3qGE23kCTGPtmh5bCe+7p9kSWIgKG2Ucagk/OsC6urwoVdG4E77pcRtbRiEYCiWhi3EoOA91p60K&#10;czdopNvBeasirb7ljVcnCreG3yVJxq3qkT50atCPna6/tkcrYZm+jJ9hI14/6uxgVvEmH5+/vZTX&#10;V9PDPbCop/gHw1mf1KEip707YhOYkSBW6YLQ8yAEMCLyPKd2ewmLLBXAq5L/71D9AgAA//8DAFBL&#10;AQItABQABgAIAAAAIQC2gziS/gAAAOEBAAATAAAAAAAAAAAAAAAAAAAAAABbQ29udGVudF9UeXBl&#10;c10ueG1sUEsBAi0AFAAGAAgAAAAhADj9If/WAAAAlAEAAAsAAAAAAAAAAAAAAAAALwEAAF9yZWxz&#10;Ly5yZWxzUEsBAi0AFAAGAAgAAAAhAI4a9AknAgAATgQAAA4AAAAAAAAAAAAAAAAALgIAAGRycy9l&#10;Mm9Eb2MueG1sUEsBAi0AFAAGAAgAAAAhAD00lfrhAAAACwEAAA8AAAAAAAAAAAAAAAAAgQQAAGRy&#10;cy9kb3ducmV2LnhtbFBLBQYAAAAABAAEAPMAAACPBQAAAAA=&#10;">
                <v:textbox>
                  <w:txbxContent>
                    <w:p w:rsidR="007E1753" w:rsidRPr="00EF4661" w:rsidRDefault="00EA2C7E" w:rsidP="007E1753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ART AND DESIGN</w:t>
                      </w:r>
                      <w:r w:rsidR="00E724EE" w:rsidRPr="00EF4661">
                        <w:rPr>
                          <w:b/>
                        </w:rPr>
                        <w:t xml:space="preserve">  </w:t>
                      </w:r>
                    </w:p>
                    <w:p w:rsidR="00A16CBF" w:rsidRDefault="00E724EE" w:rsidP="00A16CB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 w:rsidRPr="00A16CBF">
                        <w:t xml:space="preserve">Study of </w:t>
                      </w:r>
                      <w:proofErr w:type="spellStart"/>
                      <w:r w:rsidR="00A16CBF" w:rsidRPr="00A16CBF">
                        <w:t>Hockney</w:t>
                      </w:r>
                      <w:proofErr w:type="spellEnd"/>
                    </w:p>
                    <w:p w:rsidR="00812ED0" w:rsidRPr="00A16CBF" w:rsidRDefault="00812ED0" w:rsidP="00A16CB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>
                        <w:t>Joiners</w:t>
                      </w:r>
                    </w:p>
                    <w:p w:rsidR="007E1753" w:rsidRPr="00D67717" w:rsidRDefault="00D67717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 w:rsidRPr="00D67717">
                        <w:t>The Dot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47EF"/>
    <w:multiLevelType w:val="hybridMultilevel"/>
    <w:tmpl w:val="40820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5A195C"/>
    <w:multiLevelType w:val="hybridMultilevel"/>
    <w:tmpl w:val="05D294D0"/>
    <w:lvl w:ilvl="0" w:tplc="A69C2AE0">
      <w:start w:val="16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9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0"/>
  </w:num>
  <w:num w:numId="6">
    <w:abstractNumId w:val="9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50236"/>
    <w:rsid w:val="00056451"/>
    <w:rsid w:val="00086243"/>
    <w:rsid w:val="0008719B"/>
    <w:rsid w:val="000D1665"/>
    <w:rsid w:val="00122409"/>
    <w:rsid w:val="00165CB9"/>
    <w:rsid w:val="001F1247"/>
    <w:rsid w:val="002166BF"/>
    <w:rsid w:val="0022401F"/>
    <w:rsid w:val="00230C6D"/>
    <w:rsid w:val="0023675F"/>
    <w:rsid w:val="0025468C"/>
    <w:rsid w:val="002839F7"/>
    <w:rsid w:val="002F593F"/>
    <w:rsid w:val="00364218"/>
    <w:rsid w:val="003A4F0D"/>
    <w:rsid w:val="00473230"/>
    <w:rsid w:val="00502A2C"/>
    <w:rsid w:val="0051700F"/>
    <w:rsid w:val="0055634F"/>
    <w:rsid w:val="00573622"/>
    <w:rsid w:val="005D7F58"/>
    <w:rsid w:val="005F2B47"/>
    <w:rsid w:val="00643A76"/>
    <w:rsid w:val="00683F3D"/>
    <w:rsid w:val="007A57EE"/>
    <w:rsid w:val="007B0E5E"/>
    <w:rsid w:val="007E1753"/>
    <w:rsid w:val="00812ED0"/>
    <w:rsid w:val="0087367F"/>
    <w:rsid w:val="008848A6"/>
    <w:rsid w:val="008A0AB0"/>
    <w:rsid w:val="008C35BF"/>
    <w:rsid w:val="008D4C88"/>
    <w:rsid w:val="008F1539"/>
    <w:rsid w:val="00A11BC7"/>
    <w:rsid w:val="00A16CBF"/>
    <w:rsid w:val="00A423CF"/>
    <w:rsid w:val="00A50F1A"/>
    <w:rsid w:val="00A91926"/>
    <w:rsid w:val="00AD5342"/>
    <w:rsid w:val="00B01E95"/>
    <w:rsid w:val="00BF6233"/>
    <w:rsid w:val="00C35B1D"/>
    <w:rsid w:val="00D34AB2"/>
    <w:rsid w:val="00D41E93"/>
    <w:rsid w:val="00D67717"/>
    <w:rsid w:val="00DA29B4"/>
    <w:rsid w:val="00DB4CD9"/>
    <w:rsid w:val="00E722A3"/>
    <w:rsid w:val="00E724EE"/>
    <w:rsid w:val="00EA2C7E"/>
    <w:rsid w:val="00EC0D7E"/>
    <w:rsid w:val="00EF4661"/>
    <w:rsid w:val="00F4584E"/>
    <w:rsid w:val="00F45DF0"/>
    <w:rsid w:val="00F61FE3"/>
    <w:rsid w:val="00F94011"/>
    <w:rsid w:val="00F9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523BED8</Template>
  <TotalTime>713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18</cp:revision>
  <dcterms:created xsi:type="dcterms:W3CDTF">2020-08-28T07:50:00Z</dcterms:created>
  <dcterms:modified xsi:type="dcterms:W3CDTF">2020-10-05T16:23:00Z</dcterms:modified>
</cp:coreProperties>
</file>