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AD7D9B">
      <w:r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EA64A7" wp14:editId="32243CAD">
                <wp:simplePos x="0" y="0"/>
                <wp:positionH relativeFrom="column">
                  <wp:posOffset>7315200</wp:posOffset>
                </wp:positionH>
                <wp:positionV relativeFrom="paragraph">
                  <wp:posOffset>1392072</wp:posOffset>
                </wp:positionV>
                <wp:extent cx="2124075" cy="627797"/>
                <wp:effectExtent l="0" t="0" r="28575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ECF" w:rsidRDefault="005D7F58" w:rsidP="00710ECF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D7D9B">
                              <w:rPr>
                                <w:b/>
                                <w:sz w:val="20"/>
                                <w:szCs w:val="20"/>
                              </w:rPr>
                              <w:t>COMPUTING</w:t>
                            </w:r>
                            <w:r w:rsidR="008F1539" w:rsidRPr="00AD7D9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-</w:t>
                            </w:r>
                            <w:proofErr w:type="gramEnd"/>
                            <w:r w:rsidR="001D2953" w:rsidRPr="001D29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46095" w:rsidRPr="00AD7D9B" w:rsidRDefault="00746095" w:rsidP="00AD7D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 w:rsidR="00A55BB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AD7D9B" w:rsidRPr="00AD7D9B">
                              <w:t>Using  technology</w:t>
                            </w:r>
                            <w:proofErr w:type="gramEnd"/>
                            <w:r w:rsidR="00AD7D9B" w:rsidRPr="00AD7D9B">
                              <w:t xml:space="preserve"> safely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A64A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in;margin-top:109.6pt;width:167.25pt;height:4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" fillcolor="white [3201]" strokeweight=".5pt">
                <v:textbox>
                  <w:txbxContent>
                    <w:p w:rsidR="00710ECF" w:rsidRDefault="005D7F58" w:rsidP="00710ECF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AD7D9B">
                        <w:rPr>
                          <w:b/>
                          <w:sz w:val="20"/>
                          <w:szCs w:val="20"/>
                        </w:rPr>
                        <w:t>COMPUTING</w:t>
                      </w:r>
                      <w:r w:rsidR="008F1539" w:rsidRPr="00AD7D9B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1D2953" w:rsidRPr="001D2953">
                        <w:rPr>
                          <w:sz w:val="20"/>
                          <w:szCs w:val="20"/>
                        </w:rPr>
                        <w:t xml:space="preserve"> -</w:t>
                      </w:r>
                      <w:proofErr w:type="gramEnd"/>
                      <w:r w:rsidR="001D2953" w:rsidRPr="001D2953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746095" w:rsidRPr="00AD7D9B" w:rsidRDefault="00746095" w:rsidP="00AD7D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</w:t>
                      </w:r>
                      <w:r w:rsidR="00A55BB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AD7D9B" w:rsidRPr="00AD7D9B">
                        <w:t>Using  technology</w:t>
                      </w:r>
                      <w:proofErr w:type="gramEnd"/>
                      <w:r w:rsidR="00AD7D9B" w:rsidRPr="00AD7D9B">
                        <w:t xml:space="preserve"> safely</w:t>
                      </w:r>
                    </w:p>
                  </w:txbxContent>
                </v:textbox>
              </v:shape>
            </w:pict>
          </mc:Fallback>
        </mc:AlternateContent>
      </w:r>
      <w:r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BD9D88" wp14:editId="6D51218D">
                <wp:simplePos x="0" y="0"/>
                <wp:positionH relativeFrom="column">
                  <wp:posOffset>4203510</wp:posOffset>
                </wp:positionH>
                <wp:positionV relativeFrom="paragraph">
                  <wp:posOffset>3794078</wp:posOffset>
                </wp:positionV>
                <wp:extent cx="3019425" cy="1009934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0099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Pr="00AD7D9B" w:rsidRDefault="00EA2C7E" w:rsidP="002A78C5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DESIGN AND TECHNOLOGY</w:t>
                            </w:r>
                          </w:p>
                          <w:p w:rsidR="00517448" w:rsidRDefault="002A78C5" w:rsidP="002A78C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Cookery – </w:t>
                            </w:r>
                            <w:r w:rsidR="00A55BBF">
                              <w:rPr>
                                <w:sz w:val="18"/>
                                <w:szCs w:val="18"/>
                              </w:rPr>
                              <w:t>Viking recipes</w:t>
                            </w:r>
                          </w:p>
                          <w:p w:rsidR="00AD7D9B" w:rsidRPr="00AD7D9B" w:rsidRDefault="00AD7D9B" w:rsidP="002A78C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AD7D9B">
                              <w:t xml:space="preserve">Viking jewellery – designing </w:t>
                            </w:r>
                            <w:r>
                              <w:t xml:space="preserve">and making </w:t>
                            </w:r>
                            <w:r w:rsidRPr="00AD7D9B">
                              <w:t>a Viking brooch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D9D88" id="Text Box 13" o:spid="_x0000_s1027" type="#_x0000_t202" style="position:absolute;margin-left:331pt;margin-top:298.75pt;width:237.75pt;height:7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" fillcolor="white [3201]" strokeweight=".5pt">
                <v:textbox>
                  <w:txbxContent>
                    <w:p w:rsidR="005D7F58" w:rsidRPr="00AD7D9B" w:rsidRDefault="00EA2C7E" w:rsidP="002A78C5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DESIGN AND TECHNOLOGY</w:t>
                      </w:r>
                    </w:p>
                    <w:p w:rsidR="00517448" w:rsidRDefault="002A78C5" w:rsidP="002A78C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Cookery – </w:t>
                      </w:r>
                      <w:r w:rsidR="00A55BBF">
                        <w:rPr>
                          <w:sz w:val="18"/>
                          <w:szCs w:val="18"/>
                        </w:rPr>
                        <w:t>Viking recipes</w:t>
                      </w:r>
                    </w:p>
                    <w:p w:rsidR="00AD7D9B" w:rsidRPr="00AD7D9B" w:rsidRDefault="00AD7D9B" w:rsidP="002A78C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AD7D9B">
                        <w:t xml:space="preserve">Viking jewellery – designing </w:t>
                      </w:r>
                      <w:r>
                        <w:t xml:space="preserve">and making </w:t>
                      </w:r>
                      <w:r w:rsidRPr="00AD7D9B">
                        <w:t>a Viking brooch</w:t>
                      </w:r>
                    </w:p>
                  </w:txbxContent>
                </v:textbox>
              </v:shape>
            </w:pict>
          </mc:Fallback>
        </mc:AlternateContent>
      </w:r>
      <w:r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C81126F" wp14:editId="5EAD2209">
                <wp:simplePos x="0" y="0"/>
                <wp:positionH relativeFrom="column">
                  <wp:posOffset>4189730</wp:posOffset>
                </wp:positionH>
                <wp:positionV relativeFrom="paragraph">
                  <wp:posOffset>4858385</wp:posOffset>
                </wp:positionV>
                <wp:extent cx="3038475" cy="835660"/>
                <wp:effectExtent l="0" t="0" r="28575" b="2159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83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Pr="00AD7D9B" w:rsidRDefault="00AD5342" w:rsidP="00052FA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MUSIC</w:t>
                            </w:r>
                          </w:p>
                          <w:p w:rsidR="000024FF" w:rsidRPr="000024FF" w:rsidRDefault="00AD7D9B" w:rsidP="00052F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24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Using and understanding staff and other musical notations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1126F" id="Text Box 2" o:spid="_x0000_s1028" type="#_x0000_t202" style="position:absolute;margin-left:329.9pt;margin-top:382.55pt;width:239.25pt;height:65.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">
                <v:textbox>
                  <w:txbxContent>
                    <w:p w:rsidR="00AD5342" w:rsidRPr="00AD7D9B" w:rsidRDefault="00AD5342" w:rsidP="00052FA7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MUSIC</w:t>
                      </w:r>
                    </w:p>
                    <w:p w:rsidR="000024FF" w:rsidRPr="000024FF" w:rsidRDefault="00AD7D9B" w:rsidP="00052F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247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Using and understanding staff and other musical notations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5BBF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2FF9AD2" wp14:editId="12E3452E">
                <wp:simplePos x="0" y="0"/>
                <wp:positionH relativeFrom="column">
                  <wp:posOffset>4912995</wp:posOffset>
                </wp:positionH>
                <wp:positionV relativeFrom="paragraph">
                  <wp:posOffset>13335</wp:posOffset>
                </wp:positionV>
                <wp:extent cx="2371725" cy="1077595"/>
                <wp:effectExtent l="0" t="0" r="28575" b="2730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077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SPELLING</w:t>
                            </w:r>
                            <w:r w:rsidR="008F1539">
                              <w:t xml:space="preserve"> </w:t>
                            </w:r>
                            <w:r w:rsidR="007D687D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ation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, words ending in –able, -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ible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, -ably,-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ibly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, Adding suffixes beginning with vowel letters ending in –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fer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 xml:space="preserve"> , -ex, S =’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sc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’ , Words with g – ‘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gue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’ and k ‘</w:t>
                            </w:r>
                            <w:proofErr w:type="spellStart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que</w:t>
                            </w:r>
                            <w:proofErr w:type="spellEnd"/>
                            <w:r w:rsidR="007D687D" w:rsidRPr="00710ECF">
                              <w:rPr>
                                <w:sz w:val="18"/>
                                <w:szCs w:val="18"/>
                              </w:rPr>
                              <w:t>’</w:t>
                            </w:r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>, Homophones, -</w:t>
                            </w:r>
                            <w:proofErr w:type="spellStart"/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>ly</w:t>
                            </w:r>
                            <w:proofErr w:type="spellEnd"/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 xml:space="preserve"> words, -</w:t>
                            </w:r>
                            <w:proofErr w:type="spellStart"/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>ous</w:t>
                            </w:r>
                            <w:proofErr w:type="spellEnd"/>
                            <w:r w:rsidR="00AB4FA2" w:rsidRPr="00710ECF">
                              <w:rPr>
                                <w:sz w:val="18"/>
                                <w:szCs w:val="18"/>
                              </w:rPr>
                              <w:t xml:space="preserve"> words, Using prefixes involving the use of a hyphen</w:t>
                            </w:r>
                          </w:p>
                          <w:p w:rsidR="008F1539" w:rsidRPr="008F1539" w:rsidRDefault="008F1539" w:rsidP="007D687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F9AD2" id="_x0000_s1029" type="#_x0000_t202" style="position:absolute;margin-left:386.85pt;margin-top:1.05pt;width:186.75pt;height:84.8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">
                <v:textbox>
                  <w:txbxContent>
                    <w:p w:rsidR="00AB4FA2" w:rsidRPr="00AB4FA2" w:rsidRDefault="00F45DF0" w:rsidP="00AB4FA2">
                      <w:pPr>
                        <w:rPr>
                          <w:sz w:val="18"/>
                          <w:szCs w:val="18"/>
                        </w:rPr>
                      </w:pPr>
                      <w:r w:rsidRPr="00AD7D9B">
                        <w:rPr>
                          <w:b/>
                        </w:rPr>
                        <w:t>SPELLING</w:t>
                      </w:r>
                      <w:r w:rsidR="008F1539">
                        <w:t xml:space="preserve"> </w:t>
                      </w:r>
                      <w:r w:rsidR="007D687D">
                        <w:rPr>
                          <w:sz w:val="18"/>
                          <w:szCs w:val="18"/>
                        </w:rPr>
                        <w:t>–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ation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, words ending in –able, -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ible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, -ably,-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ibly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, Adding suffixes beginning with vowel letters ending in –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fer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 xml:space="preserve"> , -ex, S =’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sc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’ , Words with g – ‘</w:t>
                      </w:r>
                      <w:proofErr w:type="spellStart"/>
                      <w:r w:rsidR="007D687D" w:rsidRPr="00710ECF">
                        <w:rPr>
                          <w:sz w:val="18"/>
                          <w:szCs w:val="18"/>
                        </w:rPr>
                        <w:t>gue</w:t>
                      </w:r>
                      <w:proofErr w:type="spellEnd"/>
                      <w:r w:rsidR="007D687D" w:rsidRPr="00710ECF">
                        <w:rPr>
                          <w:sz w:val="18"/>
                          <w:szCs w:val="18"/>
                        </w:rPr>
                        <w:t>’ and k ‘que’</w:t>
                      </w:r>
                      <w:r w:rsidR="00AB4FA2" w:rsidRPr="00710ECF">
                        <w:rPr>
                          <w:sz w:val="18"/>
                          <w:szCs w:val="18"/>
                        </w:rPr>
                        <w:t>, Homophones, -</w:t>
                      </w:r>
                      <w:proofErr w:type="spellStart"/>
                      <w:r w:rsidR="00AB4FA2" w:rsidRPr="00710ECF">
                        <w:rPr>
                          <w:sz w:val="18"/>
                          <w:szCs w:val="18"/>
                        </w:rPr>
                        <w:t>ly</w:t>
                      </w:r>
                      <w:proofErr w:type="spellEnd"/>
                      <w:r w:rsidR="00AB4FA2" w:rsidRPr="00710ECF">
                        <w:rPr>
                          <w:sz w:val="18"/>
                          <w:szCs w:val="18"/>
                        </w:rPr>
                        <w:t xml:space="preserve"> words, -</w:t>
                      </w:r>
                      <w:proofErr w:type="spellStart"/>
                      <w:r w:rsidR="00AB4FA2" w:rsidRPr="00710ECF">
                        <w:rPr>
                          <w:sz w:val="18"/>
                          <w:szCs w:val="18"/>
                        </w:rPr>
                        <w:t>ous</w:t>
                      </w:r>
                      <w:proofErr w:type="spellEnd"/>
                      <w:r w:rsidR="00AB4FA2" w:rsidRPr="00710ECF">
                        <w:rPr>
                          <w:sz w:val="18"/>
                          <w:szCs w:val="18"/>
                        </w:rPr>
                        <w:t xml:space="preserve"> words, Using prefixes involving the use of a hyphen</w:t>
                      </w:r>
                    </w:p>
                    <w:p w:rsidR="008F1539" w:rsidRPr="008F1539" w:rsidRDefault="008F1539" w:rsidP="007D687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5BBF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3E1B5DA" wp14:editId="750A3240">
                <wp:simplePos x="0" y="0"/>
                <wp:positionH relativeFrom="margin">
                  <wp:posOffset>4940300</wp:posOffset>
                </wp:positionH>
                <wp:positionV relativeFrom="paragraph">
                  <wp:posOffset>1137455</wp:posOffset>
                </wp:positionV>
                <wp:extent cx="2314575" cy="335915"/>
                <wp:effectExtent l="0" t="0" r="28575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0024FF" w:rsidRDefault="005D7F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b/>
                                <w:sz w:val="20"/>
                                <w:szCs w:val="20"/>
                              </w:rPr>
                              <w:t>P.E</w:t>
                            </w:r>
                            <w:r w:rsidR="00992D52" w:rsidRPr="000024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1DE8" w:rsidRPr="000024FF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="00A55BBF">
                              <w:rPr>
                                <w:sz w:val="20"/>
                                <w:szCs w:val="20"/>
                              </w:rPr>
                              <w:t xml:space="preserve"> Hockey Yoga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1B5DA" id="_x0000_s1030" type="#_x0000_t202" style="position:absolute;margin-left:389pt;margin-top:89.55pt;width:182.25pt;height:26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">
                <v:textbox>
                  <w:txbxContent>
                    <w:p w:rsidR="005D7F58" w:rsidRPr="000024FF" w:rsidRDefault="005D7F58">
                      <w:pPr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b/>
                          <w:sz w:val="20"/>
                          <w:szCs w:val="20"/>
                        </w:rPr>
                        <w:t>P.E</w:t>
                      </w:r>
                      <w:r w:rsidR="00992D52" w:rsidRPr="000024F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21DE8" w:rsidRPr="000024FF">
                        <w:rPr>
                          <w:sz w:val="20"/>
                          <w:szCs w:val="20"/>
                        </w:rPr>
                        <w:t>–</w:t>
                      </w:r>
                      <w:r w:rsidR="00A55BBF">
                        <w:rPr>
                          <w:sz w:val="20"/>
                          <w:szCs w:val="20"/>
                        </w:rPr>
                        <w:t xml:space="preserve"> Hockey Yoga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66B19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336BB16" wp14:editId="05B3FBF5">
                <wp:simplePos x="0" y="0"/>
                <wp:positionH relativeFrom="column">
                  <wp:posOffset>2756848</wp:posOffset>
                </wp:positionH>
                <wp:positionV relativeFrom="paragraph">
                  <wp:posOffset>1467760</wp:posOffset>
                </wp:positionV>
                <wp:extent cx="4343400" cy="4000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966B19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VIKINGS </w:t>
                            </w:r>
                            <w:proofErr w:type="gramStart"/>
                            <w:r w:rsidR="007B5F03">
                              <w:rPr>
                                <w:sz w:val="48"/>
                                <w:szCs w:val="48"/>
                              </w:rPr>
                              <w:t>(</w:t>
                            </w:r>
                            <w:r w:rsidR="00AB4FA2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Term</w:t>
                            </w:r>
                            <w:r w:rsidR="009D393A"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proofErr w:type="gramEnd"/>
                            <w:r w:rsidR="009D393A">
                              <w:rPr>
                                <w:sz w:val="48"/>
                                <w:szCs w:val="48"/>
                              </w:rPr>
                              <w:t xml:space="preserve"> and 4) </w:t>
                            </w:r>
                            <w:r w:rsidR="00710ECF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6BB16" id="_x0000_s1031" type="#_x0000_t202" style="position:absolute;margin-left:217.05pt;margin-top:115.55pt;width:342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">
                <v:textbox>
                  <w:txbxContent>
                    <w:p w:rsidR="005D7F58" w:rsidRPr="005D7F58" w:rsidRDefault="00966B19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VIKINGS </w:t>
                      </w:r>
                      <w:proofErr w:type="gramStart"/>
                      <w:r w:rsidR="007B5F03">
                        <w:rPr>
                          <w:sz w:val="48"/>
                          <w:szCs w:val="48"/>
                        </w:rPr>
                        <w:t>(</w:t>
                      </w:r>
                      <w:r w:rsidR="00AB4FA2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7B5F03">
                        <w:rPr>
                          <w:sz w:val="48"/>
                          <w:szCs w:val="48"/>
                        </w:rPr>
                        <w:t>Term</w:t>
                      </w:r>
                      <w:r w:rsidR="009D393A">
                        <w:rPr>
                          <w:sz w:val="48"/>
                          <w:szCs w:val="48"/>
                        </w:rPr>
                        <w:t>3</w:t>
                      </w:r>
                      <w:proofErr w:type="gramEnd"/>
                      <w:r w:rsidR="009D393A">
                        <w:rPr>
                          <w:sz w:val="48"/>
                          <w:szCs w:val="48"/>
                        </w:rPr>
                        <w:t xml:space="preserve"> and 4) </w:t>
                      </w:r>
                      <w:r w:rsidR="00710ECF">
                        <w:rPr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19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4D5ABFC" wp14:editId="7433D569">
                <wp:simplePos x="0" y="0"/>
                <wp:positionH relativeFrom="column">
                  <wp:posOffset>2483485</wp:posOffset>
                </wp:positionH>
                <wp:positionV relativeFrom="paragraph">
                  <wp:posOffset>1937385</wp:posOffset>
                </wp:positionV>
                <wp:extent cx="2238375" cy="545465"/>
                <wp:effectExtent l="0" t="0" r="28575" b="2603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545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662CEE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  </w:t>
                            </w:r>
                          </w:p>
                          <w:p w:rsidR="000317D8" w:rsidRPr="00044A40" w:rsidRDefault="00A55BBF" w:rsidP="00411E5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247"/>
                            </w:pPr>
                            <w:proofErr w:type="spellStart"/>
                            <w:r>
                              <w:t>Jorvik</w:t>
                            </w:r>
                            <w:proofErr w:type="spellEnd"/>
                            <w:r>
                              <w:t xml:space="preserve"> Viking Centre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5ABFC" id="_x0000_s1032" type="#_x0000_t202" style="position:absolute;margin-left:195.55pt;margin-top:152.55pt;width:176.25pt;height:42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">
                <v:textbox>
                  <w:txbxContent>
                    <w:p w:rsidR="000317D8" w:rsidRDefault="00E724EE" w:rsidP="00411E50">
                      <w:pPr>
                        <w:spacing w:after="0"/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662CEE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  </w:t>
                      </w:r>
                    </w:p>
                    <w:p w:rsidR="000317D8" w:rsidRPr="00044A40" w:rsidRDefault="00A55BBF" w:rsidP="00411E5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247"/>
                      </w:pPr>
                      <w:proofErr w:type="spellStart"/>
                      <w:r>
                        <w:t>Jorvik</w:t>
                      </w:r>
                      <w:proofErr w:type="spellEnd"/>
                      <w:r>
                        <w:t xml:space="preserve"> Viking Centre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19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38F0872" wp14:editId="2143B517">
                <wp:simplePos x="0" y="0"/>
                <wp:positionH relativeFrom="column">
                  <wp:posOffset>4721860</wp:posOffset>
                </wp:positionH>
                <wp:positionV relativeFrom="paragraph">
                  <wp:posOffset>2277745</wp:posOffset>
                </wp:positionV>
                <wp:extent cx="2524125" cy="1560195"/>
                <wp:effectExtent l="0" t="0" r="28575" b="2095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56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D22" w:rsidRDefault="005D7F58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</w:p>
                          <w:p w:rsidR="00662CEE" w:rsidRPr="00710ECF" w:rsidRDefault="00710ECF" w:rsidP="00C71E1A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710ECF">
                              <w:rPr>
                                <w:sz w:val="18"/>
                                <w:szCs w:val="18"/>
                              </w:rPr>
                              <w:t xml:space="preserve">Safer internet Day </w:t>
                            </w:r>
                            <w:proofErr w:type="gramStart"/>
                            <w:r w:rsidRPr="00710ECF">
                              <w:rPr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662CEE" w:rsidRPr="00710EC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66B19">
                              <w:rPr>
                                <w:sz w:val="18"/>
                                <w:szCs w:val="18"/>
                              </w:rPr>
                              <w:t>11</w:t>
                            </w:r>
                            <w:r w:rsidR="00966B19" w:rsidRPr="00966B19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="00966B1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62CEE" w:rsidRPr="00710ECF">
                              <w:rPr>
                                <w:sz w:val="18"/>
                                <w:szCs w:val="18"/>
                              </w:rPr>
                              <w:t>Feb (fake news)</w:t>
                            </w:r>
                            <w:r w:rsidR="00662CEE" w:rsidRPr="00710ECF">
                              <w:t xml:space="preserve"> </w:t>
                            </w:r>
                          </w:p>
                          <w:p w:rsidR="00710ECF" w:rsidRDefault="009928D4" w:rsidP="00C71E1A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62CEE">
                              <w:rPr>
                                <w:sz w:val="18"/>
                                <w:szCs w:val="18"/>
                              </w:rPr>
                              <w:t>World Book Day</w:t>
                            </w:r>
                            <w:r w:rsidR="00710EC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710ECF">
                              <w:rPr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66B19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="00966B19" w:rsidRPr="00966B19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="00966B1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769D8" w:rsidRPr="00662CEE">
                              <w:rPr>
                                <w:sz w:val="18"/>
                                <w:szCs w:val="18"/>
                              </w:rPr>
                              <w:t>March</w:t>
                            </w:r>
                            <w:r w:rsidR="00710ECF">
                              <w:rPr>
                                <w:sz w:val="18"/>
                                <w:szCs w:val="18"/>
                              </w:rPr>
                              <w:t xml:space="preserve"> The Day the Crayons Quit </w:t>
                            </w:r>
                          </w:p>
                          <w:p w:rsidR="00C71E1A" w:rsidRPr="00C71E1A" w:rsidRDefault="00966B19" w:rsidP="00C71E1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71E1A">
                              <w:rPr>
                                <w:sz w:val="20"/>
                                <w:szCs w:val="20"/>
                              </w:rPr>
                              <w:t xml:space="preserve">Buddhism Day </w:t>
                            </w:r>
                          </w:p>
                          <w:p w:rsidR="000317D8" w:rsidRPr="00C71E1A" w:rsidRDefault="00966B19" w:rsidP="00C71E1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71E1A">
                              <w:rPr>
                                <w:sz w:val="20"/>
                                <w:szCs w:val="20"/>
                              </w:rPr>
                              <w:t>Viking Day</w:t>
                            </w:r>
                          </w:p>
                          <w:p w:rsidR="00C71E1A" w:rsidRPr="00C71E1A" w:rsidRDefault="00C71E1A" w:rsidP="00C71E1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71E1A">
                              <w:rPr>
                                <w:sz w:val="20"/>
                                <w:szCs w:val="20"/>
                              </w:rPr>
                              <w:t>Drug and alcohol awareness Y6 18</w:t>
                            </w:r>
                            <w:r w:rsidRPr="00C71E1A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C71E1A">
                              <w:rPr>
                                <w:sz w:val="20"/>
                                <w:szCs w:val="20"/>
                              </w:rPr>
                              <w:t xml:space="preserve"> Jan</w:t>
                            </w:r>
                          </w:p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8F0872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71.8pt;margin-top:179.35pt;width:198.75pt;height:122.8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">
                <v:textbox>
                  <w:txbxContent>
                    <w:p w:rsidR="003B0D22" w:rsidRDefault="005D7F58" w:rsidP="00411E50">
                      <w:pPr>
                        <w:spacing w:after="0"/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TOPIC DAYS</w:t>
                      </w:r>
                    </w:p>
                    <w:p w:rsidR="00662CEE" w:rsidRPr="00710ECF" w:rsidRDefault="00710ECF" w:rsidP="00C71E1A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710ECF">
                        <w:rPr>
                          <w:sz w:val="18"/>
                          <w:szCs w:val="18"/>
                        </w:rPr>
                        <w:t xml:space="preserve">Safer internet Day </w:t>
                      </w:r>
                      <w:proofErr w:type="gramStart"/>
                      <w:r w:rsidRPr="00710ECF">
                        <w:rPr>
                          <w:sz w:val="18"/>
                          <w:szCs w:val="18"/>
                        </w:rPr>
                        <w:t xml:space="preserve">– </w:t>
                      </w:r>
                      <w:r w:rsidR="00662CEE" w:rsidRPr="00710EC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66B19">
                        <w:rPr>
                          <w:sz w:val="18"/>
                          <w:szCs w:val="18"/>
                        </w:rPr>
                        <w:t>11</w:t>
                      </w:r>
                      <w:r w:rsidR="00966B19" w:rsidRPr="00966B19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proofErr w:type="gramEnd"/>
                      <w:r w:rsidR="00966B1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62CEE" w:rsidRPr="00710ECF">
                        <w:rPr>
                          <w:sz w:val="18"/>
                          <w:szCs w:val="18"/>
                        </w:rPr>
                        <w:t>Feb (fake news)</w:t>
                      </w:r>
                      <w:r w:rsidR="00662CEE" w:rsidRPr="00710ECF">
                        <w:t xml:space="preserve"> </w:t>
                      </w:r>
                    </w:p>
                    <w:p w:rsidR="00710ECF" w:rsidRDefault="009928D4" w:rsidP="00C71E1A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62CEE">
                        <w:rPr>
                          <w:sz w:val="18"/>
                          <w:szCs w:val="18"/>
                        </w:rPr>
                        <w:t>World Book Day</w:t>
                      </w:r>
                      <w:r w:rsidR="00710ECF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710ECF">
                        <w:rPr>
                          <w:sz w:val="18"/>
                          <w:szCs w:val="18"/>
                        </w:rPr>
                        <w:t xml:space="preserve">– </w:t>
                      </w:r>
                      <w:r w:rsidR="00A769D8" w:rsidRPr="00662CE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66B19">
                        <w:rPr>
                          <w:sz w:val="18"/>
                          <w:szCs w:val="18"/>
                        </w:rPr>
                        <w:t>4</w:t>
                      </w:r>
                      <w:r w:rsidR="00966B19" w:rsidRPr="00966B19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proofErr w:type="gramEnd"/>
                      <w:r w:rsidR="00966B1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A769D8" w:rsidRPr="00662CEE">
                        <w:rPr>
                          <w:sz w:val="18"/>
                          <w:szCs w:val="18"/>
                        </w:rPr>
                        <w:t>March</w:t>
                      </w:r>
                      <w:r w:rsidR="00710ECF">
                        <w:rPr>
                          <w:sz w:val="18"/>
                          <w:szCs w:val="18"/>
                        </w:rPr>
                        <w:t xml:space="preserve"> The Day the Crayons Quit </w:t>
                      </w:r>
                    </w:p>
                    <w:p w:rsidR="00C71E1A" w:rsidRPr="00C71E1A" w:rsidRDefault="00966B19" w:rsidP="00C71E1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r w:rsidRPr="00C71E1A">
                        <w:rPr>
                          <w:sz w:val="20"/>
                          <w:szCs w:val="20"/>
                        </w:rPr>
                        <w:t xml:space="preserve">Buddhism Day </w:t>
                      </w:r>
                    </w:p>
                    <w:p w:rsidR="000317D8" w:rsidRPr="00C71E1A" w:rsidRDefault="00966B19" w:rsidP="00C71E1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C71E1A">
                        <w:rPr>
                          <w:sz w:val="20"/>
                          <w:szCs w:val="20"/>
                        </w:rPr>
                        <w:t>Viking Day</w:t>
                      </w:r>
                    </w:p>
                    <w:p w:rsidR="00C71E1A" w:rsidRPr="00C71E1A" w:rsidRDefault="00C71E1A" w:rsidP="00C71E1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C71E1A">
                        <w:rPr>
                          <w:sz w:val="20"/>
                          <w:szCs w:val="20"/>
                        </w:rPr>
                        <w:t>Drug and alcohol awareness Y6 18</w:t>
                      </w:r>
                      <w:r w:rsidRPr="00C71E1A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C71E1A">
                        <w:rPr>
                          <w:sz w:val="20"/>
                          <w:szCs w:val="20"/>
                        </w:rPr>
                        <w:t xml:space="preserve"> Jan</w:t>
                      </w:r>
                    </w:p>
                    <w:bookmarkEnd w:id="1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1AF1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D86E542" wp14:editId="7B15EDC3">
                <wp:simplePos x="0" y="0"/>
                <wp:positionH relativeFrom="column">
                  <wp:posOffset>7248525</wp:posOffset>
                </wp:positionH>
                <wp:positionV relativeFrom="paragraph">
                  <wp:posOffset>2916555</wp:posOffset>
                </wp:positionV>
                <wp:extent cx="2019300" cy="13049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 w:rsidP="00411E50">
                            <w:pPr>
                              <w:spacing w:after="0"/>
                            </w:pPr>
                            <w:r w:rsidRPr="00AD7D9B">
                              <w:rPr>
                                <w:b/>
                              </w:rPr>
                              <w:t>GEOGRAPHY</w:t>
                            </w:r>
                            <w:r w:rsidR="009928D4">
                              <w:t xml:space="preserve"> </w:t>
                            </w:r>
                            <w:r w:rsidR="00AD7D9B">
                              <w:t>–</w:t>
                            </w:r>
                            <w:r w:rsidR="009928D4">
                              <w:t xml:space="preserve"> </w:t>
                            </w:r>
                            <w:r w:rsidR="00AD7D9B">
                              <w:t>link to Vikings</w:t>
                            </w:r>
                          </w:p>
                          <w:p w:rsidR="00A51AF1" w:rsidRPr="00AD7D9B" w:rsidRDefault="00AD7D9B" w:rsidP="00411E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sz w:val="20"/>
                                <w:szCs w:val="20"/>
                              </w:rPr>
                              <w:t>Maps</w:t>
                            </w:r>
                          </w:p>
                          <w:p w:rsidR="00AD7D9B" w:rsidRPr="00AD7D9B" w:rsidRDefault="00AD7D9B" w:rsidP="00411E5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sz w:val="20"/>
                                <w:szCs w:val="20"/>
                              </w:rPr>
                              <w:t>Comparison of Scandinavia and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6E542" id="_x0000_s1034" type="#_x0000_t202" style="position:absolute;margin-left:570.75pt;margin-top:229.65pt;width:159pt;height:102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">
                <v:textbox>
                  <w:txbxContent>
                    <w:p w:rsidR="005D7F58" w:rsidRDefault="005D7F58" w:rsidP="00411E50">
                      <w:pPr>
                        <w:spacing w:after="0"/>
                      </w:pPr>
                      <w:r w:rsidRPr="00AD7D9B">
                        <w:rPr>
                          <w:b/>
                        </w:rPr>
                        <w:t>GEOGRAPHY</w:t>
                      </w:r>
                      <w:r w:rsidR="009928D4">
                        <w:t xml:space="preserve"> </w:t>
                      </w:r>
                      <w:r w:rsidR="00AD7D9B">
                        <w:t>–</w:t>
                      </w:r>
                      <w:r w:rsidR="009928D4">
                        <w:t xml:space="preserve"> </w:t>
                      </w:r>
                      <w:r w:rsidR="00AD7D9B">
                        <w:t>link to Vikings</w:t>
                      </w:r>
                    </w:p>
                    <w:p w:rsidR="00A51AF1" w:rsidRPr="00AD7D9B" w:rsidRDefault="00AD7D9B" w:rsidP="00411E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sz w:val="20"/>
                          <w:szCs w:val="20"/>
                        </w:rPr>
                        <w:t>Maps</w:t>
                      </w:r>
                    </w:p>
                    <w:p w:rsidR="00AD7D9B" w:rsidRPr="00AD7D9B" w:rsidRDefault="00AD7D9B" w:rsidP="00411E5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sz w:val="20"/>
                          <w:szCs w:val="20"/>
                        </w:rPr>
                        <w:t>Comparison of Scandinavia and Britain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5CCD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34F5B69" wp14:editId="66729180">
                <wp:simplePos x="0" y="0"/>
                <wp:positionH relativeFrom="column">
                  <wp:posOffset>2457450</wp:posOffset>
                </wp:positionH>
                <wp:positionV relativeFrom="paragraph">
                  <wp:posOffset>3091180</wp:posOffset>
                </wp:positionV>
                <wp:extent cx="2276475" cy="7620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Pr="00AD7D9B" w:rsidRDefault="00EA2C7E" w:rsidP="00FF290D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ART AND DESIGN</w:t>
                            </w:r>
                            <w:r w:rsidR="00A51AF1" w:rsidRPr="00AD7D9B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AD7D9B" w:rsidRPr="00AD7D9B" w:rsidRDefault="00427253" w:rsidP="00AD7D9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 xml:space="preserve">Design </w:t>
                            </w:r>
                            <w:r w:rsidR="00AD7D9B" w:rsidRPr="00AD7D9B">
                              <w:t xml:space="preserve"> a Viking brooch</w:t>
                            </w:r>
                            <w:r>
                              <w:t xml:space="preserve"> and Viking longboat</w:t>
                            </w:r>
                          </w:p>
                          <w:p w:rsidR="00AD7D9B" w:rsidRPr="00A51AF1" w:rsidRDefault="00AD7D9B" w:rsidP="00FF290D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F5B69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193.5pt;margin-top:243.4pt;width:179.25pt;height:60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">
                <v:textbox>
                  <w:txbxContent>
                    <w:p w:rsidR="007E1753" w:rsidRPr="00AD7D9B" w:rsidRDefault="00EA2C7E" w:rsidP="00FF290D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ART AND DESIGN</w:t>
                      </w:r>
                      <w:r w:rsidR="00A51AF1" w:rsidRPr="00AD7D9B">
                        <w:rPr>
                          <w:b/>
                        </w:rPr>
                        <w:t xml:space="preserve"> </w:t>
                      </w:r>
                    </w:p>
                    <w:p w:rsidR="00AD7D9B" w:rsidRPr="00AD7D9B" w:rsidRDefault="00427253" w:rsidP="00AD7D9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t xml:space="preserve">Design </w:t>
                      </w:r>
                      <w:r w:rsidR="00AD7D9B" w:rsidRPr="00AD7D9B">
                        <w:t xml:space="preserve"> a Viking brooch</w:t>
                      </w:r>
                      <w:r>
                        <w:t xml:space="preserve"> and Viking </w:t>
                      </w:r>
                      <w:r>
                        <w:t>longboat</w:t>
                      </w:r>
                      <w:bookmarkStart w:id="1" w:name="_GoBack"/>
                      <w:bookmarkEnd w:id="1"/>
                    </w:p>
                    <w:p w:rsidR="00AD7D9B" w:rsidRPr="00A51AF1" w:rsidRDefault="00AD7D9B" w:rsidP="00FF290D">
                      <w:pPr>
                        <w:spacing w:after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22403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44CAD8" wp14:editId="6E269729">
                <wp:simplePos x="0" y="0"/>
                <wp:positionH relativeFrom="column">
                  <wp:posOffset>7267575</wp:posOffset>
                </wp:positionH>
                <wp:positionV relativeFrom="paragraph">
                  <wp:posOffset>2297430</wp:posOffset>
                </wp:positionV>
                <wp:extent cx="2028825" cy="5810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2E9F" w:rsidRPr="009928D4" w:rsidRDefault="009928D4" w:rsidP="00710ECF">
                            <w:pPr>
                              <w:spacing w:after="0"/>
                            </w:pPr>
                            <w:r w:rsidRPr="00AD7D9B">
                              <w:rPr>
                                <w:b/>
                              </w:rPr>
                              <w:t>HISTORY</w:t>
                            </w:r>
                            <w:r>
                              <w:t xml:space="preserve"> –</w:t>
                            </w:r>
                          </w:p>
                          <w:p w:rsidR="000317D8" w:rsidRDefault="00A55BBF">
                            <w:r>
                              <w:t>The Vikings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4CAD8" id="_x0000_s1036" type="#_x0000_t202" style="position:absolute;margin-left:572.25pt;margin-top:180.9pt;width:159.75pt;height:45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">
                <v:textbox>
                  <w:txbxContent>
                    <w:p w:rsidR="00AA2E9F" w:rsidRPr="009928D4" w:rsidRDefault="009928D4" w:rsidP="00710ECF">
                      <w:pPr>
                        <w:spacing w:after="0"/>
                      </w:pPr>
                      <w:r w:rsidRPr="00AD7D9B">
                        <w:rPr>
                          <w:b/>
                        </w:rPr>
                        <w:t>HISTORY</w:t>
                      </w:r>
                      <w:r>
                        <w:t xml:space="preserve"> –</w:t>
                      </w:r>
                    </w:p>
                    <w:p w:rsidR="000317D8" w:rsidRDefault="00A55BBF">
                      <w:r>
                        <w:t>The Vikings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2CEE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981DFCD" wp14:editId="6673A87E">
                <wp:simplePos x="0" y="0"/>
                <wp:positionH relativeFrom="column">
                  <wp:posOffset>2447925</wp:posOffset>
                </wp:positionH>
                <wp:positionV relativeFrom="paragraph">
                  <wp:posOffset>2535555</wp:posOffset>
                </wp:positionV>
                <wp:extent cx="2276475" cy="58102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C7E" w:rsidRPr="00AD7D9B" w:rsidRDefault="00EA2C7E" w:rsidP="00411E50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SMSC</w:t>
                            </w:r>
                          </w:p>
                          <w:p w:rsidR="00AD5342" w:rsidRDefault="00AD7D9B">
                            <w:r>
                              <w:t>Healthy minds and bodies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1DFCD" id="_x0000_s1037" type="#_x0000_t202" style="position:absolute;margin-left:192.75pt;margin-top:199.65pt;width:179.25pt;height:45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">
                <v:textbox>
                  <w:txbxContent>
                    <w:p w:rsidR="00EA2C7E" w:rsidRPr="00AD7D9B" w:rsidRDefault="00EA2C7E" w:rsidP="00411E50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SMSC</w:t>
                      </w:r>
                    </w:p>
                    <w:p w:rsidR="00AD5342" w:rsidRDefault="00AD7D9B">
                      <w:r>
                        <w:t>Healthy minds and bodies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1E50"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13CEA0" wp14:editId="58EABCB2">
                <wp:simplePos x="0" y="0"/>
                <wp:positionH relativeFrom="column">
                  <wp:posOffset>7286625</wp:posOffset>
                </wp:positionH>
                <wp:positionV relativeFrom="paragraph">
                  <wp:posOffset>4145280</wp:posOffset>
                </wp:positionV>
                <wp:extent cx="2047875" cy="6762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161E" w:rsidRPr="00A55BBF" w:rsidRDefault="005D7F58" w:rsidP="00710ECF">
                            <w:pPr>
                              <w:spacing w:after="0"/>
                            </w:pPr>
                            <w:r w:rsidRPr="00AD7D9B">
                              <w:rPr>
                                <w:b/>
                              </w:rPr>
                              <w:t>R.E</w:t>
                            </w:r>
                            <w:r w:rsidR="009B0EAF" w:rsidRPr="00A55BBF">
                              <w:t xml:space="preserve"> – </w:t>
                            </w:r>
                            <w:r w:rsidR="00A55BBF" w:rsidRPr="00A55BBF">
                              <w:t>Buddhism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3CEA0" id="Text Box 7" o:spid="_x0000_s1038" type="#_x0000_t202" style="position:absolute;margin-left:573.75pt;margin-top:326.4pt;width:161.25pt;height:5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" fillcolor="white [3201]" strokeweight=".5pt">
                <v:textbox>
                  <w:txbxContent>
                    <w:p w:rsidR="006A161E" w:rsidRPr="00A55BBF" w:rsidRDefault="005D7F58" w:rsidP="00710ECF">
                      <w:pPr>
                        <w:spacing w:after="0"/>
                      </w:pPr>
                      <w:r w:rsidRPr="00AD7D9B">
                        <w:rPr>
                          <w:b/>
                        </w:rPr>
                        <w:t>R.E</w:t>
                      </w:r>
                      <w:r w:rsidR="009B0EAF" w:rsidRPr="00A55BBF">
                        <w:t xml:space="preserve"> – </w:t>
                      </w:r>
                      <w:r w:rsidR="00A55BBF" w:rsidRPr="00A55BBF">
                        <w:t>Buddhism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411E50"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55DA25" wp14:editId="389EA358">
                <wp:simplePos x="0" y="0"/>
                <wp:positionH relativeFrom="column">
                  <wp:posOffset>7267575</wp:posOffset>
                </wp:positionH>
                <wp:positionV relativeFrom="paragraph">
                  <wp:posOffset>4907279</wp:posOffset>
                </wp:positionV>
                <wp:extent cx="20669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b/>
                                <w:sz w:val="20"/>
                                <w:szCs w:val="20"/>
                              </w:rPr>
                              <w:t>MFL</w:t>
                            </w:r>
                            <w:r w:rsidR="009B0EAF" w:rsidRPr="00AD7D9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0EAF" w:rsidRPr="00411E50">
                              <w:rPr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C64A18" w:rsidRPr="00411E50">
                              <w:rPr>
                                <w:sz w:val="20"/>
                                <w:szCs w:val="20"/>
                              </w:rPr>
                              <w:t>French</w:t>
                            </w:r>
                          </w:p>
                          <w:p w:rsidR="00173C97" w:rsidRDefault="00173C97" w:rsidP="00AD7D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Towns</w:t>
                            </w:r>
                          </w:p>
                          <w:p w:rsidR="00173C97" w:rsidRDefault="00173C97" w:rsidP="00AD7D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Shopping</w:t>
                            </w:r>
                          </w:p>
                          <w:p w:rsidR="00AD7D9B" w:rsidRDefault="00AD7D9B" w:rsidP="00AD7D9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bookmarkStart w:id="0" w:name="_GoBack"/>
                            <w:bookmarkEnd w:id="0"/>
                            <w:r>
                              <w:t>Viking/Norse language</w:t>
                            </w:r>
                          </w:p>
                          <w:p w:rsidR="00A55BBF" w:rsidRPr="00411E50" w:rsidRDefault="00A55BBF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A161E" w:rsidRPr="00411E50" w:rsidRDefault="006A161E" w:rsidP="00411E5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5DA2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9" type="#_x0000_t202" style="position:absolute;margin-left:572.25pt;margin-top:386.4pt;width:162.75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" fillcolor="white [3201]" strokeweight=".5pt">
                <v:textbox>
                  <w:txbxContent>
                    <w:p w:rsidR="005D7F58" w:rsidRDefault="005D7F58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b/>
                          <w:sz w:val="20"/>
                          <w:szCs w:val="20"/>
                        </w:rPr>
                        <w:t>MFL</w:t>
                      </w:r>
                      <w:r w:rsidR="009B0EAF" w:rsidRPr="00AD7D9B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9B0EAF" w:rsidRPr="00411E50">
                        <w:rPr>
                          <w:sz w:val="20"/>
                          <w:szCs w:val="20"/>
                        </w:rPr>
                        <w:t xml:space="preserve">– </w:t>
                      </w:r>
                      <w:r w:rsidR="00C64A18" w:rsidRPr="00411E50">
                        <w:rPr>
                          <w:sz w:val="20"/>
                          <w:szCs w:val="20"/>
                        </w:rPr>
                        <w:t>French</w:t>
                      </w:r>
                    </w:p>
                    <w:p w:rsidR="00173C97" w:rsidRDefault="00173C97" w:rsidP="00AD7D9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Towns</w:t>
                      </w:r>
                    </w:p>
                    <w:p w:rsidR="00173C97" w:rsidRDefault="00173C97" w:rsidP="00AD7D9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Shopping</w:t>
                      </w:r>
                    </w:p>
                    <w:p w:rsidR="00AD7D9B" w:rsidRDefault="00AD7D9B" w:rsidP="00AD7D9B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bookmarkStart w:id="1" w:name="_GoBack"/>
                      <w:bookmarkEnd w:id="1"/>
                      <w:r>
                        <w:t>Viking/Norse language</w:t>
                      </w:r>
                    </w:p>
                    <w:p w:rsidR="00A55BBF" w:rsidRPr="00411E50" w:rsidRDefault="00A55BBF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6A161E" w:rsidRPr="00411E50" w:rsidRDefault="006A161E" w:rsidP="00411E5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072205"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ED4202" wp14:editId="010A14CE">
                <wp:simplePos x="0" y="0"/>
                <wp:positionH relativeFrom="column">
                  <wp:posOffset>7334250</wp:posOffset>
                </wp:positionH>
                <wp:positionV relativeFrom="paragraph">
                  <wp:posOffset>30481</wp:posOffset>
                </wp:positionV>
                <wp:extent cx="1990725" cy="1276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Default="005D7F58" w:rsidP="0034124E">
                            <w:pPr>
                              <w:spacing w:after="0"/>
                            </w:pPr>
                            <w:r w:rsidRPr="00AD7D9B">
                              <w:rPr>
                                <w:b/>
                              </w:rPr>
                              <w:t>SCIENCE</w:t>
                            </w:r>
                            <w:r w:rsidR="009928D4" w:rsidRPr="00AD7D9B">
                              <w:rPr>
                                <w:b/>
                              </w:rPr>
                              <w:t xml:space="preserve"> </w:t>
                            </w:r>
                            <w:r w:rsidR="009928D4">
                              <w:t>–</w:t>
                            </w:r>
                          </w:p>
                          <w:p w:rsidR="00A55BBF" w:rsidRDefault="00A55BBF" w:rsidP="0034124E">
                            <w:pPr>
                              <w:spacing w:after="0"/>
                            </w:pPr>
                            <w:r>
                              <w:t>Evolution and inheritance</w:t>
                            </w:r>
                          </w:p>
                          <w:p w:rsidR="00A55BBF" w:rsidRDefault="00A55BBF" w:rsidP="0034124E">
                            <w:pPr>
                              <w:spacing w:after="0"/>
                            </w:pPr>
                            <w:r>
                              <w:t>Animals – including humans</w:t>
                            </w:r>
                          </w:p>
                          <w:p w:rsidR="00A55BBF" w:rsidRDefault="00A55BBF" w:rsidP="0034124E">
                            <w:pPr>
                              <w:spacing w:after="0"/>
                            </w:pPr>
                          </w:p>
                          <w:p w:rsidR="003B0D22" w:rsidRDefault="003B0D22"/>
                          <w:p w:rsidR="003B0D22" w:rsidRDefault="003B0D22"/>
                          <w:p w:rsidR="003B0D22" w:rsidRDefault="003B0D22"/>
                          <w:p w:rsidR="003B0D22" w:rsidRDefault="003B0D22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D4202" id="_x0000_s1040" type="#_x0000_t202" style="position:absolute;margin-left:577.5pt;margin-top:2.4pt;width:156.7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" fillcolor="white [3201]" strokeweight=".5pt">
                <v:textbox>
                  <w:txbxContent>
                    <w:p w:rsidR="00AB4FA2" w:rsidRDefault="005D7F58" w:rsidP="0034124E">
                      <w:pPr>
                        <w:spacing w:after="0"/>
                      </w:pPr>
                      <w:r w:rsidRPr="00AD7D9B">
                        <w:rPr>
                          <w:b/>
                        </w:rPr>
                        <w:t>SCIENCE</w:t>
                      </w:r>
                      <w:r w:rsidR="009928D4" w:rsidRPr="00AD7D9B">
                        <w:rPr>
                          <w:b/>
                        </w:rPr>
                        <w:t xml:space="preserve"> </w:t>
                      </w:r>
                      <w:r w:rsidR="009928D4">
                        <w:t>–</w:t>
                      </w:r>
                    </w:p>
                    <w:p w:rsidR="00A55BBF" w:rsidRDefault="00A55BBF" w:rsidP="0034124E">
                      <w:pPr>
                        <w:spacing w:after="0"/>
                      </w:pPr>
                      <w:r>
                        <w:t>Evolution and inheritance</w:t>
                      </w:r>
                    </w:p>
                    <w:p w:rsidR="00A55BBF" w:rsidRDefault="00A55BBF" w:rsidP="0034124E">
                      <w:pPr>
                        <w:spacing w:after="0"/>
                      </w:pPr>
                      <w:r>
                        <w:t>Animals – including humans</w:t>
                      </w:r>
                    </w:p>
                    <w:p w:rsidR="00A55BBF" w:rsidRDefault="00A55BBF" w:rsidP="0034124E">
                      <w:pPr>
                        <w:spacing w:after="0"/>
                      </w:pPr>
                    </w:p>
                    <w:p w:rsidR="003B0D22" w:rsidRDefault="003B0D22"/>
                    <w:p w:rsidR="003B0D22" w:rsidRDefault="003B0D22"/>
                    <w:p w:rsidR="003B0D22" w:rsidRDefault="003B0D22"/>
                    <w:p w:rsidR="003B0D22" w:rsidRDefault="003B0D22"/>
                    <w:p w:rsidR="000317D8" w:rsidRDefault="000317D8"/>
                  </w:txbxContent>
                </v:textbox>
              </v:shape>
            </w:pict>
          </mc:Fallback>
        </mc:AlternateContent>
      </w:r>
      <w:r w:rsidR="006F18EC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CCE0A6" wp14:editId="20D33AE4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5909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59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AD7D9B" w:rsidRDefault="005D7F58" w:rsidP="006F18E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ENGLISH</w:t>
                            </w:r>
                          </w:p>
                          <w:p w:rsidR="00AA2E9F" w:rsidRPr="00710ECF" w:rsidRDefault="00710ECF" w:rsidP="00965CC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Newspaper writing – Fake news</w:t>
                            </w:r>
                          </w:p>
                          <w:p w:rsidR="00894279" w:rsidRPr="00710ECF" w:rsidRDefault="00966B1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Biography</w:t>
                            </w:r>
                            <w:r w:rsidR="00894279"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Mary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Anning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 Charles Darwin</w:t>
                            </w:r>
                          </w:p>
                          <w:p w:rsidR="00894279" w:rsidRDefault="006951DE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10ECF"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 w:rsidRPr="00710ECF"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 w:rsidR="00894279"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966B19">
                              <w:rPr>
                                <w:sz w:val="20"/>
                                <w:szCs w:val="20"/>
                              </w:rPr>
                              <w:t>Invented creature (Wonder Garden)</w:t>
                            </w:r>
                          </w:p>
                          <w:p w:rsidR="00A37E09" w:rsidRPr="00710ECF" w:rsidRDefault="00A37E0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Miptor</w:t>
                            </w:r>
                            <w:proofErr w:type="spellEnd"/>
                          </w:p>
                          <w:p w:rsidR="00894279" w:rsidRPr="00710ECF" w:rsidRDefault="009928D4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10ECF">
                              <w:rPr>
                                <w:sz w:val="20"/>
                                <w:szCs w:val="20"/>
                              </w:rPr>
                              <w:t xml:space="preserve">Non </w:t>
                            </w:r>
                            <w:proofErr w:type="spellStart"/>
                            <w:r w:rsidRPr="00710ECF">
                              <w:rPr>
                                <w:sz w:val="20"/>
                                <w:szCs w:val="20"/>
                              </w:rPr>
                              <w:t>chron</w:t>
                            </w:r>
                            <w:proofErr w:type="spellEnd"/>
                            <w:r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966B19">
                              <w:rPr>
                                <w:sz w:val="20"/>
                                <w:szCs w:val="20"/>
                              </w:rPr>
                              <w:t>The Heart  Healthy Eating poster</w:t>
                            </w:r>
                          </w:p>
                          <w:p w:rsidR="00965CCD" w:rsidRPr="00710ECF" w:rsidRDefault="0089427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10ECF">
                              <w:rPr>
                                <w:sz w:val="20"/>
                                <w:szCs w:val="20"/>
                              </w:rPr>
                              <w:t>Instruction</w:t>
                            </w:r>
                            <w:r w:rsidR="006F18EC" w:rsidRPr="00710ECF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A55BBF">
                              <w:rPr>
                                <w:sz w:val="20"/>
                                <w:szCs w:val="20"/>
                              </w:rPr>
                              <w:t>Viking recipe</w:t>
                            </w:r>
                          </w:p>
                          <w:p w:rsidR="006F18EC" w:rsidRPr="00710ECF" w:rsidRDefault="00966B1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Letters</w:t>
                            </w:r>
                            <w:r w:rsidR="0037730B" w:rsidRPr="00710ECF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710ECF">
                              <w:rPr>
                                <w:sz w:val="20"/>
                                <w:szCs w:val="20"/>
                              </w:rPr>
                              <w:t>The Day the Crayons Quit</w:t>
                            </w:r>
                          </w:p>
                          <w:p w:rsidR="000024FF" w:rsidRDefault="00966B1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Perspective narrative – Viking invasion of Lindisfarne</w:t>
                            </w:r>
                          </w:p>
                          <w:p w:rsidR="00966B19" w:rsidRPr="00710ECF" w:rsidRDefault="00966B19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Perspective narrative – The Black Hole</w:t>
                            </w:r>
                          </w:p>
                          <w:p w:rsidR="00992D52" w:rsidRPr="00710ECF" w:rsidRDefault="00A343B6" w:rsidP="006F18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10ECF">
                              <w:rPr>
                                <w:sz w:val="20"/>
                                <w:szCs w:val="20"/>
                              </w:rPr>
                              <w:t>Setting description – The Lighthouse</w:t>
                            </w:r>
                          </w:p>
                          <w:p w:rsidR="00F45DF0" w:rsidRPr="006F18EC" w:rsidRDefault="00F45DF0" w:rsidP="00F45DF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F18EC">
                              <w:rPr>
                                <w:sz w:val="20"/>
                                <w:szCs w:val="20"/>
                              </w:rPr>
                              <w:t xml:space="preserve">CLASS BOOKS: </w:t>
                            </w:r>
                          </w:p>
                          <w:p w:rsidR="00966B19" w:rsidRDefault="00966B19">
                            <w:r>
                              <w:t>The Day the Crayons Quit, The Wonder Garden</w:t>
                            </w:r>
                            <w:r w:rsidR="008C2F7E">
                              <w:t>, Norse myths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CE0A6" id="_x0000_s1041" type="#_x0000_t202" style="position:absolute;margin-left:-60.75pt;margin-top:1.65pt;width:251.25pt;height:28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">
                <v:textbox>
                  <w:txbxContent>
                    <w:p w:rsidR="00E724EE" w:rsidRPr="00AD7D9B" w:rsidRDefault="005D7F58" w:rsidP="006F18EC">
                      <w:pPr>
                        <w:spacing w:after="0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ENGLISH</w:t>
                      </w:r>
                    </w:p>
                    <w:p w:rsidR="00AA2E9F" w:rsidRPr="00710ECF" w:rsidRDefault="00710ECF" w:rsidP="00965CC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Newspaper writing – Fake news</w:t>
                      </w:r>
                    </w:p>
                    <w:p w:rsidR="00894279" w:rsidRPr="00710ECF" w:rsidRDefault="00966B1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Biography</w:t>
                      </w:r>
                      <w:r w:rsidR="00894279" w:rsidRPr="00710ECF">
                        <w:rPr>
                          <w:sz w:val="20"/>
                          <w:szCs w:val="20"/>
                        </w:rPr>
                        <w:t xml:space="preserve"> </w:t>
                      </w:r>
                      <w:bookmarkStart w:id="1" w:name="_GoBack"/>
                      <w:bookmarkEnd w:id="1"/>
                      <w:r w:rsidR="00894279" w:rsidRPr="00710ECF">
                        <w:rPr>
                          <w:sz w:val="20"/>
                          <w:szCs w:val="20"/>
                        </w:rPr>
                        <w:t xml:space="preserve">– </w:t>
                      </w:r>
                      <w:r>
                        <w:rPr>
                          <w:sz w:val="20"/>
                          <w:szCs w:val="20"/>
                        </w:rPr>
                        <w:t xml:space="preserve">Mary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Anning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 Charles Darwin</w:t>
                      </w:r>
                    </w:p>
                    <w:p w:rsidR="00894279" w:rsidRDefault="006951DE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710ECF">
                        <w:rPr>
                          <w:sz w:val="20"/>
                          <w:szCs w:val="20"/>
                        </w:rPr>
                        <w:t xml:space="preserve">Non </w:t>
                      </w:r>
                      <w:proofErr w:type="spellStart"/>
                      <w:r w:rsidRPr="00710ECF"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 w:rsidR="00894279" w:rsidRPr="00710ECF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966B19">
                        <w:rPr>
                          <w:sz w:val="20"/>
                          <w:szCs w:val="20"/>
                        </w:rPr>
                        <w:t>Invented creature (Wonder Garden)</w:t>
                      </w:r>
                    </w:p>
                    <w:p w:rsidR="00A37E09" w:rsidRPr="00710ECF" w:rsidRDefault="00A37E0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Non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-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Miptor</w:t>
                      </w:r>
                      <w:proofErr w:type="spellEnd"/>
                    </w:p>
                    <w:p w:rsidR="00894279" w:rsidRPr="00710ECF" w:rsidRDefault="009928D4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710ECF">
                        <w:rPr>
                          <w:sz w:val="20"/>
                          <w:szCs w:val="20"/>
                        </w:rPr>
                        <w:t xml:space="preserve">Non </w:t>
                      </w:r>
                      <w:proofErr w:type="spellStart"/>
                      <w:r w:rsidRPr="00710ECF">
                        <w:rPr>
                          <w:sz w:val="20"/>
                          <w:szCs w:val="20"/>
                        </w:rPr>
                        <w:t>chron</w:t>
                      </w:r>
                      <w:proofErr w:type="spellEnd"/>
                      <w:r w:rsidRPr="00710ECF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966B19">
                        <w:rPr>
                          <w:sz w:val="20"/>
                          <w:szCs w:val="20"/>
                        </w:rPr>
                        <w:t>The Heart  Healthy Eating poster</w:t>
                      </w:r>
                    </w:p>
                    <w:p w:rsidR="00965CCD" w:rsidRPr="00710ECF" w:rsidRDefault="0089427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710ECF">
                        <w:rPr>
                          <w:sz w:val="20"/>
                          <w:szCs w:val="20"/>
                        </w:rPr>
                        <w:t>Instruction</w:t>
                      </w:r>
                      <w:r w:rsidR="006F18EC" w:rsidRPr="00710ECF">
                        <w:rPr>
                          <w:sz w:val="20"/>
                          <w:szCs w:val="20"/>
                        </w:rPr>
                        <w:t>s</w:t>
                      </w:r>
                      <w:r w:rsidRPr="00710ECF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A55BBF">
                        <w:rPr>
                          <w:sz w:val="20"/>
                          <w:szCs w:val="20"/>
                        </w:rPr>
                        <w:t>Viking recipe</w:t>
                      </w:r>
                    </w:p>
                    <w:p w:rsidR="006F18EC" w:rsidRPr="00710ECF" w:rsidRDefault="00966B1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Letters</w:t>
                      </w:r>
                      <w:r w:rsidR="0037730B" w:rsidRPr="00710ECF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710ECF">
                        <w:rPr>
                          <w:sz w:val="20"/>
                          <w:szCs w:val="20"/>
                        </w:rPr>
                        <w:t>The Day the Crayons Quit</w:t>
                      </w:r>
                    </w:p>
                    <w:p w:rsidR="000024FF" w:rsidRDefault="00966B1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Perspective narrative – Viking invasion of Lindisfarne</w:t>
                      </w:r>
                    </w:p>
                    <w:p w:rsidR="00966B19" w:rsidRPr="00710ECF" w:rsidRDefault="00966B19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Perspective narrative – The Black Hole</w:t>
                      </w:r>
                    </w:p>
                    <w:p w:rsidR="00992D52" w:rsidRPr="00710ECF" w:rsidRDefault="00A343B6" w:rsidP="006F18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710ECF">
                        <w:rPr>
                          <w:sz w:val="20"/>
                          <w:szCs w:val="20"/>
                        </w:rPr>
                        <w:t>Setting description – The Lighthouse</w:t>
                      </w:r>
                    </w:p>
                    <w:p w:rsidR="00F45DF0" w:rsidRPr="006F18EC" w:rsidRDefault="00F45DF0" w:rsidP="00F45DF0">
                      <w:pPr>
                        <w:rPr>
                          <w:sz w:val="20"/>
                          <w:szCs w:val="20"/>
                        </w:rPr>
                      </w:pPr>
                      <w:r w:rsidRPr="006F18EC">
                        <w:rPr>
                          <w:sz w:val="20"/>
                          <w:szCs w:val="20"/>
                        </w:rPr>
                        <w:t xml:space="preserve">CLASS BOOKS: </w:t>
                      </w:r>
                    </w:p>
                    <w:p w:rsidR="00966B19" w:rsidRDefault="00966B19">
                      <w:r>
                        <w:t>The Day the Crayons Quit, The Wonder Garden</w:t>
                      </w:r>
                      <w:r w:rsidR="008C2F7E">
                        <w:t>, Norse myths</w:t>
                      </w:r>
                    </w:p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B01E95" w:rsidRP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6CF518" wp14:editId="030350CC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FA2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Grammar and Punctuation</w:t>
                            </w:r>
                            <w:r w:rsidR="008F1539">
                              <w:t xml:space="preserve"> - </w:t>
                            </w:r>
                            <w:r w:rsidR="00AB4FA2" w:rsidRPr="00AB4FA2">
                              <w:rPr>
                                <w:sz w:val="20"/>
                                <w:szCs w:val="20"/>
                              </w:rPr>
                              <w:t>Fronted adverbials</w:t>
                            </w:r>
                            <w:r w:rsidR="00AB4FA2" w:rsidRPr="00710ECF">
                              <w:rPr>
                                <w:sz w:val="20"/>
                                <w:szCs w:val="20"/>
                              </w:rPr>
                              <w:t xml:space="preserve">, parenthesis, semi-colons, colons for independent clauses and lists, dashes, speech punctuation, possessive apostrophes, Subject object,  passive and active voice, </w:t>
                            </w:r>
                            <w:proofErr w:type="spellStart"/>
                            <w:r w:rsidR="00AB4FA2" w:rsidRPr="00710ECF">
                              <w:rPr>
                                <w:sz w:val="20"/>
                                <w:szCs w:val="20"/>
                              </w:rPr>
                              <w:t>past,present</w:t>
                            </w:r>
                            <w:proofErr w:type="spellEnd"/>
                            <w:r w:rsidR="00AB4FA2" w:rsidRPr="00710ECF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</w:p>
                          <w:p w:rsidR="00F45DF0" w:rsidRPr="00AB4FA2" w:rsidRDefault="00F45DF0" w:rsidP="00AB4F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CF518" id="Text Box 19" o:spid="_x0000_s1042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CppMaI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AB4FA2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  <w:r w:rsidRPr="00AD7D9B">
                        <w:rPr>
                          <w:b/>
                        </w:rPr>
                        <w:t>Grammar and Punctuation</w:t>
                      </w:r>
                      <w:r w:rsidR="008F1539">
                        <w:t xml:space="preserve"> - </w:t>
                      </w:r>
                      <w:r w:rsidR="00AB4FA2" w:rsidRPr="00AB4FA2">
                        <w:rPr>
                          <w:sz w:val="20"/>
                          <w:szCs w:val="20"/>
                        </w:rPr>
                        <w:t>Fronted adverbials</w:t>
                      </w:r>
                      <w:r w:rsidR="00AB4FA2" w:rsidRPr="00710ECF">
                        <w:rPr>
                          <w:sz w:val="20"/>
                          <w:szCs w:val="20"/>
                        </w:rPr>
                        <w:t xml:space="preserve">, parenthesis, semi-colons, colons for independent clauses and lists, dashes, speech punctuation, possessive apostrophes, Subject object,  passive and active voice, </w:t>
                      </w:r>
                      <w:proofErr w:type="spellStart"/>
                      <w:r w:rsidR="00AB4FA2" w:rsidRPr="00710ECF">
                        <w:rPr>
                          <w:sz w:val="20"/>
                          <w:szCs w:val="20"/>
                        </w:rPr>
                        <w:t>past,present</w:t>
                      </w:r>
                      <w:proofErr w:type="spellEnd"/>
                      <w:r w:rsidR="00AB4FA2" w:rsidRPr="00710ECF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</w:p>
                    <w:p w:rsidR="00F45DF0" w:rsidRPr="00AB4FA2" w:rsidRDefault="00F45DF0" w:rsidP="00AB4FA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2409" w:rsidRPr="00044A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5770C9" wp14:editId="078EDA8A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AD7D9B" w:rsidRDefault="005D7F58" w:rsidP="00E724E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 w:rsidRPr="00AD7D9B">
                              <w:rPr>
                                <w:b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710ECF" w:rsidRPr="00710ECF" w:rsidTr="00AD5342">
                              <w:tc>
                                <w:tcPr>
                                  <w:tcW w:w="3471" w:type="dxa"/>
                                </w:tcPr>
                                <w:p w:rsidR="00AD534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Fractions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Decimals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Percentages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Ratio and proportion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Scale factor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Measure</w:t>
                                  </w:r>
                                </w:p>
                                <w:p w:rsidR="00992D52" w:rsidRPr="00710ECF" w:rsidRDefault="00992D52" w:rsidP="009B0EAF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710ECF">
                                    <w:t>Area and volume</w:t>
                                  </w:r>
                                </w:p>
                                <w:p w:rsidR="00992D52" w:rsidRPr="00710ECF" w:rsidRDefault="00992D52" w:rsidP="00992D52">
                                  <w:pPr>
                                    <w:pStyle w:val="ListParagraph"/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992D52" w:rsidRPr="00710ECF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Time</w:t>
                                  </w:r>
                                </w:p>
                                <w:p w:rsidR="00992D52" w:rsidRPr="00710ECF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Angles</w:t>
                                  </w:r>
                                </w:p>
                                <w:p w:rsidR="00992D52" w:rsidRPr="00710ECF" w:rsidRDefault="00992D52" w:rsidP="00992D5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2D and 3D shape</w:t>
                                  </w:r>
                                </w:p>
                                <w:p w:rsidR="00AD5342" w:rsidRPr="00710ECF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Circles</w:t>
                                  </w:r>
                                </w:p>
                                <w:p w:rsidR="00992D52" w:rsidRPr="00710ECF" w:rsidRDefault="00992D5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710ECF">
                                    <w:t>Co-ordinates, translations, reflections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770C9" id="_x0000_s1043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Gp07SQ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Pr="00AD7D9B" w:rsidRDefault="005D7F58" w:rsidP="00E724EE">
                      <w:pPr>
                        <w:spacing w:line="240" w:lineRule="auto"/>
                        <w:rPr>
                          <w:b/>
                        </w:rPr>
                      </w:pPr>
                      <w:r w:rsidRPr="00AD7D9B">
                        <w:rPr>
                          <w:b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710ECF" w:rsidRPr="00710ECF" w:rsidTr="00AD5342">
                        <w:tc>
                          <w:tcPr>
                            <w:tcW w:w="3471" w:type="dxa"/>
                          </w:tcPr>
                          <w:p w:rsidR="00AD534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Fractions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Decimals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Percentages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Ratio and proportion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Scale factor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Measure</w:t>
                            </w:r>
                          </w:p>
                          <w:p w:rsidR="00992D52" w:rsidRPr="00710ECF" w:rsidRDefault="00992D52" w:rsidP="009B0E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710ECF">
                              <w:t>Area and volume</w:t>
                            </w:r>
                          </w:p>
                          <w:p w:rsidR="00992D52" w:rsidRPr="00710ECF" w:rsidRDefault="00992D52" w:rsidP="00992D52">
                            <w:pPr>
                              <w:pStyle w:val="ListParagraph"/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992D52" w:rsidRPr="00710ECF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Time</w:t>
                            </w:r>
                          </w:p>
                          <w:p w:rsidR="00992D52" w:rsidRPr="00710ECF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Angles</w:t>
                            </w:r>
                          </w:p>
                          <w:p w:rsidR="00992D52" w:rsidRPr="00710ECF" w:rsidRDefault="00992D52" w:rsidP="00992D5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2D and 3D shape</w:t>
                            </w:r>
                          </w:p>
                          <w:p w:rsidR="00AD5342" w:rsidRPr="00710ECF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Circles</w:t>
                            </w:r>
                          </w:p>
                          <w:p w:rsidR="00992D52" w:rsidRPr="00710ECF" w:rsidRDefault="00992D5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710ECF">
                              <w:t>Co-ordinates, translations, reflections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887220"/>
    <w:multiLevelType w:val="hybridMultilevel"/>
    <w:tmpl w:val="F8AC7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5A195C"/>
    <w:multiLevelType w:val="hybridMultilevel"/>
    <w:tmpl w:val="05D294D0"/>
    <w:lvl w:ilvl="0" w:tplc="A69C2AE0">
      <w:start w:val="16"/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361F69"/>
    <w:multiLevelType w:val="hybridMultilevel"/>
    <w:tmpl w:val="7360C97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8"/>
  </w:num>
  <w:num w:numId="5">
    <w:abstractNumId w:val="12"/>
  </w:num>
  <w:num w:numId="6">
    <w:abstractNumId w:val="10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11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024FF"/>
    <w:rsid w:val="00015DDC"/>
    <w:rsid w:val="000317D8"/>
    <w:rsid w:val="00044A40"/>
    <w:rsid w:val="00052FA7"/>
    <w:rsid w:val="00072205"/>
    <w:rsid w:val="0008719B"/>
    <w:rsid w:val="000A2F8F"/>
    <w:rsid w:val="00122409"/>
    <w:rsid w:val="001502FB"/>
    <w:rsid w:val="00165CB9"/>
    <w:rsid w:val="00173C97"/>
    <w:rsid w:val="001C1C9D"/>
    <w:rsid w:val="001D2953"/>
    <w:rsid w:val="002166BF"/>
    <w:rsid w:val="00221DE8"/>
    <w:rsid w:val="0022401F"/>
    <w:rsid w:val="002839F7"/>
    <w:rsid w:val="00287DCB"/>
    <w:rsid w:val="002A78C5"/>
    <w:rsid w:val="0034124E"/>
    <w:rsid w:val="0037391B"/>
    <w:rsid w:val="0037730B"/>
    <w:rsid w:val="003B0D22"/>
    <w:rsid w:val="003C2761"/>
    <w:rsid w:val="00411E50"/>
    <w:rsid w:val="00426E20"/>
    <w:rsid w:val="00427253"/>
    <w:rsid w:val="00502A2C"/>
    <w:rsid w:val="005068C4"/>
    <w:rsid w:val="0051700F"/>
    <w:rsid w:val="00517448"/>
    <w:rsid w:val="005A0F38"/>
    <w:rsid w:val="005D7F58"/>
    <w:rsid w:val="006130B0"/>
    <w:rsid w:val="00622403"/>
    <w:rsid w:val="00662CEE"/>
    <w:rsid w:val="00683F3D"/>
    <w:rsid w:val="006951DE"/>
    <w:rsid w:val="006A161E"/>
    <w:rsid w:val="006B7ED8"/>
    <w:rsid w:val="006E5C30"/>
    <w:rsid w:val="006F18EC"/>
    <w:rsid w:val="00710ECF"/>
    <w:rsid w:val="00746095"/>
    <w:rsid w:val="007B5F03"/>
    <w:rsid w:val="007B78D7"/>
    <w:rsid w:val="007D687D"/>
    <w:rsid w:val="007E1753"/>
    <w:rsid w:val="00816BA6"/>
    <w:rsid w:val="008848A6"/>
    <w:rsid w:val="00894279"/>
    <w:rsid w:val="008C2F7E"/>
    <w:rsid w:val="008F1539"/>
    <w:rsid w:val="00965CCD"/>
    <w:rsid w:val="00966B19"/>
    <w:rsid w:val="009928D4"/>
    <w:rsid w:val="00992D52"/>
    <w:rsid w:val="009B0EAF"/>
    <w:rsid w:val="009D393A"/>
    <w:rsid w:val="00A313EA"/>
    <w:rsid w:val="00A343B6"/>
    <w:rsid w:val="00A37E09"/>
    <w:rsid w:val="00A423CF"/>
    <w:rsid w:val="00A51AF1"/>
    <w:rsid w:val="00A55BBF"/>
    <w:rsid w:val="00A769D8"/>
    <w:rsid w:val="00AA2E9F"/>
    <w:rsid w:val="00AB4FA2"/>
    <w:rsid w:val="00AC7231"/>
    <w:rsid w:val="00AD5342"/>
    <w:rsid w:val="00AD7D9B"/>
    <w:rsid w:val="00AE51A4"/>
    <w:rsid w:val="00AF1DB7"/>
    <w:rsid w:val="00B01E95"/>
    <w:rsid w:val="00B401C9"/>
    <w:rsid w:val="00B503E5"/>
    <w:rsid w:val="00C35B1D"/>
    <w:rsid w:val="00C64A18"/>
    <w:rsid w:val="00C71E1A"/>
    <w:rsid w:val="00D12501"/>
    <w:rsid w:val="00D15E7A"/>
    <w:rsid w:val="00D5384A"/>
    <w:rsid w:val="00DA621F"/>
    <w:rsid w:val="00DC62FE"/>
    <w:rsid w:val="00E379E4"/>
    <w:rsid w:val="00E724EE"/>
    <w:rsid w:val="00EA2C7E"/>
    <w:rsid w:val="00F16105"/>
    <w:rsid w:val="00F255D0"/>
    <w:rsid w:val="00F45DF0"/>
    <w:rsid w:val="00FE2A14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4A7D6B-3739-4166-BA66-5A5913E0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523BED8</Template>
  <TotalTime>52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9</cp:revision>
  <dcterms:created xsi:type="dcterms:W3CDTF">2020-08-28T07:54:00Z</dcterms:created>
  <dcterms:modified xsi:type="dcterms:W3CDTF">2020-10-05T16:23:00Z</dcterms:modified>
</cp:coreProperties>
</file>