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2D332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4BDD2AC" wp14:editId="0147B2E2">
                <wp:simplePos x="0" y="0"/>
                <wp:positionH relativeFrom="column">
                  <wp:posOffset>4204647</wp:posOffset>
                </wp:positionH>
                <wp:positionV relativeFrom="paragraph">
                  <wp:posOffset>4379993</wp:posOffset>
                </wp:positionV>
                <wp:extent cx="3038475" cy="5238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F52592" w:rsidRDefault="002A480C" w:rsidP="002A480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Class performance</w:t>
                            </w:r>
                            <w:r w:rsidR="00CD38E5" w:rsidRPr="00F52592">
                              <w:rPr>
                                <w:sz w:val="20"/>
                                <w:szCs w:val="20"/>
                              </w:rPr>
                              <w:t xml:space="preserve"> - ensemble</w:t>
                            </w: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BDD2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1.05pt;margin-top:344.9pt;width:239.25pt;height:41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F52592" w:rsidRDefault="002A480C" w:rsidP="002A480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Class performance</w:t>
                      </w:r>
                      <w:r w:rsidR="00CD38E5" w:rsidRPr="00F52592">
                        <w:rPr>
                          <w:sz w:val="20"/>
                          <w:szCs w:val="20"/>
                        </w:rPr>
                        <w:t xml:space="preserve"> - ensemble</w:t>
                      </w: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36496A" wp14:editId="06AB5AFA">
                <wp:simplePos x="0" y="0"/>
                <wp:positionH relativeFrom="column">
                  <wp:posOffset>4203510</wp:posOffset>
                </wp:positionH>
                <wp:positionV relativeFrom="paragraph">
                  <wp:posOffset>3575713</wp:posOffset>
                </wp:positionV>
                <wp:extent cx="3019425" cy="682388"/>
                <wp:effectExtent l="0" t="0" r="28575" b="228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682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32C" w:rsidRDefault="00EA2C7E" w:rsidP="002D332C">
                            <w:pPr>
                              <w:spacing w:after="0"/>
                            </w:pPr>
                            <w:r>
                              <w:t>DESIGN AND TECHNOLOGY</w:t>
                            </w:r>
                          </w:p>
                          <w:p w:rsidR="00AD5342" w:rsidRDefault="002D332C" w:rsidP="002D332C">
                            <w:pPr>
                              <w:spacing w:after="0"/>
                            </w:pPr>
                            <w:r>
                              <w:t>Circuits</w:t>
                            </w:r>
                          </w:p>
                          <w:p w:rsidR="002D332C" w:rsidRDefault="002D332C">
                            <w:r>
                              <w:t>Making French food</w:t>
                            </w:r>
                          </w:p>
                          <w:p w:rsidR="002D332C" w:rsidRDefault="002D332C"/>
                          <w:p w:rsidR="002D332C" w:rsidRDefault="002D33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6496A" id="Text Box 13" o:spid="_x0000_s1027" type="#_x0000_t202" style="position:absolute;margin-left:331pt;margin-top:281.55pt;width:237.75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" fillcolor="white [3201]" strokeweight=".5pt">
                <v:textbox>
                  <w:txbxContent>
                    <w:p w:rsidR="002D332C" w:rsidRDefault="00EA2C7E" w:rsidP="002D332C">
                      <w:pPr>
                        <w:spacing w:after="0"/>
                      </w:pPr>
                      <w:r>
                        <w:t>DESIGN AND TECHNOLOGY</w:t>
                      </w:r>
                    </w:p>
                    <w:p w:rsidR="00AD5342" w:rsidRDefault="002D332C" w:rsidP="002D332C">
                      <w:pPr>
                        <w:spacing w:after="0"/>
                      </w:pPr>
                      <w:r>
                        <w:t>Circuits</w:t>
                      </w:r>
                    </w:p>
                    <w:p w:rsidR="002D332C" w:rsidRDefault="002D332C">
                      <w:r>
                        <w:t>Making French food</w:t>
                      </w:r>
                    </w:p>
                    <w:p w:rsidR="002D332C" w:rsidRDefault="002D332C"/>
                    <w:p w:rsidR="002D332C" w:rsidRDefault="002D332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CDD8C5" wp14:editId="5202075C">
                <wp:simplePos x="0" y="0"/>
                <wp:positionH relativeFrom="column">
                  <wp:posOffset>7315200</wp:posOffset>
                </wp:positionH>
                <wp:positionV relativeFrom="paragraph">
                  <wp:posOffset>832514</wp:posOffset>
                </wp:positionV>
                <wp:extent cx="2000250" cy="570486"/>
                <wp:effectExtent l="0" t="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570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>
                            <w:pPr>
                              <w:rPr>
                                <w:color w:val="70AD47" w:themeColor="accent6"/>
                              </w:rPr>
                            </w:pPr>
                            <w:r>
                              <w:t>COMPUTING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2F2817">
                              <w:rPr>
                                <w:color w:val="70AD47" w:themeColor="accent6"/>
                              </w:rPr>
                              <w:t xml:space="preserve"> </w:t>
                            </w:r>
                          </w:p>
                          <w:p w:rsidR="002D332C" w:rsidRPr="002D332C" w:rsidRDefault="002D332C">
                            <w:r w:rsidRPr="002D332C">
                              <w:t>Programming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DD8C5" id="Text Box 3" o:spid="_x0000_s1028" type="#_x0000_t202" style="position:absolute;margin-left:8in;margin-top:65.55pt;width:157.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" fillcolor="white [3201]" strokeweight=".5pt">
                <v:textbox>
                  <w:txbxContent>
                    <w:p w:rsidR="00CD38E5" w:rsidRDefault="005D7F58">
                      <w:pPr>
                        <w:rPr>
                          <w:color w:val="70AD47" w:themeColor="accent6"/>
                        </w:rPr>
                      </w:pPr>
                      <w:r>
                        <w:t>COMPUTING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2F2817">
                        <w:rPr>
                          <w:color w:val="70AD47" w:themeColor="accent6"/>
                        </w:rPr>
                        <w:t xml:space="preserve"> </w:t>
                      </w:r>
                    </w:p>
                    <w:p w:rsidR="002D332C" w:rsidRPr="002D332C" w:rsidRDefault="002D332C">
                      <w:r w:rsidRPr="002D332C">
                        <w:t>Programming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E12FC3" wp14:editId="03F20F6E">
                <wp:simplePos x="0" y="0"/>
                <wp:positionH relativeFrom="column">
                  <wp:posOffset>7328848</wp:posOffset>
                </wp:positionH>
                <wp:positionV relativeFrom="paragraph">
                  <wp:posOffset>27296</wp:posOffset>
                </wp:positionV>
                <wp:extent cx="1990725" cy="723331"/>
                <wp:effectExtent l="0" t="0" r="28575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723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 w:rsidP="002D332C">
                            <w:pPr>
                              <w:spacing w:after="0"/>
                            </w:pPr>
                            <w:r>
                              <w:t>SCIENCE</w:t>
                            </w:r>
                          </w:p>
                          <w:p w:rsidR="00CD38E5" w:rsidRDefault="002D332C" w:rsidP="002D332C">
                            <w:pPr>
                              <w:spacing w:after="0"/>
                            </w:pPr>
                            <w:r>
                              <w:t xml:space="preserve">Light </w:t>
                            </w:r>
                          </w:p>
                          <w:p w:rsidR="002D332C" w:rsidRDefault="002D332C" w:rsidP="002D332C">
                            <w:pPr>
                              <w:spacing w:after="0"/>
                            </w:pPr>
                            <w:r>
                              <w:t>Electricity</w:t>
                            </w:r>
                          </w:p>
                          <w:p w:rsidR="00CD38E5" w:rsidRDefault="00CD38E5" w:rsidP="00CD38E5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12FC3" id="_x0000_s1029" type="#_x0000_t202" style="position:absolute;margin-left:577.05pt;margin-top:2.15pt;width:156.75pt;height:5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" fillcolor="white [3201]" strokeweight=".5pt">
                <v:textbox>
                  <w:txbxContent>
                    <w:p w:rsidR="00CD38E5" w:rsidRDefault="005D7F58" w:rsidP="002D332C">
                      <w:pPr>
                        <w:spacing w:after="0"/>
                      </w:pPr>
                      <w:r>
                        <w:t>SCIENCE</w:t>
                      </w:r>
                    </w:p>
                    <w:p w:rsidR="00CD38E5" w:rsidRDefault="002D332C" w:rsidP="002D332C">
                      <w:pPr>
                        <w:spacing w:after="0"/>
                      </w:pPr>
                      <w:r>
                        <w:t xml:space="preserve">Light </w:t>
                      </w:r>
                    </w:p>
                    <w:p w:rsidR="002D332C" w:rsidRDefault="002D332C" w:rsidP="002D332C">
                      <w:pPr>
                        <w:spacing w:after="0"/>
                      </w:pPr>
                      <w:r>
                        <w:t>Electricity</w:t>
                      </w:r>
                    </w:p>
                    <w:p w:rsidR="00CD38E5" w:rsidRDefault="00CD38E5" w:rsidP="00CD38E5"/>
                    <w:p w:rsidR="000317D8" w:rsidRDefault="000317D8"/>
                  </w:txbxContent>
                </v:textbox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469C4A" wp14:editId="47E6BEF7">
                <wp:simplePos x="0" y="0"/>
                <wp:positionH relativeFrom="column">
                  <wp:posOffset>2505075</wp:posOffset>
                </wp:positionH>
                <wp:positionV relativeFrom="paragraph">
                  <wp:posOffset>2619375</wp:posOffset>
                </wp:positionV>
                <wp:extent cx="2428875" cy="9239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456965">
                            <w:pPr>
                              <w:spacing w:after="0"/>
                            </w:pPr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2D332C" w:rsidRDefault="002D332C" w:rsidP="00456965">
                            <w:pPr>
                              <w:spacing w:after="0"/>
                            </w:pPr>
                            <w:r>
                              <w:t>Designing school play programmes</w:t>
                            </w:r>
                          </w:p>
                          <w:p w:rsidR="00456965" w:rsidRPr="002D332C" w:rsidRDefault="002D332C" w:rsidP="002D332C">
                            <w:pPr>
                              <w:spacing w:after="0"/>
                            </w:pPr>
                            <w:r w:rsidRPr="002D332C">
                              <w:t>Link to 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69C4A" id="_x0000_s1030" type="#_x0000_t202" style="position:absolute;margin-left:197.25pt;margin-top:206.25pt;width:191.25pt;height:72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">
                <v:textbox>
                  <w:txbxContent>
                    <w:p w:rsidR="007E1753" w:rsidRDefault="00EA2C7E" w:rsidP="00456965">
                      <w:pPr>
                        <w:spacing w:after="0"/>
                      </w:pPr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2D332C" w:rsidRDefault="002D332C" w:rsidP="00456965">
                      <w:pPr>
                        <w:spacing w:after="0"/>
                      </w:pPr>
                      <w:r>
                        <w:t>Designing school play programmes</w:t>
                      </w:r>
                    </w:p>
                    <w:p w:rsidR="00456965" w:rsidRPr="002D332C" w:rsidRDefault="002D332C" w:rsidP="002D332C">
                      <w:pPr>
                        <w:spacing w:after="0"/>
                      </w:pPr>
                      <w:r w:rsidRPr="002D332C">
                        <w:t>Link to 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A38DBC6" wp14:editId="72543728">
                <wp:simplePos x="0" y="0"/>
                <wp:positionH relativeFrom="column">
                  <wp:posOffset>2495550</wp:posOffset>
                </wp:positionH>
                <wp:positionV relativeFrom="paragraph">
                  <wp:posOffset>1762125</wp:posOffset>
                </wp:positionV>
                <wp:extent cx="2428875" cy="77152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2A480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</w:t>
                            </w:r>
                          </w:p>
                          <w:p w:rsidR="002A480C" w:rsidRPr="00340017" w:rsidRDefault="002D332C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PGL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8DBC6" id="_x0000_s1031" type="#_x0000_t202" style="position:absolute;margin-left:196.5pt;margin-top:138.75pt;width:191.25pt;height:60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">
                <v:textbox>
                  <w:txbxContent>
                    <w:p w:rsidR="000317D8" w:rsidRDefault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2A480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</w:t>
                      </w:r>
                    </w:p>
                    <w:p w:rsidR="002A480C" w:rsidRPr="00340017" w:rsidRDefault="002D332C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PGL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3D50008" wp14:editId="3D6EE82E">
                <wp:simplePos x="0" y="0"/>
                <wp:positionH relativeFrom="margin">
                  <wp:posOffset>4886325</wp:posOffset>
                </wp:positionH>
                <wp:positionV relativeFrom="paragraph">
                  <wp:posOffset>723900</wp:posOffset>
                </wp:positionV>
                <wp:extent cx="2447925" cy="60960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2817" w:rsidRDefault="005D7F58" w:rsidP="002F2817">
                            <w:r>
                              <w:t>P.E</w:t>
                            </w:r>
                            <w:r w:rsidR="00CD38E5">
                              <w:t xml:space="preserve"> – </w:t>
                            </w:r>
                            <w:r w:rsidR="009E2CB6">
                              <w:t>Swimming, cricket, dance, athletics, PGL</w:t>
                            </w:r>
                          </w:p>
                          <w:p w:rsidR="00456965" w:rsidRDefault="0045696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50008" id="_x0000_s1032" type="#_x0000_t202" style="position:absolute;margin-left:384.75pt;margin-top:57pt;width:192.75pt;height:4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">
                <v:textbox>
                  <w:txbxContent>
                    <w:p w:rsidR="002F2817" w:rsidRDefault="005D7F58" w:rsidP="002F2817">
                      <w:r>
                        <w:t>P.E</w:t>
                      </w:r>
                      <w:r w:rsidR="00CD38E5">
                        <w:t xml:space="preserve"> – </w:t>
                      </w:r>
                      <w:r w:rsidR="009E2CB6">
                        <w:t>Swimming, cricket, dance, athletics, PGL</w:t>
                      </w:r>
                    </w:p>
                    <w:p w:rsidR="00456965" w:rsidRDefault="00456965"/>
                  </w:txbxContent>
                </v:textbox>
                <w10:wrap type="square" anchorx="margin"/>
              </v:shape>
            </w:pict>
          </mc:Fallback>
        </mc:AlternateContent>
      </w:r>
      <w:r w:rsidR="004569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2CE0C2B" wp14:editId="15B5B733">
                <wp:simplePos x="0" y="0"/>
                <wp:positionH relativeFrom="column">
                  <wp:posOffset>4914900</wp:posOffset>
                </wp:positionH>
                <wp:positionV relativeFrom="paragraph">
                  <wp:posOffset>9525</wp:posOffset>
                </wp:positionV>
                <wp:extent cx="2371725" cy="61912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Default="00F45DF0" w:rsidP="00456965">
                            <w:pPr>
                              <w:spacing w:after="0"/>
                            </w:pPr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2F2817" w:rsidRDefault="00CD38E5" w:rsidP="00456965">
                            <w:pPr>
                              <w:spacing w:after="0"/>
                            </w:pPr>
                            <w:r w:rsidRPr="002F2817">
                              <w:t>Year 5/6 spelling list</w:t>
                            </w:r>
                          </w:p>
                          <w:p w:rsidR="00456965" w:rsidRPr="008F1539" w:rsidRDefault="00302EAE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Year 3/4</w:t>
                            </w:r>
                            <w:r w:rsidR="00456965">
                              <w:t xml:space="preserve"> spelling list - revise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E0C2B" id="_x0000_s1033" type="#_x0000_t202" style="position:absolute;margin-left:387pt;margin-top:.75pt;width:186.75pt;height:48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">
                <v:textbox>
                  <w:txbxContent>
                    <w:p w:rsidR="008F1539" w:rsidRDefault="00F45DF0" w:rsidP="00456965">
                      <w:pPr>
                        <w:spacing w:after="0"/>
                      </w:pPr>
                      <w:r>
                        <w:t>SPELLING</w:t>
                      </w:r>
                      <w:r w:rsidR="008F1539">
                        <w:t xml:space="preserve"> </w:t>
                      </w:r>
                    </w:p>
                    <w:p w:rsidR="00CD38E5" w:rsidRPr="002F2817" w:rsidRDefault="00CD38E5" w:rsidP="00456965">
                      <w:pPr>
                        <w:spacing w:after="0"/>
                      </w:pPr>
                      <w:r w:rsidRPr="002F2817">
                        <w:t>Year 5/6 spelling list</w:t>
                      </w:r>
                    </w:p>
                    <w:p w:rsidR="00456965" w:rsidRPr="008F1539" w:rsidRDefault="00302EAE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Year 3/4</w:t>
                      </w:r>
                      <w:r w:rsidR="00456965">
                        <w:t xml:space="preserve"> spelling list - revise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8A8A656" wp14:editId="09020205">
                <wp:simplePos x="0" y="0"/>
                <wp:positionH relativeFrom="column">
                  <wp:posOffset>4200525</wp:posOffset>
                </wp:positionH>
                <wp:positionV relativeFrom="paragraph">
                  <wp:posOffset>5163820</wp:posOffset>
                </wp:positionV>
                <wp:extent cx="3009900" cy="5048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A5F" w:rsidRDefault="00EA2C7E">
                            <w:r>
                              <w:t>SMSC</w:t>
                            </w:r>
                          </w:p>
                          <w:p w:rsidR="00AD5342" w:rsidRDefault="009E2CB6">
                            <w:r>
                              <w:t>Good to be me and changes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8A656" id="_x0000_s1034" type="#_x0000_t202" style="position:absolute;margin-left:330.75pt;margin-top:406.6pt;width:237pt;height:39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">
                <v:textbox>
                  <w:txbxContent>
                    <w:p w:rsidR="00624A5F" w:rsidRDefault="00EA2C7E">
                      <w:r>
                        <w:t>SMSC</w:t>
                      </w:r>
                    </w:p>
                    <w:p w:rsidR="00AD5342" w:rsidRDefault="009E2CB6">
                      <w:r>
                        <w:t>Good to be me and changes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1425F3" wp14:editId="7900B497">
                <wp:simplePos x="0" y="0"/>
                <wp:positionH relativeFrom="column">
                  <wp:posOffset>7267575</wp:posOffset>
                </wp:positionH>
                <wp:positionV relativeFrom="paragraph">
                  <wp:posOffset>3516630</wp:posOffset>
                </wp:positionV>
                <wp:extent cx="2047875" cy="952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32C" w:rsidRDefault="005D7F58" w:rsidP="002F28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R.E</w:t>
                            </w:r>
                            <w:r w:rsidR="009B0EAF">
                              <w:t xml:space="preserve"> –</w:t>
                            </w:r>
                            <w:r w:rsidR="00177D17" w:rsidRPr="00F525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177D17" w:rsidRPr="00F52592" w:rsidRDefault="002D332C" w:rsidP="002F28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Expressing belief through the arts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425F3" id="Text Box 7" o:spid="_x0000_s1035" type="#_x0000_t202" style="position:absolute;margin-left:572.25pt;margin-top:276.9pt;width:161.2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" fillcolor="white [3201]" strokeweight=".5pt">
                <v:textbox>
                  <w:txbxContent>
                    <w:p w:rsidR="002D332C" w:rsidRDefault="005D7F58" w:rsidP="002F2817">
                      <w:pPr>
                        <w:rPr>
                          <w:sz w:val="20"/>
                          <w:szCs w:val="20"/>
                        </w:rPr>
                      </w:pPr>
                      <w:r>
                        <w:t>R.E</w:t>
                      </w:r>
                      <w:r w:rsidR="009B0EAF">
                        <w:t xml:space="preserve"> –</w:t>
                      </w:r>
                      <w:r w:rsidR="00177D17" w:rsidRPr="00F52592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177D17" w:rsidRPr="00F52592" w:rsidRDefault="002D332C" w:rsidP="002F281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Expressing belief through the arts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1CF27A" wp14:editId="108F0246">
                <wp:simplePos x="0" y="0"/>
                <wp:positionH relativeFrom="column">
                  <wp:posOffset>7267575</wp:posOffset>
                </wp:positionH>
                <wp:positionV relativeFrom="paragraph">
                  <wp:posOffset>4497705</wp:posOffset>
                </wp:positionV>
                <wp:extent cx="2066925" cy="11430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 w:rsidP="002D332C">
                            <w:pPr>
                              <w:spacing w:after="0"/>
                            </w:pPr>
                            <w:r>
                              <w:t>MFL</w:t>
                            </w:r>
                            <w:r w:rsidR="009B0EAF">
                              <w:t xml:space="preserve"> – </w:t>
                            </w:r>
                            <w:r w:rsidR="002A480C">
                              <w:t xml:space="preserve">French </w:t>
                            </w:r>
                          </w:p>
                          <w:p w:rsidR="007E1753" w:rsidRDefault="00FB5CF4" w:rsidP="00FB5CF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</w:pPr>
                            <w:r>
                              <w:t xml:space="preserve">Daily </w:t>
                            </w:r>
                            <w:r>
                              <w:t>routine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1CF27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6" type="#_x0000_t202" style="position:absolute;margin-left:572.25pt;margin-top:354.15pt;width:162.75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" fillcolor="white [3201]" strokeweight=".5pt">
                <v:textbox>
                  <w:txbxContent>
                    <w:p w:rsidR="005D7F58" w:rsidRDefault="005D7F58" w:rsidP="002D332C">
                      <w:pPr>
                        <w:spacing w:after="0"/>
                      </w:pPr>
                      <w:r>
                        <w:t>MFL</w:t>
                      </w:r>
                      <w:r w:rsidR="009B0EAF">
                        <w:t xml:space="preserve"> – </w:t>
                      </w:r>
                      <w:r w:rsidR="002A480C">
                        <w:t xml:space="preserve">French </w:t>
                      </w:r>
                    </w:p>
                    <w:p w:rsidR="007E1753" w:rsidRDefault="00FB5CF4" w:rsidP="00FB5CF4">
                      <w:pPr>
                        <w:pStyle w:val="ListParagraph"/>
                        <w:numPr>
                          <w:ilvl w:val="0"/>
                          <w:numId w:val="19"/>
                        </w:numPr>
                      </w:pPr>
                      <w:r>
                        <w:t xml:space="preserve">Daily </w:t>
                      </w:r>
                      <w:r>
                        <w:t>routine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ABEDF6" wp14:editId="60D4DE5E">
                <wp:simplePos x="0" y="0"/>
                <wp:positionH relativeFrom="column">
                  <wp:posOffset>7277100</wp:posOffset>
                </wp:positionH>
                <wp:positionV relativeFrom="paragraph">
                  <wp:posOffset>1468755</wp:posOffset>
                </wp:positionV>
                <wp:extent cx="20288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066" w:rsidRDefault="005D7F58">
                            <w:r>
                              <w:t>HISTORY</w:t>
                            </w:r>
                            <w:r w:rsidR="00E14066">
                              <w:t xml:space="preserve"> </w:t>
                            </w:r>
                            <w:r w:rsidR="009E2CB6">
                              <w:t>–</w:t>
                            </w:r>
                            <w:r w:rsidR="00E14066">
                              <w:t xml:space="preserve"> </w:t>
                            </w:r>
                          </w:p>
                          <w:p w:rsidR="009E2CB6" w:rsidRPr="00340017" w:rsidRDefault="009E2CB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The Mayans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BEDF6" id="_x0000_s1037" type="#_x0000_t202" style="position:absolute;margin-left:573pt;margin-top:115.65pt;width:159.7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">
                <v:textbox>
                  <w:txbxContent>
                    <w:p w:rsidR="00E14066" w:rsidRDefault="005D7F58">
                      <w:r>
                        <w:t>HISTORY</w:t>
                      </w:r>
                      <w:r w:rsidR="00E14066">
                        <w:t xml:space="preserve"> </w:t>
                      </w:r>
                      <w:r w:rsidR="009E2CB6">
                        <w:t>–</w:t>
                      </w:r>
                      <w:r w:rsidR="00E14066">
                        <w:t xml:space="preserve"> </w:t>
                      </w:r>
                    </w:p>
                    <w:p w:rsidR="009E2CB6" w:rsidRPr="00340017" w:rsidRDefault="009E2CB6">
                      <w:pPr>
                        <w:rPr>
                          <w:sz w:val="20"/>
                          <w:szCs w:val="20"/>
                        </w:rPr>
                      </w:pPr>
                      <w:r>
                        <w:t>The Mayans</w:t>
                      </w:r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1639A7B" wp14:editId="452A54D3">
                <wp:simplePos x="0" y="0"/>
                <wp:positionH relativeFrom="column">
                  <wp:posOffset>7286625</wp:posOffset>
                </wp:positionH>
                <wp:positionV relativeFrom="paragraph">
                  <wp:posOffset>2134870</wp:posOffset>
                </wp:positionV>
                <wp:extent cx="2019300" cy="1381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340017" w:rsidRDefault="009E2CB6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South America – maps and human and physical geography</w:t>
                            </w:r>
                          </w:p>
                          <w:p w:rsidR="002D332C" w:rsidRDefault="002D332C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Fieldwork skills</w:t>
                            </w:r>
                          </w:p>
                          <w:p w:rsidR="009E2CB6" w:rsidRPr="002D332C" w:rsidRDefault="009E2CB6" w:rsidP="002D332C">
                            <w:pPr>
                              <w:ind w:left="-11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39A7B" id="_x0000_s1038" type="#_x0000_t202" style="position:absolute;margin-left:573.75pt;margin-top:168.1pt;width:159pt;height:10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340017" w:rsidRDefault="009E2CB6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South America – maps and human and physical geography</w:t>
                      </w:r>
                    </w:p>
                    <w:p w:rsidR="002D332C" w:rsidRDefault="002D332C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Fieldwork skills</w:t>
                      </w:r>
                    </w:p>
                    <w:p w:rsidR="009E2CB6" w:rsidRPr="002D332C" w:rsidRDefault="009E2CB6" w:rsidP="002D332C">
                      <w:pPr>
                        <w:ind w:left="-113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04EAF6" wp14:editId="4BB69DB5">
                <wp:simplePos x="0" y="0"/>
                <wp:positionH relativeFrom="column">
                  <wp:posOffset>2514600</wp:posOffset>
                </wp:positionH>
                <wp:positionV relativeFrom="paragraph">
                  <wp:posOffset>1354455</wp:posOffset>
                </wp:positionV>
                <wp:extent cx="46101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FD5E24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THE MAYANS 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(Term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and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4EAF6" id="_x0000_s1039" type="#_x0000_t202" style="position:absolute;margin-left:198pt;margin-top:106.65pt;width:363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">
                <v:textbox>
                  <w:txbxContent>
                    <w:p w:rsidR="005D7F58" w:rsidRPr="005D7F58" w:rsidRDefault="00FD5E24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THE MAYANS 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(Term </w:t>
                      </w:r>
                      <w:r w:rsidR="002A480C">
                        <w:rPr>
                          <w:sz w:val="48"/>
                          <w:szCs w:val="48"/>
                        </w:rPr>
                        <w:t>5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and </w:t>
                      </w:r>
                      <w:r w:rsidR="002A480C">
                        <w:rPr>
                          <w:sz w:val="48"/>
                          <w:szCs w:val="48"/>
                        </w:rPr>
                        <w:t>6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46C69" wp14:editId="08EFB5BD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Default="00CD38E5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Subject ob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 xml:space="preserve">ject, </w:t>
                            </w:r>
                            <w:r w:rsidRPr="00CD38E5">
                              <w:rPr>
                                <w:sz w:val="20"/>
                                <w:szCs w:val="20"/>
                              </w:rPr>
                              <w:t xml:space="preserve">passive and active voice, </w:t>
                            </w:r>
                            <w:proofErr w:type="spell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past</w:t>
                            </w:r>
                            <w:proofErr w:type="gram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,present</w:t>
                            </w:r>
                            <w:proofErr w:type="spellEnd"/>
                            <w:proofErr w:type="gramEnd"/>
                            <w:r w:rsidRPr="00CD38E5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>noun or verb, s</w:t>
                            </w:r>
                            <w:r w:rsidR="00177D17" w:rsidRPr="00177D17">
                              <w:rPr>
                                <w:sz w:val="20"/>
                                <w:szCs w:val="20"/>
                              </w:rPr>
                              <w:t>ubjunctive form</w:t>
                            </w:r>
                          </w:p>
                          <w:p w:rsidR="009E2CB6" w:rsidRPr="00CD38E5" w:rsidRDefault="009E2CB6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Revision of all aspects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6C69" id="Text Box 19" o:spid="_x0000_s1040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AWxij5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8F1539">
                        <w:t xml:space="preserve"> </w:t>
                      </w:r>
                    </w:p>
                    <w:p w:rsidR="00CD38E5" w:rsidRDefault="00CD38E5" w:rsidP="00177D17">
                      <w:pPr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Subject ob</w:t>
                      </w:r>
                      <w:r w:rsidR="00177D17">
                        <w:rPr>
                          <w:sz w:val="20"/>
                          <w:szCs w:val="20"/>
                        </w:rPr>
                        <w:t xml:space="preserve">ject, </w:t>
                      </w:r>
                      <w:r w:rsidRPr="00CD38E5">
                        <w:rPr>
                          <w:sz w:val="20"/>
                          <w:szCs w:val="20"/>
                        </w:rPr>
                        <w:t xml:space="preserve">passive and active voice, </w:t>
                      </w:r>
                      <w:proofErr w:type="spellStart"/>
                      <w:r w:rsidRPr="00CD38E5">
                        <w:rPr>
                          <w:sz w:val="20"/>
                          <w:szCs w:val="20"/>
                        </w:rPr>
                        <w:t>past</w:t>
                      </w:r>
                      <w:proofErr w:type="gramStart"/>
                      <w:r w:rsidRPr="00CD38E5">
                        <w:rPr>
                          <w:sz w:val="20"/>
                          <w:szCs w:val="20"/>
                        </w:rPr>
                        <w:t>,present</w:t>
                      </w:r>
                      <w:proofErr w:type="spellEnd"/>
                      <w:proofErr w:type="gramEnd"/>
                      <w:r w:rsidRPr="00CD38E5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177D17">
                        <w:rPr>
                          <w:sz w:val="20"/>
                          <w:szCs w:val="20"/>
                        </w:rPr>
                        <w:t>noun or verb, s</w:t>
                      </w:r>
                      <w:r w:rsidR="00177D17" w:rsidRPr="00177D17">
                        <w:rPr>
                          <w:sz w:val="20"/>
                          <w:szCs w:val="20"/>
                        </w:rPr>
                        <w:t>ubjunctive form</w:t>
                      </w:r>
                    </w:p>
                    <w:p w:rsidR="009E2CB6" w:rsidRPr="00CD38E5" w:rsidRDefault="009E2CB6" w:rsidP="00177D17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Revision of all aspects 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820038C" wp14:editId="5F34FA62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C41D3C" w:rsidRPr="00C41D3C" w:rsidRDefault="002A480C" w:rsidP="00C41D3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French Day</w:t>
                            </w:r>
                            <w:r w:rsidR="00CD38E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41D3C" w:rsidRDefault="00C41D3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Mayans day</w:t>
                            </w:r>
                          </w:p>
                          <w:p w:rsidR="00C41D3C" w:rsidRPr="00C41D3C" w:rsidRDefault="00C41D3C" w:rsidP="00C41D3C">
                            <w:pPr>
                              <w:ind w:left="-57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D332C" w:rsidRPr="00CD38E5" w:rsidRDefault="002D332C" w:rsidP="002D332C">
                            <w:pPr>
                              <w:pStyle w:val="ListParagraph"/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0038C" id="_x0000_s1041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BHDKgIAAE4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9Gy2dmgLVZHktbi+MCpIWnSoP3BWU+Pu+Tu+x6s&#10;5Ex/MGTPTTadhm6Ii+lskdPCXke21xEwgqBK7jkbp2sfOyhwNXhPNtYqChz8HpmcONOjjbqfGix0&#10;xfU6Zv36Dax+Ag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GT4EcMqAgAATg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E724EE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C41D3C" w:rsidRPr="00C41D3C" w:rsidRDefault="002A480C" w:rsidP="00C41D3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French Day</w:t>
                      </w:r>
                      <w:r w:rsidR="00CD38E5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C41D3C" w:rsidRDefault="00C41D3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Mayans day</w:t>
                      </w:r>
                    </w:p>
                    <w:p w:rsidR="00C41D3C" w:rsidRPr="00C41D3C" w:rsidRDefault="00C41D3C" w:rsidP="00C41D3C">
                      <w:pPr>
                        <w:ind w:left="-57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2D332C" w:rsidRPr="00CD38E5" w:rsidRDefault="002D332C" w:rsidP="002D332C">
                      <w:pPr>
                        <w:pStyle w:val="ListParagraph"/>
                        <w:ind w:left="303"/>
                        <w:rPr>
                          <w:sz w:val="20"/>
                          <w:szCs w:val="20"/>
                        </w:rPr>
                      </w:pP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0294F4" wp14:editId="591914DA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Pr="002F2817" w:rsidRDefault="005D7F58">
                            <w:r>
                              <w:t>ENGLISH</w:t>
                            </w:r>
                          </w:p>
                          <w:p w:rsidR="00FA0425" w:rsidRPr="002F2817" w:rsidRDefault="00FA0425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2F2817">
                              <w:t>Newspaper report – The Giant’s Necklace</w:t>
                            </w:r>
                          </w:p>
                          <w:p w:rsidR="00FA0425" w:rsidRPr="002F2817" w:rsidRDefault="00C41D3C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Discursive writing</w:t>
                            </w:r>
                            <w:r w:rsidR="00456965" w:rsidRPr="002F2817">
                              <w:t xml:space="preserve">– </w:t>
                            </w:r>
                            <w:r>
                              <w:t xml:space="preserve"> The Great Kapok Tree</w:t>
                            </w:r>
                          </w:p>
                          <w:p w:rsidR="00456965" w:rsidRPr="002F2817" w:rsidRDefault="002D332C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Information writing -</w:t>
                            </w:r>
                            <w:r w:rsidR="00456965" w:rsidRPr="002F2817">
                              <w:t xml:space="preserve"> The M</w:t>
                            </w:r>
                            <w:r>
                              <w:t>ayans</w:t>
                            </w:r>
                          </w:p>
                          <w:p w:rsidR="00FA0425" w:rsidRPr="002F2817" w:rsidRDefault="00FA0425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 w:rsidRPr="002F2817">
                              <w:t xml:space="preserve">Persuasive writing – </w:t>
                            </w:r>
                            <w:r w:rsidR="002F2817">
                              <w:t>no homework</w:t>
                            </w:r>
                          </w:p>
                          <w:p w:rsidR="00456965" w:rsidRPr="002F2817" w:rsidRDefault="009E2CB6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Non 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PGL info for next group</w:t>
                            </w:r>
                          </w:p>
                          <w:p w:rsidR="00E14066" w:rsidRDefault="009E2CB6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Thank you letter</w:t>
                            </w:r>
                            <w:r w:rsidR="002F2817">
                              <w:t>–</w:t>
                            </w:r>
                            <w:r>
                              <w:t xml:space="preserve"> PGL</w:t>
                            </w:r>
                          </w:p>
                          <w:p w:rsidR="009E2CB6" w:rsidRPr="002F2817" w:rsidRDefault="009E2CB6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 xml:space="preserve">Free choice – info/advice for yr4 </w:t>
                            </w:r>
                          </w:p>
                          <w:p w:rsidR="00CD38E5" w:rsidRDefault="00CD38E5" w:rsidP="0045696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</w:pPr>
                            <w:proofErr w:type="spellStart"/>
                            <w:r>
                              <w:t>Playscripts</w:t>
                            </w:r>
                            <w:proofErr w:type="spellEnd"/>
                            <w:r>
                              <w:t xml:space="preserve"> – class play</w:t>
                            </w:r>
                          </w:p>
                          <w:p w:rsidR="00456965" w:rsidRDefault="00456965" w:rsidP="00456965">
                            <w:pPr>
                              <w:pStyle w:val="ListParagraph"/>
                            </w:pPr>
                          </w:p>
                          <w:p w:rsidR="00F45DF0" w:rsidRDefault="00F45DF0" w:rsidP="00F45DF0">
                            <w:r>
                              <w:t xml:space="preserve">CLASS BOOKS: </w:t>
                            </w:r>
                            <w:r w:rsidR="00FA0425">
                              <w:t xml:space="preserve"> The Giant’s Necklace</w:t>
                            </w:r>
                            <w:r w:rsidR="00C41D3C">
                              <w:t>, The Great Kapok Tree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4F4" id="_x0000_s1042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HE24eQ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Pr="002F2817" w:rsidRDefault="005D7F58">
                      <w:r>
                        <w:t>ENGLISH</w:t>
                      </w:r>
                    </w:p>
                    <w:p w:rsidR="00FA0425" w:rsidRPr="002F2817" w:rsidRDefault="00FA0425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2F2817">
                        <w:t>Newspaper report – The Giant’s Necklace</w:t>
                      </w:r>
                    </w:p>
                    <w:p w:rsidR="00FA0425" w:rsidRPr="002F2817" w:rsidRDefault="00C41D3C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Discursive writing</w:t>
                      </w:r>
                      <w:r w:rsidR="00456965" w:rsidRPr="002F2817">
                        <w:t xml:space="preserve">– </w:t>
                      </w:r>
                      <w:r>
                        <w:t xml:space="preserve"> The Great Kapok Tree</w:t>
                      </w:r>
                    </w:p>
                    <w:p w:rsidR="00456965" w:rsidRPr="002F2817" w:rsidRDefault="002D332C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Information writing -</w:t>
                      </w:r>
                      <w:r w:rsidR="00456965" w:rsidRPr="002F2817">
                        <w:t xml:space="preserve"> The M</w:t>
                      </w:r>
                      <w:r>
                        <w:t>ayans</w:t>
                      </w:r>
                    </w:p>
                    <w:p w:rsidR="00FA0425" w:rsidRPr="002F2817" w:rsidRDefault="00FA0425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 w:rsidRPr="002F2817">
                        <w:t xml:space="preserve">Persuasive writing – </w:t>
                      </w:r>
                      <w:r w:rsidR="002F2817">
                        <w:t>no homework</w:t>
                      </w:r>
                    </w:p>
                    <w:p w:rsidR="00456965" w:rsidRPr="002F2817" w:rsidRDefault="009E2CB6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Non 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PGL info for next group</w:t>
                      </w:r>
                    </w:p>
                    <w:p w:rsidR="00E14066" w:rsidRDefault="009E2CB6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>Thank you letter</w:t>
                      </w:r>
                      <w:r w:rsidR="002F2817">
                        <w:t>–</w:t>
                      </w:r>
                      <w:r>
                        <w:t xml:space="preserve"> PGL</w:t>
                      </w:r>
                    </w:p>
                    <w:p w:rsidR="009E2CB6" w:rsidRPr="002F2817" w:rsidRDefault="009E2CB6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r>
                        <w:t xml:space="preserve">Free choice – info/advice for yr4 </w:t>
                      </w:r>
                    </w:p>
                    <w:p w:rsidR="00CD38E5" w:rsidRDefault="00CD38E5" w:rsidP="00456965">
                      <w:pPr>
                        <w:pStyle w:val="ListParagraph"/>
                        <w:numPr>
                          <w:ilvl w:val="0"/>
                          <w:numId w:val="17"/>
                        </w:numPr>
                      </w:pPr>
                      <w:proofErr w:type="spellStart"/>
                      <w:r>
                        <w:t>Playscripts</w:t>
                      </w:r>
                      <w:proofErr w:type="spellEnd"/>
                      <w:r>
                        <w:t xml:space="preserve"> – class play</w:t>
                      </w:r>
                    </w:p>
                    <w:p w:rsidR="00456965" w:rsidRDefault="00456965" w:rsidP="00456965">
                      <w:pPr>
                        <w:pStyle w:val="ListParagraph"/>
                      </w:pPr>
                    </w:p>
                    <w:p w:rsidR="00F45DF0" w:rsidRDefault="00F45DF0" w:rsidP="00F45DF0">
                      <w:r>
                        <w:t xml:space="preserve">CLASS BOOKS: </w:t>
                      </w:r>
                      <w:r w:rsidR="00FA0425">
                        <w:t xml:space="preserve"> The Giant’s Necklace</w:t>
                      </w:r>
                      <w:r w:rsidR="00C41D3C">
                        <w:t>, The Great Kapok Tree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081C2" wp14:editId="7D6EBAC7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Tables and charts</w:t>
                                  </w:r>
                                </w:p>
                                <w:p w:rsidR="00177D17" w:rsidRPr="002F28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Pie charts and line graphs</w:t>
                                  </w:r>
                                </w:p>
                                <w:p w:rsidR="00177D17" w:rsidRPr="002F28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Algebra(formulae)</w:t>
                                  </w:r>
                                </w:p>
                                <w:p w:rsidR="00AD5342" w:rsidRPr="002F28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Positon and direction</w:t>
                                  </w:r>
                                </w:p>
                                <w:p w:rsidR="00C53C86" w:rsidRDefault="00C53C86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 w:rsidRPr="002F2817"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FA0425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Revision and consolidation</w:t>
                                  </w:r>
                                </w:p>
                                <w:p w:rsidR="00177D17" w:rsidRDefault="00177D17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Applying reasoning skills to all topics studied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081C2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Tables and charts</w:t>
                            </w:r>
                          </w:p>
                          <w:p w:rsidR="00177D17" w:rsidRPr="002F28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Pie charts and line graphs</w:t>
                            </w:r>
                          </w:p>
                          <w:p w:rsidR="00177D17" w:rsidRPr="002F28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Algebra(formulae)</w:t>
                            </w:r>
                          </w:p>
                          <w:p w:rsidR="00AD5342" w:rsidRPr="002F28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Positon and direction</w:t>
                            </w:r>
                          </w:p>
                          <w:p w:rsidR="00C53C86" w:rsidRDefault="00C53C86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 w:rsidRPr="002F2817">
                              <w:t>Mean</w:t>
                            </w: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FA0425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Revision and consolidation</w:t>
                            </w:r>
                          </w:p>
                          <w:p w:rsidR="00177D17" w:rsidRDefault="00177D17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Applying reasoning skills to all topics studied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8645DA"/>
    <w:multiLevelType w:val="hybridMultilevel"/>
    <w:tmpl w:val="16A2B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91109"/>
    <w:multiLevelType w:val="hybridMultilevel"/>
    <w:tmpl w:val="A17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F65D85"/>
    <w:multiLevelType w:val="hybridMultilevel"/>
    <w:tmpl w:val="1EAAB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62424"/>
    <w:multiLevelType w:val="hybridMultilevel"/>
    <w:tmpl w:val="6A62B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8D2056"/>
    <w:multiLevelType w:val="hybridMultilevel"/>
    <w:tmpl w:val="98F8E08E"/>
    <w:lvl w:ilvl="0" w:tplc="3EA6FB12">
      <w:start w:val="19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643949"/>
    <w:multiLevelType w:val="hybridMultilevel"/>
    <w:tmpl w:val="E7A8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BB5C34"/>
    <w:multiLevelType w:val="hybridMultilevel"/>
    <w:tmpl w:val="1506E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446F2B"/>
    <w:multiLevelType w:val="hybridMultilevel"/>
    <w:tmpl w:val="44A25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5A195C"/>
    <w:multiLevelType w:val="hybridMultilevel"/>
    <w:tmpl w:val="05D294D0"/>
    <w:lvl w:ilvl="0" w:tplc="A69C2AE0">
      <w:start w:val="16"/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6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1A51A2"/>
    <w:multiLevelType w:val="hybridMultilevel"/>
    <w:tmpl w:val="DAFA3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11"/>
  </w:num>
  <w:num w:numId="5">
    <w:abstractNumId w:val="18"/>
  </w:num>
  <w:num w:numId="6">
    <w:abstractNumId w:val="16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13"/>
  </w:num>
  <w:num w:numId="12">
    <w:abstractNumId w:val="12"/>
  </w:num>
  <w:num w:numId="13">
    <w:abstractNumId w:val="14"/>
  </w:num>
  <w:num w:numId="14">
    <w:abstractNumId w:val="8"/>
  </w:num>
  <w:num w:numId="15">
    <w:abstractNumId w:val="2"/>
  </w:num>
  <w:num w:numId="16">
    <w:abstractNumId w:val="17"/>
  </w:num>
  <w:num w:numId="17">
    <w:abstractNumId w:val="5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8719B"/>
    <w:rsid w:val="000F1F00"/>
    <w:rsid w:val="0010154D"/>
    <w:rsid w:val="00122409"/>
    <w:rsid w:val="00165CB9"/>
    <w:rsid w:val="001774CA"/>
    <w:rsid w:val="00177D17"/>
    <w:rsid w:val="002166BF"/>
    <w:rsid w:val="0022401F"/>
    <w:rsid w:val="002839F7"/>
    <w:rsid w:val="002A480C"/>
    <w:rsid w:val="002D332C"/>
    <w:rsid w:val="002F2817"/>
    <w:rsid w:val="00302EAE"/>
    <w:rsid w:val="003073C5"/>
    <w:rsid w:val="003355C6"/>
    <w:rsid w:val="00340017"/>
    <w:rsid w:val="00381BCF"/>
    <w:rsid w:val="003B63D9"/>
    <w:rsid w:val="00456965"/>
    <w:rsid w:val="00502A2C"/>
    <w:rsid w:val="0051700F"/>
    <w:rsid w:val="005D7F58"/>
    <w:rsid w:val="00624A5F"/>
    <w:rsid w:val="00681202"/>
    <w:rsid w:val="00683F3D"/>
    <w:rsid w:val="007B5F03"/>
    <w:rsid w:val="007E1753"/>
    <w:rsid w:val="008848A6"/>
    <w:rsid w:val="008F1539"/>
    <w:rsid w:val="009B0EAF"/>
    <w:rsid w:val="009E2CB6"/>
    <w:rsid w:val="00A3416C"/>
    <w:rsid w:val="00A423CF"/>
    <w:rsid w:val="00AD5342"/>
    <w:rsid w:val="00B01E95"/>
    <w:rsid w:val="00B10332"/>
    <w:rsid w:val="00C35B1D"/>
    <w:rsid w:val="00C41D3C"/>
    <w:rsid w:val="00C53C86"/>
    <w:rsid w:val="00CD38E5"/>
    <w:rsid w:val="00E14066"/>
    <w:rsid w:val="00E724EE"/>
    <w:rsid w:val="00EA2C7E"/>
    <w:rsid w:val="00F45DF0"/>
    <w:rsid w:val="00F52592"/>
    <w:rsid w:val="00FA0425"/>
    <w:rsid w:val="00FB5CF4"/>
    <w:rsid w:val="00FD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523BED8</Template>
  <TotalTime>30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4</cp:revision>
  <dcterms:created xsi:type="dcterms:W3CDTF">2020-08-28T08:19:00Z</dcterms:created>
  <dcterms:modified xsi:type="dcterms:W3CDTF">2020-10-05T16:23:00Z</dcterms:modified>
</cp:coreProperties>
</file>