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F4ADD7" w14:textId="77777777" w:rsidR="003A604F" w:rsidRPr="007F3F8A" w:rsidRDefault="003A604F" w:rsidP="003A604F">
      <w:pPr>
        <w:jc w:val="center"/>
        <w:rPr>
          <w:b/>
          <w:u w:val="single"/>
        </w:rPr>
      </w:pPr>
      <w:bookmarkStart w:id="0" w:name="_Toc31106872"/>
      <w:bookmarkStart w:id="1" w:name="_GoBack"/>
      <w:bookmarkEnd w:id="1"/>
    </w:p>
    <w:p w14:paraId="45BDC5A1" w14:textId="77777777" w:rsidR="003A604F" w:rsidRPr="007F3F8A" w:rsidRDefault="003A604F" w:rsidP="003A604F">
      <w:pPr>
        <w:rPr>
          <w:b/>
          <w:sz w:val="72"/>
          <w:szCs w:val="72"/>
          <w:u w:val="single"/>
        </w:rPr>
      </w:pPr>
    </w:p>
    <w:p w14:paraId="1C5397FE" w14:textId="77777777" w:rsidR="003A604F" w:rsidRPr="007F3F8A" w:rsidRDefault="003A604F" w:rsidP="003A604F">
      <w:pPr>
        <w:rPr>
          <w:b/>
          <w:sz w:val="72"/>
          <w:szCs w:val="72"/>
          <w:u w:val="single"/>
        </w:rPr>
      </w:pPr>
    </w:p>
    <w:p w14:paraId="4DFABCCB" w14:textId="77777777" w:rsidR="003A604F" w:rsidRPr="007F3F8A" w:rsidRDefault="003A604F" w:rsidP="003A604F">
      <w:pPr>
        <w:rPr>
          <w:b/>
          <w:sz w:val="72"/>
          <w:szCs w:val="72"/>
          <w:u w:val="single"/>
        </w:rPr>
      </w:pPr>
    </w:p>
    <w:p w14:paraId="2729A990" w14:textId="77777777" w:rsidR="003A604F" w:rsidRPr="007F3F8A" w:rsidRDefault="003A604F" w:rsidP="003A604F">
      <w:pPr>
        <w:rPr>
          <w:b/>
          <w:sz w:val="72"/>
          <w:szCs w:val="72"/>
          <w:u w:val="single"/>
        </w:rPr>
      </w:pPr>
    </w:p>
    <w:p w14:paraId="045ACFC9" w14:textId="4EBB95C3" w:rsidR="003A604F" w:rsidRDefault="003A604F" w:rsidP="003A604F">
      <w:pPr>
        <w:jc w:val="center"/>
        <w:rPr>
          <w:b/>
          <w:sz w:val="112"/>
          <w:szCs w:val="112"/>
        </w:rPr>
      </w:pPr>
      <w:r>
        <w:rPr>
          <w:b/>
          <w:sz w:val="112"/>
          <w:szCs w:val="112"/>
        </w:rPr>
        <w:t>Star Warts:</w:t>
      </w:r>
      <w:r w:rsidR="00B359CE">
        <w:rPr>
          <w:b/>
          <w:sz w:val="112"/>
          <w:szCs w:val="112"/>
        </w:rPr>
        <w:br/>
      </w:r>
      <w:r>
        <w:rPr>
          <w:b/>
          <w:sz w:val="112"/>
          <w:szCs w:val="112"/>
        </w:rPr>
        <w:t>The Umpire Strikes Back</w:t>
      </w:r>
    </w:p>
    <w:p w14:paraId="2AE1F6A9" w14:textId="61141D0F" w:rsidR="003A604F" w:rsidRPr="0094169E" w:rsidRDefault="003A604F" w:rsidP="003A604F">
      <w:pPr>
        <w:jc w:val="center"/>
        <w:rPr>
          <w:sz w:val="56"/>
          <w:szCs w:val="56"/>
        </w:rPr>
      </w:pPr>
      <w:r w:rsidRPr="007F3F8A">
        <w:rPr>
          <w:sz w:val="72"/>
          <w:szCs w:val="72"/>
        </w:rPr>
        <w:t>Junior Script</w:t>
      </w:r>
      <w:r w:rsidR="0094169E">
        <w:rPr>
          <w:sz w:val="72"/>
          <w:szCs w:val="72"/>
        </w:rPr>
        <w:br/>
      </w:r>
      <w:r w:rsidR="0094169E" w:rsidRPr="0094169E">
        <w:rPr>
          <w:sz w:val="56"/>
          <w:szCs w:val="56"/>
        </w:rPr>
        <w:t>(Reduced Version)</w:t>
      </w:r>
    </w:p>
    <w:p w14:paraId="39C0846A" w14:textId="77777777" w:rsidR="003A604F" w:rsidRPr="007F3F8A" w:rsidRDefault="003A604F" w:rsidP="003A604F">
      <w:pPr>
        <w:jc w:val="center"/>
        <w:rPr>
          <w:sz w:val="72"/>
          <w:szCs w:val="72"/>
        </w:rPr>
      </w:pPr>
      <w:r w:rsidRPr="007F3F8A">
        <w:rPr>
          <w:sz w:val="72"/>
          <w:szCs w:val="72"/>
        </w:rPr>
        <w:t xml:space="preserve">by </w:t>
      </w:r>
    </w:p>
    <w:p w14:paraId="29A4BA3D" w14:textId="77777777" w:rsidR="003A604F" w:rsidRPr="007F3F8A" w:rsidRDefault="003A604F" w:rsidP="003A604F">
      <w:pPr>
        <w:jc w:val="center"/>
        <w:rPr>
          <w:sz w:val="72"/>
          <w:szCs w:val="72"/>
        </w:rPr>
      </w:pPr>
      <w:r>
        <w:rPr>
          <w:sz w:val="72"/>
          <w:szCs w:val="72"/>
        </w:rPr>
        <w:t>Craig Hawes</w:t>
      </w:r>
      <w:r w:rsidRPr="007F3F8A">
        <w:rPr>
          <w:noProof/>
          <w:sz w:val="20"/>
          <w:lang w:eastAsia="en-GB"/>
        </w:rPr>
        <mc:AlternateContent>
          <mc:Choice Requires="wpg">
            <w:drawing>
              <wp:anchor distT="0" distB="0" distL="114300" distR="114300" simplePos="0" relativeHeight="251659264" behindDoc="0" locked="0" layoutInCell="1" allowOverlap="1" wp14:anchorId="6AA815BD" wp14:editId="4D56D418">
                <wp:simplePos x="0" y="0"/>
                <wp:positionH relativeFrom="page">
                  <wp:align>center</wp:align>
                </wp:positionH>
                <wp:positionV relativeFrom="bottomMargin">
                  <wp:posOffset>-1080135</wp:posOffset>
                </wp:positionV>
                <wp:extent cx="5508000" cy="766800"/>
                <wp:effectExtent l="0" t="0" r="0" b="0"/>
                <wp:wrapNone/>
                <wp:docPr id="7" name="Group 7"/>
                <wp:cNvGraphicFramePr/>
                <a:graphic xmlns:a="http://schemas.openxmlformats.org/drawingml/2006/main">
                  <a:graphicData uri="http://schemas.microsoft.com/office/word/2010/wordprocessingGroup">
                    <wpg:wgp>
                      <wpg:cNvGrpSpPr/>
                      <wpg:grpSpPr>
                        <a:xfrm>
                          <a:off x="0" y="0"/>
                          <a:ext cx="5508000" cy="766800"/>
                          <a:chOff x="0" y="0"/>
                          <a:chExt cx="5509620" cy="766754"/>
                        </a:xfrm>
                      </wpg:grpSpPr>
                      <wps:wsp>
                        <wps:cNvPr id="8" name="Text Box 2"/>
                        <wps:cNvSpPr txBox="1">
                          <a:spLocks noChangeArrowheads="1"/>
                        </wps:cNvSpPr>
                        <wps:spPr bwMode="auto">
                          <a:xfrm>
                            <a:off x="2875005" y="0"/>
                            <a:ext cx="2634615" cy="305435"/>
                          </a:xfrm>
                          <a:prstGeom prst="rect">
                            <a:avLst/>
                          </a:prstGeom>
                          <a:solidFill>
                            <a:srgbClr val="960099"/>
                          </a:solidFill>
                          <a:ln w="9525">
                            <a:noFill/>
                            <a:miter lim="800000"/>
                            <a:headEnd/>
                            <a:tailEnd/>
                          </a:ln>
                        </wps:spPr>
                        <wps:txbx>
                          <w:txbxContent>
                            <w:p w14:paraId="452CA1D5" w14:textId="526231FA" w:rsidR="00905C1A" w:rsidRPr="00800FA7" w:rsidRDefault="00905C1A" w:rsidP="003A604F">
                              <w:pPr>
                                <w:tabs>
                                  <w:tab w:val="left" w:pos="284"/>
                                  <w:tab w:val="right" w:pos="3969"/>
                                </w:tabs>
                                <w:spacing w:line="320" w:lineRule="exact"/>
                                <w:rPr>
                                  <w:b/>
                                  <w:color w:val="FFFFFF" w:themeColor="background1"/>
                                  <w:sz w:val="28"/>
                                  <w:szCs w:val="28"/>
                                </w:rPr>
                              </w:pPr>
                              <w:r w:rsidRPr="008310B6">
                                <w:rPr>
                                  <w:b/>
                                  <w:color w:val="FFFFFF" w:themeColor="background1"/>
                                  <w:sz w:val="28"/>
                                  <w:szCs w:val="28"/>
                                </w:rPr>
                                <w:tab/>
                              </w:r>
                              <w:r w:rsidRPr="00800FA7">
                                <w:rPr>
                                  <w:b/>
                                  <w:color w:val="FFFFFF" w:themeColor="background1"/>
                                  <w:sz w:val="28"/>
                                  <w:szCs w:val="28"/>
                                </w:rPr>
                                <w:t>Speaking Roles</w:t>
                              </w:r>
                              <w:r w:rsidRPr="00800FA7">
                                <w:rPr>
                                  <w:b/>
                                  <w:color w:val="FFFFFF" w:themeColor="background1"/>
                                  <w:sz w:val="28"/>
                                  <w:szCs w:val="28"/>
                                </w:rPr>
                                <w:tab/>
                              </w:r>
                              <w:r w:rsidR="006105DC">
                                <w:rPr>
                                  <w:b/>
                                  <w:color w:val="FFFFFF" w:themeColor="background1"/>
                                  <w:sz w:val="28"/>
                                  <w:szCs w:val="28"/>
                                </w:rPr>
                                <w:t>50</w:t>
                              </w:r>
                            </w:p>
                          </w:txbxContent>
                        </wps:txbx>
                        <wps:bodyPr rot="0" vert="horz" wrap="square" lIns="0" tIns="0" rIns="0" bIns="0" anchor="t" anchorCtr="0">
                          <a:noAutofit/>
                        </wps:bodyPr>
                      </wps:wsp>
                      <wps:wsp>
                        <wps:cNvPr id="9" name="Text Box 2"/>
                        <wps:cNvSpPr txBox="1">
                          <a:spLocks noChangeArrowheads="1"/>
                        </wps:cNvSpPr>
                        <wps:spPr bwMode="auto">
                          <a:xfrm>
                            <a:off x="0" y="0"/>
                            <a:ext cx="2634615" cy="305435"/>
                          </a:xfrm>
                          <a:prstGeom prst="rect">
                            <a:avLst/>
                          </a:prstGeom>
                          <a:solidFill>
                            <a:srgbClr val="F6921E"/>
                          </a:solidFill>
                          <a:ln w="9525">
                            <a:noFill/>
                            <a:miter lim="800000"/>
                            <a:headEnd/>
                            <a:tailEnd/>
                          </a:ln>
                        </wps:spPr>
                        <wps:txbx>
                          <w:txbxContent>
                            <w:p w14:paraId="0366DA09" w14:textId="01CCE399" w:rsidR="00905C1A" w:rsidRPr="00800FA7" w:rsidRDefault="00905C1A" w:rsidP="003A604F">
                              <w:pPr>
                                <w:tabs>
                                  <w:tab w:val="left" w:pos="284"/>
                                  <w:tab w:val="right" w:pos="3969"/>
                                </w:tabs>
                                <w:spacing w:line="320" w:lineRule="exact"/>
                                <w:rPr>
                                  <w:b/>
                                  <w:color w:val="FFFFFF" w:themeColor="background1"/>
                                  <w:sz w:val="28"/>
                                  <w:szCs w:val="28"/>
                                </w:rPr>
                              </w:pPr>
                              <w:r w:rsidRPr="008310B6">
                                <w:rPr>
                                  <w:b/>
                                  <w:color w:val="FFFFFF" w:themeColor="background1"/>
                                  <w:sz w:val="28"/>
                                  <w:szCs w:val="28"/>
                                </w:rPr>
                                <w:tab/>
                              </w:r>
                              <w:r w:rsidR="006105DC">
                                <w:rPr>
                                  <w:b/>
                                  <w:color w:val="FFFFFF" w:themeColor="background1"/>
                                  <w:sz w:val="28"/>
                                  <w:szCs w:val="28"/>
                                </w:rPr>
                                <w:t>Named Characters</w:t>
                              </w:r>
                              <w:r w:rsidRPr="00800FA7">
                                <w:rPr>
                                  <w:b/>
                                  <w:color w:val="FFFFFF" w:themeColor="background1"/>
                                  <w:sz w:val="28"/>
                                  <w:szCs w:val="28"/>
                                </w:rPr>
                                <w:tab/>
                              </w:r>
                              <w:r w:rsidR="006105DC">
                                <w:rPr>
                                  <w:b/>
                                  <w:color w:val="FFFFFF" w:themeColor="background1"/>
                                  <w:sz w:val="28"/>
                                  <w:szCs w:val="28"/>
                                </w:rPr>
                                <w:t>55</w:t>
                              </w:r>
                            </w:p>
                          </w:txbxContent>
                        </wps:txbx>
                        <wps:bodyPr rot="0" vert="horz" wrap="square" lIns="0" tIns="0" rIns="0" bIns="0" anchor="t" anchorCtr="0">
                          <a:noAutofit/>
                        </wps:bodyPr>
                      </wps:wsp>
                      <wps:wsp>
                        <wps:cNvPr id="10" name="Text Box 2"/>
                        <wps:cNvSpPr txBox="1">
                          <a:spLocks noChangeArrowheads="1"/>
                        </wps:cNvSpPr>
                        <wps:spPr bwMode="auto">
                          <a:xfrm>
                            <a:off x="0" y="453081"/>
                            <a:ext cx="2634615" cy="305435"/>
                          </a:xfrm>
                          <a:prstGeom prst="rect">
                            <a:avLst/>
                          </a:prstGeom>
                          <a:solidFill>
                            <a:srgbClr val="7DD200"/>
                          </a:solidFill>
                          <a:ln w="9525">
                            <a:noFill/>
                            <a:miter lim="800000"/>
                            <a:headEnd/>
                            <a:tailEnd/>
                          </a:ln>
                        </wps:spPr>
                        <wps:txbx>
                          <w:txbxContent>
                            <w:p w14:paraId="442C892A" w14:textId="1F6A9E27" w:rsidR="00905C1A" w:rsidRPr="00800FA7" w:rsidRDefault="00905C1A" w:rsidP="003A604F">
                              <w:pPr>
                                <w:tabs>
                                  <w:tab w:val="left" w:pos="284"/>
                                  <w:tab w:val="right" w:pos="3969"/>
                                </w:tabs>
                                <w:spacing w:line="320" w:lineRule="exact"/>
                                <w:rPr>
                                  <w:b/>
                                  <w:color w:val="FFFFFF" w:themeColor="background1"/>
                                  <w:sz w:val="28"/>
                                  <w:szCs w:val="28"/>
                                </w:rPr>
                              </w:pPr>
                              <w:r w:rsidRPr="008310B6">
                                <w:rPr>
                                  <w:b/>
                                  <w:color w:val="FFFFFF" w:themeColor="background1"/>
                                  <w:sz w:val="28"/>
                                  <w:szCs w:val="28"/>
                                </w:rPr>
                                <w:tab/>
                              </w:r>
                              <w:r w:rsidR="006105DC">
                                <w:rPr>
                                  <w:b/>
                                  <w:color w:val="FFFFFF" w:themeColor="background1"/>
                                  <w:sz w:val="28"/>
                                  <w:szCs w:val="28"/>
                                </w:rPr>
                                <w:t>Reduced</w:t>
                              </w:r>
                              <w:r w:rsidRPr="00800FA7">
                                <w:rPr>
                                  <w:b/>
                                  <w:color w:val="FFFFFF" w:themeColor="background1"/>
                                  <w:sz w:val="28"/>
                                  <w:szCs w:val="28"/>
                                </w:rPr>
                                <w:t xml:space="preserve"> Cast Size</w:t>
                              </w:r>
                              <w:r w:rsidRPr="00800FA7">
                                <w:rPr>
                                  <w:b/>
                                  <w:color w:val="FFFFFF" w:themeColor="background1"/>
                                  <w:sz w:val="28"/>
                                  <w:szCs w:val="28"/>
                                </w:rPr>
                                <w:tab/>
                              </w:r>
                              <w:r w:rsidR="006105DC">
                                <w:rPr>
                                  <w:b/>
                                  <w:color w:val="FFFFFF" w:themeColor="background1"/>
                                  <w:sz w:val="28"/>
                                  <w:szCs w:val="28"/>
                                </w:rPr>
                                <w:t>28</w:t>
                              </w:r>
                            </w:p>
                          </w:txbxContent>
                        </wps:txbx>
                        <wps:bodyPr rot="0" vert="horz" wrap="square" lIns="0" tIns="0" rIns="0" bIns="0" anchor="t" anchorCtr="0">
                          <a:noAutofit/>
                        </wps:bodyPr>
                      </wps:wsp>
                      <wps:wsp>
                        <wps:cNvPr id="11" name="Text Box 2"/>
                        <wps:cNvSpPr txBox="1">
                          <a:spLocks noChangeArrowheads="1"/>
                        </wps:cNvSpPr>
                        <wps:spPr bwMode="auto">
                          <a:xfrm>
                            <a:off x="2875005" y="461319"/>
                            <a:ext cx="2634615" cy="305435"/>
                          </a:xfrm>
                          <a:prstGeom prst="rect">
                            <a:avLst/>
                          </a:prstGeom>
                          <a:solidFill>
                            <a:srgbClr val="ED1C24"/>
                          </a:solidFill>
                          <a:ln w="9525">
                            <a:noFill/>
                            <a:miter lim="800000"/>
                            <a:headEnd/>
                            <a:tailEnd/>
                          </a:ln>
                        </wps:spPr>
                        <wps:txbx>
                          <w:txbxContent>
                            <w:p w14:paraId="67C7D0F1" w14:textId="6CA1F29B" w:rsidR="00905C1A" w:rsidRPr="008310B6" w:rsidRDefault="00905C1A" w:rsidP="003A604F">
                              <w:pPr>
                                <w:tabs>
                                  <w:tab w:val="left" w:pos="284"/>
                                  <w:tab w:val="right" w:pos="3969"/>
                                </w:tabs>
                                <w:spacing w:line="320" w:lineRule="exact"/>
                                <w:rPr>
                                  <w:b/>
                                  <w:color w:val="FFFFFF" w:themeColor="background1"/>
                                  <w:sz w:val="28"/>
                                  <w:szCs w:val="28"/>
                                </w:rPr>
                              </w:pPr>
                              <w:r w:rsidRPr="00800FA7">
                                <w:rPr>
                                  <w:b/>
                                  <w:color w:val="FFFFFF" w:themeColor="background1"/>
                                  <w:sz w:val="28"/>
                                  <w:szCs w:val="28"/>
                                </w:rPr>
                                <w:tab/>
                                <w:t>Duration (minutes)</w:t>
                              </w:r>
                              <w:r w:rsidRPr="008310B6">
                                <w:rPr>
                                  <w:b/>
                                  <w:color w:val="FFFFFF" w:themeColor="background1"/>
                                  <w:sz w:val="28"/>
                                  <w:szCs w:val="28"/>
                                </w:rPr>
                                <w:tab/>
                              </w:r>
                              <w:r w:rsidR="006105DC">
                                <w:rPr>
                                  <w:b/>
                                  <w:color w:val="FFFFFF" w:themeColor="background1"/>
                                  <w:sz w:val="28"/>
                                  <w:szCs w:val="28"/>
                                </w:rPr>
                                <w:t>50</w:t>
                              </w:r>
                            </w:p>
                          </w:txbxContent>
                        </wps:txbx>
                        <wps:bodyPr rot="0" vert="horz" wrap="square" lIns="0" tIns="0" rIns="0" bIns="0" anchor="ctr" anchorCtr="0">
                          <a:noAutofit/>
                        </wps:bodyPr>
                      </wps:wsp>
                    </wpg:wgp>
                  </a:graphicData>
                </a:graphic>
                <wp14:sizeRelH relativeFrom="margin">
                  <wp14:pctWidth>0</wp14:pctWidth>
                </wp14:sizeRelH>
                <wp14:sizeRelV relativeFrom="margin">
                  <wp14:pctHeight>0</wp14:pctHeight>
                </wp14:sizeRelV>
              </wp:anchor>
            </w:drawing>
          </mc:Choice>
          <mc:Fallback>
            <w:pict>
              <v:group w14:anchorId="6AA815BD" id="Group 7" o:spid="_x0000_s1026" style="position:absolute;left:0;text-align:left;margin-left:0;margin-top:-85.05pt;width:433.7pt;height:60.4pt;z-index:251659264;mso-position-horizontal:center;mso-position-horizontal-relative:page;mso-position-vertical-relative:bottom-margin-area;mso-width-relative:margin;mso-height-relative:margin" coordsize="55096,76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">
                <v:shapetype id="_x0000_t202" coordsize="21600,21600" o:spt="202" path="m,l,21600r21600,l21600,xe">
                  <v:stroke joinstyle="miter"/>
                  <v:path gradientshapeok="t" o:connecttype="rect"/>
                </v:shapetype>
                <v:shape id="Text Box 2" o:spid="_x0000_s1027" type="#_x0000_t202" style="position:absolute;left:28750;width:26346;height:305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DWYbcEA&#10;AADaAAAADwAAAGRycy9kb3ducmV2LnhtbERPy2rCQBTdC/2H4QrdiE7sItjUUUQoWGjQ2oLb28xt&#10;Epq5E2amefTrnYXg8nDe6+1gGtGR87VlBctFAoK4sLrmUsHX5+t8BcIHZI2NZVIwkoft5mGyxkzb&#10;nj+oO4dSxBD2GSqoQmgzKX1RkUG/sC1x5H6sMxgidKXUDvsYbhr5lCSpNFhzbKiwpX1Fxe/5zyg4&#10;Pr9fUjzh9386Op+8zfJ9nQelHqfD7gVEoCHcxTf3QSuIW+OVeAPk5go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Q1mG3BAAAA2gAAAA8AAAAAAAAAAAAAAAAAmAIAAGRycy9kb3du&#10;cmV2LnhtbFBLBQYAAAAABAAEAPUAAACGAwAAAAA=&#10;" fillcolor="#960099" stroked="f">
                  <v:textbox inset="0,0,0,0">
                    <w:txbxContent>
                      <w:p w14:paraId="452CA1D5" w14:textId="526231FA" w:rsidR="00905C1A" w:rsidRPr="00800FA7" w:rsidRDefault="00905C1A" w:rsidP="003A604F">
                        <w:pPr>
                          <w:tabs>
                            <w:tab w:val="left" w:pos="284"/>
                            <w:tab w:val="right" w:pos="3969"/>
                          </w:tabs>
                          <w:spacing w:line="320" w:lineRule="exact"/>
                          <w:rPr>
                            <w:b/>
                            <w:color w:val="FFFFFF" w:themeColor="background1"/>
                            <w:sz w:val="28"/>
                            <w:szCs w:val="28"/>
                          </w:rPr>
                        </w:pPr>
                        <w:r w:rsidRPr="008310B6">
                          <w:rPr>
                            <w:b/>
                            <w:color w:val="FFFFFF" w:themeColor="background1"/>
                            <w:sz w:val="28"/>
                            <w:szCs w:val="28"/>
                          </w:rPr>
                          <w:tab/>
                        </w:r>
                        <w:r w:rsidRPr="00800FA7">
                          <w:rPr>
                            <w:b/>
                            <w:color w:val="FFFFFF" w:themeColor="background1"/>
                            <w:sz w:val="28"/>
                            <w:szCs w:val="28"/>
                          </w:rPr>
                          <w:t>Speaking Roles</w:t>
                        </w:r>
                        <w:r w:rsidRPr="00800FA7">
                          <w:rPr>
                            <w:b/>
                            <w:color w:val="FFFFFF" w:themeColor="background1"/>
                            <w:sz w:val="28"/>
                            <w:szCs w:val="28"/>
                          </w:rPr>
                          <w:tab/>
                        </w:r>
                        <w:r w:rsidR="006105DC">
                          <w:rPr>
                            <w:b/>
                            <w:color w:val="FFFFFF" w:themeColor="background1"/>
                            <w:sz w:val="28"/>
                            <w:szCs w:val="28"/>
                          </w:rPr>
                          <w:t>50</w:t>
                        </w:r>
                      </w:p>
                    </w:txbxContent>
                  </v:textbox>
                </v:shape>
                <v:shape id="Text Box 2" o:spid="_x0000_s1028" type="#_x0000_t202" style="position:absolute;width:26346;height:305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2+ovMQA&#10;AADaAAAADwAAAGRycy9kb3ducmV2LnhtbESPQWvCQBSE70L/w/IKvTWbpEU0dRURSls8iGlBvT2y&#10;z01o9m3IbjX+e1coeBxm5htmthhsK07U+8axgixJQRBXTjdsFPx8vz9PQPiArLF1TAou5GExfxjN&#10;sNDuzFs6lcGICGFfoII6hK6Q0lc1WfSJ64ijd3S9xRBlb6Tu8RzhtpV5mo6lxYbjQo0drWqqfss/&#10;q2BYm6/Xo2/M5rDMXrJ9/pGXq51ST4/D8g1EoCHcw//tT61gCrcr8QbI+R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dvqLzEAAAA2gAAAA8AAAAAAAAAAAAAAAAAmAIAAGRycy9k&#10;b3ducmV2LnhtbFBLBQYAAAAABAAEAPUAAACJAwAAAAA=&#10;" fillcolor="#f6921e" stroked="f">
                  <v:textbox inset="0,0,0,0">
                    <w:txbxContent>
                      <w:p w14:paraId="0366DA09" w14:textId="01CCE399" w:rsidR="00905C1A" w:rsidRPr="00800FA7" w:rsidRDefault="00905C1A" w:rsidP="003A604F">
                        <w:pPr>
                          <w:tabs>
                            <w:tab w:val="left" w:pos="284"/>
                            <w:tab w:val="right" w:pos="3969"/>
                          </w:tabs>
                          <w:spacing w:line="320" w:lineRule="exact"/>
                          <w:rPr>
                            <w:b/>
                            <w:color w:val="FFFFFF" w:themeColor="background1"/>
                            <w:sz w:val="28"/>
                            <w:szCs w:val="28"/>
                          </w:rPr>
                        </w:pPr>
                        <w:r w:rsidRPr="008310B6">
                          <w:rPr>
                            <w:b/>
                            <w:color w:val="FFFFFF" w:themeColor="background1"/>
                            <w:sz w:val="28"/>
                            <w:szCs w:val="28"/>
                          </w:rPr>
                          <w:tab/>
                        </w:r>
                        <w:r w:rsidR="006105DC">
                          <w:rPr>
                            <w:b/>
                            <w:color w:val="FFFFFF" w:themeColor="background1"/>
                            <w:sz w:val="28"/>
                            <w:szCs w:val="28"/>
                          </w:rPr>
                          <w:t>Named Characters</w:t>
                        </w:r>
                        <w:r w:rsidRPr="00800FA7">
                          <w:rPr>
                            <w:b/>
                            <w:color w:val="FFFFFF" w:themeColor="background1"/>
                            <w:sz w:val="28"/>
                            <w:szCs w:val="28"/>
                          </w:rPr>
                          <w:tab/>
                        </w:r>
                        <w:r w:rsidR="006105DC">
                          <w:rPr>
                            <w:b/>
                            <w:color w:val="FFFFFF" w:themeColor="background1"/>
                            <w:sz w:val="28"/>
                            <w:szCs w:val="28"/>
                          </w:rPr>
                          <w:t>55</w:t>
                        </w:r>
                      </w:p>
                    </w:txbxContent>
                  </v:textbox>
                </v:shape>
                <v:shape id="Text Box 2" o:spid="_x0000_s1029" type="#_x0000_t202" style="position:absolute;top:4530;width:26346;height:30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Y93CcUA&#10;AADbAAAADwAAAGRycy9kb3ducmV2LnhtbESPQUsDMRCF70L/Q5iCN5ttD1bWpkWESpUi7eoevA2b&#10;cXdxMwlJbLf/vnMQvM3w3rz3zWozukGdKKbes4H5rABF3Hjbc2vg82N79wAqZWSLg2cycKEEm/Xk&#10;ZoWl9Wc+0qnKrZIQTiUa6HIOpdap6chhmvlALNq3jw6zrLHVNuJZwt2gF0Vxrx32LA0dBnruqPmp&#10;fp2Bl3BYLA9hTzs3fI3vdazfqtfamNvp+PQIKtOY/81/1zsr+EIvv8gAen0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Bj3cJxQAAANsAAAAPAAAAAAAAAAAAAAAAAJgCAABkcnMv&#10;ZG93bnJldi54bWxQSwUGAAAAAAQABAD1AAAAigMAAAAA&#10;" fillcolor="#7dd200" stroked="f">
                  <v:textbox inset="0,0,0,0">
                    <w:txbxContent>
                      <w:p w14:paraId="442C892A" w14:textId="1F6A9E27" w:rsidR="00905C1A" w:rsidRPr="00800FA7" w:rsidRDefault="00905C1A" w:rsidP="003A604F">
                        <w:pPr>
                          <w:tabs>
                            <w:tab w:val="left" w:pos="284"/>
                            <w:tab w:val="right" w:pos="3969"/>
                          </w:tabs>
                          <w:spacing w:line="320" w:lineRule="exact"/>
                          <w:rPr>
                            <w:b/>
                            <w:color w:val="FFFFFF" w:themeColor="background1"/>
                            <w:sz w:val="28"/>
                            <w:szCs w:val="28"/>
                          </w:rPr>
                        </w:pPr>
                        <w:r w:rsidRPr="008310B6">
                          <w:rPr>
                            <w:b/>
                            <w:color w:val="FFFFFF" w:themeColor="background1"/>
                            <w:sz w:val="28"/>
                            <w:szCs w:val="28"/>
                          </w:rPr>
                          <w:tab/>
                        </w:r>
                        <w:r w:rsidR="006105DC">
                          <w:rPr>
                            <w:b/>
                            <w:color w:val="FFFFFF" w:themeColor="background1"/>
                            <w:sz w:val="28"/>
                            <w:szCs w:val="28"/>
                          </w:rPr>
                          <w:t>Reduced</w:t>
                        </w:r>
                        <w:r w:rsidRPr="00800FA7">
                          <w:rPr>
                            <w:b/>
                            <w:color w:val="FFFFFF" w:themeColor="background1"/>
                            <w:sz w:val="28"/>
                            <w:szCs w:val="28"/>
                          </w:rPr>
                          <w:t xml:space="preserve"> Cast Size</w:t>
                        </w:r>
                        <w:r w:rsidRPr="00800FA7">
                          <w:rPr>
                            <w:b/>
                            <w:color w:val="FFFFFF" w:themeColor="background1"/>
                            <w:sz w:val="28"/>
                            <w:szCs w:val="28"/>
                          </w:rPr>
                          <w:tab/>
                        </w:r>
                        <w:r w:rsidR="006105DC">
                          <w:rPr>
                            <w:b/>
                            <w:color w:val="FFFFFF" w:themeColor="background1"/>
                            <w:sz w:val="28"/>
                            <w:szCs w:val="28"/>
                          </w:rPr>
                          <w:t>28</w:t>
                        </w:r>
                      </w:p>
                    </w:txbxContent>
                  </v:textbox>
                </v:shape>
                <v:shape id="Text Box 2" o:spid="_x0000_s1030" type="#_x0000_t202" style="position:absolute;left:28750;top:4613;width:26346;height:305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tYfcMA&#10;AADbAAAADwAAAGRycy9kb3ducmV2LnhtbERPTWsCMRC9F/wPYQQvRbN6kHZrlKKI4tJDbRF6m26m&#10;m6XJZNnEdf33Rij0No/3OYtV76zoqA21ZwXTSQaCuPS65krB58d2/AQiRGSN1jMpuFKA1XLwsMBc&#10;+wu/U3eMlUghHHJUYGJscilDachhmPiGOHE/vnUYE2wrqVu8pHBn5SzL5tJhzanBYENrQ+Xv8ewU&#10;FLYoeLM78WZrvwtz6J6/Do9vSo2G/esLiEh9/Bf/ufc6zZ/C/Zd0gFz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tYfcMAAADbAAAADwAAAAAAAAAAAAAAAACYAgAAZHJzL2Rv&#10;d25yZXYueG1sUEsFBgAAAAAEAAQA9QAAAIgDAAAAAA==&#10;" fillcolor="#ed1c24" stroked="f">
                  <v:textbox inset="0,0,0,0">
                    <w:txbxContent>
                      <w:p w14:paraId="67C7D0F1" w14:textId="6CA1F29B" w:rsidR="00905C1A" w:rsidRPr="008310B6" w:rsidRDefault="00905C1A" w:rsidP="003A604F">
                        <w:pPr>
                          <w:tabs>
                            <w:tab w:val="left" w:pos="284"/>
                            <w:tab w:val="right" w:pos="3969"/>
                          </w:tabs>
                          <w:spacing w:line="320" w:lineRule="exact"/>
                          <w:rPr>
                            <w:b/>
                            <w:color w:val="FFFFFF" w:themeColor="background1"/>
                            <w:sz w:val="28"/>
                            <w:szCs w:val="28"/>
                          </w:rPr>
                        </w:pPr>
                        <w:r w:rsidRPr="00800FA7">
                          <w:rPr>
                            <w:b/>
                            <w:color w:val="FFFFFF" w:themeColor="background1"/>
                            <w:sz w:val="28"/>
                            <w:szCs w:val="28"/>
                          </w:rPr>
                          <w:tab/>
                          <w:t>Duration (minutes)</w:t>
                        </w:r>
                        <w:r w:rsidRPr="008310B6">
                          <w:rPr>
                            <w:b/>
                            <w:color w:val="FFFFFF" w:themeColor="background1"/>
                            <w:sz w:val="28"/>
                            <w:szCs w:val="28"/>
                          </w:rPr>
                          <w:tab/>
                        </w:r>
                        <w:r w:rsidR="006105DC">
                          <w:rPr>
                            <w:b/>
                            <w:color w:val="FFFFFF" w:themeColor="background1"/>
                            <w:sz w:val="28"/>
                            <w:szCs w:val="28"/>
                          </w:rPr>
                          <w:t>50</w:t>
                        </w:r>
                      </w:p>
                    </w:txbxContent>
                  </v:textbox>
                </v:shape>
                <w10:wrap anchorx="page" anchory="margin"/>
              </v:group>
            </w:pict>
          </mc:Fallback>
        </mc:AlternateContent>
      </w:r>
    </w:p>
    <w:p w14:paraId="2F8986EF" w14:textId="77777777" w:rsidR="003A604F" w:rsidRPr="007F3F8A" w:rsidRDefault="003A604F" w:rsidP="003A604F">
      <w:pPr>
        <w:rPr>
          <w:sz w:val="76"/>
          <w:szCs w:val="76"/>
        </w:rPr>
      </w:pPr>
      <w:r w:rsidRPr="007F3F8A">
        <w:rPr>
          <w:sz w:val="20"/>
          <w:szCs w:val="20"/>
        </w:rPr>
        <w:br w:type="page"/>
      </w:r>
    </w:p>
    <w:p w14:paraId="4A0A5152" w14:textId="77777777" w:rsidR="003A604F" w:rsidRPr="007F3F8A" w:rsidRDefault="003A604F" w:rsidP="003A604F">
      <w:pPr>
        <w:rPr>
          <w:sz w:val="76"/>
          <w:szCs w:val="76"/>
        </w:rPr>
      </w:pPr>
    </w:p>
    <w:p w14:paraId="08DE901B" w14:textId="77777777" w:rsidR="003A604F" w:rsidRPr="007F3F8A" w:rsidRDefault="003A604F" w:rsidP="003A604F">
      <w:pPr>
        <w:jc w:val="center"/>
      </w:pPr>
      <w:r w:rsidRPr="007F3F8A">
        <w:t>Published by</w:t>
      </w:r>
    </w:p>
    <w:p w14:paraId="5D4B2310" w14:textId="77777777" w:rsidR="003A604F" w:rsidRPr="007F3F8A" w:rsidRDefault="003A604F" w:rsidP="003A604F">
      <w:pPr>
        <w:jc w:val="center"/>
      </w:pPr>
    </w:p>
    <w:p w14:paraId="268D130D" w14:textId="77777777" w:rsidR="003A604F" w:rsidRPr="007F3F8A" w:rsidRDefault="003A604F" w:rsidP="003A604F">
      <w:pPr>
        <w:jc w:val="center"/>
        <w:rPr>
          <w:b/>
        </w:rPr>
      </w:pPr>
      <w:r w:rsidRPr="007F3F8A">
        <w:rPr>
          <w:b/>
        </w:rPr>
        <w:t>Musicline Publications</w:t>
      </w:r>
    </w:p>
    <w:p w14:paraId="0D20A554" w14:textId="77777777" w:rsidR="003A604F" w:rsidRPr="007F3F8A" w:rsidRDefault="003A604F" w:rsidP="003A604F">
      <w:pPr>
        <w:jc w:val="center"/>
        <w:rPr>
          <w:b/>
        </w:rPr>
      </w:pPr>
      <w:r w:rsidRPr="007F3F8A">
        <w:rPr>
          <w:b/>
        </w:rPr>
        <w:t>P.O. Box 15632</w:t>
      </w:r>
    </w:p>
    <w:p w14:paraId="3873458F" w14:textId="77777777" w:rsidR="003A604F" w:rsidRPr="007F3F8A" w:rsidRDefault="003A604F" w:rsidP="003A604F">
      <w:pPr>
        <w:jc w:val="center"/>
        <w:rPr>
          <w:b/>
        </w:rPr>
      </w:pPr>
      <w:r w:rsidRPr="007F3F8A">
        <w:rPr>
          <w:b/>
        </w:rPr>
        <w:t>Tamworth</w:t>
      </w:r>
    </w:p>
    <w:p w14:paraId="394041B6" w14:textId="77777777" w:rsidR="003A604F" w:rsidRPr="007F3F8A" w:rsidRDefault="003A604F" w:rsidP="003A604F">
      <w:pPr>
        <w:jc w:val="center"/>
        <w:rPr>
          <w:b/>
        </w:rPr>
      </w:pPr>
      <w:r w:rsidRPr="007F3F8A">
        <w:rPr>
          <w:b/>
        </w:rPr>
        <w:t>Staffordshire</w:t>
      </w:r>
    </w:p>
    <w:p w14:paraId="7125B6E2" w14:textId="77777777" w:rsidR="003A604F" w:rsidRPr="007F3F8A" w:rsidRDefault="003A604F" w:rsidP="003A604F">
      <w:pPr>
        <w:jc w:val="center"/>
        <w:rPr>
          <w:b/>
        </w:rPr>
      </w:pPr>
      <w:r w:rsidRPr="007F3F8A">
        <w:rPr>
          <w:b/>
        </w:rPr>
        <w:t>B78 2DP</w:t>
      </w:r>
    </w:p>
    <w:p w14:paraId="4EE5FF27" w14:textId="77777777" w:rsidR="003A604F" w:rsidRPr="007F3F8A" w:rsidRDefault="003A604F" w:rsidP="003A604F">
      <w:pPr>
        <w:jc w:val="center"/>
        <w:rPr>
          <w:b/>
        </w:rPr>
      </w:pPr>
      <w:r w:rsidRPr="007F3F8A">
        <w:rPr>
          <w:b/>
        </w:rPr>
        <w:t>01827 281 431</w:t>
      </w:r>
    </w:p>
    <w:p w14:paraId="687A492B" w14:textId="77777777" w:rsidR="003A604F" w:rsidRPr="007F3F8A" w:rsidRDefault="003A604F" w:rsidP="003A604F">
      <w:pPr>
        <w:jc w:val="center"/>
        <w:rPr>
          <w:b/>
        </w:rPr>
      </w:pPr>
    </w:p>
    <w:p w14:paraId="3655D3D5" w14:textId="77777777" w:rsidR="003A604F" w:rsidRPr="007F3F8A" w:rsidRDefault="00C172EC" w:rsidP="003A604F">
      <w:pPr>
        <w:jc w:val="center"/>
        <w:rPr>
          <w:b/>
        </w:rPr>
      </w:pPr>
      <w:hyperlink r:id="rId7" w:history="1">
        <w:r w:rsidR="003A604F" w:rsidRPr="007F3F8A">
          <w:rPr>
            <w:b/>
            <w:color w:val="0000FF" w:themeColor="hyperlink"/>
            <w:u w:val="single"/>
          </w:rPr>
          <w:t>www.musiclinedirect.com</w:t>
        </w:r>
      </w:hyperlink>
    </w:p>
    <w:p w14:paraId="15AC6AB9" w14:textId="77777777" w:rsidR="003A604F" w:rsidRPr="007F3F8A" w:rsidRDefault="003A604F" w:rsidP="003A604F">
      <w:pPr>
        <w:jc w:val="center"/>
        <w:rPr>
          <w:b/>
        </w:rPr>
      </w:pPr>
    </w:p>
    <w:p w14:paraId="1286F49B" w14:textId="77777777" w:rsidR="003A604F" w:rsidRPr="007F3F8A" w:rsidRDefault="003A604F" w:rsidP="003A604F">
      <w:pPr>
        <w:jc w:val="center"/>
        <w:rPr>
          <w:b/>
        </w:rPr>
      </w:pPr>
    </w:p>
    <w:p w14:paraId="5E629707" w14:textId="77777777" w:rsidR="003A604F" w:rsidRPr="007F3F8A" w:rsidRDefault="003A604F" w:rsidP="003A604F">
      <w:pPr>
        <w:spacing w:before="0" w:after="0"/>
        <w:jc w:val="center"/>
        <w:rPr>
          <w:sz w:val="28"/>
          <w:szCs w:val="28"/>
        </w:rPr>
      </w:pPr>
      <w:r w:rsidRPr="007F3F8A">
        <w:rPr>
          <w:sz w:val="28"/>
          <w:szCs w:val="28"/>
        </w:rPr>
        <w:t xml:space="preserve">Licences are </w:t>
      </w:r>
      <w:r w:rsidRPr="007F3F8A">
        <w:rPr>
          <w:b/>
          <w:sz w:val="28"/>
          <w:szCs w:val="28"/>
        </w:rPr>
        <w:t>always required</w:t>
      </w:r>
      <w:r w:rsidRPr="007F3F8A">
        <w:rPr>
          <w:sz w:val="28"/>
          <w:szCs w:val="28"/>
        </w:rPr>
        <w:t xml:space="preserve"> when published musicals are performed.</w:t>
      </w:r>
    </w:p>
    <w:p w14:paraId="0748D4A4" w14:textId="77777777" w:rsidR="003A604F" w:rsidRPr="007F3F8A" w:rsidRDefault="003A604F" w:rsidP="003A604F">
      <w:pPr>
        <w:spacing w:before="0" w:after="0"/>
        <w:jc w:val="center"/>
        <w:rPr>
          <w:sz w:val="28"/>
          <w:szCs w:val="28"/>
        </w:rPr>
      </w:pPr>
    </w:p>
    <w:p w14:paraId="10125D0A" w14:textId="77777777" w:rsidR="003A604F" w:rsidRPr="007F3F8A" w:rsidRDefault="003A604F" w:rsidP="003A604F">
      <w:pPr>
        <w:spacing w:before="0" w:after="0"/>
        <w:jc w:val="center"/>
        <w:rPr>
          <w:sz w:val="28"/>
          <w:szCs w:val="28"/>
        </w:rPr>
      </w:pPr>
      <w:r w:rsidRPr="007F3F8A">
        <w:rPr>
          <w:sz w:val="28"/>
          <w:szCs w:val="28"/>
        </w:rPr>
        <w:t>Licences for musicals are only available from the publishers of those musicals.</w:t>
      </w:r>
    </w:p>
    <w:p w14:paraId="2B880AB9" w14:textId="77777777" w:rsidR="003A604F" w:rsidRPr="007F3F8A" w:rsidRDefault="003A604F" w:rsidP="003A604F">
      <w:pPr>
        <w:spacing w:before="0" w:after="0"/>
        <w:jc w:val="center"/>
        <w:rPr>
          <w:sz w:val="28"/>
          <w:szCs w:val="28"/>
        </w:rPr>
      </w:pPr>
    </w:p>
    <w:p w14:paraId="1D1016A1" w14:textId="77777777" w:rsidR="003A604F" w:rsidRPr="007F3F8A" w:rsidRDefault="003A604F" w:rsidP="003A604F">
      <w:pPr>
        <w:spacing w:before="0" w:after="0"/>
        <w:jc w:val="center"/>
        <w:rPr>
          <w:b/>
          <w:sz w:val="28"/>
          <w:szCs w:val="28"/>
        </w:rPr>
      </w:pPr>
      <w:r w:rsidRPr="007F3F8A">
        <w:rPr>
          <w:b/>
          <w:sz w:val="28"/>
          <w:szCs w:val="28"/>
        </w:rPr>
        <w:t>There is no other source.</w:t>
      </w:r>
    </w:p>
    <w:p w14:paraId="0D40D38A" w14:textId="77777777" w:rsidR="003A604F" w:rsidRPr="007F3F8A" w:rsidRDefault="003A604F" w:rsidP="003A604F">
      <w:pPr>
        <w:spacing w:before="0" w:after="0"/>
        <w:jc w:val="center"/>
        <w:rPr>
          <w:sz w:val="28"/>
          <w:szCs w:val="28"/>
        </w:rPr>
      </w:pPr>
    </w:p>
    <w:p w14:paraId="0B001FB1" w14:textId="77777777" w:rsidR="003A604F" w:rsidRPr="007F3F8A" w:rsidRDefault="003A604F" w:rsidP="003A604F">
      <w:pPr>
        <w:spacing w:before="0" w:after="0"/>
        <w:jc w:val="center"/>
        <w:rPr>
          <w:sz w:val="28"/>
          <w:szCs w:val="28"/>
        </w:rPr>
      </w:pPr>
      <w:r w:rsidRPr="007F3F8A">
        <w:rPr>
          <w:sz w:val="28"/>
          <w:szCs w:val="28"/>
        </w:rPr>
        <w:t>All our Performing, Copying &amp; Video Licences are valid for</w:t>
      </w:r>
      <w:r w:rsidRPr="007F3F8A">
        <w:rPr>
          <w:sz w:val="28"/>
          <w:szCs w:val="28"/>
        </w:rPr>
        <w:br/>
      </w:r>
      <w:r w:rsidRPr="007F3F8A">
        <w:rPr>
          <w:b/>
          <w:sz w:val="28"/>
          <w:szCs w:val="28"/>
        </w:rPr>
        <w:t>one year from the date of issue</w:t>
      </w:r>
      <w:r w:rsidRPr="007F3F8A">
        <w:rPr>
          <w:sz w:val="28"/>
          <w:szCs w:val="28"/>
        </w:rPr>
        <w:t>.</w:t>
      </w:r>
    </w:p>
    <w:p w14:paraId="1ECC7284" w14:textId="77777777" w:rsidR="003A604F" w:rsidRPr="007F3F8A" w:rsidRDefault="003A604F" w:rsidP="003A604F">
      <w:pPr>
        <w:spacing w:before="0" w:after="0"/>
        <w:jc w:val="center"/>
        <w:rPr>
          <w:sz w:val="28"/>
          <w:szCs w:val="28"/>
        </w:rPr>
      </w:pPr>
    </w:p>
    <w:p w14:paraId="2451E1AF" w14:textId="77777777" w:rsidR="003A604F" w:rsidRPr="007F3F8A" w:rsidRDefault="003A604F" w:rsidP="003A604F">
      <w:pPr>
        <w:spacing w:before="0" w:after="0" w:line="276" w:lineRule="auto"/>
        <w:jc w:val="center"/>
        <w:rPr>
          <w:b/>
          <w:color w:val="FF0000"/>
          <w:sz w:val="36"/>
          <w:szCs w:val="36"/>
        </w:rPr>
      </w:pPr>
      <w:r w:rsidRPr="007F3F8A">
        <w:rPr>
          <w:b/>
          <w:color w:val="FF0000"/>
          <w:sz w:val="36"/>
          <w:szCs w:val="36"/>
          <w:highlight w:val="yellow"/>
        </w:rPr>
        <w:t>If you are recycling a previously performed musical,</w:t>
      </w:r>
      <w:r w:rsidRPr="007F3F8A">
        <w:rPr>
          <w:b/>
          <w:color w:val="FF0000"/>
          <w:sz w:val="36"/>
          <w:szCs w:val="36"/>
          <w:highlight w:val="yellow"/>
        </w:rPr>
        <w:br/>
        <w:t>NEW LICENCES MUST BE PURCHASED</w:t>
      </w:r>
      <w:r w:rsidRPr="007F3F8A">
        <w:rPr>
          <w:b/>
          <w:color w:val="FF0000"/>
          <w:sz w:val="36"/>
          <w:szCs w:val="36"/>
          <w:highlight w:val="yellow"/>
        </w:rPr>
        <w:br/>
        <w:t>to comply with Copyright law required by mandatory</w:t>
      </w:r>
      <w:r w:rsidRPr="007F3F8A">
        <w:rPr>
          <w:b/>
          <w:color w:val="FF0000"/>
          <w:sz w:val="36"/>
          <w:szCs w:val="36"/>
          <w:highlight w:val="yellow"/>
        </w:rPr>
        <w:br/>
        <w:t>contractual obligations to the composer.</w:t>
      </w:r>
    </w:p>
    <w:p w14:paraId="744BC519" w14:textId="77777777" w:rsidR="003A604F" w:rsidRPr="007F3F8A" w:rsidRDefault="003A604F" w:rsidP="003A604F">
      <w:pPr>
        <w:spacing w:before="0" w:after="0"/>
        <w:jc w:val="center"/>
        <w:rPr>
          <w:sz w:val="28"/>
          <w:szCs w:val="28"/>
        </w:rPr>
      </w:pPr>
    </w:p>
    <w:p w14:paraId="19D537B6" w14:textId="77777777" w:rsidR="003A604F" w:rsidRPr="007F3F8A" w:rsidRDefault="003A604F" w:rsidP="003A604F">
      <w:pPr>
        <w:spacing w:before="0" w:after="0"/>
        <w:jc w:val="center"/>
        <w:rPr>
          <w:sz w:val="28"/>
          <w:szCs w:val="28"/>
        </w:rPr>
      </w:pPr>
      <w:r w:rsidRPr="007F3F8A">
        <w:rPr>
          <w:sz w:val="28"/>
          <w:szCs w:val="28"/>
        </w:rPr>
        <w:t>Prices of Licences and Order Form can be found on our website:</w:t>
      </w:r>
      <w:r w:rsidRPr="007F3F8A">
        <w:rPr>
          <w:sz w:val="28"/>
          <w:szCs w:val="28"/>
        </w:rPr>
        <w:br/>
      </w:r>
      <w:r w:rsidRPr="007F3F8A">
        <w:rPr>
          <w:b/>
          <w:sz w:val="28"/>
          <w:szCs w:val="28"/>
        </w:rPr>
        <w:t>www.musiclinedirect.com</w:t>
      </w:r>
    </w:p>
    <w:p w14:paraId="23C6FCB0" w14:textId="77777777" w:rsidR="003A604F" w:rsidRPr="007F3F8A" w:rsidRDefault="003A604F" w:rsidP="003A604F">
      <w:pPr>
        <w:rPr>
          <w:b/>
          <w:sz w:val="72"/>
          <w:szCs w:val="72"/>
          <w:u w:val="single"/>
        </w:rPr>
      </w:pPr>
    </w:p>
    <w:p w14:paraId="23D8AEED" w14:textId="77777777" w:rsidR="003A604F" w:rsidRDefault="003A604F" w:rsidP="00E33E07">
      <w:pPr>
        <w:jc w:val="center"/>
        <w:rPr>
          <w:b/>
          <w:sz w:val="26"/>
          <w:szCs w:val="26"/>
          <w:u w:val="single"/>
        </w:rPr>
        <w:sectPr w:rsidR="003A604F" w:rsidSect="00D86165">
          <w:headerReference w:type="even" r:id="rId8"/>
          <w:headerReference w:type="default" r:id="rId9"/>
          <w:footerReference w:type="even" r:id="rId10"/>
          <w:footerReference w:type="default" r:id="rId11"/>
          <w:headerReference w:type="first" r:id="rId12"/>
          <w:footerReference w:type="first" r:id="rId13"/>
          <w:type w:val="continuous"/>
          <w:pgSz w:w="11900" w:h="16840"/>
          <w:pgMar w:top="1440" w:right="1080" w:bottom="1440" w:left="1080" w:header="480" w:footer="708" w:gutter="0"/>
          <w:cols w:space="720"/>
        </w:sectPr>
      </w:pPr>
    </w:p>
    <w:p w14:paraId="4ABB7C69" w14:textId="77777777" w:rsidR="00E33E07" w:rsidRDefault="00E33E07" w:rsidP="00E33E07">
      <w:pPr>
        <w:jc w:val="center"/>
        <w:rPr>
          <w:b/>
          <w:sz w:val="26"/>
          <w:szCs w:val="26"/>
          <w:u w:val="single"/>
        </w:rPr>
      </w:pPr>
      <w:r w:rsidRPr="00E33E07">
        <w:rPr>
          <w:b/>
          <w:sz w:val="26"/>
          <w:szCs w:val="26"/>
          <w:u w:val="single"/>
        </w:rPr>
        <w:lastRenderedPageBreak/>
        <w:t>CONTENTS</w:t>
      </w:r>
    </w:p>
    <w:p w14:paraId="15A09878" w14:textId="77777777" w:rsidR="00E33E07" w:rsidRDefault="00E33E07" w:rsidP="00E33E07">
      <w:pPr>
        <w:rPr>
          <w:b/>
          <w:sz w:val="26"/>
          <w:szCs w:val="26"/>
          <w:u w:val="single"/>
        </w:rPr>
      </w:pPr>
    </w:p>
    <w:p w14:paraId="4D0602A5" w14:textId="77777777" w:rsidR="00EA7075" w:rsidRDefault="00E33E07">
      <w:pPr>
        <w:pStyle w:val="TOC1"/>
        <w:tabs>
          <w:tab w:val="right" w:leader="dot" w:pos="9730"/>
        </w:tabs>
        <w:rPr>
          <w:rFonts w:asciiTheme="minorHAnsi" w:hAnsiTheme="minorHAnsi" w:cstheme="minorBidi"/>
          <w:b w:val="0"/>
          <w:noProof/>
          <w:sz w:val="22"/>
          <w:szCs w:val="22"/>
          <w:lang w:eastAsia="en-GB"/>
        </w:rPr>
      </w:pPr>
      <w:r>
        <w:rPr>
          <w:b w:val="0"/>
          <w:sz w:val="26"/>
          <w:szCs w:val="26"/>
          <w:u w:val="single"/>
        </w:rPr>
        <w:fldChar w:fldCharType="begin"/>
      </w:r>
      <w:r>
        <w:rPr>
          <w:b w:val="0"/>
          <w:sz w:val="26"/>
          <w:szCs w:val="26"/>
          <w:u w:val="single"/>
        </w:rPr>
        <w:instrText xml:space="preserve"> TOC \o "1-3" \h \z \u \t "Heading 6,1" </w:instrText>
      </w:r>
      <w:r>
        <w:rPr>
          <w:b w:val="0"/>
          <w:sz w:val="26"/>
          <w:szCs w:val="26"/>
          <w:u w:val="single"/>
        </w:rPr>
        <w:fldChar w:fldCharType="separate"/>
      </w:r>
      <w:hyperlink w:anchor="_Toc34042227" w:history="1">
        <w:r w:rsidR="00EA7075">
          <w:rPr>
            <w:rStyle w:val="Hyperlink"/>
            <w:noProof/>
          </w:rPr>
          <w:t>C</w:t>
        </w:r>
        <w:r w:rsidR="00EA7075" w:rsidRPr="0089169F">
          <w:rPr>
            <w:rStyle w:val="Hyperlink"/>
            <w:noProof/>
          </w:rPr>
          <w:t>ast List</w:t>
        </w:r>
        <w:r w:rsidR="00EA7075">
          <w:rPr>
            <w:noProof/>
            <w:webHidden/>
          </w:rPr>
          <w:tab/>
        </w:r>
        <w:r w:rsidR="00EA7075">
          <w:rPr>
            <w:noProof/>
            <w:webHidden/>
          </w:rPr>
          <w:fldChar w:fldCharType="begin"/>
        </w:r>
        <w:r w:rsidR="00EA7075">
          <w:rPr>
            <w:noProof/>
            <w:webHidden/>
          </w:rPr>
          <w:instrText xml:space="preserve"> PAGEREF _Toc34042227 \h </w:instrText>
        </w:r>
        <w:r w:rsidR="00EA7075">
          <w:rPr>
            <w:noProof/>
            <w:webHidden/>
          </w:rPr>
        </w:r>
        <w:r w:rsidR="00EA7075">
          <w:rPr>
            <w:noProof/>
            <w:webHidden/>
          </w:rPr>
          <w:fldChar w:fldCharType="separate"/>
        </w:r>
        <w:r w:rsidR="00C172EC">
          <w:rPr>
            <w:noProof/>
            <w:webHidden/>
          </w:rPr>
          <w:t>2</w:t>
        </w:r>
        <w:r w:rsidR="00EA7075">
          <w:rPr>
            <w:noProof/>
            <w:webHidden/>
          </w:rPr>
          <w:fldChar w:fldCharType="end"/>
        </w:r>
      </w:hyperlink>
    </w:p>
    <w:p w14:paraId="7AA03F9E" w14:textId="77777777" w:rsidR="00EA7075" w:rsidRDefault="00C172EC">
      <w:pPr>
        <w:pStyle w:val="TOC1"/>
        <w:tabs>
          <w:tab w:val="right" w:leader="dot" w:pos="9730"/>
        </w:tabs>
        <w:rPr>
          <w:rFonts w:asciiTheme="minorHAnsi" w:hAnsiTheme="minorHAnsi" w:cstheme="minorBidi"/>
          <w:b w:val="0"/>
          <w:noProof/>
          <w:sz w:val="22"/>
          <w:szCs w:val="22"/>
          <w:lang w:eastAsia="en-GB"/>
        </w:rPr>
      </w:pPr>
      <w:hyperlink w:anchor="_Toc34042228" w:history="1">
        <w:r w:rsidR="00EA7075" w:rsidRPr="0089169F">
          <w:rPr>
            <w:rStyle w:val="Hyperlink"/>
            <w:noProof/>
          </w:rPr>
          <w:t>Suggested Cast List For 55 Actors</w:t>
        </w:r>
        <w:r w:rsidR="00EA7075">
          <w:rPr>
            <w:noProof/>
            <w:webHidden/>
          </w:rPr>
          <w:tab/>
        </w:r>
        <w:r w:rsidR="00EA7075">
          <w:rPr>
            <w:noProof/>
            <w:webHidden/>
          </w:rPr>
          <w:fldChar w:fldCharType="begin"/>
        </w:r>
        <w:r w:rsidR="00EA7075">
          <w:rPr>
            <w:noProof/>
            <w:webHidden/>
          </w:rPr>
          <w:instrText xml:space="preserve"> PAGEREF _Toc34042228 \h </w:instrText>
        </w:r>
        <w:r w:rsidR="00EA7075">
          <w:rPr>
            <w:noProof/>
            <w:webHidden/>
          </w:rPr>
        </w:r>
        <w:r w:rsidR="00EA7075">
          <w:rPr>
            <w:noProof/>
            <w:webHidden/>
          </w:rPr>
          <w:fldChar w:fldCharType="separate"/>
        </w:r>
        <w:r>
          <w:rPr>
            <w:noProof/>
            <w:webHidden/>
          </w:rPr>
          <w:t>2</w:t>
        </w:r>
        <w:r w:rsidR="00EA7075">
          <w:rPr>
            <w:noProof/>
            <w:webHidden/>
          </w:rPr>
          <w:fldChar w:fldCharType="end"/>
        </w:r>
      </w:hyperlink>
    </w:p>
    <w:p w14:paraId="70B57BC5" w14:textId="77777777" w:rsidR="00EA7075" w:rsidRDefault="00C172EC">
      <w:pPr>
        <w:pStyle w:val="TOC1"/>
        <w:tabs>
          <w:tab w:val="right" w:leader="dot" w:pos="9730"/>
        </w:tabs>
        <w:rPr>
          <w:rFonts w:asciiTheme="minorHAnsi" w:hAnsiTheme="minorHAnsi" w:cstheme="minorBidi"/>
          <w:b w:val="0"/>
          <w:noProof/>
          <w:sz w:val="22"/>
          <w:szCs w:val="22"/>
          <w:lang w:eastAsia="en-GB"/>
        </w:rPr>
      </w:pPr>
      <w:hyperlink w:anchor="_Toc34042229" w:history="1">
        <w:r w:rsidR="00EA7075" w:rsidRPr="0089169F">
          <w:rPr>
            <w:rStyle w:val="Hyperlink"/>
            <w:noProof/>
          </w:rPr>
          <w:t>Suggested Cast List For 28 Characters</w:t>
        </w:r>
        <w:r w:rsidR="00EA7075">
          <w:rPr>
            <w:noProof/>
            <w:webHidden/>
          </w:rPr>
          <w:tab/>
        </w:r>
        <w:r w:rsidR="00EA7075">
          <w:rPr>
            <w:noProof/>
            <w:webHidden/>
          </w:rPr>
          <w:fldChar w:fldCharType="begin"/>
        </w:r>
        <w:r w:rsidR="00EA7075">
          <w:rPr>
            <w:noProof/>
            <w:webHidden/>
          </w:rPr>
          <w:instrText xml:space="preserve"> PAGEREF _Toc34042229 \h </w:instrText>
        </w:r>
        <w:r w:rsidR="00EA7075">
          <w:rPr>
            <w:noProof/>
            <w:webHidden/>
          </w:rPr>
        </w:r>
        <w:r w:rsidR="00EA7075">
          <w:rPr>
            <w:noProof/>
            <w:webHidden/>
          </w:rPr>
          <w:fldChar w:fldCharType="separate"/>
        </w:r>
        <w:r>
          <w:rPr>
            <w:noProof/>
            <w:webHidden/>
          </w:rPr>
          <w:t>2</w:t>
        </w:r>
        <w:r w:rsidR="00EA7075">
          <w:rPr>
            <w:noProof/>
            <w:webHidden/>
          </w:rPr>
          <w:fldChar w:fldCharType="end"/>
        </w:r>
      </w:hyperlink>
    </w:p>
    <w:p w14:paraId="7D5A19A4" w14:textId="77777777" w:rsidR="00EA7075" w:rsidRDefault="00C172EC">
      <w:pPr>
        <w:pStyle w:val="TOC1"/>
        <w:tabs>
          <w:tab w:val="right" w:leader="dot" w:pos="9730"/>
        </w:tabs>
        <w:rPr>
          <w:rFonts w:asciiTheme="minorHAnsi" w:hAnsiTheme="minorHAnsi" w:cstheme="minorBidi"/>
          <w:b w:val="0"/>
          <w:noProof/>
          <w:sz w:val="22"/>
          <w:szCs w:val="22"/>
          <w:lang w:eastAsia="en-GB"/>
        </w:rPr>
      </w:pPr>
      <w:hyperlink w:anchor="_Toc34042230" w:history="1">
        <w:r w:rsidR="00EA7075" w:rsidRPr="0089169F">
          <w:rPr>
            <w:rStyle w:val="Hyperlink"/>
            <w:noProof/>
          </w:rPr>
          <w:t>Characters In Each Scene</w:t>
        </w:r>
        <w:r w:rsidR="00EA7075">
          <w:rPr>
            <w:noProof/>
            <w:webHidden/>
          </w:rPr>
          <w:tab/>
        </w:r>
        <w:r w:rsidR="00EA7075">
          <w:rPr>
            <w:noProof/>
            <w:webHidden/>
          </w:rPr>
          <w:fldChar w:fldCharType="begin"/>
        </w:r>
        <w:r w:rsidR="00EA7075">
          <w:rPr>
            <w:noProof/>
            <w:webHidden/>
          </w:rPr>
          <w:instrText xml:space="preserve"> PAGEREF _Toc34042230 \h </w:instrText>
        </w:r>
        <w:r w:rsidR="00EA7075">
          <w:rPr>
            <w:noProof/>
            <w:webHidden/>
          </w:rPr>
        </w:r>
        <w:r w:rsidR="00EA7075">
          <w:rPr>
            <w:noProof/>
            <w:webHidden/>
          </w:rPr>
          <w:fldChar w:fldCharType="separate"/>
        </w:r>
        <w:r>
          <w:rPr>
            <w:noProof/>
            <w:webHidden/>
          </w:rPr>
          <w:t>2</w:t>
        </w:r>
        <w:r w:rsidR="00EA7075">
          <w:rPr>
            <w:noProof/>
            <w:webHidden/>
          </w:rPr>
          <w:fldChar w:fldCharType="end"/>
        </w:r>
      </w:hyperlink>
    </w:p>
    <w:p w14:paraId="0496AA22" w14:textId="77777777" w:rsidR="00EA7075" w:rsidRDefault="00C172EC">
      <w:pPr>
        <w:pStyle w:val="TOC1"/>
        <w:tabs>
          <w:tab w:val="right" w:leader="dot" w:pos="9730"/>
        </w:tabs>
        <w:rPr>
          <w:rFonts w:asciiTheme="minorHAnsi" w:hAnsiTheme="minorHAnsi" w:cstheme="minorBidi"/>
          <w:b w:val="0"/>
          <w:noProof/>
          <w:sz w:val="22"/>
          <w:szCs w:val="22"/>
          <w:lang w:eastAsia="en-GB"/>
        </w:rPr>
      </w:pPr>
      <w:hyperlink w:anchor="_Toc34042231" w:history="1">
        <w:r w:rsidR="00EA7075" w:rsidRPr="0089169F">
          <w:rPr>
            <w:rStyle w:val="Hyperlink"/>
            <w:noProof/>
          </w:rPr>
          <w:t>List Of Properties</w:t>
        </w:r>
        <w:r w:rsidR="00EA7075">
          <w:rPr>
            <w:noProof/>
            <w:webHidden/>
          </w:rPr>
          <w:tab/>
        </w:r>
        <w:r w:rsidR="00EA7075">
          <w:rPr>
            <w:noProof/>
            <w:webHidden/>
          </w:rPr>
          <w:fldChar w:fldCharType="begin"/>
        </w:r>
        <w:r w:rsidR="00EA7075">
          <w:rPr>
            <w:noProof/>
            <w:webHidden/>
          </w:rPr>
          <w:instrText xml:space="preserve"> PAGEREF _Toc34042231 \h </w:instrText>
        </w:r>
        <w:r w:rsidR="00EA7075">
          <w:rPr>
            <w:noProof/>
            <w:webHidden/>
          </w:rPr>
        </w:r>
        <w:r w:rsidR="00EA7075">
          <w:rPr>
            <w:noProof/>
            <w:webHidden/>
          </w:rPr>
          <w:fldChar w:fldCharType="separate"/>
        </w:r>
        <w:r>
          <w:rPr>
            <w:noProof/>
            <w:webHidden/>
          </w:rPr>
          <w:t>2</w:t>
        </w:r>
        <w:r w:rsidR="00EA7075">
          <w:rPr>
            <w:noProof/>
            <w:webHidden/>
          </w:rPr>
          <w:fldChar w:fldCharType="end"/>
        </w:r>
      </w:hyperlink>
    </w:p>
    <w:p w14:paraId="23099014" w14:textId="77777777" w:rsidR="00EA7075" w:rsidRDefault="00C172EC">
      <w:pPr>
        <w:pStyle w:val="TOC1"/>
        <w:tabs>
          <w:tab w:val="right" w:leader="dot" w:pos="9730"/>
        </w:tabs>
        <w:rPr>
          <w:rFonts w:asciiTheme="minorHAnsi" w:hAnsiTheme="minorHAnsi" w:cstheme="minorBidi"/>
          <w:b w:val="0"/>
          <w:noProof/>
          <w:sz w:val="22"/>
          <w:szCs w:val="22"/>
          <w:lang w:eastAsia="en-GB"/>
        </w:rPr>
      </w:pPr>
      <w:hyperlink w:anchor="_Toc34042236" w:history="1">
        <w:r w:rsidR="00EA7075" w:rsidRPr="0089169F">
          <w:rPr>
            <w:rStyle w:val="Hyperlink"/>
            <w:noProof/>
          </w:rPr>
          <w:t>List Of Properties In Each Scene</w:t>
        </w:r>
        <w:r w:rsidR="00EA7075">
          <w:rPr>
            <w:noProof/>
            <w:webHidden/>
          </w:rPr>
          <w:tab/>
        </w:r>
        <w:r w:rsidR="00EA7075">
          <w:rPr>
            <w:noProof/>
            <w:webHidden/>
          </w:rPr>
          <w:fldChar w:fldCharType="begin"/>
        </w:r>
        <w:r w:rsidR="00EA7075">
          <w:rPr>
            <w:noProof/>
            <w:webHidden/>
          </w:rPr>
          <w:instrText xml:space="preserve"> PAGEREF _Toc34042236 \h </w:instrText>
        </w:r>
        <w:r w:rsidR="00EA7075">
          <w:rPr>
            <w:noProof/>
            <w:webHidden/>
          </w:rPr>
        </w:r>
        <w:r w:rsidR="00EA7075">
          <w:rPr>
            <w:noProof/>
            <w:webHidden/>
          </w:rPr>
          <w:fldChar w:fldCharType="separate"/>
        </w:r>
        <w:r>
          <w:rPr>
            <w:noProof/>
            <w:webHidden/>
          </w:rPr>
          <w:t>2</w:t>
        </w:r>
        <w:r w:rsidR="00EA7075">
          <w:rPr>
            <w:noProof/>
            <w:webHidden/>
          </w:rPr>
          <w:fldChar w:fldCharType="end"/>
        </w:r>
      </w:hyperlink>
    </w:p>
    <w:p w14:paraId="40E90BCF" w14:textId="77777777" w:rsidR="00EA7075" w:rsidRDefault="00C172EC">
      <w:pPr>
        <w:pStyle w:val="TOC1"/>
        <w:tabs>
          <w:tab w:val="right" w:leader="dot" w:pos="9730"/>
        </w:tabs>
        <w:rPr>
          <w:rFonts w:asciiTheme="minorHAnsi" w:hAnsiTheme="minorHAnsi" w:cstheme="minorBidi"/>
          <w:b w:val="0"/>
          <w:noProof/>
          <w:sz w:val="22"/>
          <w:szCs w:val="22"/>
          <w:lang w:eastAsia="en-GB"/>
        </w:rPr>
      </w:pPr>
      <w:hyperlink w:anchor="_Toc34042244" w:history="1">
        <w:r w:rsidR="00EA7075" w:rsidRPr="0089169F">
          <w:rPr>
            <w:rStyle w:val="Hyperlink"/>
            <w:noProof/>
          </w:rPr>
          <w:t>Production Notes</w:t>
        </w:r>
        <w:r w:rsidR="00EA7075">
          <w:rPr>
            <w:noProof/>
            <w:webHidden/>
          </w:rPr>
          <w:tab/>
        </w:r>
        <w:r w:rsidR="00EA7075">
          <w:rPr>
            <w:noProof/>
            <w:webHidden/>
          </w:rPr>
          <w:fldChar w:fldCharType="begin"/>
        </w:r>
        <w:r w:rsidR="00EA7075">
          <w:rPr>
            <w:noProof/>
            <w:webHidden/>
          </w:rPr>
          <w:instrText xml:space="preserve"> PAGEREF _Toc34042244 \h </w:instrText>
        </w:r>
        <w:r w:rsidR="00EA7075">
          <w:rPr>
            <w:noProof/>
            <w:webHidden/>
          </w:rPr>
        </w:r>
        <w:r w:rsidR="00EA7075">
          <w:rPr>
            <w:noProof/>
            <w:webHidden/>
          </w:rPr>
          <w:fldChar w:fldCharType="separate"/>
        </w:r>
        <w:r>
          <w:rPr>
            <w:noProof/>
            <w:webHidden/>
          </w:rPr>
          <w:t>2</w:t>
        </w:r>
        <w:r w:rsidR="00EA7075">
          <w:rPr>
            <w:noProof/>
            <w:webHidden/>
          </w:rPr>
          <w:fldChar w:fldCharType="end"/>
        </w:r>
      </w:hyperlink>
    </w:p>
    <w:p w14:paraId="4776D50C" w14:textId="77777777" w:rsidR="00EA7075" w:rsidRDefault="00C172EC">
      <w:pPr>
        <w:pStyle w:val="TOC2"/>
        <w:tabs>
          <w:tab w:val="right" w:leader="dot" w:pos="9730"/>
        </w:tabs>
        <w:rPr>
          <w:rFonts w:asciiTheme="minorHAnsi" w:hAnsiTheme="minorHAnsi" w:cstheme="minorBidi"/>
          <w:noProof/>
          <w:sz w:val="22"/>
          <w:szCs w:val="22"/>
          <w:lang w:eastAsia="en-GB"/>
        </w:rPr>
      </w:pPr>
      <w:hyperlink w:anchor="_Toc34042245" w:history="1">
        <w:r w:rsidR="00EA7075" w:rsidRPr="0089169F">
          <w:rPr>
            <w:rStyle w:val="Hyperlink"/>
            <w:noProof/>
          </w:rPr>
          <w:t>Prologue</w:t>
        </w:r>
        <w:r w:rsidR="00EA7075">
          <w:rPr>
            <w:noProof/>
            <w:webHidden/>
          </w:rPr>
          <w:tab/>
        </w:r>
        <w:r w:rsidR="00EA7075">
          <w:rPr>
            <w:noProof/>
            <w:webHidden/>
          </w:rPr>
          <w:fldChar w:fldCharType="begin"/>
        </w:r>
        <w:r w:rsidR="00EA7075">
          <w:rPr>
            <w:noProof/>
            <w:webHidden/>
          </w:rPr>
          <w:instrText xml:space="preserve"> PAGEREF _Toc34042245 \h </w:instrText>
        </w:r>
        <w:r w:rsidR="00EA7075">
          <w:rPr>
            <w:noProof/>
            <w:webHidden/>
          </w:rPr>
        </w:r>
        <w:r w:rsidR="00EA7075">
          <w:rPr>
            <w:noProof/>
            <w:webHidden/>
          </w:rPr>
          <w:fldChar w:fldCharType="separate"/>
        </w:r>
        <w:r>
          <w:rPr>
            <w:noProof/>
            <w:webHidden/>
          </w:rPr>
          <w:t>2</w:t>
        </w:r>
        <w:r w:rsidR="00EA7075">
          <w:rPr>
            <w:noProof/>
            <w:webHidden/>
          </w:rPr>
          <w:fldChar w:fldCharType="end"/>
        </w:r>
      </w:hyperlink>
    </w:p>
    <w:p w14:paraId="34D806D3" w14:textId="77777777" w:rsidR="00EA7075" w:rsidRDefault="00C172EC" w:rsidP="00905C1A">
      <w:pPr>
        <w:pStyle w:val="TOC3"/>
        <w:rPr>
          <w:rFonts w:asciiTheme="minorHAnsi" w:hAnsiTheme="minorHAnsi" w:cstheme="minorBidi"/>
          <w:sz w:val="22"/>
          <w:szCs w:val="22"/>
          <w:lang w:eastAsia="en-GB"/>
        </w:rPr>
      </w:pPr>
      <w:hyperlink w:anchor="_Toc34042246" w:history="1">
        <w:r w:rsidR="00EA7075" w:rsidRPr="0089169F">
          <w:rPr>
            <w:rStyle w:val="Hyperlink"/>
          </w:rPr>
          <w:t>Track 1:</w:t>
        </w:r>
        <w:r w:rsidR="00EA7075">
          <w:rPr>
            <w:rFonts w:asciiTheme="minorHAnsi" w:hAnsiTheme="minorHAnsi" w:cstheme="minorBidi"/>
            <w:sz w:val="22"/>
            <w:szCs w:val="22"/>
            <w:lang w:eastAsia="en-GB"/>
          </w:rPr>
          <w:tab/>
        </w:r>
        <w:r w:rsidR="00EA7075" w:rsidRPr="0089169F">
          <w:rPr>
            <w:rStyle w:val="Hyperlink"/>
          </w:rPr>
          <w:t>Overture &amp; Star Chase</w:t>
        </w:r>
        <w:r w:rsidR="00EA7075">
          <w:rPr>
            <w:webHidden/>
          </w:rPr>
          <w:tab/>
        </w:r>
        <w:r w:rsidR="00EA7075">
          <w:rPr>
            <w:webHidden/>
          </w:rPr>
          <w:fldChar w:fldCharType="begin"/>
        </w:r>
        <w:r w:rsidR="00EA7075">
          <w:rPr>
            <w:webHidden/>
          </w:rPr>
          <w:instrText xml:space="preserve"> PAGEREF _Toc34042246 \h </w:instrText>
        </w:r>
        <w:r w:rsidR="00EA7075">
          <w:rPr>
            <w:webHidden/>
          </w:rPr>
        </w:r>
        <w:r w:rsidR="00EA7075">
          <w:rPr>
            <w:webHidden/>
          </w:rPr>
          <w:fldChar w:fldCharType="separate"/>
        </w:r>
        <w:r>
          <w:rPr>
            <w:webHidden/>
          </w:rPr>
          <w:t>2</w:t>
        </w:r>
        <w:r w:rsidR="00EA7075">
          <w:rPr>
            <w:webHidden/>
          </w:rPr>
          <w:fldChar w:fldCharType="end"/>
        </w:r>
      </w:hyperlink>
    </w:p>
    <w:p w14:paraId="5E8AA1D8" w14:textId="77777777" w:rsidR="00EA7075" w:rsidRPr="00905C1A" w:rsidRDefault="00C172EC" w:rsidP="00905C1A">
      <w:pPr>
        <w:pStyle w:val="TOC3"/>
        <w:rPr>
          <w:rFonts w:asciiTheme="minorHAnsi" w:hAnsiTheme="minorHAnsi" w:cstheme="minorBidi"/>
          <w:sz w:val="22"/>
          <w:szCs w:val="22"/>
          <w:lang w:eastAsia="en-GB"/>
        </w:rPr>
      </w:pPr>
      <w:hyperlink w:anchor="_Toc34042247" w:history="1">
        <w:r w:rsidR="00EA7075" w:rsidRPr="00905C1A">
          <w:rPr>
            <w:rStyle w:val="Hyperlink"/>
            <w:b/>
          </w:rPr>
          <w:t>Track 2:</w:t>
        </w:r>
        <w:r w:rsidR="00EA7075" w:rsidRPr="00905C1A">
          <w:rPr>
            <w:rFonts w:asciiTheme="minorHAnsi" w:hAnsiTheme="minorHAnsi" w:cstheme="minorBidi"/>
            <w:sz w:val="22"/>
            <w:szCs w:val="22"/>
            <w:lang w:eastAsia="en-GB"/>
          </w:rPr>
          <w:tab/>
        </w:r>
        <w:r w:rsidR="00EA7075" w:rsidRPr="00905C1A">
          <w:rPr>
            <w:rStyle w:val="Hyperlink"/>
            <w:b/>
          </w:rPr>
          <w:t>Junction Fifty-One</w:t>
        </w:r>
        <w:r w:rsidR="00EA7075" w:rsidRPr="00905C1A">
          <w:rPr>
            <w:webHidden/>
          </w:rPr>
          <w:tab/>
        </w:r>
        <w:r w:rsidR="00EA7075" w:rsidRPr="00905C1A">
          <w:rPr>
            <w:webHidden/>
          </w:rPr>
          <w:fldChar w:fldCharType="begin"/>
        </w:r>
        <w:r w:rsidR="00EA7075" w:rsidRPr="00905C1A">
          <w:rPr>
            <w:webHidden/>
          </w:rPr>
          <w:instrText xml:space="preserve"> PAGEREF _Toc34042247 \h </w:instrText>
        </w:r>
        <w:r w:rsidR="00EA7075" w:rsidRPr="00905C1A">
          <w:rPr>
            <w:webHidden/>
          </w:rPr>
        </w:r>
        <w:r w:rsidR="00EA7075" w:rsidRPr="00905C1A">
          <w:rPr>
            <w:webHidden/>
          </w:rPr>
          <w:fldChar w:fldCharType="separate"/>
        </w:r>
        <w:r>
          <w:rPr>
            <w:webHidden/>
          </w:rPr>
          <w:t>2</w:t>
        </w:r>
        <w:r w:rsidR="00EA7075" w:rsidRPr="00905C1A">
          <w:rPr>
            <w:webHidden/>
          </w:rPr>
          <w:fldChar w:fldCharType="end"/>
        </w:r>
      </w:hyperlink>
    </w:p>
    <w:p w14:paraId="076FC978" w14:textId="77777777" w:rsidR="00EA7075" w:rsidRDefault="00C172EC">
      <w:pPr>
        <w:pStyle w:val="TOC2"/>
        <w:tabs>
          <w:tab w:val="right" w:leader="dot" w:pos="9730"/>
        </w:tabs>
        <w:rPr>
          <w:rFonts w:asciiTheme="minorHAnsi" w:hAnsiTheme="minorHAnsi" w:cstheme="minorBidi"/>
          <w:noProof/>
          <w:sz w:val="22"/>
          <w:szCs w:val="22"/>
          <w:lang w:eastAsia="en-GB"/>
        </w:rPr>
      </w:pPr>
      <w:hyperlink w:anchor="_Toc34042248" w:history="1">
        <w:r w:rsidR="00EA7075" w:rsidRPr="0089169F">
          <w:rPr>
            <w:rStyle w:val="Hyperlink"/>
            <w:noProof/>
          </w:rPr>
          <w:t>Scene One</w:t>
        </w:r>
        <w:r w:rsidR="00EA7075">
          <w:rPr>
            <w:noProof/>
            <w:webHidden/>
          </w:rPr>
          <w:tab/>
        </w:r>
        <w:r w:rsidR="00EA7075">
          <w:rPr>
            <w:noProof/>
            <w:webHidden/>
          </w:rPr>
          <w:fldChar w:fldCharType="begin"/>
        </w:r>
        <w:r w:rsidR="00EA7075">
          <w:rPr>
            <w:noProof/>
            <w:webHidden/>
          </w:rPr>
          <w:instrText xml:space="preserve"> PAGEREF _Toc34042248 \h </w:instrText>
        </w:r>
        <w:r w:rsidR="00EA7075">
          <w:rPr>
            <w:noProof/>
            <w:webHidden/>
          </w:rPr>
        </w:r>
        <w:r w:rsidR="00EA7075">
          <w:rPr>
            <w:noProof/>
            <w:webHidden/>
          </w:rPr>
          <w:fldChar w:fldCharType="separate"/>
        </w:r>
        <w:r>
          <w:rPr>
            <w:noProof/>
            <w:webHidden/>
          </w:rPr>
          <w:t>2</w:t>
        </w:r>
        <w:r w:rsidR="00EA7075">
          <w:rPr>
            <w:noProof/>
            <w:webHidden/>
          </w:rPr>
          <w:fldChar w:fldCharType="end"/>
        </w:r>
      </w:hyperlink>
    </w:p>
    <w:p w14:paraId="6690A695" w14:textId="77777777" w:rsidR="00EA7075" w:rsidRDefault="00C172EC" w:rsidP="00905C1A">
      <w:pPr>
        <w:pStyle w:val="TOC3"/>
        <w:rPr>
          <w:rFonts w:asciiTheme="minorHAnsi" w:hAnsiTheme="minorHAnsi" w:cstheme="minorBidi"/>
          <w:sz w:val="22"/>
          <w:szCs w:val="22"/>
          <w:lang w:eastAsia="en-GB"/>
        </w:rPr>
      </w:pPr>
      <w:hyperlink w:anchor="_Toc34042249" w:history="1">
        <w:r w:rsidR="00EA7075" w:rsidRPr="0089169F">
          <w:rPr>
            <w:rStyle w:val="Hyperlink"/>
          </w:rPr>
          <w:t>Track 3:</w:t>
        </w:r>
        <w:r w:rsidR="00EA7075">
          <w:rPr>
            <w:rFonts w:asciiTheme="minorHAnsi" w:hAnsiTheme="minorHAnsi" w:cstheme="minorBidi"/>
            <w:sz w:val="22"/>
            <w:szCs w:val="22"/>
            <w:lang w:eastAsia="en-GB"/>
          </w:rPr>
          <w:tab/>
        </w:r>
        <w:r w:rsidR="00EA7075" w:rsidRPr="0089169F">
          <w:rPr>
            <w:rStyle w:val="Hyperlink"/>
          </w:rPr>
          <w:t>Junction Play Off</w:t>
        </w:r>
        <w:r w:rsidR="00EA7075">
          <w:rPr>
            <w:webHidden/>
          </w:rPr>
          <w:tab/>
        </w:r>
        <w:r w:rsidR="00EA7075">
          <w:rPr>
            <w:webHidden/>
          </w:rPr>
          <w:fldChar w:fldCharType="begin"/>
        </w:r>
        <w:r w:rsidR="00EA7075">
          <w:rPr>
            <w:webHidden/>
          </w:rPr>
          <w:instrText xml:space="preserve"> PAGEREF _Toc34042249 \h </w:instrText>
        </w:r>
        <w:r w:rsidR="00EA7075">
          <w:rPr>
            <w:webHidden/>
          </w:rPr>
        </w:r>
        <w:r w:rsidR="00EA7075">
          <w:rPr>
            <w:webHidden/>
          </w:rPr>
          <w:fldChar w:fldCharType="separate"/>
        </w:r>
        <w:r>
          <w:rPr>
            <w:webHidden/>
          </w:rPr>
          <w:t>2</w:t>
        </w:r>
        <w:r w:rsidR="00EA7075">
          <w:rPr>
            <w:webHidden/>
          </w:rPr>
          <w:fldChar w:fldCharType="end"/>
        </w:r>
      </w:hyperlink>
    </w:p>
    <w:p w14:paraId="56537F7D" w14:textId="77777777" w:rsidR="00EA7075" w:rsidRDefault="00C172EC" w:rsidP="00905C1A">
      <w:pPr>
        <w:pStyle w:val="TOC3"/>
        <w:rPr>
          <w:rFonts w:asciiTheme="minorHAnsi" w:hAnsiTheme="minorHAnsi" w:cstheme="minorBidi"/>
          <w:sz w:val="22"/>
          <w:szCs w:val="22"/>
          <w:lang w:eastAsia="en-GB"/>
        </w:rPr>
      </w:pPr>
      <w:hyperlink w:anchor="_Toc34042250" w:history="1">
        <w:r w:rsidR="00EA7075" w:rsidRPr="0089169F">
          <w:rPr>
            <w:rStyle w:val="Hyperlink"/>
          </w:rPr>
          <w:t>Track 4:</w:t>
        </w:r>
        <w:r w:rsidR="00EA7075">
          <w:rPr>
            <w:rFonts w:asciiTheme="minorHAnsi" w:hAnsiTheme="minorHAnsi" w:cstheme="minorBidi"/>
            <w:sz w:val="22"/>
            <w:szCs w:val="22"/>
            <w:lang w:eastAsia="en-GB"/>
          </w:rPr>
          <w:tab/>
        </w:r>
        <w:r w:rsidR="00EA7075" w:rsidRPr="0089169F">
          <w:rPr>
            <w:rStyle w:val="Hyperlink"/>
          </w:rPr>
          <w:t>Flashback</w:t>
        </w:r>
        <w:r w:rsidR="00EA7075">
          <w:rPr>
            <w:webHidden/>
          </w:rPr>
          <w:tab/>
        </w:r>
        <w:r w:rsidR="00EA7075">
          <w:rPr>
            <w:webHidden/>
          </w:rPr>
          <w:fldChar w:fldCharType="begin"/>
        </w:r>
        <w:r w:rsidR="00EA7075">
          <w:rPr>
            <w:webHidden/>
          </w:rPr>
          <w:instrText xml:space="preserve"> PAGEREF _Toc34042250 \h </w:instrText>
        </w:r>
        <w:r w:rsidR="00EA7075">
          <w:rPr>
            <w:webHidden/>
          </w:rPr>
        </w:r>
        <w:r w:rsidR="00EA7075">
          <w:rPr>
            <w:webHidden/>
          </w:rPr>
          <w:fldChar w:fldCharType="separate"/>
        </w:r>
        <w:r>
          <w:rPr>
            <w:webHidden/>
          </w:rPr>
          <w:t>2</w:t>
        </w:r>
        <w:r w:rsidR="00EA7075">
          <w:rPr>
            <w:webHidden/>
          </w:rPr>
          <w:fldChar w:fldCharType="end"/>
        </w:r>
      </w:hyperlink>
    </w:p>
    <w:p w14:paraId="5C4EC4B0" w14:textId="77777777" w:rsidR="00EA7075" w:rsidRDefault="00C172EC" w:rsidP="00905C1A">
      <w:pPr>
        <w:pStyle w:val="TOC3"/>
        <w:rPr>
          <w:rFonts w:asciiTheme="minorHAnsi" w:hAnsiTheme="minorHAnsi" w:cstheme="minorBidi"/>
          <w:sz w:val="22"/>
          <w:szCs w:val="22"/>
          <w:lang w:eastAsia="en-GB"/>
        </w:rPr>
      </w:pPr>
      <w:hyperlink w:anchor="_Toc34042251" w:history="1">
        <w:r w:rsidR="00EA7075" w:rsidRPr="0089169F">
          <w:rPr>
            <w:rStyle w:val="Hyperlink"/>
          </w:rPr>
          <w:t>Track 5:</w:t>
        </w:r>
        <w:r w:rsidR="00EA7075">
          <w:rPr>
            <w:rFonts w:asciiTheme="minorHAnsi" w:hAnsiTheme="minorHAnsi" w:cstheme="minorBidi"/>
            <w:sz w:val="22"/>
            <w:szCs w:val="22"/>
            <w:lang w:eastAsia="en-GB"/>
          </w:rPr>
          <w:tab/>
        </w:r>
        <w:r w:rsidR="00EA7075" w:rsidRPr="0089169F">
          <w:rPr>
            <w:rStyle w:val="Hyperlink"/>
          </w:rPr>
          <w:t>Phonebox #1</w:t>
        </w:r>
        <w:r w:rsidR="00EA7075">
          <w:rPr>
            <w:webHidden/>
          </w:rPr>
          <w:tab/>
        </w:r>
        <w:r w:rsidR="00EA7075">
          <w:rPr>
            <w:webHidden/>
          </w:rPr>
          <w:fldChar w:fldCharType="begin"/>
        </w:r>
        <w:r w:rsidR="00EA7075">
          <w:rPr>
            <w:webHidden/>
          </w:rPr>
          <w:instrText xml:space="preserve"> PAGEREF _Toc34042251 \h </w:instrText>
        </w:r>
        <w:r w:rsidR="00EA7075">
          <w:rPr>
            <w:webHidden/>
          </w:rPr>
        </w:r>
        <w:r w:rsidR="00EA7075">
          <w:rPr>
            <w:webHidden/>
          </w:rPr>
          <w:fldChar w:fldCharType="separate"/>
        </w:r>
        <w:r>
          <w:rPr>
            <w:webHidden/>
          </w:rPr>
          <w:t>2</w:t>
        </w:r>
        <w:r w:rsidR="00EA7075">
          <w:rPr>
            <w:webHidden/>
          </w:rPr>
          <w:fldChar w:fldCharType="end"/>
        </w:r>
      </w:hyperlink>
    </w:p>
    <w:p w14:paraId="54DC6B74" w14:textId="77777777" w:rsidR="00EA7075" w:rsidRDefault="00C172EC" w:rsidP="00905C1A">
      <w:pPr>
        <w:pStyle w:val="TOC3"/>
        <w:rPr>
          <w:rFonts w:asciiTheme="minorHAnsi" w:hAnsiTheme="minorHAnsi" w:cstheme="minorBidi"/>
          <w:sz w:val="22"/>
          <w:szCs w:val="22"/>
          <w:lang w:eastAsia="en-GB"/>
        </w:rPr>
      </w:pPr>
      <w:hyperlink w:anchor="_Toc34042252" w:history="1">
        <w:r w:rsidR="00EA7075" w:rsidRPr="0089169F">
          <w:rPr>
            <w:rStyle w:val="Hyperlink"/>
          </w:rPr>
          <w:t>Track 6:</w:t>
        </w:r>
        <w:r w:rsidR="00EA7075">
          <w:rPr>
            <w:rFonts w:asciiTheme="minorHAnsi" w:hAnsiTheme="minorHAnsi" w:cstheme="minorBidi"/>
            <w:sz w:val="22"/>
            <w:szCs w:val="22"/>
            <w:lang w:eastAsia="en-GB"/>
          </w:rPr>
          <w:tab/>
        </w:r>
        <w:r w:rsidR="00EA7075">
          <w:rPr>
            <w:rStyle w:val="Hyperlink"/>
          </w:rPr>
          <w:t>SFX</w:t>
        </w:r>
        <w:r w:rsidR="00EA7075" w:rsidRPr="0089169F">
          <w:rPr>
            <w:rStyle w:val="Hyperlink"/>
          </w:rPr>
          <w:t xml:space="preserve"> Copyright Alarm #1</w:t>
        </w:r>
        <w:r w:rsidR="00EA7075">
          <w:rPr>
            <w:webHidden/>
          </w:rPr>
          <w:tab/>
        </w:r>
        <w:r w:rsidR="00EA7075">
          <w:rPr>
            <w:webHidden/>
          </w:rPr>
          <w:fldChar w:fldCharType="begin"/>
        </w:r>
        <w:r w:rsidR="00EA7075">
          <w:rPr>
            <w:webHidden/>
          </w:rPr>
          <w:instrText xml:space="preserve"> PAGEREF _Toc34042252 \h </w:instrText>
        </w:r>
        <w:r w:rsidR="00EA7075">
          <w:rPr>
            <w:webHidden/>
          </w:rPr>
        </w:r>
        <w:r w:rsidR="00EA7075">
          <w:rPr>
            <w:webHidden/>
          </w:rPr>
          <w:fldChar w:fldCharType="separate"/>
        </w:r>
        <w:r>
          <w:rPr>
            <w:webHidden/>
          </w:rPr>
          <w:t>2</w:t>
        </w:r>
        <w:r w:rsidR="00EA7075">
          <w:rPr>
            <w:webHidden/>
          </w:rPr>
          <w:fldChar w:fldCharType="end"/>
        </w:r>
      </w:hyperlink>
    </w:p>
    <w:p w14:paraId="271320FA" w14:textId="77777777" w:rsidR="00EA7075" w:rsidRDefault="00C172EC" w:rsidP="00905C1A">
      <w:pPr>
        <w:pStyle w:val="TOC3"/>
        <w:rPr>
          <w:rFonts w:asciiTheme="minorHAnsi" w:hAnsiTheme="minorHAnsi" w:cstheme="minorBidi"/>
          <w:sz w:val="22"/>
          <w:szCs w:val="22"/>
          <w:lang w:eastAsia="en-GB"/>
        </w:rPr>
      </w:pPr>
      <w:hyperlink w:anchor="_Toc34042253" w:history="1">
        <w:r w:rsidR="00EA7075" w:rsidRPr="0089169F">
          <w:rPr>
            <w:rStyle w:val="Hyperlink"/>
          </w:rPr>
          <w:t>Track 7:</w:t>
        </w:r>
        <w:r w:rsidR="00EA7075">
          <w:rPr>
            <w:rFonts w:asciiTheme="minorHAnsi" w:hAnsiTheme="minorHAnsi" w:cstheme="minorBidi"/>
            <w:sz w:val="22"/>
            <w:szCs w:val="22"/>
            <w:lang w:eastAsia="en-GB"/>
          </w:rPr>
          <w:tab/>
        </w:r>
        <w:r w:rsidR="00EA7075">
          <w:rPr>
            <w:rStyle w:val="Hyperlink"/>
          </w:rPr>
          <w:t>SFX</w:t>
        </w:r>
        <w:r w:rsidR="00EA7075" w:rsidRPr="0089169F">
          <w:rPr>
            <w:rStyle w:val="Hyperlink"/>
          </w:rPr>
          <w:t xml:space="preserve"> Sonic Spanner</w:t>
        </w:r>
        <w:r w:rsidR="00EA7075">
          <w:rPr>
            <w:webHidden/>
          </w:rPr>
          <w:tab/>
        </w:r>
        <w:r w:rsidR="00EA7075">
          <w:rPr>
            <w:webHidden/>
          </w:rPr>
          <w:fldChar w:fldCharType="begin"/>
        </w:r>
        <w:r w:rsidR="00EA7075">
          <w:rPr>
            <w:webHidden/>
          </w:rPr>
          <w:instrText xml:space="preserve"> PAGEREF _Toc34042253 \h </w:instrText>
        </w:r>
        <w:r w:rsidR="00EA7075">
          <w:rPr>
            <w:webHidden/>
          </w:rPr>
        </w:r>
        <w:r w:rsidR="00EA7075">
          <w:rPr>
            <w:webHidden/>
          </w:rPr>
          <w:fldChar w:fldCharType="separate"/>
        </w:r>
        <w:r>
          <w:rPr>
            <w:webHidden/>
          </w:rPr>
          <w:t>2</w:t>
        </w:r>
        <w:r w:rsidR="00EA7075">
          <w:rPr>
            <w:webHidden/>
          </w:rPr>
          <w:fldChar w:fldCharType="end"/>
        </w:r>
      </w:hyperlink>
    </w:p>
    <w:p w14:paraId="23E4D683" w14:textId="77777777" w:rsidR="00EA7075" w:rsidRDefault="00C172EC" w:rsidP="00905C1A">
      <w:pPr>
        <w:pStyle w:val="TOC3"/>
        <w:rPr>
          <w:rFonts w:asciiTheme="minorHAnsi" w:hAnsiTheme="minorHAnsi" w:cstheme="minorBidi"/>
          <w:sz w:val="22"/>
          <w:szCs w:val="22"/>
          <w:lang w:eastAsia="en-GB"/>
        </w:rPr>
      </w:pPr>
      <w:hyperlink w:anchor="_Toc34042254" w:history="1">
        <w:r w:rsidR="00EA7075" w:rsidRPr="0089169F">
          <w:rPr>
            <w:rStyle w:val="Hyperlink"/>
          </w:rPr>
          <w:t>Track 8:</w:t>
        </w:r>
        <w:r w:rsidR="00EA7075">
          <w:rPr>
            <w:rFonts w:asciiTheme="minorHAnsi" w:hAnsiTheme="minorHAnsi" w:cstheme="minorBidi"/>
            <w:sz w:val="22"/>
            <w:szCs w:val="22"/>
            <w:lang w:eastAsia="en-GB"/>
          </w:rPr>
          <w:tab/>
        </w:r>
        <w:r w:rsidR="00EA7075">
          <w:rPr>
            <w:rStyle w:val="Hyperlink"/>
          </w:rPr>
          <w:t>SFX</w:t>
        </w:r>
        <w:r w:rsidR="00EA7075" w:rsidRPr="0089169F">
          <w:rPr>
            <w:rStyle w:val="Hyperlink"/>
          </w:rPr>
          <w:t xml:space="preserve"> Copyright Alarm #2</w:t>
        </w:r>
        <w:r w:rsidR="00EA7075">
          <w:rPr>
            <w:webHidden/>
          </w:rPr>
          <w:tab/>
        </w:r>
        <w:r w:rsidR="00EA7075">
          <w:rPr>
            <w:webHidden/>
          </w:rPr>
          <w:fldChar w:fldCharType="begin"/>
        </w:r>
        <w:r w:rsidR="00EA7075">
          <w:rPr>
            <w:webHidden/>
          </w:rPr>
          <w:instrText xml:space="preserve"> PAGEREF _Toc34042254 \h </w:instrText>
        </w:r>
        <w:r w:rsidR="00EA7075">
          <w:rPr>
            <w:webHidden/>
          </w:rPr>
        </w:r>
        <w:r w:rsidR="00EA7075">
          <w:rPr>
            <w:webHidden/>
          </w:rPr>
          <w:fldChar w:fldCharType="separate"/>
        </w:r>
        <w:r>
          <w:rPr>
            <w:webHidden/>
          </w:rPr>
          <w:t>2</w:t>
        </w:r>
        <w:r w:rsidR="00EA7075">
          <w:rPr>
            <w:webHidden/>
          </w:rPr>
          <w:fldChar w:fldCharType="end"/>
        </w:r>
      </w:hyperlink>
    </w:p>
    <w:p w14:paraId="1D062234" w14:textId="77777777" w:rsidR="00EA7075" w:rsidRDefault="00C172EC" w:rsidP="00905C1A">
      <w:pPr>
        <w:pStyle w:val="TOC3"/>
        <w:rPr>
          <w:rFonts w:asciiTheme="minorHAnsi" w:hAnsiTheme="minorHAnsi" w:cstheme="minorBidi"/>
          <w:sz w:val="22"/>
          <w:szCs w:val="22"/>
          <w:lang w:eastAsia="en-GB"/>
        </w:rPr>
      </w:pPr>
      <w:hyperlink w:anchor="_Toc34042255" w:history="1">
        <w:r w:rsidR="00EA7075" w:rsidRPr="0089169F">
          <w:rPr>
            <w:rStyle w:val="Hyperlink"/>
          </w:rPr>
          <w:t>Track 9:</w:t>
        </w:r>
        <w:r w:rsidR="00EA7075">
          <w:rPr>
            <w:rFonts w:asciiTheme="minorHAnsi" w:hAnsiTheme="minorHAnsi" w:cstheme="minorBidi"/>
            <w:sz w:val="22"/>
            <w:szCs w:val="22"/>
            <w:lang w:eastAsia="en-GB"/>
          </w:rPr>
          <w:tab/>
        </w:r>
        <w:r w:rsidR="00EA7075" w:rsidRPr="0089169F">
          <w:rPr>
            <w:rStyle w:val="Hyperlink"/>
          </w:rPr>
          <w:t>Phonebox #2</w:t>
        </w:r>
        <w:r w:rsidR="00EA7075">
          <w:rPr>
            <w:webHidden/>
          </w:rPr>
          <w:tab/>
        </w:r>
        <w:r w:rsidR="00EA7075">
          <w:rPr>
            <w:webHidden/>
          </w:rPr>
          <w:fldChar w:fldCharType="begin"/>
        </w:r>
        <w:r w:rsidR="00EA7075">
          <w:rPr>
            <w:webHidden/>
          </w:rPr>
          <w:instrText xml:space="preserve"> PAGEREF _Toc34042255 \h </w:instrText>
        </w:r>
        <w:r w:rsidR="00EA7075">
          <w:rPr>
            <w:webHidden/>
          </w:rPr>
        </w:r>
        <w:r w:rsidR="00EA7075">
          <w:rPr>
            <w:webHidden/>
          </w:rPr>
          <w:fldChar w:fldCharType="separate"/>
        </w:r>
        <w:r>
          <w:rPr>
            <w:webHidden/>
          </w:rPr>
          <w:t>2</w:t>
        </w:r>
        <w:r w:rsidR="00EA7075">
          <w:rPr>
            <w:webHidden/>
          </w:rPr>
          <w:fldChar w:fldCharType="end"/>
        </w:r>
      </w:hyperlink>
    </w:p>
    <w:p w14:paraId="0F5AEABA" w14:textId="77777777" w:rsidR="00EA7075" w:rsidRDefault="00C172EC" w:rsidP="00905C1A">
      <w:pPr>
        <w:pStyle w:val="TOC3"/>
        <w:rPr>
          <w:rFonts w:asciiTheme="minorHAnsi" w:hAnsiTheme="minorHAnsi" w:cstheme="minorBidi"/>
          <w:sz w:val="22"/>
          <w:szCs w:val="22"/>
          <w:lang w:eastAsia="en-GB"/>
        </w:rPr>
      </w:pPr>
      <w:hyperlink w:anchor="_Toc34042256" w:history="1">
        <w:r w:rsidR="00EA7075" w:rsidRPr="0089169F">
          <w:rPr>
            <w:rStyle w:val="Hyperlink"/>
          </w:rPr>
          <w:t>Track 10:</w:t>
        </w:r>
        <w:r w:rsidR="00EA7075">
          <w:rPr>
            <w:rFonts w:asciiTheme="minorHAnsi" w:hAnsiTheme="minorHAnsi" w:cstheme="minorBidi"/>
            <w:sz w:val="22"/>
            <w:szCs w:val="22"/>
            <w:lang w:eastAsia="en-GB"/>
          </w:rPr>
          <w:tab/>
        </w:r>
        <w:r w:rsidR="00EA7075">
          <w:rPr>
            <w:rStyle w:val="Hyperlink"/>
          </w:rPr>
          <w:t>SFX</w:t>
        </w:r>
        <w:r w:rsidR="00EA7075" w:rsidRPr="0089169F">
          <w:rPr>
            <w:rStyle w:val="Hyperlink"/>
          </w:rPr>
          <w:t xml:space="preserve"> Gordon #1</w:t>
        </w:r>
        <w:r w:rsidR="00EA7075">
          <w:rPr>
            <w:webHidden/>
          </w:rPr>
          <w:tab/>
        </w:r>
        <w:r w:rsidR="00EA7075">
          <w:rPr>
            <w:webHidden/>
          </w:rPr>
          <w:fldChar w:fldCharType="begin"/>
        </w:r>
        <w:r w:rsidR="00EA7075">
          <w:rPr>
            <w:webHidden/>
          </w:rPr>
          <w:instrText xml:space="preserve"> PAGEREF _Toc34042256 \h </w:instrText>
        </w:r>
        <w:r w:rsidR="00EA7075">
          <w:rPr>
            <w:webHidden/>
          </w:rPr>
        </w:r>
        <w:r w:rsidR="00EA7075">
          <w:rPr>
            <w:webHidden/>
          </w:rPr>
          <w:fldChar w:fldCharType="separate"/>
        </w:r>
        <w:r>
          <w:rPr>
            <w:webHidden/>
          </w:rPr>
          <w:t>2</w:t>
        </w:r>
        <w:r w:rsidR="00EA7075">
          <w:rPr>
            <w:webHidden/>
          </w:rPr>
          <w:fldChar w:fldCharType="end"/>
        </w:r>
      </w:hyperlink>
    </w:p>
    <w:p w14:paraId="2DEBA023" w14:textId="77777777" w:rsidR="00EA7075" w:rsidRDefault="00C172EC" w:rsidP="00905C1A">
      <w:pPr>
        <w:pStyle w:val="TOC3"/>
        <w:rPr>
          <w:rFonts w:asciiTheme="minorHAnsi" w:hAnsiTheme="minorHAnsi" w:cstheme="minorBidi"/>
          <w:sz w:val="22"/>
          <w:szCs w:val="22"/>
          <w:lang w:eastAsia="en-GB"/>
        </w:rPr>
      </w:pPr>
      <w:hyperlink w:anchor="_Toc34042257" w:history="1">
        <w:r w:rsidR="00EA7075" w:rsidRPr="0089169F">
          <w:rPr>
            <w:rStyle w:val="Hyperlink"/>
          </w:rPr>
          <w:t>Track 11:</w:t>
        </w:r>
        <w:r w:rsidR="00EA7075">
          <w:rPr>
            <w:rFonts w:asciiTheme="minorHAnsi" w:hAnsiTheme="minorHAnsi" w:cstheme="minorBidi"/>
            <w:sz w:val="22"/>
            <w:szCs w:val="22"/>
            <w:lang w:eastAsia="en-GB"/>
          </w:rPr>
          <w:tab/>
        </w:r>
        <w:r w:rsidR="00EA7075">
          <w:rPr>
            <w:rStyle w:val="Hyperlink"/>
          </w:rPr>
          <w:t>SFX</w:t>
        </w:r>
        <w:r w:rsidR="00EA7075" w:rsidRPr="0089169F">
          <w:rPr>
            <w:rStyle w:val="Hyperlink"/>
          </w:rPr>
          <w:t xml:space="preserve"> Roof Crash</w:t>
        </w:r>
        <w:r w:rsidR="00EA7075">
          <w:rPr>
            <w:webHidden/>
          </w:rPr>
          <w:tab/>
        </w:r>
        <w:r w:rsidR="00EA7075">
          <w:rPr>
            <w:webHidden/>
          </w:rPr>
          <w:fldChar w:fldCharType="begin"/>
        </w:r>
        <w:r w:rsidR="00EA7075">
          <w:rPr>
            <w:webHidden/>
          </w:rPr>
          <w:instrText xml:space="preserve"> PAGEREF _Toc34042257 \h </w:instrText>
        </w:r>
        <w:r w:rsidR="00EA7075">
          <w:rPr>
            <w:webHidden/>
          </w:rPr>
        </w:r>
        <w:r w:rsidR="00EA7075">
          <w:rPr>
            <w:webHidden/>
          </w:rPr>
          <w:fldChar w:fldCharType="separate"/>
        </w:r>
        <w:r>
          <w:rPr>
            <w:webHidden/>
          </w:rPr>
          <w:t>2</w:t>
        </w:r>
        <w:r w:rsidR="00EA7075">
          <w:rPr>
            <w:webHidden/>
          </w:rPr>
          <w:fldChar w:fldCharType="end"/>
        </w:r>
      </w:hyperlink>
    </w:p>
    <w:p w14:paraId="436B2BE4" w14:textId="77777777" w:rsidR="00EA7075" w:rsidRDefault="00C172EC" w:rsidP="00905C1A">
      <w:pPr>
        <w:pStyle w:val="TOC3"/>
        <w:rPr>
          <w:rFonts w:asciiTheme="minorHAnsi" w:hAnsiTheme="minorHAnsi" w:cstheme="minorBidi"/>
          <w:sz w:val="22"/>
          <w:szCs w:val="22"/>
          <w:lang w:eastAsia="en-GB"/>
        </w:rPr>
      </w:pPr>
      <w:hyperlink w:anchor="_Toc34042258" w:history="1">
        <w:r w:rsidR="00EA7075" w:rsidRPr="0089169F">
          <w:rPr>
            <w:rStyle w:val="Hyperlink"/>
          </w:rPr>
          <w:t>Track 12:</w:t>
        </w:r>
        <w:r w:rsidR="00EA7075">
          <w:rPr>
            <w:rFonts w:asciiTheme="minorHAnsi" w:hAnsiTheme="minorHAnsi" w:cstheme="minorBidi"/>
            <w:sz w:val="22"/>
            <w:szCs w:val="22"/>
            <w:lang w:eastAsia="en-GB"/>
          </w:rPr>
          <w:tab/>
        </w:r>
        <w:r w:rsidR="00EA7075" w:rsidRPr="0089169F">
          <w:rPr>
            <w:rStyle w:val="Hyperlink"/>
          </w:rPr>
          <w:t>Nebula Play On</w:t>
        </w:r>
        <w:r w:rsidR="00EA7075">
          <w:rPr>
            <w:webHidden/>
          </w:rPr>
          <w:tab/>
        </w:r>
        <w:r w:rsidR="00EA7075">
          <w:rPr>
            <w:webHidden/>
          </w:rPr>
          <w:fldChar w:fldCharType="begin"/>
        </w:r>
        <w:r w:rsidR="00EA7075">
          <w:rPr>
            <w:webHidden/>
          </w:rPr>
          <w:instrText xml:space="preserve"> PAGEREF _Toc34042258 \h </w:instrText>
        </w:r>
        <w:r w:rsidR="00EA7075">
          <w:rPr>
            <w:webHidden/>
          </w:rPr>
        </w:r>
        <w:r w:rsidR="00EA7075">
          <w:rPr>
            <w:webHidden/>
          </w:rPr>
          <w:fldChar w:fldCharType="separate"/>
        </w:r>
        <w:r>
          <w:rPr>
            <w:webHidden/>
          </w:rPr>
          <w:t>2</w:t>
        </w:r>
        <w:r w:rsidR="00EA7075">
          <w:rPr>
            <w:webHidden/>
          </w:rPr>
          <w:fldChar w:fldCharType="end"/>
        </w:r>
      </w:hyperlink>
    </w:p>
    <w:p w14:paraId="017FA71E" w14:textId="77777777" w:rsidR="00EA7075" w:rsidRDefault="00C172EC" w:rsidP="00905C1A">
      <w:pPr>
        <w:pStyle w:val="TOC3"/>
        <w:rPr>
          <w:rFonts w:asciiTheme="minorHAnsi" w:hAnsiTheme="minorHAnsi" w:cstheme="minorBidi"/>
          <w:sz w:val="22"/>
          <w:szCs w:val="22"/>
          <w:lang w:eastAsia="en-GB"/>
        </w:rPr>
      </w:pPr>
      <w:hyperlink w:anchor="_Toc34042259" w:history="1">
        <w:r w:rsidR="00EA7075" w:rsidRPr="0089169F">
          <w:rPr>
            <w:rStyle w:val="Hyperlink"/>
          </w:rPr>
          <w:t>Track 13:</w:t>
        </w:r>
        <w:r w:rsidR="00EA7075">
          <w:rPr>
            <w:rFonts w:asciiTheme="minorHAnsi" w:hAnsiTheme="minorHAnsi" w:cstheme="minorBidi"/>
            <w:sz w:val="22"/>
            <w:szCs w:val="22"/>
            <w:lang w:eastAsia="en-GB"/>
          </w:rPr>
          <w:tab/>
        </w:r>
        <w:r w:rsidR="00EA7075">
          <w:rPr>
            <w:rStyle w:val="Hyperlink"/>
          </w:rPr>
          <w:t>SFX</w:t>
        </w:r>
        <w:r w:rsidR="00EA7075" w:rsidRPr="0089169F">
          <w:rPr>
            <w:rStyle w:val="Hyperlink"/>
          </w:rPr>
          <w:t xml:space="preserve"> R-U #1</w:t>
        </w:r>
        <w:r w:rsidR="00EA7075">
          <w:rPr>
            <w:webHidden/>
          </w:rPr>
          <w:tab/>
        </w:r>
        <w:r w:rsidR="00EA7075">
          <w:rPr>
            <w:webHidden/>
          </w:rPr>
          <w:fldChar w:fldCharType="begin"/>
        </w:r>
        <w:r w:rsidR="00EA7075">
          <w:rPr>
            <w:webHidden/>
          </w:rPr>
          <w:instrText xml:space="preserve"> PAGEREF _Toc34042259 \h </w:instrText>
        </w:r>
        <w:r w:rsidR="00EA7075">
          <w:rPr>
            <w:webHidden/>
          </w:rPr>
        </w:r>
        <w:r w:rsidR="00EA7075">
          <w:rPr>
            <w:webHidden/>
          </w:rPr>
          <w:fldChar w:fldCharType="separate"/>
        </w:r>
        <w:r>
          <w:rPr>
            <w:webHidden/>
          </w:rPr>
          <w:t>2</w:t>
        </w:r>
        <w:r w:rsidR="00EA7075">
          <w:rPr>
            <w:webHidden/>
          </w:rPr>
          <w:fldChar w:fldCharType="end"/>
        </w:r>
      </w:hyperlink>
    </w:p>
    <w:p w14:paraId="193AE2D9" w14:textId="77777777" w:rsidR="00EA7075" w:rsidRDefault="00C172EC" w:rsidP="00905C1A">
      <w:pPr>
        <w:pStyle w:val="TOC3"/>
        <w:rPr>
          <w:rFonts w:asciiTheme="minorHAnsi" w:hAnsiTheme="minorHAnsi" w:cstheme="minorBidi"/>
          <w:sz w:val="22"/>
          <w:szCs w:val="22"/>
          <w:lang w:eastAsia="en-GB"/>
        </w:rPr>
      </w:pPr>
      <w:hyperlink w:anchor="_Toc34042260" w:history="1">
        <w:r w:rsidR="00EA7075" w:rsidRPr="0089169F">
          <w:rPr>
            <w:rStyle w:val="Hyperlink"/>
          </w:rPr>
          <w:t>Track 14:</w:t>
        </w:r>
        <w:r w:rsidR="00EA7075">
          <w:rPr>
            <w:rFonts w:asciiTheme="minorHAnsi" w:hAnsiTheme="minorHAnsi" w:cstheme="minorBidi"/>
            <w:sz w:val="22"/>
            <w:szCs w:val="22"/>
            <w:lang w:eastAsia="en-GB"/>
          </w:rPr>
          <w:tab/>
        </w:r>
        <w:r w:rsidR="00EA7075">
          <w:rPr>
            <w:rStyle w:val="Hyperlink"/>
          </w:rPr>
          <w:t>SFX</w:t>
        </w:r>
        <w:r w:rsidR="00EA7075" w:rsidRPr="0089169F">
          <w:rPr>
            <w:rStyle w:val="Hyperlink"/>
          </w:rPr>
          <w:t xml:space="preserve"> Message #1</w:t>
        </w:r>
        <w:r w:rsidR="00EA7075">
          <w:rPr>
            <w:webHidden/>
          </w:rPr>
          <w:tab/>
        </w:r>
        <w:r w:rsidR="00EA7075">
          <w:rPr>
            <w:webHidden/>
          </w:rPr>
          <w:fldChar w:fldCharType="begin"/>
        </w:r>
        <w:r w:rsidR="00EA7075">
          <w:rPr>
            <w:webHidden/>
          </w:rPr>
          <w:instrText xml:space="preserve"> PAGEREF _Toc34042260 \h </w:instrText>
        </w:r>
        <w:r w:rsidR="00EA7075">
          <w:rPr>
            <w:webHidden/>
          </w:rPr>
        </w:r>
        <w:r w:rsidR="00EA7075">
          <w:rPr>
            <w:webHidden/>
          </w:rPr>
          <w:fldChar w:fldCharType="separate"/>
        </w:r>
        <w:r>
          <w:rPr>
            <w:webHidden/>
          </w:rPr>
          <w:t>2</w:t>
        </w:r>
        <w:r w:rsidR="00EA7075">
          <w:rPr>
            <w:webHidden/>
          </w:rPr>
          <w:fldChar w:fldCharType="end"/>
        </w:r>
      </w:hyperlink>
    </w:p>
    <w:p w14:paraId="031D541C" w14:textId="77777777" w:rsidR="00EA7075" w:rsidRDefault="00C172EC" w:rsidP="00905C1A">
      <w:pPr>
        <w:pStyle w:val="TOC3"/>
        <w:rPr>
          <w:rFonts w:asciiTheme="minorHAnsi" w:hAnsiTheme="minorHAnsi" w:cstheme="minorBidi"/>
          <w:sz w:val="22"/>
          <w:szCs w:val="22"/>
          <w:lang w:eastAsia="en-GB"/>
        </w:rPr>
      </w:pPr>
      <w:hyperlink w:anchor="_Toc34042261" w:history="1">
        <w:r w:rsidR="00EA7075" w:rsidRPr="0089169F">
          <w:rPr>
            <w:rStyle w:val="Hyperlink"/>
          </w:rPr>
          <w:t>Track 15:</w:t>
        </w:r>
        <w:r w:rsidR="00EA7075">
          <w:rPr>
            <w:rFonts w:asciiTheme="minorHAnsi" w:hAnsiTheme="minorHAnsi" w:cstheme="minorBidi"/>
            <w:sz w:val="22"/>
            <w:szCs w:val="22"/>
            <w:lang w:eastAsia="en-GB"/>
          </w:rPr>
          <w:tab/>
        </w:r>
        <w:r w:rsidR="00EA7075">
          <w:rPr>
            <w:rStyle w:val="Hyperlink"/>
          </w:rPr>
          <w:t>SFX</w:t>
        </w:r>
        <w:r w:rsidR="00EA7075" w:rsidRPr="0089169F">
          <w:rPr>
            <w:rStyle w:val="Hyperlink"/>
          </w:rPr>
          <w:t xml:space="preserve"> Message Over</w:t>
        </w:r>
        <w:r w:rsidR="00EA7075">
          <w:rPr>
            <w:webHidden/>
          </w:rPr>
          <w:tab/>
        </w:r>
        <w:r w:rsidR="00EA7075">
          <w:rPr>
            <w:webHidden/>
          </w:rPr>
          <w:fldChar w:fldCharType="begin"/>
        </w:r>
        <w:r w:rsidR="00EA7075">
          <w:rPr>
            <w:webHidden/>
          </w:rPr>
          <w:instrText xml:space="preserve"> PAGEREF _Toc34042261 \h </w:instrText>
        </w:r>
        <w:r w:rsidR="00EA7075">
          <w:rPr>
            <w:webHidden/>
          </w:rPr>
        </w:r>
        <w:r w:rsidR="00EA7075">
          <w:rPr>
            <w:webHidden/>
          </w:rPr>
          <w:fldChar w:fldCharType="separate"/>
        </w:r>
        <w:r>
          <w:rPr>
            <w:webHidden/>
          </w:rPr>
          <w:t>2</w:t>
        </w:r>
        <w:r w:rsidR="00EA7075">
          <w:rPr>
            <w:webHidden/>
          </w:rPr>
          <w:fldChar w:fldCharType="end"/>
        </w:r>
      </w:hyperlink>
    </w:p>
    <w:p w14:paraId="17307AC6" w14:textId="77777777" w:rsidR="00EA7075" w:rsidRDefault="00C172EC" w:rsidP="00905C1A">
      <w:pPr>
        <w:pStyle w:val="TOC3"/>
        <w:rPr>
          <w:rFonts w:asciiTheme="minorHAnsi" w:hAnsiTheme="minorHAnsi" w:cstheme="minorBidi"/>
          <w:sz w:val="22"/>
          <w:szCs w:val="22"/>
          <w:lang w:eastAsia="en-GB"/>
        </w:rPr>
      </w:pPr>
      <w:hyperlink w:anchor="_Toc34042262" w:history="1">
        <w:r w:rsidR="00EA7075" w:rsidRPr="0089169F">
          <w:rPr>
            <w:rStyle w:val="Hyperlink"/>
          </w:rPr>
          <w:t>Track 16:</w:t>
        </w:r>
        <w:r w:rsidR="00EA7075">
          <w:rPr>
            <w:rFonts w:asciiTheme="minorHAnsi" w:hAnsiTheme="minorHAnsi" w:cstheme="minorBidi"/>
            <w:sz w:val="22"/>
            <w:szCs w:val="22"/>
            <w:lang w:eastAsia="en-GB"/>
          </w:rPr>
          <w:tab/>
        </w:r>
        <w:r w:rsidR="00EA7075">
          <w:rPr>
            <w:rStyle w:val="Hyperlink"/>
          </w:rPr>
          <w:t>SFX</w:t>
        </w:r>
        <w:r w:rsidR="00EA7075" w:rsidRPr="0089169F">
          <w:rPr>
            <w:rStyle w:val="Hyperlink"/>
          </w:rPr>
          <w:t xml:space="preserve"> Finger Wiggle #1</w:t>
        </w:r>
        <w:r w:rsidR="00EA7075">
          <w:rPr>
            <w:webHidden/>
          </w:rPr>
          <w:tab/>
        </w:r>
        <w:r w:rsidR="00EA7075">
          <w:rPr>
            <w:webHidden/>
          </w:rPr>
          <w:fldChar w:fldCharType="begin"/>
        </w:r>
        <w:r w:rsidR="00EA7075">
          <w:rPr>
            <w:webHidden/>
          </w:rPr>
          <w:instrText xml:space="preserve"> PAGEREF _Toc34042262 \h </w:instrText>
        </w:r>
        <w:r w:rsidR="00EA7075">
          <w:rPr>
            <w:webHidden/>
          </w:rPr>
        </w:r>
        <w:r w:rsidR="00EA7075">
          <w:rPr>
            <w:webHidden/>
          </w:rPr>
          <w:fldChar w:fldCharType="separate"/>
        </w:r>
        <w:r>
          <w:rPr>
            <w:webHidden/>
          </w:rPr>
          <w:t>2</w:t>
        </w:r>
        <w:r w:rsidR="00EA7075">
          <w:rPr>
            <w:webHidden/>
          </w:rPr>
          <w:fldChar w:fldCharType="end"/>
        </w:r>
      </w:hyperlink>
    </w:p>
    <w:p w14:paraId="39E2A96E" w14:textId="77777777" w:rsidR="00EA7075" w:rsidRDefault="00C172EC" w:rsidP="00905C1A">
      <w:pPr>
        <w:pStyle w:val="TOC3"/>
        <w:rPr>
          <w:rFonts w:asciiTheme="minorHAnsi" w:hAnsiTheme="minorHAnsi" w:cstheme="minorBidi"/>
          <w:sz w:val="22"/>
          <w:szCs w:val="22"/>
          <w:lang w:eastAsia="en-GB"/>
        </w:rPr>
      </w:pPr>
      <w:hyperlink w:anchor="_Toc34042263" w:history="1">
        <w:r w:rsidR="00EA7075" w:rsidRPr="0089169F">
          <w:rPr>
            <w:rStyle w:val="Hyperlink"/>
          </w:rPr>
          <w:t>Track 17:</w:t>
        </w:r>
        <w:r w:rsidR="00EA7075">
          <w:rPr>
            <w:rFonts w:asciiTheme="minorHAnsi" w:hAnsiTheme="minorHAnsi" w:cstheme="minorBidi"/>
            <w:sz w:val="22"/>
            <w:szCs w:val="22"/>
            <w:lang w:eastAsia="en-GB"/>
          </w:rPr>
          <w:tab/>
        </w:r>
        <w:r w:rsidR="00EA7075">
          <w:rPr>
            <w:rStyle w:val="Hyperlink"/>
          </w:rPr>
          <w:t>SFX</w:t>
        </w:r>
        <w:r w:rsidR="00EA7075" w:rsidRPr="0089169F">
          <w:rPr>
            <w:rStyle w:val="Hyperlink"/>
          </w:rPr>
          <w:t xml:space="preserve"> Finger Wiggle #2</w:t>
        </w:r>
        <w:r w:rsidR="00EA7075">
          <w:rPr>
            <w:webHidden/>
          </w:rPr>
          <w:tab/>
        </w:r>
        <w:r w:rsidR="00EA7075">
          <w:rPr>
            <w:webHidden/>
          </w:rPr>
          <w:fldChar w:fldCharType="begin"/>
        </w:r>
        <w:r w:rsidR="00EA7075">
          <w:rPr>
            <w:webHidden/>
          </w:rPr>
          <w:instrText xml:space="preserve"> PAGEREF _Toc34042263 \h </w:instrText>
        </w:r>
        <w:r w:rsidR="00EA7075">
          <w:rPr>
            <w:webHidden/>
          </w:rPr>
        </w:r>
        <w:r w:rsidR="00EA7075">
          <w:rPr>
            <w:webHidden/>
          </w:rPr>
          <w:fldChar w:fldCharType="separate"/>
        </w:r>
        <w:r>
          <w:rPr>
            <w:webHidden/>
          </w:rPr>
          <w:t>2</w:t>
        </w:r>
        <w:r w:rsidR="00EA7075">
          <w:rPr>
            <w:webHidden/>
          </w:rPr>
          <w:fldChar w:fldCharType="end"/>
        </w:r>
      </w:hyperlink>
    </w:p>
    <w:p w14:paraId="478AA93B" w14:textId="77777777" w:rsidR="00EA7075" w:rsidRDefault="00C172EC" w:rsidP="00905C1A">
      <w:pPr>
        <w:pStyle w:val="TOC3"/>
        <w:rPr>
          <w:rFonts w:asciiTheme="minorHAnsi" w:hAnsiTheme="minorHAnsi" w:cstheme="minorBidi"/>
          <w:sz w:val="22"/>
          <w:szCs w:val="22"/>
          <w:lang w:eastAsia="en-GB"/>
        </w:rPr>
      </w:pPr>
      <w:hyperlink w:anchor="_Toc34042264" w:history="1">
        <w:r w:rsidR="00EA7075" w:rsidRPr="0089169F">
          <w:rPr>
            <w:rStyle w:val="Hyperlink"/>
          </w:rPr>
          <w:t>Track 18:</w:t>
        </w:r>
        <w:r w:rsidR="00EA7075">
          <w:rPr>
            <w:rFonts w:asciiTheme="minorHAnsi" w:hAnsiTheme="minorHAnsi" w:cstheme="minorBidi"/>
            <w:sz w:val="22"/>
            <w:szCs w:val="22"/>
            <w:lang w:eastAsia="en-GB"/>
          </w:rPr>
          <w:tab/>
        </w:r>
        <w:r w:rsidR="00EA7075">
          <w:rPr>
            <w:rStyle w:val="Hyperlink"/>
          </w:rPr>
          <w:t>SFX</w:t>
        </w:r>
        <w:r w:rsidR="00EA7075" w:rsidRPr="0089169F">
          <w:rPr>
            <w:rStyle w:val="Hyperlink"/>
          </w:rPr>
          <w:t xml:space="preserve"> Finger Wiggle #3</w:t>
        </w:r>
        <w:r w:rsidR="00EA7075">
          <w:rPr>
            <w:webHidden/>
          </w:rPr>
          <w:tab/>
        </w:r>
        <w:r w:rsidR="00EA7075">
          <w:rPr>
            <w:webHidden/>
          </w:rPr>
          <w:fldChar w:fldCharType="begin"/>
        </w:r>
        <w:r w:rsidR="00EA7075">
          <w:rPr>
            <w:webHidden/>
          </w:rPr>
          <w:instrText xml:space="preserve"> PAGEREF _Toc34042264 \h </w:instrText>
        </w:r>
        <w:r w:rsidR="00EA7075">
          <w:rPr>
            <w:webHidden/>
          </w:rPr>
        </w:r>
        <w:r w:rsidR="00EA7075">
          <w:rPr>
            <w:webHidden/>
          </w:rPr>
          <w:fldChar w:fldCharType="separate"/>
        </w:r>
        <w:r>
          <w:rPr>
            <w:webHidden/>
          </w:rPr>
          <w:t>2</w:t>
        </w:r>
        <w:r w:rsidR="00EA7075">
          <w:rPr>
            <w:webHidden/>
          </w:rPr>
          <w:fldChar w:fldCharType="end"/>
        </w:r>
      </w:hyperlink>
    </w:p>
    <w:p w14:paraId="2D8B0A83" w14:textId="77777777" w:rsidR="00EA7075" w:rsidRDefault="00C172EC" w:rsidP="00905C1A">
      <w:pPr>
        <w:pStyle w:val="TOC3"/>
        <w:rPr>
          <w:rFonts w:asciiTheme="minorHAnsi" w:hAnsiTheme="minorHAnsi" w:cstheme="minorBidi"/>
          <w:sz w:val="22"/>
          <w:szCs w:val="22"/>
          <w:lang w:eastAsia="en-GB"/>
        </w:rPr>
      </w:pPr>
      <w:hyperlink w:anchor="_Toc34042265" w:history="1">
        <w:r w:rsidR="00EA7075" w:rsidRPr="0089169F">
          <w:rPr>
            <w:rStyle w:val="Hyperlink"/>
          </w:rPr>
          <w:t>Track 19:</w:t>
        </w:r>
        <w:r w:rsidR="00EA7075">
          <w:rPr>
            <w:rFonts w:asciiTheme="minorHAnsi" w:hAnsiTheme="minorHAnsi" w:cstheme="minorBidi"/>
            <w:sz w:val="22"/>
            <w:szCs w:val="22"/>
            <w:lang w:eastAsia="en-GB"/>
          </w:rPr>
          <w:tab/>
        </w:r>
        <w:r w:rsidR="00EA7075">
          <w:rPr>
            <w:rStyle w:val="Hyperlink"/>
          </w:rPr>
          <w:t>SFX</w:t>
        </w:r>
        <w:r w:rsidR="00EA7075" w:rsidRPr="0089169F">
          <w:rPr>
            <w:rStyle w:val="Hyperlink"/>
          </w:rPr>
          <w:t xml:space="preserve"> Solo Landing</w:t>
        </w:r>
        <w:r w:rsidR="00EA7075">
          <w:rPr>
            <w:webHidden/>
          </w:rPr>
          <w:tab/>
        </w:r>
        <w:r w:rsidR="00EA7075">
          <w:rPr>
            <w:webHidden/>
          </w:rPr>
          <w:fldChar w:fldCharType="begin"/>
        </w:r>
        <w:r w:rsidR="00EA7075">
          <w:rPr>
            <w:webHidden/>
          </w:rPr>
          <w:instrText xml:space="preserve"> PAGEREF _Toc34042265 \h </w:instrText>
        </w:r>
        <w:r w:rsidR="00EA7075">
          <w:rPr>
            <w:webHidden/>
          </w:rPr>
        </w:r>
        <w:r w:rsidR="00EA7075">
          <w:rPr>
            <w:webHidden/>
          </w:rPr>
          <w:fldChar w:fldCharType="separate"/>
        </w:r>
        <w:r>
          <w:rPr>
            <w:webHidden/>
          </w:rPr>
          <w:t>2</w:t>
        </w:r>
        <w:r w:rsidR="00EA7075">
          <w:rPr>
            <w:webHidden/>
          </w:rPr>
          <w:fldChar w:fldCharType="end"/>
        </w:r>
      </w:hyperlink>
    </w:p>
    <w:p w14:paraId="4A1F0168" w14:textId="77777777" w:rsidR="00EA7075" w:rsidRDefault="00C172EC" w:rsidP="00905C1A">
      <w:pPr>
        <w:pStyle w:val="TOC3"/>
        <w:rPr>
          <w:rFonts w:asciiTheme="minorHAnsi" w:hAnsiTheme="minorHAnsi" w:cstheme="minorBidi"/>
          <w:sz w:val="22"/>
          <w:szCs w:val="22"/>
          <w:lang w:eastAsia="en-GB"/>
        </w:rPr>
      </w:pPr>
      <w:hyperlink w:anchor="_Toc34042266" w:history="1">
        <w:r w:rsidR="00EA7075" w:rsidRPr="0089169F">
          <w:rPr>
            <w:rStyle w:val="Hyperlink"/>
          </w:rPr>
          <w:t>Track 20:</w:t>
        </w:r>
        <w:r w:rsidR="00EA7075">
          <w:rPr>
            <w:rFonts w:asciiTheme="minorHAnsi" w:hAnsiTheme="minorHAnsi" w:cstheme="minorBidi"/>
            <w:sz w:val="22"/>
            <w:szCs w:val="22"/>
            <w:lang w:eastAsia="en-GB"/>
          </w:rPr>
          <w:tab/>
        </w:r>
        <w:r w:rsidR="00EA7075">
          <w:rPr>
            <w:rStyle w:val="Hyperlink"/>
          </w:rPr>
          <w:t>SFX</w:t>
        </w:r>
        <w:r w:rsidR="00EA7075" w:rsidRPr="0089169F">
          <w:rPr>
            <w:rStyle w:val="Hyperlink"/>
          </w:rPr>
          <w:t xml:space="preserve"> Zak Wink #1</w:t>
        </w:r>
        <w:r w:rsidR="00EA7075">
          <w:rPr>
            <w:webHidden/>
          </w:rPr>
          <w:tab/>
        </w:r>
        <w:r w:rsidR="00EA7075">
          <w:rPr>
            <w:webHidden/>
          </w:rPr>
          <w:fldChar w:fldCharType="begin"/>
        </w:r>
        <w:r w:rsidR="00EA7075">
          <w:rPr>
            <w:webHidden/>
          </w:rPr>
          <w:instrText xml:space="preserve"> PAGEREF _Toc34042266 \h </w:instrText>
        </w:r>
        <w:r w:rsidR="00EA7075">
          <w:rPr>
            <w:webHidden/>
          </w:rPr>
        </w:r>
        <w:r w:rsidR="00EA7075">
          <w:rPr>
            <w:webHidden/>
          </w:rPr>
          <w:fldChar w:fldCharType="separate"/>
        </w:r>
        <w:r>
          <w:rPr>
            <w:webHidden/>
          </w:rPr>
          <w:t>2</w:t>
        </w:r>
        <w:r w:rsidR="00EA7075">
          <w:rPr>
            <w:webHidden/>
          </w:rPr>
          <w:fldChar w:fldCharType="end"/>
        </w:r>
      </w:hyperlink>
    </w:p>
    <w:p w14:paraId="2285C701" w14:textId="77777777" w:rsidR="00EA7075" w:rsidRDefault="00C172EC" w:rsidP="00905C1A">
      <w:pPr>
        <w:pStyle w:val="TOC3"/>
        <w:rPr>
          <w:rFonts w:asciiTheme="minorHAnsi" w:hAnsiTheme="minorHAnsi" w:cstheme="minorBidi"/>
          <w:sz w:val="22"/>
          <w:szCs w:val="22"/>
          <w:lang w:eastAsia="en-GB"/>
        </w:rPr>
      </w:pPr>
      <w:hyperlink w:anchor="_Toc34042267" w:history="1">
        <w:r w:rsidR="00EA7075" w:rsidRPr="0089169F">
          <w:rPr>
            <w:rStyle w:val="Hyperlink"/>
          </w:rPr>
          <w:t>Track 21:</w:t>
        </w:r>
        <w:r w:rsidR="00EA7075">
          <w:rPr>
            <w:rFonts w:asciiTheme="minorHAnsi" w:hAnsiTheme="minorHAnsi" w:cstheme="minorBidi"/>
            <w:sz w:val="22"/>
            <w:szCs w:val="22"/>
            <w:lang w:eastAsia="en-GB"/>
          </w:rPr>
          <w:tab/>
        </w:r>
        <w:r w:rsidR="00EA7075">
          <w:rPr>
            <w:rStyle w:val="Hyperlink"/>
          </w:rPr>
          <w:t>SFX</w:t>
        </w:r>
        <w:r w:rsidR="00EA7075" w:rsidRPr="0089169F">
          <w:rPr>
            <w:rStyle w:val="Hyperlink"/>
          </w:rPr>
          <w:t xml:space="preserve"> Ship Lock</w:t>
        </w:r>
        <w:r w:rsidR="00EA7075">
          <w:rPr>
            <w:webHidden/>
          </w:rPr>
          <w:tab/>
        </w:r>
        <w:r w:rsidR="00EA7075">
          <w:rPr>
            <w:webHidden/>
          </w:rPr>
          <w:fldChar w:fldCharType="begin"/>
        </w:r>
        <w:r w:rsidR="00EA7075">
          <w:rPr>
            <w:webHidden/>
          </w:rPr>
          <w:instrText xml:space="preserve"> PAGEREF _Toc34042267 \h </w:instrText>
        </w:r>
        <w:r w:rsidR="00EA7075">
          <w:rPr>
            <w:webHidden/>
          </w:rPr>
        </w:r>
        <w:r w:rsidR="00EA7075">
          <w:rPr>
            <w:webHidden/>
          </w:rPr>
          <w:fldChar w:fldCharType="separate"/>
        </w:r>
        <w:r>
          <w:rPr>
            <w:webHidden/>
          </w:rPr>
          <w:t>2</w:t>
        </w:r>
        <w:r w:rsidR="00EA7075">
          <w:rPr>
            <w:webHidden/>
          </w:rPr>
          <w:fldChar w:fldCharType="end"/>
        </w:r>
      </w:hyperlink>
    </w:p>
    <w:p w14:paraId="01302B23" w14:textId="77777777" w:rsidR="00EA7075" w:rsidRDefault="00C172EC" w:rsidP="00905C1A">
      <w:pPr>
        <w:pStyle w:val="TOC3"/>
        <w:rPr>
          <w:rFonts w:asciiTheme="minorHAnsi" w:hAnsiTheme="minorHAnsi" w:cstheme="minorBidi"/>
          <w:sz w:val="22"/>
          <w:szCs w:val="22"/>
          <w:lang w:eastAsia="en-GB"/>
        </w:rPr>
      </w:pPr>
      <w:hyperlink w:anchor="_Toc34042268" w:history="1">
        <w:r w:rsidR="00EA7075" w:rsidRPr="0089169F">
          <w:rPr>
            <w:rStyle w:val="Hyperlink"/>
          </w:rPr>
          <w:t>Track 22:</w:t>
        </w:r>
        <w:r w:rsidR="00EA7075">
          <w:rPr>
            <w:rFonts w:asciiTheme="minorHAnsi" w:hAnsiTheme="minorHAnsi" w:cstheme="minorBidi"/>
            <w:sz w:val="22"/>
            <w:szCs w:val="22"/>
            <w:lang w:eastAsia="en-GB"/>
          </w:rPr>
          <w:tab/>
        </w:r>
        <w:r w:rsidR="00EA7075">
          <w:rPr>
            <w:rStyle w:val="Hyperlink"/>
          </w:rPr>
          <w:t>SFX</w:t>
        </w:r>
        <w:r w:rsidR="00EA7075" w:rsidRPr="0089169F">
          <w:rPr>
            <w:rStyle w:val="Hyperlink"/>
          </w:rPr>
          <w:t xml:space="preserve"> Sax Solo #1</w:t>
        </w:r>
        <w:r w:rsidR="00EA7075">
          <w:rPr>
            <w:webHidden/>
          </w:rPr>
          <w:tab/>
        </w:r>
        <w:r w:rsidR="00EA7075">
          <w:rPr>
            <w:webHidden/>
          </w:rPr>
          <w:fldChar w:fldCharType="begin"/>
        </w:r>
        <w:r w:rsidR="00EA7075">
          <w:rPr>
            <w:webHidden/>
          </w:rPr>
          <w:instrText xml:space="preserve"> PAGEREF _Toc34042268 \h </w:instrText>
        </w:r>
        <w:r w:rsidR="00EA7075">
          <w:rPr>
            <w:webHidden/>
          </w:rPr>
        </w:r>
        <w:r w:rsidR="00EA7075">
          <w:rPr>
            <w:webHidden/>
          </w:rPr>
          <w:fldChar w:fldCharType="separate"/>
        </w:r>
        <w:r>
          <w:rPr>
            <w:webHidden/>
          </w:rPr>
          <w:t>2</w:t>
        </w:r>
        <w:r w:rsidR="00EA7075">
          <w:rPr>
            <w:webHidden/>
          </w:rPr>
          <w:fldChar w:fldCharType="end"/>
        </w:r>
      </w:hyperlink>
    </w:p>
    <w:p w14:paraId="2FF392EA" w14:textId="77777777" w:rsidR="00EA7075" w:rsidRDefault="00C172EC" w:rsidP="00905C1A">
      <w:pPr>
        <w:pStyle w:val="TOC3"/>
        <w:rPr>
          <w:rFonts w:asciiTheme="minorHAnsi" w:hAnsiTheme="minorHAnsi" w:cstheme="minorBidi"/>
          <w:sz w:val="22"/>
          <w:szCs w:val="22"/>
          <w:lang w:eastAsia="en-GB"/>
        </w:rPr>
      </w:pPr>
      <w:hyperlink w:anchor="_Toc34042269" w:history="1">
        <w:r w:rsidR="00EA7075" w:rsidRPr="0089169F">
          <w:rPr>
            <w:rStyle w:val="Hyperlink"/>
          </w:rPr>
          <w:t>Track 23:</w:t>
        </w:r>
        <w:r w:rsidR="00EA7075">
          <w:rPr>
            <w:rFonts w:asciiTheme="minorHAnsi" w:hAnsiTheme="minorHAnsi" w:cstheme="minorBidi"/>
            <w:sz w:val="22"/>
            <w:szCs w:val="22"/>
            <w:lang w:eastAsia="en-GB"/>
          </w:rPr>
          <w:tab/>
        </w:r>
        <w:r w:rsidR="00EA7075">
          <w:rPr>
            <w:rStyle w:val="Hyperlink"/>
          </w:rPr>
          <w:t>SFX</w:t>
        </w:r>
        <w:r w:rsidR="00EA7075" w:rsidRPr="0089169F">
          <w:rPr>
            <w:rStyle w:val="Hyperlink"/>
          </w:rPr>
          <w:t xml:space="preserve"> Zak Wink #2</w:t>
        </w:r>
        <w:r w:rsidR="00EA7075">
          <w:rPr>
            <w:webHidden/>
          </w:rPr>
          <w:tab/>
        </w:r>
        <w:r w:rsidR="00EA7075">
          <w:rPr>
            <w:webHidden/>
          </w:rPr>
          <w:fldChar w:fldCharType="begin"/>
        </w:r>
        <w:r w:rsidR="00EA7075">
          <w:rPr>
            <w:webHidden/>
          </w:rPr>
          <w:instrText xml:space="preserve"> PAGEREF _Toc34042269 \h </w:instrText>
        </w:r>
        <w:r w:rsidR="00EA7075">
          <w:rPr>
            <w:webHidden/>
          </w:rPr>
        </w:r>
        <w:r w:rsidR="00EA7075">
          <w:rPr>
            <w:webHidden/>
          </w:rPr>
          <w:fldChar w:fldCharType="separate"/>
        </w:r>
        <w:r>
          <w:rPr>
            <w:webHidden/>
          </w:rPr>
          <w:t>2</w:t>
        </w:r>
        <w:r w:rsidR="00EA7075">
          <w:rPr>
            <w:webHidden/>
          </w:rPr>
          <w:fldChar w:fldCharType="end"/>
        </w:r>
      </w:hyperlink>
    </w:p>
    <w:p w14:paraId="2E57F380" w14:textId="77777777" w:rsidR="00EA7075" w:rsidRPr="00905C1A" w:rsidRDefault="00C172EC" w:rsidP="00905C1A">
      <w:pPr>
        <w:pStyle w:val="TOC3"/>
        <w:rPr>
          <w:rFonts w:asciiTheme="minorHAnsi" w:hAnsiTheme="minorHAnsi" w:cstheme="minorBidi"/>
          <w:sz w:val="22"/>
          <w:szCs w:val="22"/>
          <w:lang w:eastAsia="en-GB"/>
        </w:rPr>
      </w:pPr>
      <w:hyperlink w:anchor="_Toc34042270" w:history="1">
        <w:r w:rsidR="00EA7075" w:rsidRPr="00905C1A">
          <w:rPr>
            <w:rStyle w:val="Hyperlink"/>
            <w:b/>
          </w:rPr>
          <w:t>Track 24:</w:t>
        </w:r>
        <w:r w:rsidR="00EA7075" w:rsidRPr="00905C1A">
          <w:rPr>
            <w:rFonts w:asciiTheme="minorHAnsi" w:hAnsiTheme="minorHAnsi" w:cstheme="minorBidi"/>
            <w:sz w:val="22"/>
            <w:szCs w:val="22"/>
            <w:lang w:eastAsia="en-GB"/>
          </w:rPr>
          <w:tab/>
        </w:r>
        <w:r w:rsidR="00EA7075" w:rsidRPr="00905C1A">
          <w:rPr>
            <w:rStyle w:val="Hyperlink"/>
            <w:b/>
          </w:rPr>
          <w:t>Space Trip</w:t>
        </w:r>
        <w:r w:rsidR="00EA7075" w:rsidRPr="00905C1A">
          <w:rPr>
            <w:webHidden/>
          </w:rPr>
          <w:tab/>
        </w:r>
        <w:r w:rsidR="00EA7075" w:rsidRPr="00905C1A">
          <w:rPr>
            <w:webHidden/>
          </w:rPr>
          <w:fldChar w:fldCharType="begin"/>
        </w:r>
        <w:r w:rsidR="00EA7075" w:rsidRPr="00905C1A">
          <w:rPr>
            <w:webHidden/>
          </w:rPr>
          <w:instrText xml:space="preserve"> PAGEREF _Toc34042270 \h </w:instrText>
        </w:r>
        <w:r w:rsidR="00EA7075" w:rsidRPr="00905C1A">
          <w:rPr>
            <w:webHidden/>
          </w:rPr>
        </w:r>
        <w:r w:rsidR="00EA7075" w:rsidRPr="00905C1A">
          <w:rPr>
            <w:webHidden/>
          </w:rPr>
          <w:fldChar w:fldCharType="separate"/>
        </w:r>
        <w:r>
          <w:rPr>
            <w:webHidden/>
          </w:rPr>
          <w:t>2</w:t>
        </w:r>
        <w:r w:rsidR="00EA7075" w:rsidRPr="00905C1A">
          <w:rPr>
            <w:webHidden/>
          </w:rPr>
          <w:fldChar w:fldCharType="end"/>
        </w:r>
      </w:hyperlink>
    </w:p>
    <w:p w14:paraId="7F254854" w14:textId="77777777" w:rsidR="00EA7075" w:rsidRDefault="00C172EC" w:rsidP="00905C1A">
      <w:pPr>
        <w:pStyle w:val="TOC3"/>
        <w:rPr>
          <w:rFonts w:asciiTheme="minorHAnsi" w:hAnsiTheme="minorHAnsi" w:cstheme="minorBidi"/>
          <w:sz w:val="22"/>
          <w:szCs w:val="22"/>
          <w:lang w:eastAsia="en-GB"/>
        </w:rPr>
      </w:pPr>
      <w:hyperlink w:anchor="_Toc34042271" w:history="1">
        <w:r w:rsidR="00EA7075" w:rsidRPr="0089169F">
          <w:rPr>
            <w:rStyle w:val="Hyperlink"/>
          </w:rPr>
          <w:t>Track 25:</w:t>
        </w:r>
        <w:r w:rsidR="00EA7075">
          <w:rPr>
            <w:rFonts w:asciiTheme="minorHAnsi" w:hAnsiTheme="minorHAnsi" w:cstheme="minorBidi"/>
            <w:sz w:val="22"/>
            <w:szCs w:val="22"/>
            <w:lang w:eastAsia="en-GB"/>
          </w:rPr>
          <w:tab/>
        </w:r>
        <w:r w:rsidR="00EA7075" w:rsidRPr="0089169F">
          <w:rPr>
            <w:rStyle w:val="Hyperlink"/>
          </w:rPr>
          <w:t>Space Trip Play Off</w:t>
        </w:r>
        <w:r w:rsidR="00EA7075">
          <w:rPr>
            <w:webHidden/>
          </w:rPr>
          <w:tab/>
        </w:r>
        <w:r w:rsidR="00EA7075">
          <w:rPr>
            <w:webHidden/>
          </w:rPr>
          <w:fldChar w:fldCharType="begin"/>
        </w:r>
        <w:r w:rsidR="00EA7075">
          <w:rPr>
            <w:webHidden/>
          </w:rPr>
          <w:instrText xml:space="preserve"> PAGEREF _Toc34042271 \h </w:instrText>
        </w:r>
        <w:r w:rsidR="00EA7075">
          <w:rPr>
            <w:webHidden/>
          </w:rPr>
        </w:r>
        <w:r w:rsidR="00EA7075">
          <w:rPr>
            <w:webHidden/>
          </w:rPr>
          <w:fldChar w:fldCharType="separate"/>
        </w:r>
        <w:r>
          <w:rPr>
            <w:webHidden/>
          </w:rPr>
          <w:t>2</w:t>
        </w:r>
        <w:r w:rsidR="00EA7075">
          <w:rPr>
            <w:webHidden/>
          </w:rPr>
          <w:fldChar w:fldCharType="end"/>
        </w:r>
      </w:hyperlink>
    </w:p>
    <w:p w14:paraId="5454CA5E" w14:textId="77777777" w:rsidR="00EA7075" w:rsidRDefault="00C172EC">
      <w:pPr>
        <w:pStyle w:val="TOC2"/>
        <w:tabs>
          <w:tab w:val="right" w:leader="dot" w:pos="9730"/>
        </w:tabs>
        <w:rPr>
          <w:rFonts w:asciiTheme="minorHAnsi" w:hAnsiTheme="minorHAnsi" w:cstheme="minorBidi"/>
          <w:noProof/>
          <w:sz w:val="22"/>
          <w:szCs w:val="22"/>
          <w:lang w:eastAsia="en-GB"/>
        </w:rPr>
      </w:pPr>
      <w:hyperlink w:anchor="_Toc34042272" w:history="1">
        <w:r w:rsidR="00EA7075" w:rsidRPr="0089169F">
          <w:rPr>
            <w:rStyle w:val="Hyperlink"/>
            <w:noProof/>
          </w:rPr>
          <w:t>Scene Two</w:t>
        </w:r>
        <w:r w:rsidR="00EA7075">
          <w:rPr>
            <w:noProof/>
            <w:webHidden/>
          </w:rPr>
          <w:tab/>
        </w:r>
        <w:r w:rsidR="00EA7075">
          <w:rPr>
            <w:noProof/>
            <w:webHidden/>
          </w:rPr>
          <w:fldChar w:fldCharType="begin"/>
        </w:r>
        <w:r w:rsidR="00EA7075">
          <w:rPr>
            <w:noProof/>
            <w:webHidden/>
          </w:rPr>
          <w:instrText xml:space="preserve"> PAGEREF _Toc34042272 \h </w:instrText>
        </w:r>
        <w:r w:rsidR="00EA7075">
          <w:rPr>
            <w:noProof/>
            <w:webHidden/>
          </w:rPr>
        </w:r>
        <w:r w:rsidR="00EA7075">
          <w:rPr>
            <w:noProof/>
            <w:webHidden/>
          </w:rPr>
          <w:fldChar w:fldCharType="separate"/>
        </w:r>
        <w:r>
          <w:rPr>
            <w:noProof/>
            <w:webHidden/>
          </w:rPr>
          <w:t>2</w:t>
        </w:r>
        <w:r w:rsidR="00EA7075">
          <w:rPr>
            <w:noProof/>
            <w:webHidden/>
          </w:rPr>
          <w:fldChar w:fldCharType="end"/>
        </w:r>
      </w:hyperlink>
    </w:p>
    <w:p w14:paraId="53E46684" w14:textId="77777777" w:rsidR="00EA7075" w:rsidRDefault="00C172EC" w:rsidP="00905C1A">
      <w:pPr>
        <w:pStyle w:val="TOC3"/>
        <w:rPr>
          <w:rFonts w:asciiTheme="minorHAnsi" w:hAnsiTheme="minorHAnsi" w:cstheme="minorBidi"/>
          <w:sz w:val="22"/>
          <w:szCs w:val="22"/>
          <w:lang w:eastAsia="en-GB"/>
        </w:rPr>
      </w:pPr>
      <w:hyperlink w:anchor="_Toc34042273" w:history="1">
        <w:r w:rsidR="00EA7075" w:rsidRPr="0089169F">
          <w:rPr>
            <w:rStyle w:val="Hyperlink"/>
          </w:rPr>
          <w:t>Track 26:</w:t>
        </w:r>
        <w:r w:rsidR="00EA7075">
          <w:rPr>
            <w:rFonts w:asciiTheme="minorHAnsi" w:hAnsiTheme="minorHAnsi" w:cstheme="minorBidi"/>
            <w:sz w:val="22"/>
            <w:szCs w:val="22"/>
            <w:lang w:eastAsia="en-GB"/>
          </w:rPr>
          <w:tab/>
        </w:r>
        <w:r w:rsidR="00EA7075" w:rsidRPr="0089169F">
          <w:rPr>
            <w:rStyle w:val="Hyperlink"/>
          </w:rPr>
          <w:t>Racketeer Play On</w:t>
        </w:r>
        <w:r w:rsidR="00EA7075">
          <w:rPr>
            <w:webHidden/>
          </w:rPr>
          <w:tab/>
        </w:r>
        <w:r w:rsidR="00EA7075">
          <w:rPr>
            <w:webHidden/>
          </w:rPr>
          <w:fldChar w:fldCharType="begin"/>
        </w:r>
        <w:r w:rsidR="00EA7075">
          <w:rPr>
            <w:webHidden/>
          </w:rPr>
          <w:instrText xml:space="preserve"> PAGEREF _Toc34042273 \h </w:instrText>
        </w:r>
        <w:r w:rsidR="00EA7075">
          <w:rPr>
            <w:webHidden/>
          </w:rPr>
        </w:r>
        <w:r w:rsidR="00EA7075">
          <w:rPr>
            <w:webHidden/>
          </w:rPr>
          <w:fldChar w:fldCharType="separate"/>
        </w:r>
        <w:r>
          <w:rPr>
            <w:webHidden/>
          </w:rPr>
          <w:t>2</w:t>
        </w:r>
        <w:r w:rsidR="00EA7075">
          <w:rPr>
            <w:webHidden/>
          </w:rPr>
          <w:fldChar w:fldCharType="end"/>
        </w:r>
      </w:hyperlink>
    </w:p>
    <w:p w14:paraId="7C3DC525" w14:textId="77777777" w:rsidR="00EA7075" w:rsidRDefault="00C172EC" w:rsidP="00905C1A">
      <w:pPr>
        <w:pStyle w:val="TOC3"/>
        <w:rPr>
          <w:rFonts w:asciiTheme="minorHAnsi" w:hAnsiTheme="minorHAnsi" w:cstheme="minorBidi"/>
          <w:sz w:val="22"/>
          <w:szCs w:val="22"/>
          <w:lang w:eastAsia="en-GB"/>
        </w:rPr>
      </w:pPr>
      <w:hyperlink w:anchor="_Toc34042274" w:history="1">
        <w:r w:rsidR="00EA7075" w:rsidRPr="0089169F">
          <w:rPr>
            <w:rStyle w:val="Hyperlink"/>
          </w:rPr>
          <w:t>Track 27:</w:t>
        </w:r>
        <w:r w:rsidR="00EA7075">
          <w:rPr>
            <w:rFonts w:asciiTheme="minorHAnsi" w:hAnsiTheme="minorHAnsi" w:cstheme="minorBidi"/>
            <w:sz w:val="22"/>
            <w:szCs w:val="22"/>
            <w:lang w:eastAsia="en-GB"/>
          </w:rPr>
          <w:tab/>
        </w:r>
        <w:r w:rsidR="00EA7075">
          <w:rPr>
            <w:rStyle w:val="Hyperlink"/>
          </w:rPr>
          <w:t>SFX</w:t>
        </w:r>
        <w:r w:rsidR="00EA7075" w:rsidRPr="0089169F">
          <w:rPr>
            <w:rStyle w:val="Hyperlink"/>
          </w:rPr>
          <w:t xml:space="preserve"> Saucy Tickle</w:t>
        </w:r>
        <w:r w:rsidR="00EA7075">
          <w:rPr>
            <w:webHidden/>
          </w:rPr>
          <w:tab/>
        </w:r>
        <w:r w:rsidR="00EA7075">
          <w:rPr>
            <w:webHidden/>
          </w:rPr>
          <w:fldChar w:fldCharType="begin"/>
        </w:r>
        <w:r w:rsidR="00EA7075">
          <w:rPr>
            <w:webHidden/>
          </w:rPr>
          <w:instrText xml:space="preserve"> PAGEREF _Toc34042274 \h </w:instrText>
        </w:r>
        <w:r w:rsidR="00EA7075">
          <w:rPr>
            <w:webHidden/>
          </w:rPr>
        </w:r>
        <w:r w:rsidR="00EA7075">
          <w:rPr>
            <w:webHidden/>
          </w:rPr>
          <w:fldChar w:fldCharType="separate"/>
        </w:r>
        <w:r>
          <w:rPr>
            <w:webHidden/>
          </w:rPr>
          <w:t>2</w:t>
        </w:r>
        <w:r w:rsidR="00EA7075">
          <w:rPr>
            <w:webHidden/>
          </w:rPr>
          <w:fldChar w:fldCharType="end"/>
        </w:r>
      </w:hyperlink>
    </w:p>
    <w:p w14:paraId="68C10B8F" w14:textId="77777777" w:rsidR="00EA7075" w:rsidRDefault="00C172EC" w:rsidP="00905C1A">
      <w:pPr>
        <w:pStyle w:val="TOC3"/>
        <w:rPr>
          <w:rFonts w:asciiTheme="minorHAnsi" w:hAnsiTheme="minorHAnsi" w:cstheme="minorBidi"/>
          <w:sz w:val="22"/>
          <w:szCs w:val="22"/>
          <w:lang w:eastAsia="en-GB"/>
        </w:rPr>
      </w:pPr>
      <w:hyperlink w:anchor="_Toc34042275" w:history="1">
        <w:r w:rsidR="00EA7075" w:rsidRPr="0089169F">
          <w:rPr>
            <w:rStyle w:val="Hyperlink"/>
          </w:rPr>
          <w:t>Track 28:</w:t>
        </w:r>
        <w:r w:rsidR="00EA7075">
          <w:rPr>
            <w:rFonts w:asciiTheme="minorHAnsi" w:hAnsiTheme="minorHAnsi" w:cstheme="minorBidi"/>
            <w:sz w:val="22"/>
            <w:szCs w:val="22"/>
            <w:lang w:eastAsia="en-GB"/>
          </w:rPr>
          <w:tab/>
        </w:r>
        <w:r w:rsidR="00EA7075">
          <w:rPr>
            <w:rStyle w:val="Hyperlink"/>
          </w:rPr>
          <w:t>SFX</w:t>
        </w:r>
        <w:r w:rsidR="00EA7075" w:rsidRPr="0089169F">
          <w:rPr>
            <w:rStyle w:val="Hyperlink"/>
          </w:rPr>
          <w:t xml:space="preserve"> Doorbell</w:t>
        </w:r>
        <w:r w:rsidR="00EA7075">
          <w:rPr>
            <w:webHidden/>
          </w:rPr>
          <w:tab/>
        </w:r>
        <w:r w:rsidR="00EA7075">
          <w:rPr>
            <w:webHidden/>
          </w:rPr>
          <w:fldChar w:fldCharType="begin"/>
        </w:r>
        <w:r w:rsidR="00EA7075">
          <w:rPr>
            <w:webHidden/>
          </w:rPr>
          <w:instrText xml:space="preserve"> PAGEREF _Toc34042275 \h </w:instrText>
        </w:r>
        <w:r w:rsidR="00EA7075">
          <w:rPr>
            <w:webHidden/>
          </w:rPr>
        </w:r>
        <w:r w:rsidR="00EA7075">
          <w:rPr>
            <w:webHidden/>
          </w:rPr>
          <w:fldChar w:fldCharType="separate"/>
        </w:r>
        <w:r>
          <w:rPr>
            <w:webHidden/>
          </w:rPr>
          <w:t>2</w:t>
        </w:r>
        <w:r w:rsidR="00EA7075">
          <w:rPr>
            <w:webHidden/>
          </w:rPr>
          <w:fldChar w:fldCharType="end"/>
        </w:r>
      </w:hyperlink>
    </w:p>
    <w:p w14:paraId="50E5552C" w14:textId="77777777" w:rsidR="00EA7075" w:rsidRDefault="00C172EC" w:rsidP="00905C1A">
      <w:pPr>
        <w:pStyle w:val="TOC3"/>
        <w:rPr>
          <w:rFonts w:asciiTheme="minorHAnsi" w:hAnsiTheme="minorHAnsi" w:cstheme="minorBidi"/>
          <w:sz w:val="22"/>
          <w:szCs w:val="22"/>
          <w:lang w:eastAsia="en-GB"/>
        </w:rPr>
      </w:pPr>
      <w:hyperlink w:anchor="_Toc34042276" w:history="1">
        <w:r w:rsidR="00EA7075" w:rsidRPr="0089169F">
          <w:rPr>
            <w:rStyle w:val="Hyperlink"/>
          </w:rPr>
          <w:t>Track 29:</w:t>
        </w:r>
        <w:r w:rsidR="00EA7075">
          <w:rPr>
            <w:rFonts w:asciiTheme="minorHAnsi" w:hAnsiTheme="minorHAnsi" w:cstheme="minorBidi"/>
            <w:sz w:val="22"/>
            <w:szCs w:val="22"/>
            <w:lang w:eastAsia="en-GB"/>
          </w:rPr>
          <w:tab/>
        </w:r>
        <w:r w:rsidR="00EA7075">
          <w:rPr>
            <w:rStyle w:val="Hyperlink"/>
          </w:rPr>
          <w:t>SFX</w:t>
        </w:r>
        <w:r w:rsidR="00EA7075" w:rsidRPr="0089169F">
          <w:rPr>
            <w:rStyle w:val="Hyperlink"/>
          </w:rPr>
          <w:t xml:space="preserve"> Transporter Beam #1</w:t>
        </w:r>
        <w:r w:rsidR="00EA7075">
          <w:rPr>
            <w:webHidden/>
          </w:rPr>
          <w:tab/>
        </w:r>
        <w:r w:rsidR="00EA7075">
          <w:rPr>
            <w:webHidden/>
          </w:rPr>
          <w:fldChar w:fldCharType="begin"/>
        </w:r>
        <w:r w:rsidR="00EA7075">
          <w:rPr>
            <w:webHidden/>
          </w:rPr>
          <w:instrText xml:space="preserve"> PAGEREF _Toc34042276 \h </w:instrText>
        </w:r>
        <w:r w:rsidR="00EA7075">
          <w:rPr>
            <w:webHidden/>
          </w:rPr>
        </w:r>
        <w:r w:rsidR="00EA7075">
          <w:rPr>
            <w:webHidden/>
          </w:rPr>
          <w:fldChar w:fldCharType="separate"/>
        </w:r>
        <w:r>
          <w:rPr>
            <w:webHidden/>
          </w:rPr>
          <w:t>2</w:t>
        </w:r>
        <w:r w:rsidR="00EA7075">
          <w:rPr>
            <w:webHidden/>
          </w:rPr>
          <w:fldChar w:fldCharType="end"/>
        </w:r>
      </w:hyperlink>
    </w:p>
    <w:p w14:paraId="09016C3A" w14:textId="77777777" w:rsidR="00EA7075" w:rsidRDefault="00C172EC" w:rsidP="00905C1A">
      <w:pPr>
        <w:pStyle w:val="TOC3"/>
        <w:rPr>
          <w:rFonts w:asciiTheme="minorHAnsi" w:hAnsiTheme="minorHAnsi" w:cstheme="minorBidi"/>
          <w:sz w:val="22"/>
          <w:szCs w:val="22"/>
          <w:lang w:eastAsia="en-GB"/>
        </w:rPr>
      </w:pPr>
      <w:hyperlink w:anchor="_Toc34042277" w:history="1">
        <w:r w:rsidR="00EA7075" w:rsidRPr="0089169F">
          <w:rPr>
            <w:rStyle w:val="Hyperlink"/>
          </w:rPr>
          <w:t>Track 30:</w:t>
        </w:r>
        <w:r w:rsidR="00EA7075">
          <w:rPr>
            <w:rFonts w:asciiTheme="minorHAnsi" w:hAnsiTheme="minorHAnsi" w:cstheme="minorBidi"/>
            <w:sz w:val="22"/>
            <w:szCs w:val="22"/>
            <w:lang w:eastAsia="en-GB"/>
          </w:rPr>
          <w:tab/>
        </w:r>
        <w:r w:rsidR="00EA7075">
          <w:rPr>
            <w:rStyle w:val="Hyperlink"/>
          </w:rPr>
          <w:t>SFX</w:t>
        </w:r>
        <w:r w:rsidR="00EA7075" w:rsidRPr="0089169F">
          <w:rPr>
            <w:rStyle w:val="Hyperlink"/>
          </w:rPr>
          <w:t xml:space="preserve"> Copyright Alarm #3</w:t>
        </w:r>
        <w:r w:rsidR="00EA7075">
          <w:rPr>
            <w:webHidden/>
          </w:rPr>
          <w:tab/>
        </w:r>
        <w:r w:rsidR="00EA7075">
          <w:rPr>
            <w:webHidden/>
          </w:rPr>
          <w:fldChar w:fldCharType="begin"/>
        </w:r>
        <w:r w:rsidR="00EA7075">
          <w:rPr>
            <w:webHidden/>
          </w:rPr>
          <w:instrText xml:space="preserve"> PAGEREF _Toc34042277 \h </w:instrText>
        </w:r>
        <w:r w:rsidR="00EA7075">
          <w:rPr>
            <w:webHidden/>
          </w:rPr>
        </w:r>
        <w:r w:rsidR="00EA7075">
          <w:rPr>
            <w:webHidden/>
          </w:rPr>
          <w:fldChar w:fldCharType="separate"/>
        </w:r>
        <w:r>
          <w:rPr>
            <w:webHidden/>
          </w:rPr>
          <w:t>2</w:t>
        </w:r>
        <w:r w:rsidR="00EA7075">
          <w:rPr>
            <w:webHidden/>
          </w:rPr>
          <w:fldChar w:fldCharType="end"/>
        </w:r>
      </w:hyperlink>
    </w:p>
    <w:p w14:paraId="16A1AE7C" w14:textId="77777777" w:rsidR="00EA7075" w:rsidRDefault="00C172EC">
      <w:pPr>
        <w:pStyle w:val="TOC2"/>
        <w:tabs>
          <w:tab w:val="right" w:leader="dot" w:pos="9730"/>
        </w:tabs>
        <w:rPr>
          <w:rFonts w:asciiTheme="minorHAnsi" w:hAnsiTheme="minorHAnsi" w:cstheme="minorBidi"/>
          <w:noProof/>
          <w:sz w:val="22"/>
          <w:szCs w:val="22"/>
          <w:lang w:eastAsia="en-GB"/>
        </w:rPr>
      </w:pPr>
      <w:hyperlink w:anchor="_Toc34042278" w:history="1">
        <w:r w:rsidR="00EA7075" w:rsidRPr="0089169F">
          <w:rPr>
            <w:rStyle w:val="Hyperlink"/>
            <w:noProof/>
          </w:rPr>
          <w:t>Scene Three</w:t>
        </w:r>
        <w:r w:rsidR="00EA7075">
          <w:rPr>
            <w:noProof/>
            <w:webHidden/>
          </w:rPr>
          <w:tab/>
        </w:r>
        <w:r w:rsidR="00EA7075">
          <w:rPr>
            <w:noProof/>
            <w:webHidden/>
          </w:rPr>
          <w:fldChar w:fldCharType="begin"/>
        </w:r>
        <w:r w:rsidR="00EA7075">
          <w:rPr>
            <w:noProof/>
            <w:webHidden/>
          </w:rPr>
          <w:instrText xml:space="preserve"> PAGEREF _Toc34042278 \h </w:instrText>
        </w:r>
        <w:r w:rsidR="00EA7075">
          <w:rPr>
            <w:noProof/>
            <w:webHidden/>
          </w:rPr>
        </w:r>
        <w:r w:rsidR="00EA7075">
          <w:rPr>
            <w:noProof/>
            <w:webHidden/>
          </w:rPr>
          <w:fldChar w:fldCharType="separate"/>
        </w:r>
        <w:r>
          <w:rPr>
            <w:noProof/>
            <w:webHidden/>
          </w:rPr>
          <w:t>2</w:t>
        </w:r>
        <w:r w:rsidR="00EA7075">
          <w:rPr>
            <w:noProof/>
            <w:webHidden/>
          </w:rPr>
          <w:fldChar w:fldCharType="end"/>
        </w:r>
      </w:hyperlink>
    </w:p>
    <w:p w14:paraId="53AF947A" w14:textId="77777777" w:rsidR="00EA7075" w:rsidRDefault="00C172EC" w:rsidP="00905C1A">
      <w:pPr>
        <w:pStyle w:val="TOC3"/>
        <w:rPr>
          <w:rFonts w:asciiTheme="minorHAnsi" w:hAnsiTheme="minorHAnsi" w:cstheme="minorBidi"/>
          <w:sz w:val="22"/>
          <w:szCs w:val="22"/>
          <w:lang w:eastAsia="en-GB"/>
        </w:rPr>
      </w:pPr>
      <w:hyperlink w:anchor="_Toc34042279" w:history="1">
        <w:r w:rsidR="00EA7075" w:rsidRPr="0089169F">
          <w:rPr>
            <w:rStyle w:val="Hyperlink"/>
          </w:rPr>
          <w:t>Track 31:</w:t>
        </w:r>
        <w:r w:rsidR="00EA7075">
          <w:rPr>
            <w:rFonts w:asciiTheme="minorHAnsi" w:hAnsiTheme="minorHAnsi" w:cstheme="minorBidi"/>
            <w:sz w:val="22"/>
            <w:szCs w:val="22"/>
            <w:lang w:eastAsia="en-GB"/>
          </w:rPr>
          <w:tab/>
        </w:r>
        <w:r w:rsidR="00EA7075" w:rsidRPr="0089169F">
          <w:rPr>
            <w:rStyle w:val="Hyperlink"/>
          </w:rPr>
          <w:t>Game Battle</w:t>
        </w:r>
        <w:r w:rsidR="00EA7075">
          <w:rPr>
            <w:webHidden/>
          </w:rPr>
          <w:tab/>
        </w:r>
        <w:r w:rsidR="00EA7075">
          <w:rPr>
            <w:webHidden/>
          </w:rPr>
          <w:fldChar w:fldCharType="begin"/>
        </w:r>
        <w:r w:rsidR="00EA7075">
          <w:rPr>
            <w:webHidden/>
          </w:rPr>
          <w:instrText xml:space="preserve"> PAGEREF _Toc34042279 \h </w:instrText>
        </w:r>
        <w:r w:rsidR="00EA7075">
          <w:rPr>
            <w:webHidden/>
          </w:rPr>
        </w:r>
        <w:r w:rsidR="00EA7075">
          <w:rPr>
            <w:webHidden/>
          </w:rPr>
          <w:fldChar w:fldCharType="separate"/>
        </w:r>
        <w:r>
          <w:rPr>
            <w:webHidden/>
          </w:rPr>
          <w:t>2</w:t>
        </w:r>
        <w:r w:rsidR="00EA7075">
          <w:rPr>
            <w:webHidden/>
          </w:rPr>
          <w:fldChar w:fldCharType="end"/>
        </w:r>
      </w:hyperlink>
    </w:p>
    <w:p w14:paraId="11DFE676" w14:textId="77777777" w:rsidR="00EA7075" w:rsidRDefault="00C172EC" w:rsidP="00905C1A">
      <w:pPr>
        <w:pStyle w:val="TOC3"/>
        <w:rPr>
          <w:rFonts w:asciiTheme="minorHAnsi" w:hAnsiTheme="minorHAnsi" w:cstheme="minorBidi"/>
          <w:sz w:val="22"/>
          <w:szCs w:val="22"/>
          <w:lang w:eastAsia="en-GB"/>
        </w:rPr>
      </w:pPr>
      <w:hyperlink w:anchor="_Toc34042280" w:history="1">
        <w:r w:rsidR="00EA7075" w:rsidRPr="0089169F">
          <w:rPr>
            <w:rStyle w:val="Hyperlink"/>
          </w:rPr>
          <w:t>Track 32:</w:t>
        </w:r>
        <w:r w:rsidR="00EA7075">
          <w:rPr>
            <w:rFonts w:asciiTheme="minorHAnsi" w:hAnsiTheme="minorHAnsi" w:cstheme="minorBidi"/>
            <w:sz w:val="22"/>
            <w:szCs w:val="22"/>
            <w:lang w:eastAsia="en-GB"/>
          </w:rPr>
          <w:tab/>
        </w:r>
        <w:r w:rsidR="00EA7075">
          <w:rPr>
            <w:rStyle w:val="Hyperlink"/>
          </w:rPr>
          <w:t>SFX</w:t>
        </w:r>
        <w:r w:rsidR="00EA7075" w:rsidRPr="0089169F">
          <w:rPr>
            <w:rStyle w:val="Hyperlink"/>
          </w:rPr>
          <w:t xml:space="preserve"> Flat Engine</w:t>
        </w:r>
        <w:r w:rsidR="00EA7075">
          <w:rPr>
            <w:webHidden/>
          </w:rPr>
          <w:tab/>
        </w:r>
        <w:r w:rsidR="00EA7075">
          <w:rPr>
            <w:webHidden/>
          </w:rPr>
          <w:fldChar w:fldCharType="begin"/>
        </w:r>
        <w:r w:rsidR="00EA7075">
          <w:rPr>
            <w:webHidden/>
          </w:rPr>
          <w:instrText xml:space="preserve"> PAGEREF _Toc34042280 \h </w:instrText>
        </w:r>
        <w:r w:rsidR="00EA7075">
          <w:rPr>
            <w:webHidden/>
          </w:rPr>
        </w:r>
        <w:r w:rsidR="00EA7075">
          <w:rPr>
            <w:webHidden/>
          </w:rPr>
          <w:fldChar w:fldCharType="separate"/>
        </w:r>
        <w:r>
          <w:rPr>
            <w:webHidden/>
          </w:rPr>
          <w:t>2</w:t>
        </w:r>
        <w:r w:rsidR="00EA7075">
          <w:rPr>
            <w:webHidden/>
          </w:rPr>
          <w:fldChar w:fldCharType="end"/>
        </w:r>
      </w:hyperlink>
    </w:p>
    <w:p w14:paraId="5599040C" w14:textId="77777777" w:rsidR="00EA7075" w:rsidRDefault="00C172EC" w:rsidP="00905C1A">
      <w:pPr>
        <w:pStyle w:val="TOC3"/>
        <w:rPr>
          <w:rFonts w:asciiTheme="minorHAnsi" w:hAnsiTheme="minorHAnsi" w:cstheme="minorBidi"/>
          <w:sz w:val="22"/>
          <w:szCs w:val="22"/>
          <w:lang w:eastAsia="en-GB"/>
        </w:rPr>
      </w:pPr>
      <w:hyperlink w:anchor="_Toc34042281" w:history="1">
        <w:r w:rsidR="00EA7075" w:rsidRPr="0089169F">
          <w:rPr>
            <w:rStyle w:val="Hyperlink"/>
          </w:rPr>
          <w:t>Track 33:</w:t>
        </w:r>
        <w:r w:rsidR="00EA7075">
          <w:rPr>
            <w:rFonts w:asciiTheme="minorHAnsi" w:hAnsiTheme="minorHAnsi" w:cstheme="minorBidi"/>
            <w:sz w:val="22"/>
            <w:szCs w:val="22"/>
            <w:lang w:eastAsia="en-GB"/>
          </w:rPr>
          <w:tab/>
        </w:r>
        <w:r w:rsidR="00EA7075">
          <w:rPr>
            <w:rStyle w:val="Hyperlink"/>
          </w:rPr>
          <w:t>SFX</w:t>
        </w:r>
        <w:r w:rsidR="00EA7075" w:rsidRPr="0089169F">
          <w:rPr>
            <w:rStyle w:val="Hyperlink"/>
          </w:rPr>
          <w:t xml:space="preserve"> Engine Start</w:t>
        </w:r>
        <w:r w:rsidR="00EA7075">
          <w:rPr>
            <w:webHidden/>
          </w:rPr>
          <w:tab/>
        </w:r>
        <w:r w:rsidR="00EA7075">
          <w:rPr>
            <w:webHidden/>
          </w:rPr>
          <w:fldChar w:fldCharType="begin"/>
        </w:r>
        <w:r w:rsidR="00EA7075">
          <w:rPr>
            <w:webHidden/>
          </w:rPr>
          <w:instrText xml:space="preserve"> PAGEREF _Toc34042281 \h </w:instrText>
        </w:r>
        <w:r w:rsidR="00EA7075">
          <w:rPr>
            <w:webHidden/>
          </w:rPr>
        </w:r>
        <w:r w:rsidR="00EA7075">
          <w:rPr>
            <w:webHidden/>
          </w:rPr>
          <w:fldChar w:fldCharType="separate"/>
        </w:r>
        <w:r>
          <w:rPr>
            <w:webHidden/>
          </w:rPr>
          <w:t>2</w:t>
        </w:r>
        <w:r w:rsidR="00EA7075">
          <w:rPr>
            <w:webHidden/>
          </w:rPr>
          <w:fldChar w:fldCharType="end"/>
        </w:r>
      </w:hyperlink>
    </w:p>
    <w:p w14:paraId="6A3D2FA0" w14:textId="77777777" w:rsidR="00EA7075" w:rsidRPr="00905C1A" w:rsidRDefault="00C172EC" w:rsidP="00905C1A">
      <w:pPr>
        <w:pStyle w:val="TOC3"/>
        <w:rPr>
          <w:rFonts w:asciiTheme="minorHAnsi" w:hAnsiTheme="minorHAnsi" w:cstheme="minorBidi"/>
          <w:sz w:val="22"/>
          <w:szCs w:val="22"/>
          <w:lang w:eastAsia="en-GB"/>
        </w:rPr>
      </w:pPr>
      <w:hyperlink w:anchor="_Toc34042282" w:history="1">
        <w:r w:rsidR="00EA7075" w:rsidRPr="00905C1A">
          <w:rPr>
            <w:rStyle w:val="Hyperlink"/>
            <w:b/>
          </w:rPr>
          <w:t>Track 34:</w:t>
        </w:r>
        <w:r w:rsidR="00EA7075" w:rsidRPr="00905C1A">
          <w:rPr>
            <w:rFonts w:asciiTheme="minorHAnsi" w:hAnsiTheme="minorHAnsi" w:cstheme="minorBidi"/>
            <w:sz w:val="22"/>
            <w:szCs w:val="22"/>
            <w:lang w:eastAsia="en-GB"/>
          </w:rPr>
          <w:tab/>
        </w:r>
        <w:r w:rsidR="00EA7075" w:rsidRPr="00905C1A">
          <w:rPr>
            <w:rStyle w:val="Hyperlink"/>
            <w:b/>
          </w:rPr>
          <w:t>In A Galaxy Far, Far Away</w:t>
        </w:r>
        <w:r w:rsidR="00EA7075" w:rsidRPr="00905C1A">
          <w:rPr>
            <w:webHidden/>
          </w:rPr>
          <w:tab/>
        </w:r>
        <w:r w:rsidR="00EA7075" w:rsidRPr="00905C1A">
          <w:rPr>
            <w:webHidden/>
          </w:rPr>
          <w:fldChar w:fldCharType="begin"/>
        </w:r>
        <w:r w:rsidR="00EA7075" w:rsidRPr="00905C1A">
          <w:rPr>
            <w:webHidden/>
          </w:rPr>
          <w:instrText xml:space="preserve"> PAGEREF _Toc34042282 \h </w:instrText>
        </w:r>
        <w:r w:rsidR="00EA7075" w:rsidRPr="00905C1A">
          <w:rPr>
            <w:webHidden/>
          </w:rPr>
        </w:r>
        <w:r w:rsidR="00EA7075" w:rsidRPr="00905C1A">
          <w:rPr>
            <w:webHidden/>
          </w:rPr>
          <w:fldChar w:fldCharType="separate"/>
        </w:r>
        <w:r>
          <w:rPr>
            <w:webHidden/>
          </w:rPr>
          <w:t>2</w:t>
        </w:r>
        <w:r w:rsidR="00EA7075" w:rsidRPr="00905C1A">
          <w:rPr>
            <w:webHidden/>
          </w:rPr>
          <w:fldChar w:fldCharType="end"/>
        </w:r>
      </w:hyperlink>
    </w:p>
    <w:p w14:paraId="48590336" w14:textId="77777777" w:rsidR="00EA7075" w:rsidRDefault="00C172EC" w:rsidP="00905C1A">
      <w:pPr>
        <w:pStyle w:val="TOC3"/>
        <w:rPr>
          <w:rFonts w:asciiTheme="minorHAnsi" w:hAnsiTheme="minorHAnsi" w:cstheme="minorBidi"/>
          <w:sz w:val="22"/>
          <w:szCs w:val="22"/>
          <w:lang w:eastAsia="en-GB"/>
        </w:rPr>
      </w:pPr>
      <w:hyperlink w:anchor="_Toc34042283" w:history="1">
        <w:r w:rsidR="00EA7075" w:rsidRPr="0089169F">
          <w:rPr>
            <w:rStyle w:val="Hyperlink"/>
          </w:rPr>
          <w:t xml:space="preserve">Track 35: </w:t>
        </w:r>
        <w:r w:rsidR="00EA7075">
          <w:rPr>
            <w:rFonts w:asciiTheme="minorHAnsi" w:hAnsiTheme="minorHAnsi" w:cstheme="minorBidi"/>
            <w:sz w:val="22"/>
            <w:szCs w:val="22"/>
            <w:lang w:eastAsia="en-GB"/>
          </w:rPr>
          <w:tab/>
        </w:r>
        <w:r w:rsidR="00EA7075" w:rsidRPr="0089169F">
          <w:rPr>
            <w:rStyle w:val="Hyperlink"/>
          </w:rPr>
          <w:t>Far Away Play Off</w:t>
        </w:r>
        <w:r w:rsidR="00EA7075">
          <w:rPr>
            <w:webHidden/>
          </w:rPr>
          <w:tab/>
        </w:r>
        <w:r w:rsidR="00EA7075">
          <w:rPr>
            <w:webHidden/>
          </w:rPr>
          <w:fldChar w:fldCharType="begin"/>
        </w:r>
        <w:r w:rsidR="00EA7075">
          <w:rPr>
            <w:webHidden/>
          </w:rPr>
          <w:instrText xml:space="preserve"> PAGEREF _Toc34042283 \h </w:instrText>
        </w:r>
        <w:r w:rsidR="00EA7075">
          <w:rPr>
            <w:webHidden/>
          </w:rPr>
        </w:r>
        <w:r w:rsidR="00EA7075">
          <w:rPr>
            <w:webHidden/>
          </w:rPr>
          <w:fldChar w:fldCharType="separate"/>
        </w:r>
        <w:r>
          <w:rPr>
            <w:webHidden/>
          </w:rPr>
          <w:t>2</w:t>
        </w:r>
        <w:r w:rsidR="00EA7075">
          <w:rPr>
            <w:webHidden/>
          </w:rPr>
          <w:fldChar w:fldCharType="end"/>
        </w:r>
      </w:hyperlink>
    </w:p>
    <w:p w14:paraId="19DD12A6" w14:textId="77777777" w:rsidR="00EA7075" w:rsidRDefault="00C172EC" w:rsidP="00905C1A">
      <w:pPr>
        <w:pStyle w:val="TOC3"/>
        <w:rPr>
          <w:rFonts w:asciiTheme="minorHAnsi" w:hAnsiTheme="minorHAnsi" w:cstheme="minorBidi"/>
          <w:sz w:val="22"/>
          <w:szCs w:val="22"/>
          <w:lang w:eastAsia="en-GB"/>
        </w:rPr>
      </w:pPr>
      <w:hyperlink w:anchor="_Toc34042284" w:history="1">
        <w:r w:rsidR="00EA7075" w:rsidRPr="0089169F">
          <w:rPr>
            <w:rStyle w:val="Hyperlink"/>
          </w:rPr>
          <w:t xml:space="preserve">Track 36: </w:t>
        </w:r>
        <w:r w:rsidR="00EA7075">
          <w:rPr>
            <w:rFonts w:asciiTheme="minorHAnsi" w:hAnsiTheme="minorHAnsi" w:cstheme="minorBidi"/>
            <w:sz w:val="22"/>
            <w:szCs w:val="22"/>
            <w:lang w:eastAsia="en-GB"/>
          </w:rPr>
          <w:tab/>
        </w:r>
        <w:r w:rsidR="00EA7075">
          <w:rPr>
            <w:rStyle w:val="Hyperlink"/>
          </w:rPr>
          <w:t>SFX</w:t>
        </w:r>
        <w:r w:rsidR="00EA7075" w:rsidRPr="0089169F">
          <w:rPr>
            <w:rStyle w:val="Hyperlink"/>
          </w:rPr>
          <w:t xml:space="preserve"> Police Sirens</w:t>
        </w:r>
        <w:r w:rsidR="00EA7075">
          <w:rPr>
            <w:webHidden/>
          </w:rPr>
          <w:tab/>
        </w:r>
        <w:r w:rsidR="00EA7075">
          <w:rPr>
            <w:webHidden/>
          </w:rPr>
          <w:fldChar w:fldCharType="begin"/>
        </w:r>
        <w:r w:rsidR="00EA7075">
          <w:rPr>
            <w:webHidden/>
          </w:rPr>
          <w:instrText xml:space="preserve"> PAGEREF _Toc34042284 \h </w:instrText>
        </w:r>
        <w:r w:rsidR="00EA7075">
          <w:rPr>
            <w:webHidden/>
          </w:rPr>
        </w:r>
        <w:r w:rsidR="00EA7075">
          <w:rPr>
            <w:webHidden/>
          </w:rPr>
          <w:fldChar w:fldCharType="separate"/>
        </w:r>
        <w:r>
          <w:rPr>
            <w:webHidden/>
          </w:rPr>
          <w:t>2</w:t>
        </w:r>
        <w:r w:rsidR="00EA7075">
          <w:rPr>
            <w:webHidden/>
          </w:rPr>
          <w:fldChar w:fldCharType="end"/>
        </w:r>
      </w:hyperlink>
    </w:p>
    <w:p w14:paraId="51213096" w14:textId="77777777" w:rsidR="00EA7075" w:rsidRDefault="00C172EC" w:rsidP="00905C1A">
      <w:pPr>
        <w:pStyle w:val="TOC3"/>
        <w:rPr>
          <w:rFonts w:asciiTheme="minorHAnsi" w:hAnsiTheme="minorHAnsi" w:cstheme="minorBidi"/>
          <w:sz w:val="22"/>
          <w:szCs w:val="22"/>
          <w:lang w:eastAsia="en-GB"/>
        </w:rPr>
      </w:pPr>
      <w:hyperlink w:anchor="_Toc34042285" w:history="1">
        <w:r w:rsidR="00EA7075" w:rsidRPr="0089169F">
          <w:rPr>
            <w:rStyle w:val="Hyperlink"/>
          </w:rPr>
          <w:t>Track 37:</w:t>
        </w:r>
        <w:r w:rsidR="00EA7075">
          <w:rPr>
            <w:rFonts w:asciiTheme="minorHAnsi" w:hAnsiTheme="minorHAnsi" w:cstheme="minorBidi"/>
            <w:sz w:val="22"/>
            <w:szCs w:val="22"/>
            <w:lang w:eastAsia="en-GB"/>
          </w:rPr>
          <w:tab/>
        </w:r>
        <w:r w:rsidR="00EA7075" w:rsidRPr="0089169F">
          <w:rPr>
            <w:rStyle w:val="Hyperlink"/>
          </w:rPr>
          <w:t>Rangers Play On</w:t>
        </w:r>
        <w:r w:rsidR="00EA7075">
          <w:rPr>
            <w:webHidden/>
          </w:rPr>
          <w:tab/>
        </w:r>
        <w:r w:rsidR="00EA7075">
          <w:rPr>
            <w:webHidden/>
          </w:rPr>
          <w:fldChar w:fldCharType="begin"/>
        </w:r>
        <w:r w:rsidR="00EA7075">
          <w:rPr>
            <w:webHidden/>
          </w:rPr>
          <w:instrText xml:space="preserve"> PAGEREF _Toc34042285 \h </w:instrText>
        </w:r>
        <w:r w:rsidR="00EA7075">
          <w:rPr>
            <w:webHidden/>
          </w:rPr>
        </w:r>
        <w:r w:rsidR="00EA7075">
          <w:rPr>
            <w:webHidden/>
          </w:rPr>
          <w:fldChar w:fldCharType="separate"/>
        </w:r>
        <w:r>
          <w:rPr>
            <w:webHidden/>
          </w:rPr>
          <w:t>2</w:t>
        </w:r>
        <w:r w:rsidR="00EA7075">
          <w:rPr>
            <w:webHidden/>
          </w:rPr>
          <w:fldChar w:fldCharType="end"/>
        </w:r>
      </w:hyperlink>
    </w:p>
    <w:p w14:paraId="0151D2DF" w14:textId="77777777" w:rsidR="00EA7075" w:rsidRDefault="00C172EC" w:rsidP="00905C1A">
      <w:pPr>
        <w:pStyle w:val="TOC3"/>
        <w:rPr>
          <w:rFonts w:asciiTheme="minorHAnsi" w:hAnsiTheme="minorHAnsi" w:cstheme="minorBidi"/>
          <w:sz w:val="22"/>
          <w:szCs w:val="22"/>
          <w:lang w:eastAsia="en-GB"/>
        </w:rPr>
      </w:pPr>
      <w:hyperlink w:anchor="_Toc34042286" w:history="1">
        <w:r w:rsidR="00EA7075" w:rsidRPr="0089169F">
          <w:rPr>
            <w:rStyle w:val="Hyperlink"/>
          </w:rPr>
          <w:t xml:space="preserve">Track 38: </w:t>
        </w:r>
        <w:r w:rsidR="00EA7075">
          <w:rPr>
            <w:rFonts w:asciiTheme="minorHAnsi" w:hAnsiTheme="minorHAnsi" w:cstheme="minorBidi"/>
            <w:sz w:val="22"/>
            <w:szCs w:val="22"/>
            <w:lang w:eastAsia="en-GB"/>
          </w:rPr>
          <w:tab/>
        </w:r>
        <w:r w:rsidR="00EA7075">
          <w:rPr>
            <w:rStyle w:val="Hyperlink"/>
          </w:rPr>
          <w:t>SFX</w:t>
        </w:r>
        <w:r w:rsidR="00EA7075" w:rsidRPr="0089169F">
          <w:rPr>
            <w:rStyle w:val="Hyperlink"/>
          </w:rPr>
          <w:t xml:space="preserve"> Sax Solo #2</w:t>
        </w:r>
        <w:r w:rsidR="00EA7075">
          <w:rPr>
            <w:webHidden/>
          </w:rPr>
          <w:tab/>
        </w:r>
        <w:r w:rsidR="00EA7075">
          <w:rPr>
            <w:webHidden/>
          </w:rPr>
          <w:fldChar w:fldCharType="begin"/>
        </w:r>
        <w:r w:rsidR="00EA7075">
          <w:rPr>
            <w:webHidden/>
          </w:rPr>
          <w:instrText xml:space="preserve"> PAGEREF _Toc34042286 \h </w:instrText>
        </w:r>
        <w:r w:rsidR="00EA7075">
          <w:rPr>
            <w:webHidden/>
          </w:rPr>
        </w:r>
        <w:r w:rsidR="00EA7075">
          <w:rPr>
            <w:webHidden/>
          </w:rPr>
          <w:fldChar w:fldCharType="separate"/>
        </w:r>
        <w:r>
          <w:rPr>
            <w:webHidden/>
          </w:rPr>
          <w:t>2</w:t>
        </w:r>
        <w:r w:rsidR="00EA7075">
          <w:rPr>
            <w:webHidden/>
          </w:rPr>
          <w:fldChar w:fldCharType="end"/>
        </w:r>
      </w:hyperlink>
    </w:p>
    <w:p w14:paraId="3B136976" w14:textId="77777777" w:rsidR="00EA7075" w:rsidRDefault="00C172EC" w:rsidP="00905C1A">
      <w:pPr>
        <w:pStyle w:val="TOC3"/>
        <w:rPr>
          <w:rFonts w:asciiTheme="minorHAnsi" w:hAnsiTheme="minorHAnsi" w:cstheme="minorBidi"/>
          <w:sz w:val="22"/>
          <w:szCs w:val="22"/>
          <w:lang w:eastAsia="en-GB"/>
        </w:rPr>
      </w:pPr>
      <w:hyperlink w:anchor="_Toc34042287" w:history="1">
        <w:r w:rsidR="00EA7075" w:rsidRPr="0089169F">
          <w:rPr>
            <w:rStyle w:val="Hyperlink"/>
          </w:rPr>
          <w:t>Track 39:</w:t>
        </w:r>
        <w:r w:rsidR="00EA7075">
          <w:rPr>
            <w:rFonts w:asciiTheme="minorHAnsi" w:hAnsiTheme="minorHAnsi" w:cstheme="minorBidi"/>
            <w:sz w:val="22"/>
            <w:szCs w:val="22"/>
            <w:lang w:eastAsia="en-GB"/>
          </w:rPr>
          <w:tab/>
        </w:r>
        <w:r w:rsidR="00EA7075">
          <w:rPr>
            <w:rStyle w:val="Hyperlink"/>
          </w:rPr>
          <w:t>SFX</w:t>
        </w:r>
        <w:r w:rsidR="00EA7075" w:rsidRPr="0089169F">
          <w:rPr>
            <w:rStyle w:val="Hyperlink"/>
          </w:rPr>
          <w:t xml:space="preserve"> Jelly Mind Trick</w:t>
        </w:r>
        <w:r w:rsidR="00EA7075">
          <w:rPr>
            <w:webHidden/>
          </w:rPr>
          <w:tab/>
        </w:r>
        <w:r w:rsidR="00EA7075">
          <w:rPr>
            <w:webHidden/>
          </w:rPr>
          <w:fldChar w:fldCharType="begin"/>
        </w:r>
        <w:r w:rsidR="00EA7075">
          <w:rPr>
            <w:webHidden/>
          </w:rPr>
          <w:instrText xml:space="preserve"> PAGEREF _Toc34042287 \h </w:instrText>
        </w:r>
        <w:r w:rsidR="00EA7075">
          <w:rPr>
            <w:webHidden/>
          </w:rPr>
        </w:r>
        <w:r w:rsidR="00EA7075">
          <w:rPr>
            <w:webHidden/>
          </w:rPr>
          <w:fldChar w:fldCharType="separate"/>
        </w:r>
        <w:r>
          <w:rPr>
            <w:webHidden/>
          </w:rPr>
          <w:t>2</w:t>
        </w:r>
        <w:r w:rsidR="00EA7075">
          <w:rPr>
            <w:webHidden/>
          </w:rPr>
          <w:fldChar w:fldCharType="end"/>
        </w:r>
      </w:hyperlink>
    </w:p>
    <w:p w14:paraId="72C1B366" w14:textId="77777777" w:rsidR="00EA7075" w:rsidRDefault="00C172EC" w:rsidP="00905C1A">
      <w:pPr>
        <w:pStyle w:val="TOC3"/>
        <w:rPr>
          <w:rFonts w:asciiTheme="minorHAnsi" w:hAnsiTheme="minorHAnsi" w:cstheme="minorBidi"/>
          <w:sz w:val="22"/>
          <w:szCs w:val="22"/>
          <w:lang w:eastAsia="en-GB"/>
        </w:rPr>
      </w:pPr>
      <w:hyperlink w:anchor="_Toc34042288" w:history="1">
        <w:r w:rsidR="00EA7075" w:rsidRPr="0089169F">
          <w:rPr>
            <w:rStyle w:val="Hyperlink"/>
          </w:rPr>
          <w:t>Track 40:</w:t>
        </w:r>
        <w:r w:rsidR="00EA7075">
          <w:rPr>
            <w:rFonts w:asciiTheme="minorHAnsi" w:hAnsiTheme="minorHAnsi" w:cstheme="minorBidi"/>
            <w:sz w:val="22"/>
            <w:szCs w:val="22"/>
            <w:lang w:eastAsia="en-GB"/>
          </w:rPr>
          <w:tab/>
        </w:r>
        <w:r w:rsidR="00EA7075" w:rsidRPr="0089169F">
          <w:rPr>
            <w:rStyle w:val="Hyperlink"/>
          </w:rPr>
          <w:t>Agga Dance</w:t>
        </w:r>
        <w:r w:rsidR="00EA7075">
          <w:rPr>
            <w:webHidden/>
          </w:rPr>
          <w:tab/>
        </w:r>
        <w:r w:rsidR="00EA7075">
          <w:rPr>
            <w:webHidden/>
          </w:rPr>
          <w:fldChar w:fldCharType="begin"/>
        </w:r>
        <w:r w:rsidR="00EA7075">
          <w:rPr>
            <w:webHidden/>
          </w:rPr>
          <w:instrText xml:space="preserve"> PAGEREF _Toc34042288 \h </w:instrText>
        </w:r>
        <w:r w:rsidR="00EA7075">
          <w:rPr>
            <w:webHidden/>
          </w:rPr>
        </w:r>
        <w:r w:rsidR="00EA7075">
          <w:rPr>
            <w:webHidden/>
          </w:rPr>
          <w:fldChar w:fldCharType="separate"/>
        </w:r>
        <w:r>
          <w:rPr>
            <w:webHidden/>
          </w:rPr>
          <w:t>2</w:t>
        </w:r>
        <w:r w:rsidR="00EA7075">
          <w:rPr>
            <w:webHidden/>
          </w:rPr>
          <w:fldChar w:fldCharType="end"/>
        </w:r>
      </w:hyperlink>
    </w:p>
    <w:p w14:paraId="0C0C4C11" w14:textId="77777777" w:rsidR="00EA7075" w:rsidRDefault="00C172EC" w:rsidP="00905C1A">
      <w:pPr>
        <w:pStyle w:val="TOC3"/>
        <w:rPr>
          <w:rFonts w:asciiTheme="minorHAnsi" w:hAnsiTheme="minorHAnsi" w:cstheme="minorBidi"/>
          <w:sz w:val="22"/>
          <w:szCs w:val="22"/>
          <w:lang w:eastAsia="en-GB"/>
        </w:rPr>
      </w:pPr>
      <w:hyperlink w:anchor="_Toc34042289" w:history="1">
        <w:r w:rsidR="00EA7075" w:rsidRPr="0089169F">
          <w:rPr>
            <w:rStyle w:val="Hyperlink"/>
          </w:rPr>
          <w:t>Track 41:</w:t>
        </w:r>
        <w:r w:rsidR="00EA7075">
          <w:rPr>
            <w:rFonts w:asciiTheme="minorHAnsi" w:hAnsiTheme="minorHAnsi" w:cstheme="minorBidi"/>
            <w:sz w:val="22"/>
            <w:szCs w:val="22"/>
            <w:lang w:eastAsia="en-GB"/>
          </w:rPr>
          <w:tab/>
        </w:r>
        <w:r w:rsidR="00EA7075" w:rsidRPr="0089169F">
          <w:rPr>
            <w:rStyle w:val="Hyperlink"/>
          </w:rPr>
          <w:t>Diddly Invasion</w:t>
        </w:r>
        <w:r w:rsidR="00EA7075">
          <w:rPr>
            <w:webHidden/>
          </w:rPr>
          <w:tab/>
        </w:r>
        <w:r w:rsidR="00EA7075">
          <w:rPr>
            <w:webHidden/>
          </w:rPr>
          <w:fldChar w:fldCharType="begin"/>
        </w:r>
        <w:r w:rsidR="00EA7075">
          <w:rPr>
            <w:webHidden/>
          </w:rPr>
          <w:instrText xml:space="preserve"> PAGEREF _Toc34042289 \h </w:instrText>
        </w:r>
        <w:r w:rsidR="00EA7075">
          <w:rPr>
            <w:webHidden/>
          </w:rPr>
        </w:r>
        <w:r w:rsidR="00EA7075">
          <w:rPr>
            <w:webHidden/>
          </w:rPr>
          <w:fldChar w:fldCharType="separate"/>
        </w:r>
        <w:r>
          <w:rPr>
            <w:webHidden/>
          </w:rPr>
          <w:t>2</w:t>
        </w:r>
        <w:r w:rsidR="00EA7075">
          <w:rPr>
            <w:webHidden/>
          </w:rPr>
          <w:fldChar w:fldCharType="end"/>
        </w:r>
      </w:hyperlink>
    </w:p>
    <w:p w14:paraId="4ECECCF7" w14:textId="77777777" w:rsidR="00EA7075" w:rsidRDefault="00C172EC" w:rsidP="00905C1A">
      <w:pPr>
        <w:pStyle w:val="TOC3"/>
        <w:rPr>
          <w:rFonts w:asciiTheme="minorHAnsi" w:hAnsiTheme="minorHAnsi" w:cstheme="minorBidi"/>
          <w:sz w:val="22"/>
          <w:szCs w:val="22"/>
          <w:lang w:eastAsia="en-GB"/>
        </w:rPr>
      </w:pPr>
      <w:hyperlink w:anchor="_Toc34042290" w:history="1">
        <w:r w:rsidR="00EA7075" w:rsidRPr="0089169F">
          <w:rPr>
            <w:rStyle w:val="Hyperlink"/>
          </w:rPr>
          <w:t xml:space="preserve">Track 42: </w:t>
        </w:r>
        <w:r w:rsidR="00EA7075">
          <w:rPr>
            <w:rFonts w:asciiTheme="minorHAnsi" w:hAnsiTheme="minorHAnsi" w:cstheme="minorBidi"/>
            <w:sz w:val="22"/>
            <w:szCs w:val="22"/>
            <w:lang w:eastAsia="en-GB"/>
          </w:rPr>
          <w:tab/>
        </w:r>
        <w:r w:rsidR="00EA7075">
          <w:rPr>
            <w:rStyle w:val="Hyperlink"/>
          </w:rPr>
          <w:t>SFX</w:t>
        </w:r>
        <w:r w:rsidR="00EA7075" w:rsidRPr="0089169F">
          <w:rPr>
            <w:rStyle w:val="Hyperlink"/>
          </w:rPr>
          <w:t xml:space="preserve"> Absorbing Data</w:t>
        </w:r>
        <w:r w:rsidR="00EA7075">
          <w:rPr>
            <w:webHidden/>
          </w:rPr>
          <w:tab/>
        </w:r>
        <w:r w:rsidR="00EA7075">
          <w:rPr>
            <w:webHidden/>
          </w:rPr>
          <w:fldChar w:fldCharType="begin"/>
        </w:r>
        <w:r w:rsidR="00EA7075">
          <w:rPr>
            <w:webHidden/>
          </w:rPr>
          <w:instrText xml:space="preserve"> PAGEREF _Toc34042290 \h </w:instrText>
        </w:r>
        <w:r w:rsidR="00EA7075">
          <w:rPr>
            <w:webHidden/>
          </w:rPr>
        </w:r>
        <w:r w:rsidR="00EA7075">
          <w:rPr>
            <w:webHidden/>
          </w:rPr>
          <w:fldChar w:fldCharType="separate"/>
        </w:r>
        <w:r>
          <w:rPr>
            <w:webHidden/>
          </w:rPr>
          <w:t>2</w:t>
        </w:r>
        <w:r w:rsidR="00EA7075">
          <w:rPr>
            <w:webHidden/>
          </w:rPr>
          <w:fldChar w:fldCharType="end"/>
        </w:r>
      </w:hyperlink>
    </w:p>
    <w:p w14:paraId="6E9A00AF" w14:textId="77777777" w:rsidR="00EA7075" w:rsidRDefault="00C172EC" w:rsidP="00905C1A">
      <w:pPr>
        <w:pStyle w:val="TOC3"/>
        <w:rPr>
          <w:rFonts w:asciiTheme="minorHAnsi" w:hAnsiTheme="minorHAnsi" w:cstheme="minorBidi"/>
          <w:sz w:val="22"/>
          <w:szCs w:val="22"/>
          <w:lang w:eastAsia="en-GB"/>
        </w:rPr>
      </w:pPr>
      <w:hyperlink w:anchor="_Toc34042291" w:history="1">
        <w:r w:rsidR="00EA7075" w:rsidRPr="0089169F">
          <w:rPr>
            <w:rStyle w:val="Hyperlink"/>
          </w:rPr>
          <w:t xml:space="preserve">Track 43: </w:t>
        </w:r>
        <w:r w:rsidR="00EA7075">
          <w:rPr>
            <w:rFonts w:asciiTheme="minorHAnsi" w:hAnsiTheme="minorHAnsi" w:cstheme="minorBidi"/>
            <w:sz w:val="22"/>
            <w:szCs w:val="22"/>
            <w:lang w:eastAsia="en-GB"/>
          </w:rPr>
          <w:tab/>
        </w:r>
        <w:r w:rsidR="00EA7075">
          <w:rPr>
            <w:rStyle w:val="Hyperlink"/>
          </w:rPr>
          <w:t>SFX</w:t>
        </w:r>
        <w:r w:rsidR="00EA7075" w:rsidRPr="0089169F">
          <w:rPr>
            <w:rStyle w:val="Hyperlink"/>
          </w:rPr>
          <w:t xml:space="preserve"> Message #2</w:t>
        </w:r>
        <w:r w:rsidR="00EA7075">
          <w:rPr>
            <w:webHidden/>
          </w:rPr>
          <w:tab/>
        </w:r>
        <w:r w:rsidR="00EA7075">
          <w:rPr>
            <w:webHidden/>
          </w:rPr>
          <w:fldChar w:fldCharType="begin"/>
        </w:r>
        <w:r w:rsidR="00EA7075">
          <w:rPr>
            <w:webHidden/>
          </w:rPr>
          <w:instrText xml:space="preserve"> PAGEREF _Toc34042291 \h </w:instrText>
        </w:r>
        <w:r w:rsidR="00EA7075">
          <w:rPr>
            <w:webHidden/>
          </w:rPr>
        </w:r>
        <w:r w:rsidR="00EA7075">
          <w:rPr>
            <w:webHidden/>
          </w:rPr>
          <w:fldChar w:fldCharType="separate"/>
        </w:r>
        <w:r>
          <w:rPr>
            <w:webHidden/>
          </w:rPr>
          <w:t>2</w:t>
        </w:r>
        <w:r w:rsidR="00EA7075">
          <w:rPr>
            <w:webHidden/>
          </w:rPr>
          <w:fldChar w:fldCharType="end"/>
        </w:r>
      </w:hyperlink>
    </w:p>
    <w:p w14:paraId="25193B6D" w14:textId="77777777" w:rsidR="00EA7075" w:rsidRPr="00905C1A" w:rsidRDefault="00C172EC" w:rsidP="00905C1A">
      <w:pPr>
        <w:pStyle w:val="TOC3"/>
        <w:rPr>
          <w:rFonts w:asciiTheme="minorHAnsi" w:hAnsiTheme="minorHAnsi" w:cstheme="minorBidi"/>
          <w:sz w:val="22"/>
          <w:szCs w:val="22"/>
          <w:lang w:eastAsia="en-GB"/>
        </w:rPr>
      </w:pPr>
      <w:hyperlink w:anchor="_Toc34042292" w:history="1">
        <w:r w:rsidR="00EA7075" w:rsidRPr="00905C1A">
          <w:rPr>
            <w:rStyle w:val="Hyperlink"/>
            <w:b/>
          </w:rPr>
          <w:t xml:space="preserve">Track 44: </w:t>
        </w:r>
        <w:r w:rsidR="00EA7075" w:rsidRPr="00905C1A">
          <w:rPr>
            <w:rFonts w:asciiTheme="minorHAnsi" w:hAnsiTheme="minorHAnsi" w:cstheme="minorBidi"/>
            <w:sz w:val="22"/>
            <w:szCs w:val="22"/>
            <w:lang w:eastAsia="en-GB"/>
          </w:rPr>
          <w:tab/>
        </w:r>
        <w:r w:rsidR="00EA7075" w:rsidRPr="00905C1A">
          <w:rPr>
            <w:rStyle w:val="Hyperlink"/>
            <w:b/>
          </w:rPr>
          <w:t>We Are The Diddly Squits</w:t>
        </w:r>
        <w:r w:rsidR="00EA7075" w:rsidRPr="00905C1A">
          <w:rPr>
            <w:webHidden/>
          </w:rPr>
          <w:tab/>
        </w:r>
        <w:r w:rsidR="00EA7075" w:rsidRPr="00905C1A">
          <w:rPr>
            <w:webHidden/>
          </w:rPr>
          <w:fldChar w:fldCharType="begin"/>
        </w:r>
        <w:r w:rsidR="00EA7075" w:rsidRPr="00905C1A">
          <w:rPr>
            <w:webHidden/>
          </w:rPr>
          <w:instrText xml:space="preserve"> PAGEREF _Toc34042292 \h </w:instrText>
        </w:r>
        <w:r w:rsidR="00EA7075" w:rsidRPr="00905C1A">
          <w:rPr>
            <w:webHidden/>
          </w:rPr>
        </w:r>
        <w:r w:rsidR="00EA7075" w:rsidRPr="00905C1A">
          <w:rPr>
            <w:webHidden/>
          </w:rPr>
          <w:fldChar w:fldCharType="separate"/>
        </w:r>
        <w:r>
          <w:rPr>
            <w:webHidden/>
          </w:rPr>
          <w:t>2</w:t>
        </w:r>
        <w:r w:rsidR="00EA7075" w:rsidRPr="00905C1A">
          <w:rPr>
            <w:webHidden/>
          </w:rPr>
          <w:fldChar w:fldCharType="end"/>
        </w:r>
      </w:hyperlink>
    </w:p>
    <w:p w14:paraId="54099632" w14:textId="77777777" w:rsidR="00EA7075" w:rsidRDefault="00C172EC" w:rsidP="00905C1A">
      <w:pPr>
        <w:pStyle w:val="TOC3"/>
        <w:rPr>
          <w:rFonts w:asciiTheme="minorHAnsi" w:hAnsiTheme="minorHAnsi" w:cstheme="minorBidi"/>
          <w:sz w:val="22"/>
          <w:szCs w:val="22"/>
          <w:lang w:eastAsia="en-GB"/>
        </w:rPr>
      </w:pPr>
      <w:hyperlink w:anchor="_Toc34042293" w:history="1">
        <w:r w:rsidR="00EA7075" w:rsidRPr="0089169F">
          <w:rPr>
            <w:rStyle w:val="Hyperlink"/>
          </w:rPr>
          <w:t>Track 45:</w:t>
        </w:r>
        <w:r w:rsidR="00EA7075">
          <w:rPr>
            <w:rFonts w:asciiTheme="minorHAnsi" w:hAnsiTheme="minorHAnsi" w:cstheme="minorBidi"/>
            <w:sz w:val="22"/>
            <w:szCs w:val="22"/>
            <w:lang w:eastAsia="en-GB"/>
          </w:rPr>
          <w:tab/>
        </w:r>
        <w:r w:rsidR="00EA7075" w:rsidRPr="0089169F">
          <w:rPr>
            <w:rStyle w:val="Hyperlink"/>
          </w:rPr>
          <w:t>Diddly Squit Play Off</w:t>
        </w:r>
        <w:r w:rsidR="00EA7075">
          <w:rPr>
            <w:webHidden/>
          </w:rPr>
          <w:tab/>
        </w:r>
        <w:r w:rsidR="00EA7075">
          <w:rPr>
            <w:webHidden/>
          </w:rPr>
          <w:fldChar w:fldCharType="begin"/>
        </w:r>
        <w:r w:rsidR="00EA7075">
          <w:rPr>
            <w:webHidden/>
          </w:rPr>
          <w:instrText xml:space="preserve"> PAGEREF _Toc34042293 \h </w:instrText>
        </w:r>
        <w:r w:rsidR="00EA7075">
          <w:rPr>
            <w:webHidden/>
          </w:rPr>
        </w:r>
        <w:r w:rsidR="00EA7075">
          <w:rPr>
            <w:webHidden/>
          </w:rPr>
          <w:fldChar w:fldCharType="separate"/>
        </w:r>
        <w:r>
          <w:rPr>
            <w:webHidden/>
          </w:rPr>
          <w:t>2</w:t>
        </w:r>
        <w:r w:rsidR="00EA7075">
          <w:rPr>
            <w:webHidden/>
          </w:rPr>
          <w:fldChar w:fldCharType="end"/>
        </w:r>
      </w:hyperlink>
    </w:p>
    <w:p w14:paraId="0ED3CE97" w14:textId="77777777" w:rsidR="00EA7075" w:rsidRDefault="00C172EC">
      <w:pPr>
        <w:pStyle w:val="TOC2"/>
        <w:tabs>
          <w:tab w:val="right" w:leader="dot" w:pos="9730"/>
        </w:tabs>
        <w:rPr>
          <w:rFonts w:asciiTheme="minorHAnsi" w:hAnsiTheme="minorHAnsi" w:cstheme="minorBidi"/>
          <w:noProof/>
          <w:sz w:val="22"/>
          <w:szCs w:val="22"/>
          <w:lang w:eastAsia="en-GB"/>
        </w:rPr>
      </w:pPr>
      <w:hyperlink w:anchor="_Toc34042294" w:history="1">
        <w:r w:rsidR="00EA7075" w:rsidRPr="0089169F">
          <w:rPr>
            <w:rStyle w:val="Hyperlink"/>
            <w:noProof/>
          </w:rPr>
          <w:t>Scene Four</w:t>
        </w:r>
        <w:r w:rsidR="00EA7075">
          <w:rPr>
            <w:noProof/>
            <w:webHidden/>
          </w:rPr>
          <w:tab/>
        </w:r>
        <w:r w:rsidR="00EA7075">
          <w:rPr>
            <w:noProof/>
            <w:webHidden/>
          </w:rPr>
          <w:fldChar w:fldCharType="begin"/>
        </w:r>
        <w:r w:rsidR="00EA7075">
          <w:rPr>
            <w:noProof/>
            <w:webHidden/>
          </w:rPr>
          <w:instrText xml:space="preserve"> PAGEREF _Toc34042294 \h </w:instrText>
        </w:r>
        <w:r w:rsidR="00EA7075">
          <w:rPr>
            <w:noProof/>
            <w:webHidden/>
          </w:rPr>
        </w:r>
        <w:r w:rsidR="00EA7075">
          <w:rPr>
            <w:noProof/>
            <w:webHidden/>
          </w:rPr>
          <w:fldChar w:fldCharType="separate"/>
        </w:r>
        <w:r>
          <w:rPr>
            <w:noProof/>
            <w:webHidden/>
          </w:rPr>
          <w:t>2</w:t>
        </w:r>
        <w:r w:rsidR="00EA7075">
          <w:rPr>
            <w:noProof/>
            <w:webHidden/>
          </w:rPr>
          <w:fldChar w:fldCharType="end"/>
        </w:r>
      </w:hyperlink>
    </w:p>
    <w:p w14:paraId="6EA922D6" w14:textId="77777777" w:rsidR="00EA7075" w:rsidRDefault="00C172EC" w:rsidP="00905C1A">
      <w:pPr>
        <w:pStyle w:val="TOC3"/>
        <w:rPr>
          <w:rFonts w:asciiTheme="minorHAnsi" w:hAnsiTheme="minorHAnsi" w:cstheme="minorBidi"/>
          <w:sz w:val="22"/>
          <w:szCs w:val="22"/>
          <w:lang w:eastAsia="en-GB"/>
        </w:rPr>
      </w:pPr>
      <w:hyperlink w:anchor="_Toc34042295" w:history="1">
        <w:r w:rsidR="00EA7075" w:rsidRPr="0089169F">
          <w:rPr>
            <w:rStyle w:val="Hyperlink"/>
          </w:rPr>
          <w:t>Track 46:</w:t>
        </w:r>
        <w:r w:rsidR="00EA7075">
          <w:rPr>
            <w:rFonts w:asciiTheme="minorHAnsi" w:hAnsiTheme="minorHAnsi" w:cstheme="minorBidi"/>
            <w:sz w:val="22"/>
            <w:szCs w:val="22"/>
            <w:lang w:eastAsia="en-GB"/>
          </w:rPr>
          <w:tab/>
        </w:r>
        <w:r w:rsidR="00EA7075" w:rsidRPr="0089169F">
          <w:rPr>
            <w:rStyle w:val="Hyperlink"/>
          </w:rPr>
          <w:t>Lip Hide</w:t>
        </w:r>
        <w:r w:rsidR="00EA7075">
          <w:rPr>
            <w:webHidden/>
          </w:rPr>
          <w:tab/>
        </w:r>
        <w:r w:rsidR="00EA7075">
          <w:rPr>
            <w:webHidden/>
          </w:rPr>
          <w:fldChar w:fldCharType="begin"/>
        </w:r>
        <w:r w:rsidR="00EA7075">
          <w:rPr>
            <w:webHidden/>
          </w:rPr>
          <w:instrText xml:space="preserve"> PAGEREF _Toc34042295 \h </w:instrText>
        </w:r>
        <w:r w:rsidR="00EA7075">
          <w:rPr>
            <w:webHidden/>
          </w:rPr>
        </w:r>
        <w:r w:rsidR="00EA7075">
          <w:rPr>
            <w:webHidden/>
          </w:rPr>
          <w:fldChar w:fldCharType="separate"/>
        </w:r>
        <w:r>
          <w:rPr>
            <w:webHidden/>
          </w:rPr>
          <w:t>2</w:t>
        </w:r>
        <w:r w:rsidR="00EA7075">
          <w:rPr>
            <w:webHidden/>
          </w:rPr>
          <w:fldChar w:fldCharType="end"/>
        </w:r>
      </w:hyperlink>
    </w:p>
    <w:p w14:paraId="69AA5D7B" w14:textId="77777777" w:rsidR="00EA7075" w:rsidRDefault="00C172EC" w:rsidP="00905C1A">
      <w:pPr>
        <w:pStyle w:val="TOC3"/>
        <w:rPr>
          <w:rFonts w:asciiTheme="minorHAnsi" w:hAnsiTheme="minorHAnsi" w:cstheme="minorBidi"/>
          <w:sz w:val="22"/>
          <w:szCs w:val="22"/>
          <w:lang w:eastAsia="en-GB"/>
        </w:rPr>
      </w:pPr>
      <w:hyperlink w:anchor="_Toc34042296" w:history="1">
        <w:r w:rsidR="00EA7075" w:rsidRPr="0089169F">
          <w:rPr>
            <w:rStyle w:val="Hyperlink"/>
          </w:rPr>
          <w:t>Track 47:</w:t>
        </w:r>
        <w:r w:rsidR="00EA7075">
          <w:rPr>
            <w:rFonts w:asciiTheme="minorHAnsi" w:hAnsiTheme="minorHAnsi" w:cstheme="minorBidi"/>
            <w:sz w:val="22"/>
            <w:szCs w:val="22"/>
            <w:lang w:eastAsia="en-GB"/>
          </w:rPr>
          <w:tab/>
        </w:r>
        <w:r w:rsidR="00EA7075" w:rsidRPr="0089169F">
          <w:rPr>
            <w:rStyle w:val="Hyperlink"/>
          </w:rPr>
          <w:t>Cheek Hide &amp; Umpire Play On</w:t>
        </w:r>
        <w:r w:rsidR="00EA7075">
          <w:rPr>
            <w:webHidden/>
          </w:rPr>
          <w:tab/>
        </w:r>
        <w:r w:rsidR="00EA7075">
          <w:rPr>
            <w:webHidden/>
          </w:rPr>
          <w:fldChar w:fldCharType="begin"/>
        </w:r>
        <w:r w:rsidR="00EA7075">
          <w:rPr>
            <w:webHidden/>
          </w:rPr>
          <w:instrText xml:space="preserve"> PAGEREF _Toc34042296 \h </w:instrText>
        </w:r>
        <w:r w:rsidR="00EA7075">
          <w:rPr>
            <w:webHidden/>
          </w:rPr>
        </w:r>
        <w:r w:rsidR="00EA7075">
          <w:rPr>
            <w:webHidden/>
          </w:rPr>
          <w:fldChar w:fldCharType="separate"/>
        </w:r>
        <w:r>
          <w:rPr>
            <w:webHidden/>
          </w:rPr>
          <w:t>2</w:t>
        </w:r>
        <w:r w:rsidR="00EA7075">
          <w:rPr>
            <w:webHidden/>
          </w:rPr>
          <w:fldChar w:fldCharType="end"/>
        </w:r>
      </w:hyperlink>
    </w:p>
    <w:p w14:paraId="47D12DB2" w14:textId="77777777" w:rsidR="00EA7075" w:rsidRDefault="00C172EC" w:rsidP="00905C1A">
      <w:pPr>
        <w:pStyle w:val="TOC3"/>
        <w:rPr>
          <w:rFonts w:asciiTheme="minorHAnsi" w:hAnsiTheme="minorHAnsi" w:cstheme="minorBidi"/>
          <w:sz w:val="22"/>
          <w:szCs w:val="22"/>
          <w:lang w:eastAsia="en-GB"/>
        </w:rPr>
      </w:pPr>
      <w:hyperlink w:anchor="_Toc34042297" w:history="1">
        <w:r w:rsidR="00EA7075" w:rsidRPr="0089169F">
          <w:rPr>
            <w:rStyle w:val="Hyperlink"/>
          </w:rPr>
          <w:t>Track 48:</w:t>
        </w:r>
        <w:r w:rsidR="00EA7075">
          <w:rPr>
            <w:rFonts w:asciiTheme="minorHAnsi" w:hAnsiTheme="minorHAnsi" w:cstheme="minorBidi"/>
            <w:sz w:val="22"/>
            <w:szCs w:val="22"/>
            <w:lang w:eastAsia="en-GB"/>
          </w:rPr>
          <w:tab/>
        </w:r>
        <w:r w:rsidR="00EA7075">
          <w:rPr>
            <w:rStyle w:val="Hyperlink"/>
          </w:rPr>
          <w:t>SFX</w:t>
        </w:r>
        <w:r w:rsidR="00EA7075" w:rsidRPr="0089169F">
          <w:rPr>
            <w:rStyle w:val="Hyperlink"/>
          </w:rPr>
          <w:t xml:space="preserve"> Tractor Beam #1</w:t>
        </w:r>
        <w:r w:rsidR="00EA7075">
          <w:rPr>
            <w:webHidden/>
          </w:rPr>
          <w:tab/>
        </w:r>
        <w:r w:rsidR="00EA7075">
          <w:rPr>
            <w:webHidden/>
          </w:rPr>
          <w:fldChar w:fldCharType="begin"/>
        </w:r>
        <w:r w:rsidR="00EA7075">
          <w:rPr>
            <w:webHidden/>
          </w:rPr>
          <w:instrText xml:space="preserve"> PAGEREF _Toc34042297 \h </w:instrText>
        </w:r>
        <w:r w:rsidR="00EA7075">
          <w:rPr>
            <w:webHidden/>
          </w:rPr>
        </w:r>
        <w:r w:rsidR="00EA7075">
          <w:rPr>
            <w:webHidden/>
          </w:rPr>
          <w:fldChar w:fldCharType="separate"/>
        </w:r>
        <w:r>
          <w:rPr>
            <w:webHidden/>
          </w:rPr>
          <w:t>2</w:t>
        </w:r>
        <w:r w:rsidR="00EA7075">
          <w:rPr>
            <w:webHidden/>
          </w:rPr>
          <w:fldChar w:fldCharType="end"/>
        </w:r>
      </w:hyperlink>
    </w:p>
    <w:p w14:paraId="3ED2E2BA" w14:textId="77777777" w:rsidR="00EA7075" w:rsidRDefault="00C172EC" w:rsidP="00905C1A">
      <w:pPr>
        <w:pStyle w:val="TOC3"/>
        <w:rPr>
          <w:rFonts w:asciiTheme="minorHAnsi" w:hAnsiTheme="minorHAnsi" w:cstheme="minorBidi"/>
          <w:sz w:val="22"/>
          <w:szCs w:val="22"/>
          <w:lang w:eastAsia="en-GB"/>
        </w:rPr>
      </w:pPr>
      <w:hyperlink w:anchor="_Toc34042298" w:history="1">
        <w:r w:rsidR="00EA7075" w:rsidRPr="0089169F">
          <w:rPr>
            <w:rStyle w:val="Hyperlink"/>
          </w:rPr>
          <w:t>Track 49:</w:t>
        </w:r>
        <w:r w:rsidR="00EA7075">
          <w:rPr>
            <w:rFonts w:asciiTheme="minorHAnsi" w:hAnsiTheme="minorHAnsi" w:cstheme="minorBidi"/>
            <w:sz w:val="22"/>
            <w:szCs w:val="22"/>
            <w:lang w:eastAsia="en-GB"/>
          </w:rPr>
          <w:tab/>
        </w:r>
        <w:r w:rsidR="00EA7075">
          <w:rPr>
            <w:rStyle w:val="Hyperlink"/>
          </w:rPr>
          <w:t>SFX</w:t>
        </w:r>
        <w:r w:rsidR="00EA7075" w:rsidRPr="0089169F">
          <w:rPr>
            <w:rStyle w:val="Hyperlink"/>
          </w:rPr>
          <w:t xml:space="preserve"> Tractor Beam #2</w:t>
        </w:r>
        <w:r w:rsidR="00EA7075">
          <w:rPr>
            <w:webHidden/>
          </w:rPr>
          <w:tab/>
        </w:r>
        <w:r w:rsidR="00EA7075">
          <w:rPr>
            <w:webHidden/>
          </w:rPr>
          <w:fldChar w:fldCharType="begin"/>
        </w:r>
        <w:r w:rsidR="00EA7075">
          <w:rPr>
            <w:webHidden/>
          </w:rPr>
          <w:instrText xml:space="preserve"> PAGEREF _Toc34042298 \h </w:instrText>
        </w:r>
        <w:r w:rsidR="00EA7075">
          <w:rPr>
            <w:webHidden/>
          </w:rPr>
        </w:r>
        <w:r w:rsidR="00EA7075">
          <w:rPr>
            <w:webHidden/>
          </w:rPr>
          <w:fldChar w:fldCharType="separate"/>
        </w:r>
        <w:r>
          <w:rPr>
            <w:webHidden/>
          </w:rPr>
          <w:t>2</w:t>
        </w:r>
        <w:r w:rsidR="00EA7075">
          <w:rPr>
            <w:webHidden/>
          </w:rPr>
          <w:fldChar w:fldCharType="end"/>
        </w:r>
      </w:hyperlink>
    </w:p>
    <w:p w14:paraId="3B50C3FA" w14:textId="77777777" w:rsidR="00EA7075" w:rsidRDefault="00C172EC" w:rsidP="00905C1A">
      <w:pPr>
        <w:pStyle w:val="TOC3"/>
        <w:rPr>
          <w:rFonts w:asciiTheme="minorHAnsi" w:hAnsiTheme="minorHAnsi" w:cstheme="minorBidi"/>
          <w:sz w:val="22"/>
          <w:szCs w:val="22"/>
          <w:lang w:eastAsia="en-GB"/>
        </w:rPr>
      </w:pPr>
      <w:hyperlink w:anchor="_Toc34042299" w:history="1">
        <w:r w:rsidR="00EA7075" w:rsidRPr="0089169F">
          <w:rPr>
            <w:rStyle w:val="Hyperlink"/>
          </w:rPr>
          <w:t>Track 50:</w:t>
        </w:r>
        <w:r w:rsidR="00EA7075">
          <w:rPr>
            <w:rFonts w:asciiTheme="minorHAnsi" w:hAnsiTheme="minorHAnsi" w:cstheme="minorBidi"/>
            <w:sz w:val="22"/>
            <w:szCs w:val="22"/>
            <w:lang w:eastAsia="en-GB"/>
          </w:rPr>
          <w:tab/>
        </w:r>
        <w:r w:rsidR="00EA7075" w:rsidRPr="0089169F">
          <w:rPr>
            <w:rStyle w:val="Hyperlink"/>
          </w:rPr>
          <w:t>Racketeer Play Off</w:t>
        </w:r>
        <w:r w:rsidR="00EA7075">
          <w:rPr>
            <w:webHidden/>
          </w:rPr>
          <w:tab/>
        </w:r>
        <w:r w:rsidR="00EA7075">
          <w:rPr>
            <w:webHidden/>
          </w:rPr>
          <w:fldChar w:fldCharType="begin"/>
        </w:r>
        <w:r w:rsidR="00EA7075">
          <w:rPr>
            <w:webHidden/>
          </w:rPr>
          <w:instrText xml:space="preserve"> PAGEREF _Toc34042299 \h </w:instrText>
        </w:r>
        <w:r w:rsidR="00EA7075">
          <w:rPr>
            <w:webHidden/>
          </w:rPr>
        </w:r>
        <w:r w:rsidR="00EA7075">
          <w:rPr>
            <w:webHidden/>
          </w:rPr>
          <w:fldChar w:fldCharType="separate"/>
        </w:r>
        <w:r>
          <w:rPr>
            <w:webHidden/>
          </w:rPr>
          <w:t>2</w:t>
        </w:r>
        <w:r w:rsidR="00EA7075">
          <w:rPr>
            <w:webHidden/>
          </w:rPr>
          <w:fldChar w:fldCharType="end"/>
        </w:r>
      </w:hyperlink>
    </w:p>
    <w:p w14:paraId="247B0F76" w14:textId="77777777" w:rsidR="00EA7075" w:rsidRDefault="00C172EC" w:rsidP="00905C1A">
      <w:pPr>
        <w:pStyle w:val="TOC3"/>
        <w:rPr>
          <w:rFonts w:asciiTheme="minorHAnsi" w:hAnsiTheme="minorHAnsi" w:cstheme="minorBidi"/>
          <w:sz w:val="22"/>
          <w:szCs w:val="22"/>
          <w:lang w:eastAsia="en-GB"/>
        </w:rPr>
      </w:pPr>
      <w:hyperlink w:anchor="_Toc34042300" w:history="1">
        <w:r w:rsidR="00EA7075" w:rsidRPr="0089169F">
          <w:rPr>
            <w:rStyle w:val="Hyperlink"/>
          </w:rPr>
          <w:t>Track 51:</w:t>
        </w:r>
        <w:r w:rsidR="00EA7075">
          <w:rPr>
            <w:rFonts w:asciiTheme="minorHAnsi" w:hAnsiTheme="minorHAnsi" w:cstheme="minorBidi"/>
            <w:sz w:val="22"/>
            <w:szCs w:val="22"/>
            <w:lang w:eastAsia="en-GB"/>
          </w:rPr>
          <w:tab/>
        </w:r>
        <w:r w:rsidR="00EA7075" w:rsidRPr="0089169F">
          <w:rPr>
            <w:rStyle w:val="Hyperlink"/>
          </w:rPr>
          <w:t>Planet Pilates</w:t>
        </w:r>
        <w:r w:rsidR="00EA7075">
          <w:rPr>
            <w:webHidden/>
          </w:rPr>
          <w:tab/>
        </w:r>
        <w:r w:rsidR="00EA7075">
          <w:rPr>
            <w:webHidden/>
          </w:rPr>
          <w:fldChar w:fldCharType="begin"/>
        </w:r>
        <w:r w:rsidR="00EA7075">
          <w:rPr>
            <w:webHidden/>
          </w:rPr>
          <w:instrText xml:space="preserve"> PAGEREF _Toc34042300 \h </w:instrText>
        </w:r>
        <w:r w:rsidR="00EA7075">
          <w:rPr>
            <w:webHidden/>
          </w:rPr>
        </w:r>
        <w:r w:rsidR="00EA7075">
          <w:rPr>
            <w:webHidden/>
          </w:rPr>
          <w:fldChar w:fldCharType="separate"/>
        </w:r>
        <w:r>
          <w:rPr>
            <w:webHidden/>
          </w:rPr>
          <w:t>2</w:t>
        </w:r>
        <w:r w:rsidR="00EA7075">
          <w:rPr>
            <w:webHidden/>
          </w:rPr>
          <w:fldChar w:fldCharType="end"/>
        </w:r>
      </w:hyperlink>
    </w:p>
    <w:p w14:paraId="200CD9D7" w14:textId="77777777" w:rsidR="00EA7075" w:rsidRDefault="00C172EC">
      <w:pPr>
        <w:pStyle w:val="TOC2"/>
        <w:tabs>
          <w:tab w:val="right" w:leader="dot" w:pos="9730"/>
        </w:tabs>
        <w:rPr>
          <w:rFonts w:asciiTheme="minorHAnsi" w:hAnsiTheme="minorHAnsi" w:cstheme="minorBidi"/>
          <w:noProof/>
          <w:sz w:val="22"/>
          <w:szCs w:val="22"/>
          <w:lang w:eastAsia="en-GB"/>
        </w:rPr>
      </w:pPr>
      <w:hyperlink w:anchor="_Toc34042301" w:history="1">
        <w:r w:rsidR="00EA7075" w:rsidRPr="0089169F">
          <w:rPr>
            <w:rStyle w:val="Hyperlink"/>
            <w:noProof/>
          </w:rPr>
          <w:t>Scene Five</w:t>
        </w:r>
        <w:r w:rsidR="00EA7075">
          <w:rPr>
            <w:noProof/>
            <w:webHidden/>
          </w:rPr>
          <w:tab/>
        </w:r>
        <w:r w:rsidR="00EA7075">
          <w:rPr>
            <w:noProof/>
            <w:webHidden/>
          </w:rPr>
          <w:fldChar w:fldCharType="begin"/>
        </w:r>
        <w:r w:rsidR="00EA7075">
          <w:rPr>
            <w:noProof/>
            <w:webHidden/>
          </w:rPr>
          <w:instrText xml:space="preserve"> PAGEREF _Toc34042301 \h </w:instrText>
        </w:r>
        <w:r w:rsidR="00EA7075">
          <w:rPr>
            <w:noProof/>
            <w:webHidden/>
          </w:rPr>
        </w:r>
        <w:r w:rsidR="00EA7075">
          <w:rPr>
            <w:noProof/>
            <w:webHidden/>
          </w:rPr>
          <w:fldChar w:fldCharType="separate"/>
        </w:r>
        <w:r>
          <w:rPr>
            <w:noProof/>
            <w:webHidden/>
          </w:rPr>
          <w:t>2</w:t>
        </w:r>
        <w:r w:rsidR="00EA7075">
          <w:rPr>
            <w:noProof/>
            <w:webHidden/>
          </w:rPr>
          <w:fldChar w:fldCharType="end"/>
        </w:r>
      </w:hyperlink>
    </w:p>
    <w:p w14:paraId="280DDAE2" w14:textId="77777777" w:rsidR="00EA7075" w:rsidRDefault="00C172EC" w:rsidP="00905C1A">
      <w:pPr>
        <w:pStyle w:val="TOC3"/>
        <w:rPr>
          <w:rFonts w:asciiTheme="minorHAnsi" w:hAnsiTheme="minorHAnsi" w:cstheme="minorBidi"/>
          <w:sz w:val="22"/>
          <w:szCs w:val="22"/>
          <w:lang w:eastAsia="en-GB"/>
        </w:rPr>
      </w:pPr>
      <w:hyperlink w:anchor="_Toc34042302" w:history="1">
        <w:r w:rsidR="00EA7075" w:rsidRPr="0089169F">
          <w:rPr>
            <w:rStyle w:val="Hyperlink"/>
          </w:rPr>
          <w:t>Track 52:</w:t>
        </w:r>
        <w:r w:rsidR="00EA7075">
          <w:rPr>
            <w:rFonts w:asciiTheme="minorHAnsi" w:hAnsiTheme="minorHAnsi" w:cstheme="minorBidi"/>
            <w:sz w:val="22"/>
            <w:szCs w:val="22"/>
            <w:lang w:eastAsia="en-GB"/>
          </w:rPr>
          <w:tab/>
        </w:r>
        <w:r w:rsidR="00EA7075" w:rsidRPr="0089169F">
          <w:rPr>
            <w:rStyle w:val="Hyperlink"/>
          </w:rPr>
          <w:t>Yoga Play On</w:t>
        </w:r>
        <w:r w:rsidR="00EA7075">
          <w:rPr>
            <w:webHidden/>
          </w:rPr>
          <w:tab/>
        </w:r>
        <w:r w:rsidR="00EA7075">
          <w:rPr>
            <w:webHidden/>
          </w:rPr>
          <w:fldChar w:fldCharType="begin"/>
        </w:r>
        <w:r w:rsidR="00EA7075">
          <w:rPr>
            <w:webHidden/>
          </w:rPr>
          <w:instrText xml:space="preserve"> PAGEREF _Toc34042302 \h </w:instrText>
        </w:r>
        <w:r w:rsidR="00EA7075">
          <w:rPr>
            <w:webHidden/>
          </w:rPr>
        </w:r>
        <w:r w:rsidR="00EA7075">
          <w:rPr>
            <w:webHidden/>
          </w:rPr>
          <w:fldChar w:fldCharType="separate"/>
        </w:r>
        <w:r>
          <w:rPr>
            <w:webHidden/>
          </w:rPr>
          <w:t>2</w:t>
        </w:r>
        <w:r w:rsidR="00EA7075">
          <w:rPr>
            <w:webHidden/>
          </w:rPr>
          <w:fldChar w:fldCharType="end"/>
        </w:r>
      </w:hyperlink>
    </w:p>
    <w:p w14:paraId="3692D869" w14:textId="77777777" w:rsidR="00EA7075" w:rsidRDefault="00C172EC" w:rsidP="00905C1A">
      <w:pPr>
        <w:pStyle w:val="TOC3"/>
        <w:rPr>
          <w:rFonts w:asciiTheme="minorHAnsi" w:hAnsiTheme="minorHAnsi" w:cstheme="minorBidi"/>
          <w:sz w:val="22"/>
          <w:szCs w:val="22"/>
          <w:lang w:eastAsia="en-GB"/>
        </w:rPr>
      </w:pPr>
      <w:hyperlink w:anchor="_Toc34042303" w:history="1">
        <w:r w:rsidR="00EA7075" w:rsidRPr="0089169F">
          <w:rPr>
            <w:rStyle w:val="Hyperlink"/>
          </w:rPr>
          <w:t>Track 53:</w:t>
        </w:r>
        <w:r w:rsidR="00EA7075">
          <w:rPr>
            <w:rFonts w:asciiTheme="minorHAnsi" w:hAnsiTheme="minorHAnsi" w:cstheme="minorBidi"/>
            <w:sz w:val="22"/>
            <w:szCs w:val="22"/>
            <w:lang w:eastAsia="en-GB"/>
          </w:rPr>
          <w:tab/>
        </w:r>
        <w:r w:rsidR="00EA7075">
          <w:rPr>
            <w:rStyle w:val="Hyperlink"/>
          </w:rPr>
          <w:t>SFX</w:t>
        </w:r>
        <w:r w:rsidR="00EA7075" w:rsidRPr="0089169F">
          <w:rPr>
            <w:rStyle w:val="Hyperlink"/>
          </w:rPr>
          <w:t xml:space="preserve"> Finger Wiggle #4</w:t>
        </w:r>
        <w:r w:rsidR="00EA7075">
          <w:rPr>
            <w:webHidden/>
          </w:rPr>
          <w:tab/>
        </w:r>
        <w:r w:rsidR="00EA7075">
          <w:rPr>
            <w:webHidden/>
          </w:rPr>
          <w:fldChar w:fldCharType="begin"/>
        </w:r>
        <w:r w:rsidR="00EA7075">
          <w:rPr>
            <w:webHidden/>
          </w:rPr>
          <w:instrText xml:space="preserve"> PAGEREF _Toc34042303 \h </w:instrText>
        </w:r>
        <w:r w:rsidR="00EA7075">
          <w:rPr>
            <w:webHidden/>
          </w:rPr>
        </w:r>
        <w:r w:rsidR="00EA7075">
          <w:rPr>
            <w:webHidden/>
          </w:rPr>
          <w:fldChar w:fldCharType="separate"/>
        </w:r>
        <w:r>
          <w:rPr>
            <w:webHidden/>
          </w:rPr>
          <w:t>2</w:t>
        </w:r>
        <w:r w:rsidR="00EA7075">
          <w:rPr>
            <w:webHidden/>
          </w:rPr>
          <w:fldChar w:fldCharType="end"/>
        </w:r>
      </w:hyperlink>
    </w:p>
    <w:p w14:paraId="3A84F27C" w14:textId="77777777" w:rsidR="00EA7075" w:rsidRDefault="00C172EC" w:rsidP="00905C1A">
      <w:pPr>
        <w:pStyle w:val="TOC3"/>
        <w:rPr>
          <w:rFonts w:asciiTheme="minorHAnsi" w:hAnsiTheme="minorHAnsi" w:cstheme="minorBidi"/>
          <w:sz w:val="22"/>
          <w:szCs w:val="22"/>
          <w:lang w:eastAsia="en-GB"/>
        </w:rPr>
      </w:pPr>
      <w:hyperlink w:anchor="_Toc34042304" w:history="1">
        <w:r w:rsidR="00EA7075" w:rsidRPr="0089169F">
          <w:rPr>
            <w:rStyle w:val="Hyperlink"/>
          </w:rPr>
          <w:t>Track 54:</w:t>
        </w:r>
        <w:r w:rsidR="00EA7075">
          <w:rPr>
            <w:rFonts w:asciiTheme="minorHAnsi" w:hAnsiTheme="minorHAnsi" w:cstheme="minorBidi"/>
            <w:sz w:val="22"/>
            <w:szCs w:val="22"/>
            <w:lang w:eastAsia="en-GB"/>
          </w:rPr>
          <w:tab/>
        </w:r>
        <w:r w:rsidR="00EA7075">
          <w:rPr>
            <w:rStyle w:val="Hyperlink"/>
          </w:rPr>
          <w:t>SFX</w:t>
        </w:r>
        <w:r w:rsidR="00EA7075" w:rsidRPr="0089169F">
          <w:rPr>
            <w:rStyle w:val="Hyperlink"/>
          </w:rPr>
          <w:t xml:space="preserve"> Gordon #2</w:t>
        </w:r>
        <w:r w:rsidR="00EA7075">
          <w:rPr>
            <w:webHidden/>
          </w:rPr>
          <w:tab/>
        </w:r>
        <w:r w:rsidR="00EA7075">
          <w:rPr>
            <w:webHidden/>
          </w:rPr>
          <w:fldChar w:fldCharType="begin"/>
        </w:r>
        <w:r w:rsidR="00EA7075">
          <w:rPr>
            <w:webHidden/>
          </w:rPr>
          <w:instrText xml:space="preserve"> PAGEREF _Toc34042304 \h </w:instrText>
        </w:r>
        <w:r w:rsidR="00EA7075">
          <w:rPr>
            <w:webHidden/>
          </w:rPr>
        </w:r>
        <w:r w:rsidR="00EA7075">
          <w:rPr>
            <w:webHidden/>
          </w:rPr>
          <w:fldChar w:fldCharType="separate"/>
        </w:r>
        <w:r>
          <w:rPr>
            <w:webHidden/>
          </w:rPr>
          <w:t>2</w:t>
        </w:r>
        <w:r w:rsidR="00EA7075">
          <w:rPr>
            <w:webHidden/>
          </w:rPr>
          <w:fldChar w:fldCharType="end"/>
        </w:r>
      </w:hyperlink>
    </w:p>
    <w:p w14:paraId="19575DAF" w14:textId="77777777" w:rsidR="00EA7075" w:rsidRDefault="00C172EC" w:rsidP="00905C1A">
      <w:pPr>
        <w:pStyle w:val="TOC3"/>
        <w:rPr>
          <w:rFonts w:asciiTheme="minorHAnsi" w:hAnsiTheme="minorHAnsi" w:cstheme="minorBidi"/>
          <w:sz w:val="22"/>
          <w:szCs w:val="22"/>
          <w:lang w:eastAsia="en-GB"/>
        </w:rPr>
      </w:pPr>
      <w:hyperlink w:anchor="_Toc34042305" w:history="1">
        <w:r w:rsidR="00EA7075" w:rsidRPr="0089169F">
          <w:rPr>
            <w:rStyle w:val="Hyperlink"/>
          </w:rPr>
          <w:t>Track 55:</w:t>
        </w:r>
        <w:r w:rsidR="00EA7075">
          <w:rPr>
            <w:rFonts w:asciiTheme="minorHAnsi" w:hAnsiTheme="minorHAnsi" w:cstheme="minorBidi"/>
            <w:sz w:val="22"/>
            <w:szCs w:val="22"/>
            <w:lang w:eastAsia="en-GB"/>
          </w:rPr>
          <w:tab/>
        </w:r>
        <w:r w:rsidR="00EA7075">
          <w:rPr>
            <w:rStyle w:val="Hyperlink"/>
          </w:rPr>
          <w:t>SFX</w:t>
        </w:r>
        <w:r w:rsidR="00EA7075" w:rsidRPr="0089169F">
          <w:rPr>
            <w:rStyle w:val="Hyperlink"/>
          </w:rPr>
          <w:t xml:space="preserve"> Gordon Flop</w:t>
        </w:r>
        <w:r w:rsidR="00EA7075">
          <w:rPr>
            <w:webHidden/>
          </w:rPr>
          <w:tab/>
        </w:r>
        <w:r w:rsidR="00EA7075">
          <w:rPr>
            <w:webHidden/>
          </w:rPr>
          <w:fldChar w:fldCharType="begin"/>
        </w:r>
        <w:r w:rsidR="00EA7075">
          <w:rPr>
            <w:webHidden/>
          </w:rPr>
          <w:instrText xml:space="preserve"> PAGEREF _Toc34042305 \h </w:instrText>
        </w:r>
        <w:r w:rsidR="00EA7075">
          <w:rPr>
            <w:webHidden/>
          </w:rPr>
        </w:r>
        <w:r w:rsidR="00EA7075">
          <w:rPr>
            <w:webHidden/>
          </w:rPr>
          <w:fldChar w:fldCharType="separate"/>
        </w:r>
        <w:r>
          <w:rPr>
            <w:webHidden/>
          </w:rPr>
          <w:t>2</w:t>
        </w:r>
        <w:r w:rsidR="00EA7075">
          <w:rPr>
            <w:webHidden/>
          </w:rPr>
          <w:fldChar w:fldCharType="end"/>
        </w:r>
      </w:hyperlink>
    </w:p>
    <w:p w14:paraId="47B1C5DC" w14:textId="77777777" w:rsidR="00EA7075" w:rsidRPr="00905C1A" w:rsidRDefault="00C172EC" w:rsidP="00905C1A">
      <w:pPr>
        <w:pStyle w:val="TOC3"/>
        <w:rPr>
          <w:rFonts w:asciiTheme="minorHAnsi" w:hAnsiTheme="minorHAnsi" w:cstheme="minorBidi"/>
          <w:sz w:val="22"/>
          <w:szCs w:val="22"/>
          <w:lang w:eastAsia="en-GB"/>
        </w:rPr>
      </w:pPr>
      <w:hyperlink w:anchor="_Toc34042306" w:history="1">
        <w:r w:rsidR="00EA7075" w:rsidRPr="00905C1A">
          <w:rPr>
            <w:rStyle w:val="Hyperlink"/>
            <w:b/>
          </w:rPr>
          <w:t>Track 56:</w:t>
        </w:r>
        <w:r w:rsidR="00EA7075" w:rsidRPr="00905C1A">
          <w:rPr>
            <w:rFonts w:asciiTheme="minorHAnsi" w:hAnsiTheme="minorHAnsi" w:cstheme="minorBidi"/>
            <w:sz w:val="22"/>
            <w:szCs w:val="22"/>
            <w:lang w:eastAsia="en-GB"/>
          </w:rPr>
          <w:tab/>
        </w:r>
        <w:r w:rsidR="00EA7075" w:rsidRPr="00905C1A">
          <w:rPr>
            <w:rStyle w:val="Hyperlink"/>
            <w:b/>
          </w:rPr>
          <w:t>Squeeze The Sauce</w:t>
        </w:r>
        <w:r w:rsidR="00EA7075" w:rsidRPr="00905C1A">
          <w:rPr>
            <w:webHidden/>
          </w:rPr>
          <w:tab/>
        </w:r>
        <w:r w:rsidR="00EA7075" w:rsidRPr="00905C1A">
          <w:rPr>
            <w:webHidden/>
          </w:rPr>
          <w:fldChar w:fldCharType="begin"/>
        </w:r>
        <w:r w:rsidR="00EA7075" w:rsidRPr="00905C1A">
          <w:rPr>
            <w:webHidden/>
          </w:rPr>
          <w:instrText xml:space="preserve"> PAGEREF _Toc34042306 \h </w:instrText>
        </w:r>
        <w:r w:rsidR="00EA7075" w:rsidRPr="00905C1A">
          <w:rPr>
            <w:webHidden/>
          </w:rPr>
        </w:r>
        <w:r w:rsidR="00EA7075" w:rsidRPr="00905C1A">
          <w:rPr>
            <w:webHidden/>
          </w:rPr>
          <w:fldChar w:fldCharType="separate"/>
        </w:r>
        <w:r>
          <w:rPr>
            <w:webHidden/>
          </w:rPr>
          <w:t>2</w:t>
        </w:r>
        <w:r w:rsidR="00EA7075" w:rsidRPr="00905C1A">
          <w:rPr>
            <w:webHidden/>
          </w:rPr>
          <w:fldChar w:fldCharType="end"/>
        </w:r>
      </w:hyperlink>
    </w:p>
    <w:p w14:paraId="0A00671C" w14:textId="77777777" w:rsidR="00EA7075" w:rsidRDefault="00C172EC" w:rsidP="00905C1A">
      <w:pPr>
        <w:pStyle w:val="TOC3"/>
        <w:rPr>
          <w:rFonts w:asciiTheme="minorHAnsi" w:hAnsiTheme="minorHAnsi" w:cstheme="minorBidi"/>
          <w:sz w:val="22"/>
          <w:szCs w:val="22"/>
          <w:lang w:eastAsia="en-GB"/>
        </w:rPr>
      </w:pPr>
      <w:hyperlink w:anchor="_Toc34042307" w:history="1">
        <w:r w:rsidR="00EA7075" w:rsidRPr="0089169F">
          <w:rPr>
            <w:rStyle w:val="Hyperlink"/>
          </w:rPr>
          <w:t>Track 57:</w:t>
        </w:r>
        <w:r w:rsidR="00EA7075">
          <w:rPr>
            <w:rFonts w:asciiTheme="minorHAnsi" w:hAnsiTheme="minorHAnsi" w:cstheme="minorBidi"/>
            <w:sz w:val="22"/>
            <w:szCs w:val="22"/>
            <w:lang w:eastAsia="en-GB"/>
          </w:rPr>
          <w:tab/>
        </w:r>
        <w:r w:rsidR="00EA7075" w:rsidRPr="0089169F">
          <w:rPr>
            <w:rStyle w:val="Hyperlink"/>
          </w:rPr>
          <w:t>Sauce Play Off</w:t>
        </w:r>
        <w:r w:rsidR="00EA7075">
          <w:rPr>
            <w:webHidden/>
          </w:rPr>
          <w:tab/>
        </w:r>
        <w:r w:rsidR="00EA7075">
          <w:rPr>
            <w:webHidden/>
          </w:rPr>
          <w:fldChar w:fldCharType="begin"/>
        </w:r>
        <w:r w:rsidR="00EA7075">
          <w:rPr>
            <w:webHidden/>
          </w:rPr>
          <w:instrText xml:space="preserve"> PAGEREF _Toc34042307 \h </w:instrText>
        </w:r>
        <w:r w:rsidR="00EA7075">
          <w:rPr>
            <w:webHidden/>
          </w:rPr>
        </w:r>
        <w:r w:rsidR="00EA7075">
          <w:rPr>
            <w:webHidden/>
          </w:rPr>
          <w:fldChar w:fldCharType="separate"/>
        </w:r>
        <w:r>
          <w:rPr>
            <w:webHidden/>
          </w:rPr>
          <w:t>2</w:t>
        </w:r>
        <w:r w:rsidR="00EA7075">
          <w:rPr>
            <w:webHidden/>
          </w:rPr>
          <w:fldChar w:fldCharType="end"/>
        </w:r>
      </w:hyperlink>
    </w:p>
    <w:p w14:paraId="4C805D03" w14:textId="77777777" w:rsidR="00EA7075" w:rsidRDefault="00C172EC">
      <w:pPr>
        <w:pStyle w:val="TOC2"/>
        <w:tabs>
          <w:tab w:val="right" w:leader="dot" w:pos="9730"/>
        </w:tabs>
        <w:rPr>
          <w:rFonts w:asciiTheme="minorHAnsi" w:hAnsiTheme="minorHAnsi" w:cstheme="minorBidi"/>
          <w:noProof/>
          <w:sz w:val="22"/>
          <w:szCs w:val="22"/>
          <w:lang w:eastAsia="en-GB"/>
        </w:rPr>
      </w:pPr>
      <w:hyperlink w:anchor="_Toc34042308" w:history="1">
        <w:r w:rsidR="00EA7075" w:rsidRPr="0089169F">
          <w:rPr>
            <w:rStyle w:val="Hyperlink"/>
            <w:noProof/>
          </w:rPr>
          <w:t>Scene Six</w:t>
        </w:r>
        <w:r w:rsidR="00EA7075">
          <w:rPr>
            <w:noProof/>
            <w:webHidden/>
          </w:rPr>
          <w:tab/>
        </w:r>
        <w:r w:rsidR="00EA7075">
          <w:rPr>
            <w:noProof/>
            <w:webHidden/>
          </w:rPr>
          <w:fldChar w:fldCharType="begin"/>
        </w:r>
        <w:r w:rsidR="00EA7075">
          <w:rPr>
            <w:noProof/>
            <w:webHidden/>
          </w:rPr>
          <w:instrText xml:space="preserve"> PAGEREF _Toc34042308 \h </w:instrText>
        </w:r>
        <w:r w:rsidR="00EA7075">
          <w:rPr>
            <w:noProof/>
            <w:webHidden/>
          </w:rPr>
        </w:r>
        <w:r w:rsidR="00EA7075">
          <w:rPr>
            <w:noProof/>
            <w:webHidden/>
          </w:rPr>
          <w:fldChar w:fldCharType="separate"/>
        </w:r>
        <w:r>
          <w:rPr>
            <w:noProof/>
            <w:webHidden/>
          </w:rPr>
          <w:t>2</w:t>
        </w:r>
        <w:r w:rsidR="00EA7075">
          <w:rPr>
            <w:noProof/>
            <w:webHidden/>
          </w:rPr>
          <w:fldChar w:fldCharType="end"/>
        </w:r>
      </w:hyperlink>
    </w:p>
    <w:p w14:paraId="737D0CA3" w14:textId="77777777" w:rsidR="00EA7075" w:rsidRDefault="00C172EC" w:rsidP="00905C1A">
      <w:pPr>
        <w:pStyle w:val="TOC3"/>
        <w:rPr>
          <w:rFonts w:asciiTheme="minorHAnsi" w:hAnsiTheme="minorHAnsi" w:cstheme="minorBidi"/>
          <w:sz w:val="22"/>
          <w:szCs w:val="22"/>
          <w:lang w:eastAsia="en-GB"/>
        </w:rPr>
      </w:pPr>
      <w:hyperlink w:anchor="_Toc34042309" w:history="1">
        <w:r w:rsidR="00EA7075" w:rsidRPr="0089169F">
          <w:rPr>
            <w:rStyle w:val="Hyperlink"/>
          </w:rPr>
          <w:t>Track 58:</w:t>
        </w:r>
        <w:r w:rsidR="00EA7075">
          <w:rPr>
            <w:rFonts w:asciiTheme="minorHAnsi" w:hAnsiTheme="minorHAnsi" w:cstheme="minorBidi"/>
            <w:sz w:val="22"/>
            <w:szCs w:val="22"/>
            <w:lang w:eastAsia="en-GB"/>
          </w:rPr>
          <w:tab/>
        </w:r>
        <w:r w:rsidR="00EA7075">
          <w:rPr>
            <w:rStyle w:val="Hyperlink"/>
          </w:rPr>
          <w:t>SFX</w:t>
        </w:r>
        <w:r w:rsidR="00EA7075" w:rsidRPr="0089169F">
          <w:rPr>
            <w:rStyle w:val="Hyperlink"/>
          </w:rPr>
          <w:t xml:space="preserve"> Bling Blades</w:t>
        </w:r>
        <w:r w:rsidR="00EA7075">
          <w:rPr>
            <w:webHidden/>
          </w:rPr>
          <w:tab/>
        </w:r>
        <w:r w:rsidR="00EA7075">
          <w:rPr>
            <w:webHidden/>
          </w:rPr>
          <w:fldChar w:fldCharType="begin"/>
        </w:r>
        <w:r w:rsidR="00EA7075">
          <w:rPr>
            <w:webHidden/>
          </w:rPr>
          <w:instrText xml:space="preserve"> PAGEREF _Toc34042309 \h </w:instrText>
        </w:r>
        <w:r w:rsidR="00EA7075">
          <w:rPr>
            <w:webHidden/>
          </w:rPr>
        </w:r>
        <w:r w:rsidR="00EA7075">
          <w:rPr>
            <w:webHidden/>
          </w:rPr>
          <w:fldChar w:fldCharType="separate"/>
        </w:r>
        <w:r>
          <w:rPr>
            <w:webHidden/>
          </w:rPr>
          <w:t>2</w:t>
        </w:r>
        <w:r w:rsidR="00EA7075">
          <w:rPr>
            <w:webHidden/>
          </w:rPr>
          <w:fldChar w:fldCharType="end"/>
        </w:r>
      </w:hyperlink>
    </w:p>
    <w:p w14:paraId="1F5AAD2C" w14:textId="77777777" w:rsidR="00EA7075" w:rsidRDefault="00C172EC" w:rsidP="00905C1A">
      <w:pPr>
        <w:pStyle w:val="TOC3"/>
        <w:rPr>
          <w:rFonts w:asciiTheme="minorHAnsi" w:hAnsiTheme="minorHAnsi" w:cstheme="minorBidi"/>
          <w:sz w:val="22"/>
          <w:szCs w:val="22"/>
          <w:lang w:eastAsia="en-GB"/>
        </w:rPr>
      </w:pPr>
      <w:hyperlink w:anchor="_Toc34042310" w:history="1">
        <w:r w:rsidR="00EA7075" w:rsidRPr="0089169F">
          <w:rPr>
            <w:rStyle w:val="Hyperlink"/>
          </w:rPr>
          <w:t xml:space="preserve">Track 59: </w:t>
        </w:r>
        <w:r w:rsidR="00EA7075">
          <w:rPr>
            <w:rFonts w:asciiTheme="minorHAnsi" w:hAnsiTheme="minorHAnsi" w:cstheme="minorBidi"/>
            <w:sz w:val="22"/>
            <w:szCs w:val="22"/>
            <w:lang w:eastAsia="en-GB"/>
          </w:rPr>
          <w:tab/>
        </w:r>
        <w:r w:rsidR="00EA7075">
          <w:rPr>
            <w:rStyle w:val="Hyperlink"/>
          </w:rPr>
          <w:t>SFX</w:t>
        </w:r>
        <w:r w:rsidR="00EA7075" w:rsidRPr="0089169F">
          <w:rPr>
            <w:rStyle w:val="Hyperlink"/>
          </w:rPr>
          <w:t xml:space="preserve"> Copyright Alarm #4</w:t>
        </w:r>
        <w:r w:rsidR="00EA7075">
          <w:rPr>
            <w:webHidden/>
          </w:rPr>
          <w:tab/>
        </w:r>
        <w:r w:rsidR="00EA7075">
          <w:rPr>
            <w:webHidden/>
          </w:rPr>
          <w:fldChar w:fldCharType="begin"/>
        </w:r>
        <w:r w:rsidR="00EA7075">
          <w:rPr>
            <w:webHidden/>
          </w:rPr>
          <w:instrText xml:space="preserve"> PAGEREF _Toc34042310 \h </w:instrText>
        </w:r>
        <w:r w:rsidR="00EA7075">
          <w:rPr>
            <w:webHidden/>
          </w:rPr>
        </w:r>
        <w:r w:rsidR="00EA7075">
          <w:rPr>
            <w:webHidden/>
          </w:rPr>
          <w:fldChar w:fldCharType="separate"/>
        </w:r>
        <w:r>
          <w:rPr>
            <w:webHidden/>
          </w:rPr>
          <w:t>2</w:t>
        </w:r>
        <w:r w:rsidR="00EA7075">
          <w:rPr>
            <w:webHidden/>
          </w:rPr>
          <w:fldChar w:fldCharType="end"/>
        </w:r>
      </w:hyperlink>
    </w:p>
    <w:p w14:paraId="74B23072" w14:textId="77777777" w:rsidR="00EA7075" w:rsidRPr="00905C1A" w:rsidRDefault="00C172EC" w:rsidP="00905C1A">
      <w:pPr>
        <w:pStyle w:val="TOC3"/>
        <w:rPr>
          <w:rFonts w:asciiTheme="minorHAnsi" w:hAnsiTheme="minorHAnsi" w:cstheme="minorBidi"/>
          <w:sz w:val="22"/>
          <w:szCs w:val="22"/>
          <w:lang w:eastAsia="en-GB"/>
        </w:rPr>
      </w:pPr>
      <w:hyperlink w:anchor="_Toc34042311" w:history="1">
        <w:r w:rsidR="00EA7075" w:rsidRPr="00905C1A">
          <w:rPr>
            <w:rStyle w:val="Hyperlink"/>
            <w:b/>
          </w:rPr>
          <w:t>Track 60:</w:t>
        </w:r>
        <w:r w:rsidR="00EA7075" w:rsidRPr="00905C1A">
          <w:rPr>
            <w:rFonts w:asciiTheme="minorHAnsi" w:hAnsiTheme="minorHAnsi" w:cstheme="minorBidi"/>
            <w:sz w:val="22"/>
            <w:szCs w:val="22"/>
            <w:lang w:eastAsia="en-GB"/>
          </w:rPr>
          <w:tab/>
        </w:r>
        <w:r w:rsidR="00EA7075" w:rsidRPr="00905C1A">
          <w:rPr>
            <w:rStyle w:val="Hyperlink"/>
            <w:b/>
          </w:rPr>
          <w:t>The Umpire Strikes Back</w:t>
        </w:r>
        <w:r w:rsidR="00EA7075" w:rsidRPr="00905C1A">
          <w:rPr>
            <w:webHidden/>
          </w:rPr>
          <w:tab/>
        </w:r>
        <w:r w:rsidR="00EA7075" w:rsidRPr="00905C1A">
          <w:rPr>
            <w:webHidden/>
          </w:rPr>
          <w:fldChar w:fldCharType="begin"/>
        </w:r>
        <w:r w:rsidR="00EA7075" w:rsidRPr="00905C1A">
          <w:rPr>
            <w:webHidden/>
          </w:rPr>
          <w:instrText xml:space="preserve"> PAGEREF _Toc34042311 \h </w:instrText>
        </w:r>
        <w:r w:rsidR="00EA7075" w:rsidRPr="00905C1A">
          <w:rPr>
            <w:webHidden/>
          </w:rPr>
        </w:r>
        <w:r w:rsidR="00EA7075" w:rsidRPr="00905C1A">
          <w:rPr>
            <w:webHidden/>
          </w:rPr>
          <w:fldChar w:fldCharType="separate"/>
        </w:r>
        <w:r>
          <w:rPr>
            <w:webHidden/>
          </w:rPr>
          <w:t>2</w:t>
        </w:r>
        <w:r w:rsidR="00EA7075" w:rsidRPr="00905C1A">
          <w:rPr>
            <w:webHidden/>
          </w:rPr>
          <w:fldChar w:fldCharType="end"/>
        </w:r>
      </w:hyperlink>
    </w:p>
    <w:p w14:paraId="72F97FD8" w14:textId="77777777" w:rsidR="00EA7075" w:rsidRDefault="00C172EC" w:rsidP="00905C1A">
      <w:pPr>
        <w:pStyle w:val="TOC3"/>
        <w:rPr>
          <w:rFonts w:asciiTheme="minorHAnsi" w:hAnsiTheme="minorHAnsi" w:cstheme="minorBidi"/>
          <w:sz w:val="22"/>
          <w:szCs w:val="22"/>
          <w:lang w:eastAsia="en-GB"/>
        </w:rPr>
      </w:pPr>
      <w:hyperlink w:anchor="_Toc34042312" w:history="1">
        <w:r w:rsidR="00EA7075" w:rsidRPr="0089169F">
          <w:rPr>
            <w:rStyle w:val="Hyperlink"/>
          </w:rPr>
          <w:t>Track 61:</w:t>
        </w:r>
        <w:r w:rsidR="00EA7075">
          <w:rPr>
            <w:rFonts w:asciiTheme="minorHAnsi" w:hAnsiTheme="minorHAnsi" w:cstheme="minorBidi"/>
            <w:sz w:val="22"/>
            <w:szCs w:val="22"/>
            <w:lang w:eastAsia="en-GB"/>
          </w:rPr>
          <w:tab/>
        </w:r>
        <w:r w:rsidR="00EA7075" w:rsidRPr="0089169F">
          <w:rPr>
            <w:rStyle w:val="Hyperlink"/>
          </w:rPr>
          <w:t>Wimbledonia Final</w:t>
        </w:r>
        <w:r w:rsidR="00EA7075">
          <w:rPr>
            <w:webHidden/>
          </w:rPr>
          <w:tab/>
        </w:r>
        <w:r w:rsidR="00EA7075">
          <w:rPr>
            <w:webHidden/>
          </w:rPr>
          <w:fldChar w:fldCharType="begin"/>
        </w:r>
        <w:r w:rsidR="00EA7075">
          <w:rPr>
            <w:webHidden/>
          </w:rPr>
          <w:instrText xml:space="preserve"> PAGEREF _Toc34042312 \h </w:instrText>
        </w:r>
        <w:r w:rsidR="00EA7075">
          <w:rPr>
            <w:webHidden/>
          </w:rPr>
        </w:r>
        <w:r w:rsidR="00EA7075">
          <w:rPr>
            <w:webHidden/>
          </w:rPr>
          <w:fldChar w:fldCharType="separate"/>
        </w:r>
        <w:r>
          <w:rPr>
            <w:webHidden/>
          </w:rPr>
          <w:t>2</w:t>
        </w:r>
        <w:r w:rsidR="00EA7075">
          <w:rPr>
            <w:webHidden/>
          </w:rPr>
          <w:fldChar w:fldCharType="end"/>
        </w:r>
      </w:hyperlink>
    </w:p>
    <w:p w14:paraId="68AA7A2D" w14:textId="77777777" w:rsidR="00EA7075" w:rsidRDefault="00C172EC" w:rsidP="00905C1A">
      <w:pPr>
        <w:pStyle w:val="TOC3"/>
        <w:rPr>
          <w:rFonts w:asciiTheme="minorHAnsi" w:hAnsiTheme="minorHAnsi" w:cstheme="minorBidi"/>
          <w:sz w:val="22"/>
          <w:szCs w:val="22"/>
          <w:lang w:eastAsia="en-GB"/>
        </w:rPr>
      </w:pPr>
      <w:hyperlink w:anchor="_Toc34042313" w:history="1">
        <w:r w:rsidR="00EA7075" w:rsidRPr="0089169F">
          <w:rPr>
            <w:rStyle w:val="Hyperlink"/>
          </w:rPr>
          <w:t>Track 62:</w:t>
        </w:r>
        <w:r w:rsidR="00EA7075">
          <w:rPr>
            <w:rFonts w:asciiTheme="minorHAnsi" w:hAnsiTheme="minorHAnsi" w:cstheme="minorBidi"/>
            <w:sz w:val="22"/>
            <w:szCs w:val="22"/>
            <w:lang w:eastAsia="en-GB"/>
          </w:rPr>
          <w:tab/>
        </w:r>
        <w:r w:rsidR="00EA7075" w:rsidRPr="0089169F">
          <w:rPr>
            <w:rStyle w:val="Hyperlink"/>
          </w:rPr>
          <w:t>Saucy Sprinkle</w:t>
        </w:r>
        <w:r w:rsidR="00EA7075">
          <w:rPr>
            <w:webHidden/>
          </w:rPr>
          <w:tab/>
        </w:r>
        <w:r w:rsidR="00EA7075">
          <w:rPr>
            <w:webHidden/>
          </w:rPr>
          <w:fldChar w:fldCharType="begin"/>
        </w:r>
        <w:r w:rsidR="00EA7075">
          <w:rPr>
            <w:webHidden/>
          </w:rPr>
          <w:instrText xml:space="preserve"> PAGEREF _Toc34042313 \h </w:instrText>
        </w:r>
        <w:r w:rsidR="00EA7075">
          <w:rPr>
            <w:webHidden/>
          </w:rPr>
        </w:r>
        <w:r w:rsidR="00EA7075">
          <w:rPr>
            <w:webHidden/>
          </w:rPr>
          <w:fldChar w:fldCharType="separate"/>
        </w:r>
        <w:r>
          <w:rPr>
            <w:webHidden/>
          </w:rPr>
          <w:t>2</w:t>
        </w:r>
        <w:r w:rsidR="00EA7075">
          <w:rPr>
            <w:webHidden/>
          </w:rPr>
          <w:fldChar w:fldCharType="end"/>
        </w:r>
      </w:hyperlink>
    </w:p>
    <w:p w14:paraId="6F1E0229" w14:textId="77777777" w:rsidR="00EA7075" w:rsidRDefault="00C172EC" w:rsidP="00905C1A">
      <w:pPr>
        <w:pStyle w:val="TOC3"/>
        <w:rPr>
          <w:rFonts w:asciiTheme="minorHAnsi" w:hAnsiTheme="minorHAnsi" w:cstheme="minorBidi"/>
          <w:sz w:val="22"/>
          <w:szCs w:val="22"/>
          <w:lang w:eastAsia="en-GB"/>
        </w:rPr>
      </w:pPr>
      <w:hyperlink w:anchor="_Toc34042314" w:history="1">
        <w:r w:rsidR="00EA7075" w:rsidRPr="0089169F">
          <w:rPr>
            <w:rStyle w:val="Hyperlink"/>
          </w:rPr>
          <w:t>Track 63:</w:t>
        </w:r>
        <w:r w:rsidR="00EA7075">
          <w:rPr>
            <w:rFonts w:asciiTheme="minorHAnsi" w:hAnsiTheme="minorHAnsi" w:cstheme="minorBidi"/>
            <w:sz w:val="22"/>
            <w:szCs w:val="22"/>
            <w:lang w:eastAsia="en-GB"/>
          </w:rPr>
          <w:tab/>
        </w:r>
        <w:r w:rsidR="00EA7075" w:rsidRPr="0089169F">
          <w:rPr>
            <w:rStyle w:val="Hyperlink"/>
          </w:rPr>
          <w:t>Star Warts Sting</w:t>
        </w:r>
        <w:r w:rsidR="00EA7075">
          <w:rPr>
            <w:webHidden/>
          </w:rPr>
          <w:tab/>
        </w:r>
        <w:r w:rsidR="00EA7075">
          <w:rPr>
            <w:webHidden/>
          </w:rPr>
          <w:fldChar w:fldCharType="begin"/>
        </w:r>
        <w:r w:rsidR="00EA7075">
          <w:rPr>
            <w:webHidden/>
          </w:rPr>
          <w:instrText xml:space="preserve"> PAGEREF _Toc34042314 \h </w:instrText>
        </w:r>
        <w:r w:rsidR="00EA7075">
          <w:rPr>
            <w:webHidden/>
          </w:rPr>
        </w:r>
        <w:r w:rsidR="00EA7075">
          <w:rPr>
            <w:webHidden/>
          </w:rPr>
          <w:fldChar w:fldCharType="separate"/>
        </w:r>
        <w:r>
          <w:rPr>
            <w:webHidden/>
          </w:rPr>
          <w:t>2</w:t>
        </w:r>
        <w:r w:rsidR="00EA7075">
          <w:rPr>
            <w:webHidden/>
          </w:rPr>
          <w:fldChar w:fldCharType="end"/>
        </w:r>
      </w:hyperlink>
    </w:p>
    <w:p w14:paraId="6D45DBB9" w14:textId="77777777" w:rsidR="00EA7075" w:rsidRDefault="00C172EC" w:rsidP="00905C1A">
      <w:pPr>
        <w:pStyle w:val="TOC3"/>
        <w:rPr>
          <w:rFonts w:asciiTheme="minorHAnsi" w:hAnsiTheme="minorHAnsi" w:cstheme="minorBidi"/>
          <w:sz w:val="22"/>
          <w:szCs w:val="22"/>
          <w:lang w:eastAsia="en-GB"/>
        </w:rPr>
      </w:pPr>
      <w:hyperlink w:anchor="_Toc34042315" w:history="1">
        <w:r w:rsidR="00EA7075" w:rsidRPr="0089169F">
          <w:rPr>
            <w:rStyle w:val="Hyperlink"/>
          </w:rPr>
          <w:t>Track 64:</w:t>
        </w:r>
        <w:r w:rsidR="00EA7075">
          <w:rPr>
            <w:rFonts w:asciiTheme="minorHAnsi" w:hAnsiTheme="minorHAnsi" w:cstheme="minorBidi"/>
            <w:sz w:val="22"/>
            <w:szCs w:val="22"/>
            <w:lang w:eastAsia="en-GB"/>
          </w:rPr>
          <w:tab/>
        </w:r>
        <w:r w:rsidR="00EA7075">
          <w:rPr>
            <w:rStyle w:val="Hyperlink"/>
          </w:rPr>
          <w:t>SFX</w:t>
        </w:r>
        <w:r w:rsidR="00EA7075" w:rsidRPr="0089169F">
          <w:rPr>
            <w:rStyle w:val="Hyperlink"/>
          </w:rPr>
          <w:t xml:space="preserve"> Galaxy Bang</w:t>
        </w:r>
        <w:r w:rsidR="00EA7075">
          <w:rPr>
            <w:webHidden/>
          </w:rPr>
          <w:tab/>
        </w:r>
        <w:r w:rsidR="00EA7075">
          <w:rPr>
            <w:webHidden/>
          </w:rPr>
          <w:fldChar w:fldCharType="begin"/>
        </w:r>
        <w:r w:rsidR="00EA7075">
          <w:rPr>
            <w:webHidden/>
          </w:rPr>
          <w:instrText xml:space="preserve"> PAGEREF _Toc34042315 \h </w:instrText>
        </w:r>
        <w:r w:rsidR="00EA7075">
          <w:rPr>
            <w:webHidden/>
          </w:rPr>
        </w:r>
        <w:r w:rsidR="00EA7075">
          <w:rPr>
            <w:webHidden/>
          </w:rPr>
          <w:fldChar w:fldCharType="separate"/>
        </w:r>
        <w:r>
          <w:rPr>
            <w:webHidden/>
          </w:rPr>
          <w:t>2</w:t>
        </w:r>
        <w:r w:rsidR="00EA7075">
          <w:rPr>
            <w:webHidden/>
          </w:rPr>
          <w:fldChar w:fldCharType="end"/>
        </w:r>
      </w:hyperlink>
    </w:p>
    <w:p w14:paraId="2C0B39BA" w14:textId="77777777" w:rsidR="00EA7075" w:rsidRDefault="00C172EC" w:rsidP="00905C1A">
      <w:pPr>
        <w:pStyle w:val="TOC3"/>
        <w:rPr>
          <w:rFonts w:asciiTheme="minorHAnsi" w:hAnsiTheme="minorHAnsi" w:cstheme="minorBidi"/>
          <w:sz w:val="22"/>
          <w:szCs w:val="22"/>
          <w:lang w:eastAsia="en-GB"/>
        </w:rPr>
      </w:pPr>
      <w:hyperlink w:anchor="_Toc34042316" w:history="1">
        <w:r w:rsidR="00EA7075" w:rsidRPr="0089169F">
          <w:rPr>
            <w:rStyle w:val="Hyperlink"/>
          </w:rPr>
          <w:t xml:space="preserve">Track 65: </w:t>
        </w:r>
        <w:r w:rsidR="00EA7075">
          <w:rPr>
            <w:rFonts w:asciiTheme="minorHAnsi" w:hAnsiTheme="minorHAnsi" w:cstheme="minorBidi"/>
            <w:sz w:val="22"/>
            <w:szCs w:val="22"/>
            <w:lang w:eastAsia="en-GB"/>
          </w:rPr>
          <w:tab/>
        </w:r>
        <w:r w:rsidR="00EA7075">
          <w:rPr>
            <w:rStyle w:val="Hyperlink"/>
          </w:rPr>
          <w:t>SFX</w:t>
        </w:r>
        <w:r w:rsidR="00EA7075" w:rsidRPr="0089169F">
          <w:rPr>
            <w:rStyle w:val="Hyperlink"/>
          </w:rPr>
          <w:t xml:space="preserve"> Zak Wink #3 &amp; Phonebox #3</w:t>
        </w:r>
        <w:r w:rsidR="00EA7075">
          <w:rPr>
            <w:webHidden/>
          </w:rPr>
          <w:tab/>
        </w:r>
        <w:r w:rsidR="00EA7075">
          <w:rPr>
            <w:webHidden/>
          </w:rPr>
          <w:fldChar w:fldCharType="begin"/>
        </w:r>
        <w:r w:rsidR="00EA7075">
          <w:rPr>
            <w:webHidden/>
          </w:rPr>
          <w:instrText xml:space="preserve"> PAGEREF _Toc34042316 \h </w:instrText>
        </w:r>
        <w:r w:rsidR="00EA7075">
          <w:rPr>
            <w:webHidden/>
          </w:rPr>
        </w:r>
        <w:r w:rsidR="00EA7075">
          <w:rPr>
            <w:webHidden/>
          </w:rPr>
          <w:fldChar w:fldCharType="separate"/>
        </w:r>
        <w:r>
          <w:rPr>
            <w:webHidden/>
          </w:rPr>
          <w:t>2</w:t>
        </w:r>
        <w:r w:rsidR="00EA7075">
          <w:rPr>
            <w:webHidden/>
          </w:rPr>
          <w:fldChar w:fldCharType="end"/>
        </w:r>
      </w:hyperlink>
    </w:p>
    <w:p w14:paraId="45B24F3D" w14:textId="77777777" w:rsidR="00EA7075" w:rsidRDefault="00C172EC" w:rsidP="00905C1A">
      <w:pPr>
        <w:pStyle w:val="TOC3"/>
        <w:rPr>
          <w:rFonts w:asciiTheme="minorHAnsi" w:hAnsiTheme="minorHAnsi" w:cstheme="minorBidi"/>
          <w:sz w:val="22"/>
          <w:szCs w:val="22"/>
          <w:lang w:eastAsia="en-GB"/>
        </w:rPr>
      </w:pPr>
      <w:hyperlink w:anchor="_Toc34042317" w:history="1">
        <w:r w:rsidR="00EA7075" w:rsidRPr="0089169F">
          <w:rPr>
            <w:rStyle w:val="Hyperlink"/>
          </w:rPr>
          <w:t>Track 66:</w:t>
        </w:r>
        <w:r w:rsidR="00EA7075">
          <w:rPr>
            <w:rFonts w:asciiTheme="minorHAnsi" w:hAnsiTheme="minorHAnsi" w:cstheme="minorBidi"/>
            <w:sz w:val="22"/>
            <w:szCs w:val="22"/>
            <w:lang w:eastAsia="en-GB"/>
          </w:rPr>
          <w:tab/>
        </w:r>
        <w:r w:rsidR="00EA7075">
          <w:rPr>
            <w:rStyle w:val="Hyperlink"/>
          </w:rPr>
          <w:t>SFX</w:t>
        </w:r>
        <w:r w:rsidR="00EA7075" w:rsidRPr="0089169F">
          <w:rPr>
            <w:rStyle w:val="Hyperlink"/>
          </w:rPr>
          <w:t xml:space="preserve"> Gordon’s Alive</w:t>
        </w:r>
        <w:r w:rsidR="00EA7075">
          <w:rPr>
            <w:webHidden/>
          </w:rPr>
          <w:tab/>
        </w:r>
        <w:r w:rsidR="00EA7075">
          <w:rPr>
            <w:webHidden/>
          </w:rPr>
          <w:fldChar w:fldCharType="begin"/>
        </w:r>
        <w:r w:rsidR="00EA7075">
          <w:rPr>
            <w:webHidden/>
          </w:rPr>
          <w:instrText xml:space="preserve"> PAGEREF _Toc34042317 \h </w:instrText>
        </w:r>
        <w:r w:rsidR="00EA7075">
          <w:rPr>
            <w:webHidden/>
          </w:rPr>
        </w:r>
        <w:r w:rsidR="00EA7075">
          <w:rPr>
            <w:webHidden/>
          </w:rPr>
          <w:fldChar w:fldCharType="separate"/>
        </w:r>
        <w:r>
          <w:rPr>
            <w:webHidden/>
          </w:rPr>
          <w:t>2</w:t>
        </w:r>
        <w:r w:rsidR="00EA7075">
          <w:rPr>
            <w:webHidden/>
          </w:rPr>
          <w:fldChar w:fldCharType="end"/>
        </w:r>
      </w:hyperlink>
    </w:p>
    <w:p w14:paraId="6496B99D" w14:textId="77777777" w:rsidR="00EA7075" w:rsidRPr="00905C1A" w:rsidRDefault="00C172EC" w:rsidP="00905C1A">
      <w:pPr>
        <w:pStyle w:val="TOC3"/>
        <w:rPr>
          <w:rFonts w:asciiTheme="minorHAnsi" w:hAnsiTheme="minorHAnsi" w:cstheme="minorBidi"/>
          <w:sz w:val="22"/>
          <w:szCs w:val="22"/>
          <w:lang w:eastAsia="en-GB"/>
        </w:rPr>
      </w:pPr>
      <w:hyperlink w:anchor="_Toc34042318" w:history="1">
        <w:r w:rsidR="00EA7075" w:rsidRPr="00905C1A">
          <w:rPr>
            <w:rStyle w:val="Hyperlink"/>
            <w:b/>
          </w:rPr>
          <w:t>Track 67:</w:t>
        </w:r>
        <w:r w:rsidR="00EA7075" w:rsidRPr="00905C1A">
          <w:rPr>
            <w:rFonts w:asciiTheme="minorHAnsi" w:hAnsiTheme="minorHAnsi" w:cstheme="minorBidi"/>
            <w:sz w:val="22"/>
            <w:szCs w:val="22"/>
            <w:lang w:eastAsia="en-GB"/>
          </w:rPr>
          <w:tab/>
        </w:r>
        <w:r w:rsidR="00EA7075" w:rsidRPr="00905C1A">
          <w:rPr>
            <w:rStyle w:val="Hyperlink"/>
            <w:b/>
          </w:rPr>
          <w:t>Space Trip Reprise</w:t>
        </w:r>
        <w:r w:rsidR="00EA7075" w:rsidRPr="00905C1A">
          <w:rPr>
            <w:webHidden/>
          </w:rPr>
          <w:tab/>
        </w:r>
        <w:r w:rsidR="00EA7075" w:rsidRPr="00905C1A">
          <w:rPr>
            <w:webHidden/>
          </w:rPr>
          <w:fldChar w:fldCharType="begin"/>
        </w:r>
        <w:r w:rsidR="00EA7075" w:rsidRPr="00905C1A">
          <w:rPr>
            <w:webHidden/>
          </w:rPr>
          <w:instrText xml:space="preserve"> PAGEREF _Toc34042318 \h </w:instrText>
        </w:r>
        <w:r w:rsidR="00EA7075" w:rsidRPr="00905C1A">
          <w:rPr>
            <w:webHidden/>
          </w:rPr>
        </w:r>
        <w:r w:rsidR="00EA7075" w:rsidRPr="00905C1A">
          <w:rPr>
            <w:webHidden/>
          </w:rPr>
          <w:fldChar w:fldCharType="separate"/>
        </w:r>
        <w:r>
          <w:rPr>
            <w:webHidden/>
          </w:rPr>
          <w:t>2</w:t>
        </w:r>
        <w:r w:rsidR="00EA7075" w:rsidRPr="00905C1A">
          <w:rPr>
            <w:webHidden/>
          </w:rPr>
          <w:fldChar w:fldCharType="end"/>
        </w:r>
      </w:hyperlink>
    </w:p>
    <w:p w14:paraId="055BAFCE" w14:textId="77777777" w:rsidR="00EA7075" w:rsidRDefault="00C172EC" w:rsidP="00905C1A">
      <w:pPr>
        <w:pStyle w:val="TOC3"/>
        <w:rPr>
          <w:rFonts w:asciiTheme="minorHAnsi" w:hAnsiTheme="minorHAnsi" w:cstheme="minorBidi"/>
          <w:sz w:val="22"/>
          <w:szCs w:val="22"/>
          <w:lang w:eastAsia="en-GB"/>
        </w:rPr>
      </w:pPr>
      <w:hyperlink w:anchor="_Toc34042319" w:history="1">
        <w:r w:rsidR="00EA7075" w:rsidRPr="0089169F">
          <w:rPr>
            <w:rStyle w:val="Hyperlink"/>
          </w:rPr>
          <w:t xml:space="preserve">Track 68: </w:t>
        </w:r>
        <w:r w:rsidR="00EA7075">
          <w:rPr>
            <w:rFonts w:asciiTheme="minorHAnsi" w:hAnsiTheme="minorHAnsi" w:cstheme="minorBidi"/>
            <w:sz w:val="22"/>
            <w:szCs w:val="22"/>
            <w:lang w:eastAsia="en-GB"/>
          </w:rPr>
          <w:tab/>
        </w:r>
        <w:r w:rsidR="00EA7075" w:rsidRPr="0089169F">
          <w:rPr>
            <w:rStyle w:val="Hyperlink"/>
          </w:rPr>
          <w:t>Company Play Out</w:t>
        </w:r>
        <w:r w:rsidR="00EA7075">
          <w:rPr>
            <w:webHidden/>
          </w:rPr>
          <w:tab/>
        </w:r>
        <w:r w:rsidR="00EA7075">
          <w:rPr>
            <w:webHidden/>
          </w:rPr>
          <w:fldChar w:fldCharType="begin"/>
        </w:r>
        <w:r w:rsidR="00EA7075">
          <w:rPr>
            <w:webHidden/>
          </w:rPr>
          <w:instrText xml:space="preserve"> PAGEREF _Toc34042319 \h </w:instrText>
        </w:r>
        <w:r w:rsidR="00EA7075">
          <w:rPr>
            <w:webHidden/>
          </w:rPr>
        </w:r>
        <w:r w:rsidR="00EA7075">
          <w:rPr>
            <w:webHidden/>
          </w:rPr>
          <w:fldChar w:fldCharType="separate"/>
        </w:r>
        <w:r>
          <w:rPr>
            <w:webHidden/>
          </w:rPr>
          <w:t>2</w:t>
        </w:r>
        <w:r w:rsidR="00EA7075">
          <w:rPr>
            <w:webHidden/>
          </w:rPr>
          <w:fldChar w:fldCharType="end"/>
        </w:r>
      </w:hyperlink>
    </w:p>
    <w:p w14:paraId="2974174D" w14:textId="77777777" w:rsidR="00EA7075" w:rsidRDefault="00C172EC">
      <w:pPr>
        <w:pStyle w:val="TOC1"/>
        <w:tabs>
          <w:tab w:val="right" w:leader="dot" w:pos="9730"/>
        </w:tabs>
        <w:rPr>
          <w:rFonts w:asciiTheme="minorHAnsi" w:hAnsiTheme="minorHAnsi" w:cstheme="minorBidi"/>
          <w:b w:val="0"/>
          <w:noProof/>
          <w:sz w:val="22"/>
          <w:szCs w:val="22"/>
          <w:lang w:eastAsia="en-GB"/>
        </w:rPr>
      </w:pPr>
      <w:hyperlink w:anchor="_Toc34042320" w:history="1">
        <w:r w:rsidR="00EA7075" w:rsidRPr="0089169F">
          <w:rPr>
            <w:rStyle w:val="Hyperlink"/>
            <w:noProof/>
          </w:rPr>
          <w:t>Photocopiable</w:t>
        </w:r>
        <w:r w:rsidR="00EA7075">
          <w:rPr>
            <w:rStyle w:val="Hyperlink"/>
            <w:noProof/>
          </w:rPr>
          <w:t xml:space="preserve"> Lyrics</w:t>
        </w:r>
        <w:r w:rsidR="00EA7075">
          <w:rPr>
            <w:noProof/>
            <w:webHidden/>
          </w:rPr>
          <w:tab/>
        </w:r>
        <w:r w:rsidR="00EA7075">
          <w:rPr>
            <w:noProof/>
            <w:webHidden/>
          </w:rPr>
          <w:fldChar w:fldCharType="begin"/>
        </w:r>
        <w:r w:rsidR="00EA7075">
          <w:rPr>
            <w:noProof/>
            <w:webHidden/>
          </w:rPr>
          <w:instrText xml:space="preserve"> PAGEREF _Toc34042320 \h </w:instrText>
        </w:r>
        <w:r w:rsidR="00EA7075">
          <w:rPr>
            <w:noProof/>
            <w:webHidden/>
          </w:rPr>
        </w:r>
        <w:r w:rsidR="00EA7075">
          <w:rPr>
            <w:noProof/>
            <w:webHidden/>
          </w:rPr>
          <w:fldChar w:fldCharType="separate"/>
        </w:r>
        <w:r>
          <w:rPr>
            <w:noProof/>
            <w:webHidden/>
          </w:rPr>
          <w:t>2</w:t>
        </w:r>
        <w:r w:rsidR="00EA7075">
          <w:rPr>
            <w:noProof/>
            <w:webHidden/>
          </w:rPr>
          <w:fldChar w:fldCharType="end"/>
        </w:r>
      </w:hyperlink>
    </w:p>
    <w:p w14:paraId="65AEB7EB" w14:textId="77777777" w:rsidR="00E33E07" w:rsidRPr="00E33E07" w:rsidRDefault="00E33E07" w:rsidP="00E33E07">
      <w:pPr>
        <w:rPr>
          <w:b/>
          <w:sz w:val="26"/>
          <w:szCs w:val="26"/>
          <w:u w:val="single"/>
        </w:rPr>
        <w:sectPr w:rsidR="00E33E07" w:rsidRPr="00E33E07" w:rsidSect="003A604F">
          <w:headerReference w:type="even" r:id="rId14"/>
          <w:headerReference w:type="default" r:id="rId15"/>
          <w:footerReference w:type="even" r:id="rId16"/>
          <w:footerReference w:type="default" r:id="rId17"/>
          <w:pgSz w:w="11900" w:h="16840"/>
          <w:pgMar w:top="1440" w:right="1080" w:bottom="1440" w:left="1080" w:header="480" w:footer="708" w:gutter="0"/>
          <w:pgNumType w:start="1"/>
          <w:cols w:space="720"/>
        </w:sectPr>
      </w:pPr>
      <w:r>
        <w:rPr>
          <w:b/>
          <w:sz w:val="26"/>
          <w:szCs w:val="26"/>
          <w:u w:val="single"/>
        </w:rPr>
        <w:fldChar w:fldCharType="end"/>
      </w:r>
    </w:p>
    <w:p w14:paraId="7AD28F21" w14:textId="77777777" w:rsidR="00D86165" w:rsidRPr="00D86165" w:rsidRDefault="00D86165" w:rsidP="00D86165">
      <w:pPr>
        <w:pStyle w:val="Heading1"/>
      </w:pPr>
      <w:bookmarkStart w:id="2" w:name="_Toc34042227"/>
      <w:r w:rsidRPr="00D86165">
        <w:t>Cast List</w:t>
      </w:r>
      <w:bookmarkEnd w:id="0"/>
      <w:bookmarkEnd w:id="2"/>
    </w:p>
    <w:p w14:paraId="7AC9E03E" w14:textId="77777777" w:rsidR="00D86165" w:rsidRDefault="00D86165" w:rsidP="00D86165">
      <w:pPr>
        <w:rPr>
          <w:b/>
          <w:bCs/>
          <w:i/>
          <w:iCs/>
        </w:rPr>
      </w:pPr>
      <w:r>
        <w:rPr>
          <w:b/>
          <w:bCs/>
          <w:i/>
          <w:iCs/>
        </w:rPr>
        <w:t>N.B. In the following list, the bracketed number shows the number of spoken lines each role has.</w:t>
      </w:r>
    </w:p>
    <w:p w14:paraId="2DACA316" w14:textId="77777777" w:rsidR="00D86165" w:rsidRDefault="00D86165" w:rsidP="00D86165">
      <w:pPr>
        <w:rPr>
          <w:b/>
          <w:bCs/>
          <w:i/>
          <w:iCs/>
        </w:rPr>
      </w:pPr>
      <w:r>
        <w:rPr>
          <w:b/>
          <w:bCs/>
          <w:i/>
          <w:iCs/>
        </w:rPr>
        <w:t>An asterisk (*) before the character’s name indicates that this character ALSO has solo or featured sung lines.</w:t>
      </w:r>
    </w:p>
    <w:p w14:paraId="52F94082" w14:textId="77777777" w:rsidR="00D86165" w:rsidRDefault="00D86165" w:rsidP="00D86165">
      <w:pPr>
        <w:spacing w:before="0" w:after="0"/>
        <w:rPr>
          <w:b/>
          <w:bCs/>
          <w:i/>
          <w:iCs/>
        </w:rPr>
        <w:sectPr w:rsidR="00D86165" w:rsidSect="00E33E07">
          <w:pgSz w:w="11900" w:h="16840"/>
          <w:pgMar w:top="1440" w:right="1080" w:bottom="1440" w:left="1080" w:header="480" w:footer="708" w:gutter="0"/>
          <w:cols w:space="720"/>
        </w:sectPr>
      </w:pPr>
    </w:p>
    <w:p w14:paraId="3F2C99F0" w14:textId="77777777" w:rsidR="00D86165" w:rsidRDefault="00D86165" w:rsidP="00D86165">
      <w:pPr>
        <w:spacing w:before="0" w:after="0"/>
        <w:rPr>
          <w:b/>
          <w:bCs/>
          <w:i/>
          <w:iCs/>
        </w:rPr>
        <w:sectPr w:rsidR="00D86165">
          <w:type w:val="continuous"/>
          <w:pgSz w:w="11900" w:h="16840"/>
          <w:pgMar w:top="1440" w:right="1080" w:bottom="1440" w:left="1080" w:header="480" w:footer="708" w:gutter="0"/>
          <w:cols w:space="720"/>
        </w:sectPr>
      </w:pPr>
    </w:p>
    <w:p w14:paraId="2D1A5671" w14:textId="77777777" w:rsidR="00D86165" w:rsidRDefault="00D86165" w:rsidP="00D86165">
      <w:pPr>
        <w:tabs>
          <w:tab w:val="right" w:pos="3600"/>
        </w:tabs>
        <w:spacing w:before="16" w:after="16"/>
        <w:rPr>
          <w:b/>
          <w:bCs/>
          <w:i/>
          <w:iCs/>
        </w:rPr>
      </w:pPr>
      <w:r>
        <w:rPr>
          <w:b/>
          <w:bCs/>
          <w:i/>
          <w:iCs/>
        </w:rPr>
        <w:t>The Rebels</w:t>
      </w:r>
    </w:p>
    <w:p w14:paraId="6673071D" w14:textId="77777777" w:rsidR="00D86165" w:rsidRDefault="00D86165" w:rsidP="00D86165">
      <w:pPr>
        <w:tabs>
          <w:tab w:val="right" w:pos="3600"/>
        </w:tabs>
        <w:spacing w:before="16" w:after="16"/>
        <w:ind w:left="2835" w:hanging="2835"/>
        <w:rPr>
          <w:b/>
          <w:bCs/>
        </w:rPr>
      </w:pPr>
      <w:r>
        <w:t>*Daft Ada</w:t>
      </w:r>
      <w:r>
        <w:tab/>
      </w:r>
      <w:r>
        <w:tab/>
      </w:r>
      <w:r>
        <w:rPr>
          <w:b/>
          <w:bCs/>
          <w:i/>
        </w:rPr>
        <w:t>(55)</w:t>
      </w:r>
    </w:p>
    <w:p w14:paraId="65E4CA1C" w14:textId="77777777" w:rsidR="00D86165" w:rsidRDefault="00D86165" w:rsidP="00D86165">
      <w:pPr>
        <w:tabs>
          <w:tab w:val="right" w:pos="3600"/>
        </w:tabs>
        <w:spacing w:before="16" w:after="16"/>
        <w:ind w:left="2835" w:hanging="2835"/>
        <w:rPr>
          <w:b/>
          <w:bCs/>
        </w:rPr>
      </w:pPr>
      <w:r>
        <w:t>*Luke Warmwater</w:t>
      </w:r>
      <w:r>
        <w:tab/>
      </w:r>
      <w:r>
        <w:tab/>
      </w:r>
      <w:r>
        <w:rPr>
          <w:b/>
          <w:bCs/>
          <w:i/>
        </w:rPr>
        <w:t>(48)</w:t>
      </w:r>
    </w:p>
    <w:p w14:paraId="152A8790" w14:textId="77777777" w:rsidR="00D86165" w:rsidRDefault="00D86165" w:rsidP="00D86165">
      <w:pPr>
        <w:tabs>
          <w:tab w:val="right" w:pos="3600"/>
        </w:tabs>
        <w:spacing w:before="16" w:after="16"/>
        <w:ind w:left="2835" w:hanging="2835"/>
        <w:rPr>
          <w:b/>
          <w:bCs/>
        </w:rPr>
      </w:pPr>
      <w:r>
        <w:t>*Princess Nebula</w:t>
      </w:r>
      <w:r>
        <w:tab/>
      </w:r>
      <w:r>
        <w:tab/>
      </w:r>
      <w:r>
        <w:rPr>
          <w:b/>
          <w:bCs/>
          <w:i/>
        </w:rPr>
        <w:t>(39)</w:t>
      </w:r>
    </w:p>
    <w:p w14:paraId="1B9F6EAA" w14:textId="77777777" w:rsidR="00D86165" w:rsidRDefault="00D86165" w:rsidP="00D86165">
      <w:pPr>
        <w:tabs>
          <w:tab w:val="right" w:pos="3600"/>
        </w:tabs>
        <w:spacing w:before="16" w:after="16"/>
        <w:ind w:left="2835" w:hanging="2835"/>
        <w:rPr>
          <w:b/>
          <w:bCs/>
        </w:rPr>
      </w:pPr>
      <w:r>
        <w:t>Qwerty</w:t>
      </w:r>
      <w:r>
        <w:tab/>
      </w:r>
      <w:r>
        <w:tab/>
      </w:r>
      <w:r>
        <w:rPr>
          <w:b/>
          <w:bCs/>
          <w:i/>
        </w:rPr>
        <w:t>(23)</w:t>
      </w:r>
    </w:p>
    <w:p w14:paraId="4E6530F2" w14:textId="77777777" w:rsidR="00D86165" w:rsidRDefault="00D86165" w:rsidP="00D86165">
      <w:pPr>
        <w:tabs>
          <w:tab w:val="right" w:pos="3600"/>
        </w:tabs>
        <w:spacing w:before="16" w:after="16"/>
        <w:ind w:left="2835" w:hanging="2835"/>
        <w:rPr>
          <w:b/>
          <w:bCs/>
        </w:rPr>
      </w:pPr>
      <w:r>
        <w:t>*Zak Solo</w:t>
      </w:r>
      <w:r>
        <w:tab/>
      </w:r>
      <w:r>
        <w:tab/>
      </w:r>
      <w:r>
        <w:rPr>
          <w:b/>
          <w:bCs/>
          <w:i/>
        </w:rPr>
        <w:t>(20)</w:t>
      </w:r>
    </w:p>
    <w:p w14:paraId="1B138ECE" w14:textId="77777777" w:rsidR="00D86165" w:rsidRDefault="00D86165" w:rsidP="00D86165">
      <w:pPr>
        <w:tabs>
          <w:tab w:val="right" w:pos="3600"/>
        </w:tabs>
        <w:spacing w:before="16" w:after="16"/>
        <w:ind w:left="2835" w:hanging="2835"/>
        <w:rPr>
          <w:b/>
          <w:bCs/>
        </w:rPr>
      </w:pPr>
      <w:r>
        <w:t>Nigel The Nookie</w:t>
      </w:r>
      <w:r>
        <w:tab/>
      </w:r>
      <w:r>
        <w:tab/>
      </w:r>
      <w:r>
        <w:rPr>
          <w:b/>
          <w:bCs/>
          <w:i/>
        </w:rPr>
        <w:t>(12)</w:t>
      </w:r>
    </w:p>
    <w:p w14:paraId="585A34F9" w14:textId="77777777" w:rsidR="00D86165" w:rsidRDefault="00D86165" w:rsidP="00D86165">
      <w:pPr>
        <w:tabs>
          <w:tab w:val="right" w:pos="3600"/>
        </w:tabs>
        <w:spacing w:before="16" w:after="16"/>
        <w:ind w:left="2835" w:hanging="2835"/>
        <w:rPr>
          <w:b/>
          <w:bCs/>
        </w:rPr>
      </w:pPr>
      <w:r>
        <w:t>Toby Wonky Nosebleed</w:t>
      </w:r>
      <w:r>
        <w:tab/>
      </w:r>
      <w:r>
        <w:tab/>
      </w:r>
      <w:r>
        <w:rPr>
          <w:b/>
          <w:bCs/>
          <w:i/>
        </w:rPr>
        <w:t>(25)</w:t>
      </w:r>
    </w:p>
    <w:p w14:paraId="17AF20E2" w14:textId="77777777" w:rsidR="00D86165" w:rsidRDefault="00D86165" w:rsidP="00D86165">
      <w:pPr>
        <w:tabs>
          <w:tab w:val="right" w:pos="3600"/>
        </w:tabs>
        <w:spacing w:before="16" w:after="16"/>
        <w:ind w:left="2835" w:hanging="2835"/>
        <w:rPr>
          <w:b/>
          <w:bCs/>
        </w:rPr>
      </w:pPr>
    </w:p>
    <w:p w14:paraId="348D2B36" w14:textId="77777777" w:rsidR="00D86165" w:rsidRDefault="00D86165" w:rsidP="00D86165">
      <w:pPr>
        <w:tabs>
          <w:tab w:val="right" w:pos="3600"/>
        </w:tabs>
        <w:spacing w:before="16" w:after="16"/>
        <w:rPr>
          <w:b/>
          <w:bCs/>
          <w:i/>
          <w:iCs/>
        </w:rPr>
      </w:pPr>
      <w:r>
        <w:rPr>
          <w:b/>
          <w:bCs/>
          <w:i/>
          <w:iCs/>
        </w:rPr>
        <w:t>The Umpire’s Court</w:t>
      </w:r>
    </w:p>
    <w:p w14:paraId="26BF776F" w14:textId="77777777" w:rsidR="00D86165" w:rsidRDefault="00D86165" w:rsidP="00D86165">
      <w:pPr>
        <w:tabs>
          <w:tab w:val="right" w:pos="3600"/>
        </w:tabs>
        <w:spacing w:before="16" w:after="16"/>
        <w:ind w:left="2835" w:hanging="2835"/>
        <w:rPr>
          <w:b/>
          <w:bCs/>
        </w:rPr>
      </w:pPr>
      <w:r>
        <w:t>*The Umpire</w:t>
      </w:r>
      <w:r>
        <w:tab/>
      </w:r>
      <w:r>
        <w:tab/>
      </w:r>
      <w:r>
        <w:rPr>
          <w:b/>
          <w:bCs/>
          <w:i/>
        </w:rPr>
        <w:t>(44)</w:t>
      </w:r>
    </w:p>
    <w:p w14:paraId="1A559560" w14:textId="77777777" w:rsidR="00D86165" w:rsidRDefault="00D86165" w:rsidP="00D86165">
      <w:pPr>
        <w:tabs>
          <w:tab w:val="right" w:pos="3600"/>
        </w:tabs>
        <w:spacing w:before="16" w:after="16"/>
        <w:ind w:left="2835" w:hanging="2835"/>
        <w:rPr>
          <w:b/>
          <w:bCs/>
        </w:rPr>
      </w:pPr>
      <w:r>
        <w:t>Spocky McSpock</w:t>
      </w:r>
      <w:r>
        <w:tab/>
      </w:r>
      <w:r>
        <w:tab/>
      </w:r>
      <w:r>
        <w:rPr>
          <w:b/>
          <w:bCs/>
          <w:i/>
        </w:rPr>
        <w:t>(18)</w:t>
      </w:r>
    </w:p>
    <w:p w14:paraId="60503241" w14:textId="77777777" w:rsidR="00D86165" w:rsidRDefault="00D86165" w:rsidP="00D86165">
      <w:pPr>
        <w:tabs>
          <w:tab w:val="right" w:pos="3600"/>
        </w:tabs>
        <w:spacing w:before="16" w:after="16"/>
        <w:ind w:left="2835" w:hanging="2835"/>
        <w:rPr>
          <w:b/>
          <w:bCs/>
        </w:rPr>
      </w:pPr>
      <w:r>
        <w:t>Alexi</w:t>
      </w:r>
      <w:r>
        <w:tab/>
      </w:r>
      <w:r>
        <w:tab/>
      </w:r>
      <w:r>
        <w:rPr>
          <w:b/>
          <w:bCs/>
          <w:i/>
        </w:rPr>
        <w:t>(6)</w:t>
      </w:r>
    </w:p>
    <w:p w14:paraId="7FA4D228" w14:textId="77777777" w:rsidR="00D86165" w:rsidRDefault="00D86165" w:rsidP="00D86165">
      <w:pPr>
        <w:tabs>
          <w:tab w:val="right" w:pos="3600"/>
        </w:tabs>
        <w:spacing w:before="16" w:after="16"/>
        <w:ind w:left="2835" w:hanging="2835"/>
        <w:rPr>
          <w:b/>
          <w:bCs/>
        </w:rPr>
      </w:pPr>
      <w:r>
        <w:t>Sira</w:t>
      </w:r>
      <w:r>
        <w:tab/>
      </w:r>
      <w:r>
        <w:tab/>
      </w:r>
      <w:r>
        <w:rPr>
          <w:b/>
          <w:i/>
        </w:rPr>
        <w:t>(6)</w:t>
      </w:r>
    </w:p>
    <w:p w14:paraId="711F53F8" w14:textId="77777777" w:rsidR="00D86165" w:rsidRDefault="00D86165" w:rsidP="00D86165">
      <w:pPr>
        <w:tabs>
          <w:tab w:val="right" w:pos="3600"/>
        </w:tabs>
        <w:spacing w:before="16" w:after="16"/>
        <w:rPr>
          <w:b/>
          <w:bCs/>
          <w:i/>
          <w:iCs/>
        </w:rPr>
      </w:pPr>
    </w:p>
    <w:p w14:paraId="59E552A5" w14:textId="77777777" w:rsidR="00D86165" w:rsidRDefault="00D86165" w:rsidP="00D86165">
      <w:pPr>
        <w:tabs>
          <w:tab w:val="right" w:pos="3600"/>
        </w:tabs>
        <w:spacing w:before="16" w:after="16"/>
        <w:rPr>
          <w:b/>
          <w:bCs/>
          <w:i/>
          <w:iCs/>
        </w:rPr>
      </w:pPr>
      <w:r>
        <w:rPr>
          <w:b/>
          <w:bCs/>
          <w:i/>
          <w:iCs/>
        </w:rPr>
        <w:t>The Jelly Nits</w:t>
      </w:r>
    </w:p>
    <w:p w14:paraId="4DA06007" w14:textId="77777777" w:rsidR="00D86165" w:rsidRDefault="00D86165" w:rsidP="00D86165">
      <w:pPr>
        <w:tabs>
          <w:tab w:val="right" w:pos="3600"/>
        </w:tabs>
        <w:spacing w:before="16" w:after="16"/>
        <w:ind w:left="2835" w:hanging="2835"/>
        <w:rPr>
          <w:b/>
          <w:bCs/>
        </w:rPr>
      </w:pPr>
      <w:r>
        <w:t>*Lord Yoga</w:t>
      </w:r>
      <w:r>
        <w:tab/>
      </w:r>
      <w:r>
        <w:tab/>
      </w:r>
      <w:r>
        <w:rPr>
          <w:b/>
          <w:bCs/>
          <w:i/>
        </w:rPr>
        <w:t>(28)</w:t>
      </w:r>
    </w:p>
    <w:p w14:paraId="1C90CF73" w14:textId="77777777" w:rsidR="00D86165" w:rsidRDefault="00D86165" w:rsidP="00D86165">
      <w:pPr>
        <w:tabs>
          <w:tab w:val="right" w:pos="3600"/>
        </w:tabs>
        <w:spacing w:before="16" w:after="16"/>
        <w:ind w:left="2835" w:hanging="2835"/>
        <w:rPr>
          <w:b/>
          <w:bCs/>
        </w:rPr>
      </w:pPr>
      <w:r>
        <w:t xml:space="preserve">Anne Dromeda </w:t>
      </w:r>
      <w:r>
        <w:tab/>
      </w:r>
      <w:r>
        <w:tab/>
      </w:r>
      <w:r>
        <w:rPr>
          <w:b/>
          <w:bCs/>
          <w:i/>
        </w:rPr>
        <w:t>(4)</w:t>
      </w:r>
    </w:p>
    <w:p w14:paraId="7A733F9F" w14:textId="77777777" w:rsidR="00D86165" w:rsidRDefault="00D86165" w:rsidP="00D86165">
      <w:pPr>
        <w:tabs>
          <w:tab w:val="right" w:pos="3600"/>
        </w:tabs>
        <w:spacing w:before="16" w:after="16"/>
        <w:ind w:left="2835" w:hanging="2835"/>
        <w:rPr>
          <w:b/>
          <w:bCs/>
        </w:rPr>
      </w:pPr>
      <w:r>
        <w:t xml:space="preserve">Alfie Centauri </w:t>
      </w:r>
      <w:r>
        <w:tab/>
      </w:r>
      <w:r>
        <w:tab/>
      </w:r>
      <w:r>
        <w:rPr>
          <w:b/>
          <w:bCs/>
          <w:i/>
        </w:rPr>
        <w:t>(4)</w:t>
      </w:r>
    </w:p>
    <w:p w14:paraId="325CB697" w14:textId="77777777" w:rsidR="00D86165" w:rsidRDefault="00D86165" w:rsidP="00D86165">
      <w:pPr>
        <w:tabs>
          <w:tab w:val="right" w:pos="3600"/>
        </w:tabs>
        <w:spacing w:before="16" w:after="16"/>
        <w:ind w:left="2835" w:hanging="2835"/>
        <w:rPr>
          <w:b/>
          <w:bCs/>
        </w:rPr>
      </w:pPr>
    </w:p>
    <w:p w14:paraId="29D59433" w14:textId="77777777" w:rsidR="00D86165" w:rsidRDefault="00D86165" w:rsidP="00D86165">
      <w:pPr>
        <w:tabs>
          <w:tab w:val="right" w:pos="3600"/>
        </w:tabs>
        <w:spacing w:before="16" w:after="16"/>
        <w:rPr>
          <w:b/>
          <w:bCs/>
          <w:i/>
          <w:iCs/>
        </w:rPr>
      </w:pPr>
      <w:r>
        <w:rPr>
          <w:b/>
          <w:bCs/>
          <w:i/>
          <w:iCs/>
        </w:rPr>
        <w:t>The Trekkies</w:t>
      </w:r>
    </w:p>
    <w:p w14:paraId="01A33E19" w14:textId="77777777" w:rsidR="00D86165" w:rsidRDefault="00D86165" w:rsidP="00D86165">
      <w:pPr>
        <w:tabs>
          <w:tab w:val="right" w:pos="3600"/>
        </w:tabs>
        <w:spacing w:before="16" w:after="16"/>
        <w:rPr>
          <w:b/>
          <w:bCs/>
        </w:rPr>
      </w:pPr>
      <w:r>
        <w:t>Cosmic Ray</w:t>
      </w:r>
      <w:r>
        <w:tab/>
      </w:r>
      <w:r>
        <w:rPr>
          <w:b/>
          <w:bCs/>
          <w:i/>
        </w:rPr>
        <w:t>(1)</w:t>
      </w:r>
    </w:p>
    <w:p w14:paraId="6E920930" w14:textId="77777777" w:rsidR="00D86165" w:rsidRDefault="00D86165" w:rsidP="00D86165">
      <w:pPr>
        <w:tabs>
          <w:tab w:val="right" w:pos="3600"/>
        </w:tabs>
        <w:spacing w:before="16" w:after="16"/>
        <w:rPr>
          <w:b/>
          <w:bCs/>
        </w:rPr>
      </w:pPr>
      <w:r>
        <w:t>Photon Phil</w:t>
      </w:r>
      <w:r>
        <w:tab/>
      </w:r>
      <w:r>
        <w:rPr>
          <w:b/>
          <w:bCs/>
          <w:i/>
        </w:rPr>
        <w:t>(2)</w:t>
      </w:r>
    </w:p>
    <w:p w14:paraId="73777AE9" w14:textId="77777777" w:rsidR="00D86165" w:rsidRDefault="00D86165" w:rsidP="00D86165">
      <w:pPr>
        <w:tabs>
          <w:tab w:val="right" w:pos="3600"/>
        </w:tabs>
        <w:spacing w:before="16" w:after="16"/>
        <w:rPr>
          <w:b/>
          <w:bCs/>
        </w:rPr>
      </w:pPr>
      <w:r>
        <w:t>Romulan Rose</w:t>
      </w:r>
      <w:r>
        <w:tab/>
      </w:r>
      <w:r>
        <w:rPr>
          <w:b/>
          <w:bCs/>
          <w:i/>
        </w:rPr>
        <w:t>(2)</w:t>
      </w:r>
    </w:p>
    <w:p w14:paraId="49B3276B" w14:textId="77777777" w:rsidR="00D86165" w:rsidRDefault="00D86165" w:rsidP="00D86165">
      <w:pPr>
        <w:tabs>
          <w:tab w:val="right" w:pos="3600"/>
        </w:tabs>
        <w:spacing w:before="16" w:after="16"/>
        <w:rPr>
          <w:b/>
          <w:bCs/>
        </w:rPr>
      </w:pPr>
      <w:r>
        <w:t>Buck Quasar</w:t>
      </w:r>
      <w:r>
        <w:rPr>
          <w:b/>
          <w:bCs/>
        </w:rPr>
        <w:tab/>
      </w:r>
      <w:r>
        <w:rPr>
          <w:b/>
          <w:bCs/>
          <w:i/>
        </w:rPr>
        <w:t>(1)</w:t>
      </w:r>
    </w:p>
    <w:p w14:paraId="78FC0790" w14:textId="77777777" w:rsidR="00D86165" w:rsidRDefault="00D86165" w:rsidP="00D86165">
      <w:pPr>
        <w:tabs>
          <w:tab w:val="right" w:pos="3600"/>
        </w:tabs>
        <w:spacing w:before="16" w:after="16"/>
        <w:rPr>
          <w:b/>
          <w:bCs/>
        </w:rPr>
      </w:pPr>
      <w:r>
        <w:t>Buzz Wormhole</w:t>
      </w:r>
      <w:r>
        <w:tab/>
      </w:r>
      <w:r>
        <w:rPr>
          <w:b/>
          <w:bCs/>
          <w:i/>
        </w:rPr>
        <w:t>(1)</w:t>
      </w:r>
    </w:p>
    <w:p w14:paraId="77BB1B64" w14:textId="77777777" w:rsidR="00D86165" w:rsidRDefault="00D86165" w:rsidP="00D86165">
      <w:pPr>
        <w:tabs>
          <w:tab w:val="right" w:pos="3600"/>
        </w:tabs>
        <w:spacing w:before="16" w:after="16"/>
        <w:rPr>
          <w:b/>
          <w:bCs/>
        </w:rPr>
      </w:pPr>
      <w:r>
        <w:t>Jaffa The Nut</w:t>
      </w:r>
      <w:r>
        <w:tab/>
      </w:r>
      <w:r>
        <w:rPr>
          <w:b/>
          <w:bCs/>
          <w:i/>
        </w:rPr>
        <w:t>(2)</w:t>
      </w:r>
    </w:p>
    <w:p w14:paraId="6016C3BC" w14:textId="77777777" w:rsidR="00D86165" w:rsidRDefault="00D86165" w:rsidP="00D86165">
      <w:pPr>
        <w:tabs>
          <w:tab w:val="right" w:pos="3600"/>
        </w:tabs>
        <w:spacing w:before="16" w:after="16"/>
        <w:rPr>
          <w:b/>
          <w:bCs/>
        </w:rPr>
      </w:pPr>
      <w:r>
        <w:t>Stella Artois</w:t>
      </w:r>
      <w:r>
        <w:tab/>
      </w:r>
      <w:r>
        <w:rPr>
          <w:b/>
          <w:bCs/>
          <w:i/>
        </w:rPr>
        <w:t>(2)</w:t>
      </w:r>
    </w:p>
    <w:p w14:paraId="645FFF9A" w14:textId="77777777" w:rsidR="00D86165" w:rsidRDefault="00D86165" w:rsidP="00D86165">
      <w:pPr>
        <w:tabs>
          <w:tab w:val="right" w:pos="3600"/>
        </w:tabs>
        <w:spacing w:before="16" w:after="16"/>
        <w:rPr>
          <w:b/>
          <w:bCs/>
        </w:rPr>
      </w:pPr>
      <w:r>
        <w:t>Flash Ultra</w:t>
      </w:r>
      <w:r>
        <w:tab/>
      </w:r>
      <w:r>
        <w:rPr>
          <w:b/>
          <w:bCs/>
          <w:i/>
        </w:rPr>
        <w:t>(2)</w:t>
      </w:r>
    </w:p>
    <w:p w14:paraId="51DD9DE5" w14:textId="77777777" w:rsidR="00D86165" w:rsidRDefault="00D86165" w:rsidP="00D86165">
      <w:pPr>
        <w:tabs>
          <w:tab w:val="right" w:pos="3600"/>
        </w:tabs>
        <w:spacing w:before="16" w:after="16"/>
        <w:rPr>
          <w:b/>
          <w:bCs/>
        </w:rPr>
      </w:pPr>
      <w:r>
        <w:t>Luna Orbit</w:t>
      </w:r>
      <w:r>
        <w:tab/>
      </w:r>
      <w:r>
        <w:rPr>
          <w:b/>
          <w:bCs/>
          <w:i/>
        </w:rPr>
        <w:t>(2)</w:t>
      </w:r>
    </w:p>
    <w:p w14:paraId="3DFF4A0F" w14:textId="77777777" w:rsidR="00D86165" w:rsidRDefault="00D86165" w:rsidP="00D86165">
      <w:pPr>
        <w:tabs>
          <w:tab w:val="right" w:pos="3600"/>
        </w:tabs>
        <w:spacing w:before="16" w:after="16"/>
        <w:rPr>
          <w:b/>
          <w:bCs/>
        </w:rPr>
      </w:pPr>
      <w:r>
        <w:t>Aurora Rocket</w:t>
      </w:r>
      <w:r>
        <w:tab/>
      </w:r>
      <w:r>
        <w:rPr>
          <w:b/>
          <w:bCs/>
          <w:i/>
        </w:rPr>
        <w:t>(2)</w:t>
      </w:r>
    </w:p>
    <w:p w14:paraId="05C9028F" w14:textId="77777777" w:rsidR="00D86165" w:rsidRDefault="00D86165" w:rsidP="00D86165">
      <w:pPr>
        <w:tabs>
          <w:tab w:val="right" w:pos="3600"/>
        </w:tabs>
        <w:spacing w:before="16" w:after="16"/>
        <w:rPr>
          <w:b/>
          <w:bCs/>
        </w:rPr>
      </w:pPr>
    </w:p>
    <w:p w14:paraId="0B73EB03" w14:textId="77777777" w:rsidR="00D86165" w:rsidRDefault="00D86165" w:rsidP="00D86165">
      <w:pPr>
        <w:tabs>
          <w:tab w:val="right" w:pos="3600"/>
        </w:tabs>
        <w:spacing w:before="16" w:after="16"/>
        <w:rPr>
          <w:b/>
          <w:bCs/>
          <w:i/>
        </w:rPr>
      </w:pPr>
      <w:r>
        <w:rPr>
          <w:b/>
          <w:bCs/>
          <w:i/>
        </w:rPr>
        <w:t>The Cosmic VIPs</w:t>
      </w:r>
    </w:p>
    <w:p w14:paraId="790B9B5E" w14:textId="77777777" w:rsidR="00D86165" w:rsidRDefault="00D86165" w:rsidP="00D86165">
      <w:pPr>
        <w:tabs>
          <w:tab w:val="right" w:pos="3600"/>
        </w:tabs>
        <w:spacing w:before="16" w:after="16"/>
        <w:rPr>
          <w:b/>
          <w:bCs/>
        </w:rPr>
      </w:pPr>
      <w:r>
        <w:t>Doctor Woo</w:t>
      </w:r>
      <w:r>
        <w:rPr>
          <w:b/>
          <w:bCs/>
        </w:rPr>
        <w:tab/>
      </w:r>
      <w:r>
        <w:rPr>
          <w:b/>
          <w:bCs/>
          <w:i/>
        </w:rPr>
        <w:t>(10)</w:t>
      </w:r>
    </w:p>
    <w:p w14:paraId="4D5457B7" w14:textId="77777777" w:rsidR="00D86165" w:rsidRDefault="00D86165" w:rsidP="00D86165">
      <w:pPr>
        <w:tabs>
          <w:tab w:val="right" w:pos="3600"/>
        </w:tabs>
        <w:spacing w:before="16" w:after="16"/>
        <w:rPr>
          <w:b/>
          <w:bCs/>
        </w:rPr>
      </w:pPr>
      <w:r>
        <w:t>King Basil Oregano</w:t>
      </w:r>
      <w:r>
        <w:rPr>
          <w:b/>
          <w:bCs/>
        </w:rPr>
        <w:tab/>
      </w:r>
      <w:r>
        <w:rPr>
          <w:b/>
          <w:bCs/>
          <w:i/>
        </w:rPr>
        <w:t>(8)</w:t>
      </w:r>
    </w:p>
    <w:p w14:paraId="37B5D6FB" w14:textId="77777777" w:rsidR="00D86165" w:rsidRDefault="00D86165" w:rsidP="00D86165">
      <w:pPr>
        <w:tabs>
          <w:tab w:val="right" w:pos="3600"/>
        </w:tabs>
        <w:spacing w:before="16" w:after="16"/>
        <w:rPr>
          <w:b/>
          <w:bCs/>
        </w:rPr>
      </w:pPr>
      <w:r>
        <w:t>Queen Saffron Oregano</w:t>
      </w:r>
      <w:r>
        <w:rPr>
          <w:b/>
          <w:bCs/>
        </w:rPr>
        <w:tab/>
      </w:r>
      <w:r>
        <w:rPr>
          <w:b/>
          <w:bCs/>
          <w:i/>
        </w:rPr>
        <w:t>(6)</w:t>
      </w:r>
    </w:p>
    <w:p w14:paraId="56052A4F" w14:textId="77777777" w:rsidR="00D86165" w:rsidRDefault="00D86165" w:rsidP="00D86165">
      <w:pPr>
        <w:tabs>
          <w:tab w:val="right" w:pos="3600"/>
        </w:tabs>
        <w:spacing w:before="16" w:after="16"/>
        <w:rPr>
          <w:b/>
          <w:bCs/>
          <w:i/>
        </w:rPr>
      </w:pPr>
      <w:r>
        <w:rPr>
          <w:b/>
          <w:bCs/>
          <w:i/>
        </w:rPr>
        <w:t>The Space Rangers</w:t>
      </w:r>
    </w:p>
    <w:p w14:paraId="1F34EB59" w14:textId="77777777" w:rsidR="00D86165" w:rsidRDefault="00D86165" w:rsidP="00D86165">
      <w:pPr>
        <w:tabs>
          <w:tab w:val="right" w:pos="3600"/>
        </w:tabs>
        <w:spacing w:before="16" w:after="16"/>
        <w:rPr>
          <w:b/>
          <w:bCs/>
        </w:rPr>
      </w:pPr>
      <w:r>
        <w:t>Ranger Roger</w:t>
      </w:r>
      <w:r>
        <w:rPr>
          <w:b/>
          <w:bCs/>
        </w:rPr>
        <w:tab/>
      </w:r>
      <w:r>
        <w:rPr>
          <w:b/>
          <w:bCs/>
          <w:i/>
        </w:rPr>
        <w:t>(15)</w:t>
      </w:r>
    </w:p>
    <w:p w14:paraId="4C357638" w14:textId="77777777" w:rsidR="00D86165" w:rsidRDefault="00D86165" w:rsidP="00D86165">
      <w:pPr>
        <w:tabs>
          <w:tab w:val="right" w:pos="3600"/>
        </w:tabs>
        <w:spacing w:before="16" w:after="16"/>
        <w:rPr>
          <w:b/>
          <w:bCs/>
        </w:rPr>
      </w:pPr>
      <w:r>
        <w:t>Ranger Over</w:t>
      </w:r>
      <w:r>
        <w:rPr>
          <w:b/>
          <w:bCs/>
        </w:rPr>
        <w:tab/>
      </w:r>
      <w:r>
        <w:rPr>
          <w:b/>
          <w:bCs/>
          <w:i/>
        </w:rPr>
        <w:t>(12)</w:t>
      </w:r>
    </w:p>
    <w:p w14:paraId="3A0527B9" w14:textId="77777777" w:rsidR="00D86165" w:rsidRDefault="00D86165" w:rsidP="00D86165">
      <w:pPr>
        <w:tabs>
          <w:tab w:val="right" w:pos="3600"/>
        </w:tabs>
        <w:spacing w:before="16" w:after="16"/>
        <w:rPr>
          <w:b/>
          <w:bCs/>
        </w:rPr>
      </w:pPr>
      <w:r>
        <w:t>Ranger Out</w:t>
      </w:r>
      <w:r>
        <w:rPr>
          <w:b/>
          <w:bCs/>
        </w:rPr>
        <w:tab/>
      </w:r>
      <w:r>
        <w:rPr>
          <w:b/>
          <w:bCs/>
          <w:i/>
        </w:rPr>
        <w:t>(12)</w:t>
      </w:r>
    </w:p>
    <w:p w14:paraId="72D1B4D4" w14:textId="77777777" w:rsidR="00D86165" w:rsidRDefault="00D86165" w:rsidP="00D86165">
      <w:pPr>
        <w:tabs>
          <w:tab w:val="right" w:pos="3600"/>
        </w:tabs>
        <w:spacing w:before="16" w:after="16"/>
        <w:rPr>
          <w:b/>
          <w:bCs/>
        </w:rPr>
      </w:pPr>
    </w:p>
    <w:p w14:paraId="721313F0" w14:textId="4529B8EB" w:rsidR="00D86165" w:rsidRDefault="00D86165" w:rsidP="00D86165">
      <w:pPr>
        <w:tabs>
          <w:tab w:val="right" w:pos="3600"/>
        </w:tabs>
        <w:spacing w:before="16" w:after="16"/>
        <w:rPr>
          <w:b/>
          <w:bCs/>
          <w:i/>
        </w:rPr>
      </w:pPr>
      <w:r>
        <w:rPr>
          <w:b/>
          <w:bCs/>
          <w:i/>
        </w:rPr>
        <w:t xml:space="preserve">The </w:t>
      </w:r>
      <w:r w:rsidR="000F203D">
        <w:rPr>
          <w:b/>
          <w:bCs/>
          <w:i/>
        </w:rPr>
        <w:t>Racketeers</w:t>
      </w:r>
    </w:p>
    <w:p w14:paraId="60F0BFD1" w14:textId="77777777" w:rsidR="00D86165" w:rsidRDefault="00D86165" w:rsidP="00D86165">
      <w:pPr>
        <w:tabs>
          <w:tab w:val="right" w:pos="3600"/>
        </w:tabs>
        <w:spacing w:before="16" w:after="16"/>
        <w:rPr>
          <w:b/>
          <w:bCs/>
        </w:rPr>
      </w:pPr>
      <w:r>
        <w:t>Borg</w:t>
      </w:r>
      <w:r>
        <w:rPr>
          <w:b/>
          <w:bCs/>
        </w:rPr>
        <w:tab/>
      </w:r>
      <w:r>
        <w:rPr>
          <w:b/>
          <w:bCs/>
          <w:i/>
        </w:rPr>
        <w:t>(5)</w:t>
      </w:r>
    </w:p>
    <w:p w14:paraId="0EFBA8D8" w14:textId="77777777" w:rsidR="00D86165" w:rsidRDefault="00D86165" w:rsidP="00D86165">
      <w:pPr>
        <w:tabs>
          <w:tab w:val="right" w:pos="3600"/>
        </w:tabs>
        <w:spacing w:before="16" w:after="16"/>
        <w:rPr>
          <w:b/>
          <w:bCs/>
        </w:rPr>
      </w:pPr>
      <w:r>
        <w:t>Becker</w:t>
      </w:r>
      <w:r>
        <w:tab/>
      </w:r>
      <w:r>
        <w:rPr>
          <w:b/>
          <w:bCs/>
          <w:i/>
        </w:rPr>
        <w:t>(5)</w:t>
      </w:r>
    </w:p>
    <w:p w14:paraId="678919DE" w14:textId="77777777" w:rsidR="00D86165" w:rsidRDefault="00D86165" w:rsidP="00D86165">
      <w:pPr>
        <w:tabs>
          <w:tab w:val="right" w:pos="3600"/>
        </w:tabs>
        <w:spacing w:before="16" w:after="16"/>
        <w:rPr>
          <w:b/>
          <w:bCs/>
          <w:i/>
        </w:rPr>
      </w:pPr>
      <w:r>
        <w:t>Venus</w:t>
      </w:r>
      <w:r>
        <w:tab/>
      </w:r>
      <w:r>
        <w:rPr>
          <w:b/>
          <w:bCs/>
          <w:i/>
        </w:rPr>
        <w:t>(4)</w:t>
      </w:r>
    </w:p>
    <w:p w14:paraId="11B24AB8" w14:textId="77777777" w:rsidR="00D86165" w:rsidRDefault="00D86165" w:rsidP="00D86165">
      <w:pPr>
        <w:tabs>
          <w:tab w:val="right" w:pos="3600"/>
        </w:tabs>
        <w:spacing w:before="16" w:after="16"/>
        <w:rPr>
          <w:b/>
          <w:bCs/>
          <w:i/>
        </w:rPr>
      </w:pPr>
      <w:r>
        <w:rPr>
          <w:bCs/>
        </w:rPr>
        <w:t>Graf</w:t>
      </w:r>
      <w:r>
        <w:rPr>
          <w:b/>
          <w:bCs/>
          <w:i/>
        </w:rPr>
        <w:tab/>
        <w:t>(4)</w:t>
      </w:r>
    </w:p>
    <w:p w14:paraId="7FE92BFD" w14:textId="77777777" w:rsidR="00D86165" w:rsidRDefault="00D86165" w:rsidP="00D86165">
      <w:pPr>
        <w:tabs>
          <w:tab w:val="right" w:pos="3600"/>
        </w:tabs>
        <w:spacing w:before="16" w:after="16"/>
        <w:rPr>
          <w:b/>
          <w:bCs/>
          <w:i/>
        </w:rPr>
      </w:pPr>
      <w:r>
        <w:rPr>
          <w:bCs/>
        </w:rPr>
        <w:t>Mack</w:t>
      </w:r>
      <w:r>
        <w:rPr>
          <w:b/>
          <w:bCs/>
          <w:i/>
        </w:rPr>
        <w:tab/>
        <w:t>(8)</w:t>
      </w:r>
    </w:p>
    <w:p w14:paraId="2F497D20" w14:textId="77777777" w:rsidR="00D86165" w:rsidRDefault="00D86165" w:rsidP="00D86165">
      <w:pPr>
        <w:tabs>
          <w:tab w:val="right" w:pos="3600"/>
        </w:tabs>
        <w:spacing w:before="16" w:after="16"/>
        <w:rPr>
          <w:b/>
          <w:bCs/>
          <w:i/>
        </w:rPr>
      </w:pPr>
      <w:r>
        <w:rPr>
          <w:bCs/>
        </w:rPr>
        <w:t>Roe</w:t>
      </w:r>
      <w:r>
        <w:rPr>
          <w:b/>
          <w:bCs/>
          <w:i/>
        </w:rPr>
        <w:tab/>
        <w:t>(8)</w:t>
      </w:r>
    </w:p>
    <w:p w14:paraId="315203FA" w14:textId="77777777" w:rsidR="00D86165" w:rsidRDefault="00D86165" w:rsidP="00D86165">
      <w:pPr>
        <w:tabs>
          <w:tab w:val="right" w:pos="3600"/>
        </w:tabs>
        <w:spacing w:before="16" w:after="16"/>
        <w:rPr>
          <w:b/>
          <w:bCs/>
          <w:i/>
        </w:rPr>
      </w:pPr>
    </w:p>
    <w:p w14:paraId="326F4F02" w14:textId="77777777" w:rsidR="00D86165" w:rsidRDefault="00D86165" w:rsidP="00D86165">
      <w:pPr>
        <w:tabs>
          <w:tab w:val="right" w:pos="3600"/>
        </w:tabs>
        <w:spacing w:before="16" w:after="16"/>
        <w:rPr>
          <w:b/>
          <w:bCs/>
          <w:i/>
        </w:rPr>
      </w:pPr>
      <w:r>
        <w:rPr>
          <w:b/>
          <w:bCs/>
          <w:i/>
        </w:rPr>
        <w:t>The Diddly Squits</w:t>
      </w:r>
    </w:p>
    <w:p w14:paraId="7336DA9D" w14:textId="77777777" w:rsidR="00D86165" w:rsidRDefault="00D86165" w:rsidP="00D86165">
      <w:pPr>
        <w:tabs>
          <w:tab w:val="right" w:pos="3600"/>
        </w:tabs>
        <w:spacing w:before="16" w:after="16"/>
        <w:rPr>
          <w:b/>
          <w:bCs/>
          <w:i/>
        </w:rPr>
      </w:pPr>
      <w:r>
        <w:rPr>
          <w:bCs/>
        </w:rPr>
        <w:t>Commodore Nintendo</w:t>
      </w:r>
      <w:r>
        <w:rPr>
          <w:b/>
          <w:bCs/>
          <w:i/>
        </w:rPr>
        <w:tab/>
        <w:t>(13)</w:t>
      </w:r>
    </w:p>
    <w:p w14:paraId="1A6D9F8A" w14:textId="77777777" w:rsidR="00D86165" w:rsidRDefault="00D86165" w:rsidP="00D86165">
      <w:pPr>
        <w:tabs>
          <w:tab w:val="right" w:pos="3600"/>
        </w:tabs>
        <w:spacing w:before="16" w:after="16"/>
        <w:rPr>
          <w:b/>
          <w:bCs/>
          <w:i/>
        </w:rPr>
      </w:pPr>
      <w:r>
        <w:rPr>
          <w:bCs/>
        </w:rPr>
        <w:t>Amiga</w:t>
      </w:r>
      <w:r>
        <w:rPr>
          <w:b/>
          <w:bCs/>
          <w:i/>
        </w:rPr>
        <w:tab/>
        <w:t>(4)</w:t>
      </w:r>
    </w:p>
    <w:p w14:paraId="7A8E3730" w14:textId="77777777" w:rsidR="00D86165" w:rsidRDefault="00D86165" w:rsidP="00D86165">
      <w:pPr>
        <w:tabs>
          <w:tab w:val="right" w:pos="3600"/>
        </w:tabs>
        <w:spacing w:before="16" w:after="16"/>
        <w:rPr>
          <w:b/>
          <w:bCs/>
          <w:i/>
        </w:rPr>
      </w:pPr>
      <w:r>
        <w:rPr>
          <w:bCs/>
        </w:rPr>
        <w:t>Atari</w:t>
      </w:r>
      <w:r>
        <w:rPr>
          <w:b/>
          <w:bCs/>
          <w:i/>
        </w:rPr>
        <w:tab/>
        <w:t>(3)</w:t>
      </w:r>
    </w:p>
    <w:p w14:paraId="3CE82645" w14:textId="77777777" w:rsidR="00D86165" w:rsidRDefault="00D86165" w:rsidP="00D86165">
      <w:pPr>
        <w:tabs>
          <w:tab w:val="right" w:pos="3600"/>
        </w:tabs>
        <w:spacing w:before="16" w:after="16"/>
        <w:rPr>
          <w:b/>
          <w:bCs/>
          <w:i/>
        </w:rPr>
      </w:pPr>
      <w:r>
        <w:rPr>
          <w:bCs/>
        </w:rPr>
        <w:t>Sega</w:t>
      </w:r>
      <w:r>
        <w:rPr>
          <w:b/>
          <w:bCs/>
          <w:i/>
        </w:rPr>
        <w:tab/>
        <w:t>(3)</w:t>
      </w:r>
    </w:p>
    <w:p w14:paraId="31110C65" w14:textId="77777777" w:rsidR="00D86165" w:rsidRDefault="00D86165" w:rsidP="00D86165">
      <w:pPr>
        <w:tabs>
          <w:tab w:val="right" w:pos="3600"/>
        </w:tabs>
        <w:spacing w:before="16" w:after="16"/>
        <w:rPr>
          <w:b/>
          <w:bCs/>
          <w:i/>
        </w:rPr>
      </w:pPr>
      <w:r>
        <w:rPr>
          <w:bCs/>
        </w:rPr>
        <w:t>Snez</w:t>
      </w:r>
      <w:r>
        <w:rPr>
          <w:b/>
          <w:bCs/>
          <w:i/>
        </w:rPr>
        <w:tab/>
        <w:t>(4)</w:t>
      </w:r>
    </w:p>
    <w:p w14:paraId="761544AC" w14:textId="77777777" w:rsidR="00D86165" w:rsidRDefault="00D86165" w:rsidP="00D86165">
      <w:pPr>
        <w:tabs>
          <w:tab w:val="right" w:pos="3600"/>
        </w:tabs>
        <w:spacing w:before="16" w:after="16"/>
        <w:rPr>
          <w:b/>
          <w:bCs/>
          <w:i/>
        </w:rPr>
      </w:pPr>
      <w:r>
        <w:rPr>
          <w:bCs/>
        </w:rPr>
        <w:t>Pong</w:t>
      </w:r>
      <w:r>
        <w:rPr>
          <w:b/>
          <w:bCs/>
          <w:i/>
        </w:rPr>
        <w:tab/>
        <w:t>(2)</w:t>
      </w:r>
    </w:p>
    <w:p w14:paraId="28F86D5A" w14:textId="77777777" w:rsidR="00D86165" w:rsidRDefault="00D86165" w:rsidP="00D86165">
      <w:pPr>
        <w:tabs>
          <w:tab w:val="right" w:pos="3600"/>
        </w:tabs>
        <w:spacing w:before="16" w:after="16"/>
        <w:rPr>
          <w:b/>
          <w:bCs/>
          <w:i/>
        </w:rPr>
      </w:pPr>
      <w:r>
        <w:rPr>
          <w:bCs/>
        </w:rPr>
        <w:t>Kong</w:t>
      </w:r>
      <w:r>
        <w:rPr>
          <w:b/>
          <w:bCs/>
          <w:i/>
        </w:rPr>
        <w:tab/>
        <w:t>(2)</w:t>
      </w:r>
    </w:p>
    <w:p w14:paraId="5D87DAB4" w14:textId="77777777" w:rsidR="00D86165" w:rsidRDefault="00D86165" w:rsidP="00D86165">
      <w:pPr>
        <w:tabs>
          <w:tab w:val="right" w:pos="3600"/>
        </w:tabs>
        <w:spacing w:before="16" w:after="16"/>
        <w:rPr>
          <w:b/>
          <w:bCs/>
          <w:i/>
        </w:rPr>
      </w:pPr>
      <w:r>
        <w:rPr>
          <w:bCs/>
        </w:rPr>
        <w:t>Pixel</w:t>
      </w:r>
      <w:r>
        <w:rPr>
          <w:b/>
          <w:bCs/>
          <w:i/>
        </w:rPr>
        <w:tab/>
        <w:t>(2)</w:t>
      </w:r>
    </w:p>
    <w:p w14:paraId="3FDE1065" w14:textId="77777777" w:rsidR="00D86165" w:rsidRDefault="00D86165" w:rsidP="00D86165">
      <w:pPr>
        <w:tabs>
          <w:tab w:val="right" w:pos="3600"/>
        </w:tabs>
        <w:spacing w:before="16" w:after="16"/>
        <w:rPr>
          <w:b/>
          <w:bCs/>
          <w:i/>
        </w:rPr>
      </w:pPr>
      <w:r>
        <w:rPr>
          <w:bCs/>
        </w:rPr>
        <w:t>EC</w:t>
      </w:r>
      <w:r>
        <w:rPr>
          <w:b/>
          <w:bCs/>
          <w:i/>
        </w:rPr>
        <w:tab/>
        <w:t>(2)</w:t>
      </w:r>
    </w:p>
    <w:p w14:paraId="4527C6D6" w14:textId="77777777" w:rsidR="00D86165" w:rsidRDefault="00D86165" w:rsidP="00D86165">
      <w:pPr>
        <w:tabs>
          <w:tab w:val="right" w:pos="3600"/>
        </w:tabs>
        <w:spacing w:before="16" w:after="16"/>
        <w:rPr>
          <w:b/>
          <w:bCs/>
          <w:i/>
        </w:rPr>
      </w:pPr>
    </w:p>
    <w:p w14:paraId="2203D8E9" w14:textId="77777777" w:rsidR="00D86165" w:rsidRDefault="00D86165" w:rsidP="00D86165">
      <w:pPr>
        <w:tabs>
          <w:tab w:val="right" w:pos="3600"/>
        </w:tabs>
        <w:spacing w:before="16" w:after="16"/>
        <w:rPr>
          <w:b/>
          <w:bCs/>
          <w:i/>
        </w:rPr>
      </w:pPr>
      <w:r>
        <w:rPr>
          <w:b/>
          <w:bCs/>
          <w:i/>
        </w:rPr>
        <w:t>The Apprentices</w:t>
      </w:r>
    </w:p>
    <w:p w14:paraId="08A51BF8" w14:textId="77777777" w:rsidR="00D86165" w:rsidRDefault="00D86165" w:rsidP="00D86165">
      <w:pPr>
        <w:tabs>
          <w:tab w:val="right" w:pos="3600"/>
        </w:tabs>
        <w:spacing w:before="16" w:after="16"/>
        <w:rPr>
          <w:b/>
          <w:bCs/>
          <w:i/>
        </w:rPr>
      </w:pPr>
      <w:r>
        <w:rPr>
          <w:bCs/>
        </w:rPr>
        <w:t>Axe</w:t>
      </w:r>
      <w:r>
        <w:rPr>
          <w:b/>
          <w:bCs/>
          <w:i/>
        </w:rPr>
        <w:tab/>
        <w:t>(1)</w:t>
      </w:r>
    </w:p>
    <w:p w14:paraId="412EAAD9" w14:textId="77777777" w:rsidR="00D86165" w:rsidRDefault="00D86165" w:rsidP="00D86165">
      <w:pPr>
        <w:tabs>
          <w:tab w:val="right" w:pos="3600"/>
        </w:tabs>
        <w:spacing w:before="16" w:after="16"/>
        <w:rPr>
          <w:b/>
          <w:bCs/>
          <w:i/>
        </w:rPr>
      </w:pPr>
      <w:r>
        <w:rPr>
          <w:bCs/>
        </w:rPr>
        <w:t>Bax</w:t>
      </w:r>
      <w:r>
        <w:rPr>
          <w:b/>
          <w:bCs/>
          <w:i/>
        </w:rPr>
        <w:tab/>
        <w:t>(1)</w:t>
      </w:r>
    </w:p>
    <w:p w14:paraId="365D11B0" w14:textId="77777777" w:rsidR="00D86165" w:rsidRDefault="00D86165" w:rsidP="00D86165">
      <w:pPr>
        <w:tabs>
          <w:tab w:val="right" w:pos="3600"/>
        </w:tabs>
        <w:spacing w:before="16" w:after="16"/>
        <w:rPr>
          <w:b/>
          <w:bCs/>
          <w:i/>
        </w:rPr>
      </w:pPr>
      <w:r>
        <w:rPr>
          <w:bCs/>
        </w:rPr>
        <w:t>Crax</w:t>
      </w:r>
      <w:r>
        <w:rPr>
          <w:b/>
          <w:bCs/>
          <w:i/>
        </w:rPr>
        <w:tab/>
        <w:t>(1)</w:t>
      </w:r>
    </w:p>
    <w:p w14:paraId="2B7C5206" w14:textId="77777777" w:rsidR="00D86165" w:rsidRDefault="00D86165" w:rsidP="00D86165">
      <w:pPr>
        <w:tabs>
          <w:tab w:val="right" w:pos="3600"/>
        </w:tabs>
        <w:spacing w:before="16" w:after="16"/>
        <w:rPr>
          <w:b/>
          <w:bCs/>
          <w:i/>
        </w:rPr>
      </w:pPr>
      <w:r>
        <w:rPr>
          <w:bCs/>
        </w:rPr>
        <w:t>Drax</w:t>
      </w:r>
      <w:r>
        <w:rPr>
          <w:b/>
          <w:bCs/>
          <w:i/>
        </w:rPr>
        <w:tab/>
        <w:t>(1)</w:t>
      </w:r>
    </w:p>
    <w:p w14:paraId="5B6375C9" w14:textId="77777777" w:rsidR="00D86165" w:rsidRDefault="00D86165" w:rsidP="00D86165">
      <w:pPr>
        <w:tabs>
          <w:tab w:val="right" w:pos="3600"/>
        </w:tabs>
        <w:spacing w:before="16" w:after="16"/>
        <w:rPr>
          <w:b/>
          <w:bCs/>
          <w:i/>
        </w:rPr>
      </w:pPr>
      <w:r>
        <w:rPr>
          <w:bCs/>
        </w:rPr>
        <w:t>Fax</w:t>
      </w:r>
      <w:r>
        <w:rPr>
          <w:b/>
          <w:bCs/>
          <w:i/>
        </w:rPr>
        <w:tab/>
        <w:t>(1)</w:t>
      </w:r>
    </w:p>
    <w:p w14:paraId="11AA9669" w14:textId="77777777" w:rsidR="00D86165" w:rsidRDefault="00D86165" w:rsidP="00D86165">
      <w:pPr>
        <w:tabs>
          <w:tab w:val="right" w:pos="3600"/>
        </w:tabs>
        <w:spacing w:before="16" w:after="16"/>
        <w:rPr>
          <w:b/>
          <w:bCs/>
          <w:i/>
        </w:rPr>
      </w:pPr>
      <w:r>
        <w:rPr>
          <w:bCs/>
        </w:rPr>
        <w:t>Max</w:t>
      </w:r>
      <w:r>
        <w:rPr>
          <w:b/>
          <w:bCs/>
          <w:i/>
        </w:rPr>
        <w:tab/>
        <w:t>(0)</w:t>
      </w:r>
    </w:p>
    <w:p w14:paraId="5858ED52" w14:textId="77777777" w:rsidR="00D86165" w:rsidRDefault="00D86165" w:rsidP="00D86165">
      <w:pPr>
        <w:tabs>
          <w:tab w:val="right" w:pos="3600"/>
        </w:tabs>
        <w:spacing w:before="16" w:after="16"/>
        <w:rPr>
          <w:b/>
          <w:bCs/>
          <w:i/>
        </w:rPr>
      </w:pPr>
      <w:r>
        <w:rPr>
          <w:bCs/>
        </w:rPr>
        <w:t>Quax</w:t>
      </w:r>
      <w:r>
        <w:rPr>
          <w:b/>
          <w:bCs/>
          <w:i/>
        </w:rPr>
        <w:tab/>
        <w:t>(0)</w:t>
      </w:r>
    </w:p>
    <w:p w14:paraId="66953EF3" w14:textId="77777777" w:rsidR="00D86165" w:rsidRDefault="00D86165" w:rsidP="00D86165">
      <w:pPr>
        <w:tabs>
          <w:tab w:val="right" w:pos="3600"/>
        </w:tabs>
        <w:spacing w:before="16" w:after="16"/>
        <w:rPr>
          <w:b/>
          <w:bCs/>
          <w:i/>
        </w:rPr>
      </w:pPr>
      <w:r>
        <w:rPr>
          <w:bCs/>
        </w:rPr>
        <w:t>Sax</w:t>
      </w:r>
      <w:r>
        <w:rPr>
          <w:b/>
          <w:bCs/>
          <w:i/>
        </w:rPr>
        <w:tab/>
        <w:t>(0)</w:t>
      </w:r>
    </w:p>
    <w:p w14:paraId="069CDA28" w14:textId="77777777" w:rsidR="00D86165" w:rsidRDefault="00D86165" w:rsidP="00D86165">
      <w:pPr>
        <w:tabs>
          <w:tab w:val="right" w:pos="3600"/>
        </w:tabs>
        <w:spacing w:before="16" w:after="16"/>
        <w:rPr>
          <w:b/>
          <w:bCs/>
          <w:i/>
        </w:rPr>
      </w:pPr>
      <w:r>
        <w:rPr>
          <w:bCs/>
        </w:rPr>
        <w:t>Trax</w:t>
      </w:r>
      <w:r>
        <w:rPr>
          <w:b/>
          <w:bCs/>
          <w:i/>
        </w:rPr>
        <w:tab/>
        <w:t>(0)</w:t>
      </w:r>
    </w:p>
    <w:p w14:paraId="4A69D6E5" w14:textId="77777777" w:rsidR="00D86165" w:rsidRDefault="00D86165" w:rsidP="00D86165">
      <w:pPr>
        <w:tabs>
          <w:tab w:val="right" w:pos="3600"/>
        </w:tabs>
        <w:spacing w:before="16" w:after="16"/>
        <w:rPr>
          <w:b/>
          <w:bCs/>
          <w:i/>
        </w:rPr>
      </w:pPr>
      <w:r>
        <w:rPr>
          <w:bCs/>
        </w:rPr>
        <w:t>Wax</w:t>
      </w:r>
      <w:r>
        <w:rPr>
          <w:b/>
          <w:bCs/>
          <w:i/>
        </w:rPr>
        <w:tab/>
        <w:t>(0)</w:t>
      </w:r>
    </w:p>
    <w:p w14:paraId="5965E907" w14:textId="77777777" w:rsidR="00D86165" w:rsidRDefault="00D86165" w:rsidP="00D86165">
      <w:pPr>
        <w:spacing w:before="0" w:after="0"/>
        <w:rPr>
          <w:b/>
          <w:bCs/>
          <w:i/>
        </w:rPr>
        <w:sectPr w:rsidR="00D86165">
          <w:type w:val="continuous"/>
          <w:pgSz w:w="11900" w:h="16840"/>
          <w:pgMar w:top="1440" w:right="1080" w:bottom="1440" w:left="1080" w:header="480" w:footer="708" w:gutter="0"/>
          <w:cols w:num="2" w:sep="1" w:space="709"/>
        </w:sectPr>
      </w:pPr>
    </w:p>
    <w:p w14:paraId="35A9A994" w14:textId="77777777" w:rsidR="00D86165" w:rsidRDefault="00D86165" w:rsidP="00D86165">
      <w:pPr>
        <w:pStyle w:val="Heading1"/>
      </w:pPr>
      <w:r>
        <w:rPr>
          <w:caps w:val="0"/>
        </w:rPr>
        <w:br w:type="page"/>
      </w:r>
      <w:bookmarkStart w:id="3" w:name="_Toc31106873"/>
      <w:bookmarkStart w:id="4" w:name="_Toc34042228"/>
      <w:r>
        <w:t>Suggested Cast List For 55 Actors</w:t>
      </w:r>
      <w:bookmarkEnd w:id="3"/>
      <w:bookmarkEnd w:id="4"/>
    </w:p>
    <w:p w14:paraId="48DB6C28" w14:textId="77777777" w:rsidR="00D86165" w:rsidRDefault="00D86165" w:rsidP="00D86165">
      <w:pPr>
        <w:rPr>
          <w:b/>
          <w:i/>
        </w:rPr>
      </w:pPr>
      <w:r>
        <w:rPr>
          <w:b/>
          <w:i/>
        </w:rPr>
        <w:t>N.B. In the following list, the number shows how many spoken lines each role has.</w:t>
      </w:r>
    </w:p>
    <w:p w14:paraId="24D108C2" w14:textId="77777777" w:rsidR="00D86165" w:rsidRDefault="00D86165" w:rsidP="00D86165">
      <w:pPr>
        <w:rPr>
          <w:b/>
          <w:i/>
        </w:rPr>
      </w:pPr>
      <w:r>
        <w:rPr>
          <w:b/>
          <w:i/>
        </w:rPr>
        <w:t>An asterisk (*) before the character’s name indicates that this character ALSO has solo or featured sung lines.</w:t>
      </w:r>
    </w:p>
    <w:p w14:paraId="0249C63C" w14:textId="77777777" w:rsidR="00D86165" w:rsidRDefault="00D86165" w:rsidP="00D86165">
      <w:pPr>
        <w:rPr>
          <w:b/>
          <w:i/>
        </w:rPr>
      </w:pPr>
    </w:p>
    <w:p w14:paraId="63469169" w14:textId="77777777" w:rsidR="00D86165" w:rsidRDefault="00D86165" w:rsidP="00D86165">
      <w:pPr>
        <w:tabs>
          <w:tab w:val="right" w:leader="dot" w:pos="9720"/>
        </w:tabs>
        <w:spacing w:before="0" w:after="0"/>
        <w:ind w:left="108"/>
        <w:rPr>
          <w:rFonts w:eastAsia="Times New Roman"/>
          <w:color w:val="000000"/>
          <w:lang w:eastAsia="en-GB"/>
        </w:rPr>
      </w:pPr>
      <w:r>
        <w:rPr>
          <w:rFonts w:eastAsia="Times New Roman"/>
          <w:color w:val="000000"/>
          <w:lang w:eastAsia="en-GB"/>
        </w:rPr>
        <w:t>*Daft Ada</w:t>
      </w:r>
      <w:r>
        <w:rPr>
          <w:rFonts w:eastAsia="Times New Roman"/>
          <w:color w:val="000000"/>
          <w:lang w:eastAsia="en-GB"/>
        </w:rPr>
        <w:tab/>
        <w:t>55</w:t>
      </w:r>
    </w:p>
    <w:p w14:paraId="25454A08" w14:textId="77777777" w:rsidR="00D86165" w:rsidRDefault="00D86165" w:rsidP="00D86165">
      <w:pPr>
        <w:tabs>
          <w:tab w:val="right" w:leader="dot" w:pos="9720"/>
        </w:tabs>
        <w:spacing w:before="0" w:after="0"/>
        <w:ind w:left="108"/>
        <w:rPr>
          <w:rFonts w:eastAsia="Times New Roman"/>
          <w:color w:val="000000"/>
          <w:lang w:eastAsia="en-GB"/>
        </w:rPr>
      </w:pPr>
      <w:r>
        <w:rPr>
          <w:rFonts w:eastAsia="Times New Roman"/>
          <w:color w:val="000000"/>
          <w:lang w:eastAsia="en-GB"/>
        </w:rPr>
        <w:t>*Luke Warmwater</w:t>
      </w:r>
      <w:r>
        <w:rPr>
          <w:rFonts w:eastAsia="Times New Roman"/>
          <w:color w:val="000000"/>
          <w:lang w:eastAsia="en-GB"/>
        </w:rPr>
        <w:tab/>
        <w:t>48</w:t>
      </w:r>
    </w:p>
    <w:p w14:paraId="6E35DA10" w14:textId="77777777" w:rsidR="00D86165" w:rsidRDefault="00D86165" w:rsidP="00D86165">
      <w:pPr>
        <w:tabs>
          <w:tab w:val="right" w:leader="dot" w:pos="9720"/>
        </w:tabs>
        <w:spacing w:before="0" w:after="0"/>
        <w:ind w:left="108"/>
        <w:rPr>
          <w:rFonts w:eastAsia="Times New Roman"/>
          <w:color w:val="000000"/>
          <w:lang w:eastAsia="en-GB"/>
        </w:rPr>
      </w:pPr>
      <w:r>
        <w:rPr>
          <w:rFonts w:eastAsia="Times New Roman"/>
          <w:color w:val="000000"/>
          <w:lang w:eastAsia="en-GB"/>
        </w:rPr>
        <w:t>*The Umpire</w:t>
      </w:r>
      <w:r>
        <w:rPr>
          <w:rFonts w:eastAsia="Times New Roman"/>
          <w:color w:val="000000"/>
          <w:lang w:eastAsia="en-GB"/>
        </w:rPr>
        <w:tab/>
        <w:t>44</w:t>
      </w:r>
    </w:p>
    <w:p w14:paraId="22FB8AC1" w14:textId="77777777" w:rsidR="00D86165" w:rsidRDefault="00D86165" w:rsidP="00D86165">
      <w:pPr>
        <w:tabs>
          <w:tab w:val="right" w:leader="dot" w:pos="9720"/>
        </w:tabs>
        <w:spacing w:before="0" w:after="0"/>
        <w:ind w:left="108"/>
        <w:rPr>
          <w:rFonts w:eastAsia="Times New Roman"/>
          <w:color w:val="000000"/>
          <w:lang w:eastAsia="en-GB"/>
        </w:rPr>
      </w:pPr>
      <w:r>
        <w:rPr>
          <w:rFonts w:eastAsia="Times New Roman"/>
          <w:color w:val="000000"/>
          <w:lang w:eastAsia="en-GB"/>
        </w:rPr>
        <w:t>*Princess Nebula</w:t>
      </w:r>
      <w:r>
        <w:rPr>
          <w:rFonts w:eastAsia="Times New Roman"/>
          <w:color w:val="000000"/>
          <w:lang w:eastAsia="en-GB"/>
        </w:rPr>
        <w:tab/>
        <w:t>39</w:t>
      </w:r>
    </w:p>
    <w:p w14:paraId="2706DA2B" w14:textId="77777777" w:rsidR="00D86165" w:rsidRDefault="00D86165" w:rsidP="00D86165">
      <w:pPr>
        <w:tabs>
          <w:tab w:val="right" w:leader="dot" w:pos="9720"/>
        </w:tabs>
        <w:spacing w:before="0" w:after="0"/>
        <w:ind w:left="108"/>
        <w:rPr>
          <w:rFonts w:eastAsia="Times New Roman"/>
          <w:color w:val="000000"/>
          <w:lang w:eastAsia="en-GB"/>
        </w:rPr>
      </w:pPr>
      <w:r>
        <w:rPr>
          <w:rFonts w:eastAsia="Times New Roman"/>
          <w:color w:val="000000"/>
          <w:lang w:eastAsia="en-GB"/>
        </w:rPr>
        <w:t>*Lord Yoga</w:t>
      </w:r>
      <w:r>
        <w:rPr>
          <w:rFonts w:eastAsia="Times New Roman"/>
          <w:color w:val="000000"/>
          <w:lang w:eastAsia="en-GB"/>
        </w:rPr>
        <w:tab/>
        <w:t>28</w:t>
      </w:r>
    </w:p>
    <w:p w14:paraId="4CEC651C" w14:textId="77777777" w:rsidR="00D86165" w:rsidRDefault="00D86165" w:rsidP="00D86165">
      <w:pPr>
        <w:tabs>
          <w:tab w:val="right" w:leader="dot" w:pos="9720"/>
        </w:tabs>
        <w:spacing w:before="0" w:after="0"/>
        <w:ind w:left="108"/>
        <w:rPr>
          <w:rFonts w:eastAsia="Times New Roman"/>
          <w:color w:val="000000"/>
          <w:lang w:eastAsia="en-GB"/>
        </w:rPr>
      </w:pPr>
      <w:r>
        <w:rPr>
          <w:rFonts w:eastAsia="Times New Roman"/>
          <w:color w:val="000000"/>
          <w:lang w:eastAsia="en-GB"/>
        </w:rPr>
        <w:t>Toby Wonky Nosebleed</w:t>
      </w:r>
      <w:r>
        <w:rPr>
          <w:rFonts w:eastAsia="Times New Roman"/>
          <w:color w:val="000000"/>
          <w:lang w:eastAsia="en-GB"/>
        </w:rPr>
        <w:tab/>
        <w:t>25</w:t>
      </w:r>
    </w:p>
    <w:p w14:paraId="23EFB392" w14:textId="77777777" w:rsidR="00D86165" w:rsidRDefault="00D86165" w:rsidP="00D86165">
      <w:pPr>
        <w:tabs>
          <w:tab w:val="right" w:leader="dot" w:pos="9720"/>
        </w:tabs>
        <w:spacing w:before="0" w:after="0"/>
        <w:ind w:left="108"/>
        <w:rPr>
          <w:rFonts w:eastAsia="Times New Roman"/>
          <w:color w:val="000000"/>
          <w:lang w:eastAsia="en-GB"/>
        </w:rPr>
      </w:pPr>
      <w:r>
        <w:rPr>
          <w:rFonts w:eastAsia="Times New Roman"/>
          <w:color w:val="000000"/>
          <w:lang w:eastAsia="en-GB"/>
        </w:rPr>
        <w:t>Qwerty</w:t>
      </w:r>
      <w:r>
        <w:rPr>
          <w:rFonts w:eastAsia="Times New Roman"/>
          <w:color w:val="000000"/>
          <w:lang w:eastAsia="en-GB"/>
        </w:rPr>
        <w:tab/>
        <w:t>23</w:t>
      </w:r>
    </w:p>
    <w:p w14:paraId="3DC8BE0F" w14:textId="77777777" w:rsidR="00D86165" w:rsidRDefault="00D86165" w:rsidP="00D86165">
      <w:pPr>
        <w:tabs>
          <w:tab w:val="right" w:leader="dot" w:pos="9720"/>
        </w:tabs>
        <w:spacing w:before="0" w:after="0"/>
        <w:ind w:left="108"/>
        <w:rPr>
          <w:rFonts w:eastAsia="Times New Roman"/>
          <w:color w:val="000000"/>
          <w:lang w:eastAsia="en-GB"/>
        </w:rPr>
      </w:pPr>
      <w:r>
        <w:rPr>
          <w:rFonts w:eastAsia="Times New Roman"/>
          <w:color w:val="000000"/>
          <w:lang w:eastAsia="en-GB"/>
        </w:rPr>
        <w:t>*Zak Solo</w:t>
      </w:r>
      <w:r>
        <w:rPr>
          <w:rFonts w:eastAsia="Times New Roman"/>
          <w:color w:val="000000"/>
          <w:lang w:eastAsia="en-GB"/>
        </w:rPr>
        <w:tab/>
        <w:t>20</w:t>
      </w:r>
    </w:p>
    <w:p w14:paraId="59300D01" w14:textId="77777777" w:rsidR="00D86165" w:rsidRDefault="00D86165" w:rsidP="00D86165">
      <w:pPr>
        <w:tabs>
          <w:tab w:val="right" w:leader="dot" w:pos="9720"/>
        </w:tabs>
        <w:spacing w:before="0" w:after="0"/>
        <w:ind w:left="108"/>
        <w:rPr>
          <w:rFonts w:eastAsia="Times New Roman"/>
          <w:color w:val="000000"/>
          <w:lang w:eastAsia="en-GB"/>
        </w:rPr>
      </w:pPr>
      <w:r>
        <w:rPr>
          <w:rFonts w:eastAsia="Times New Roman"/>
          <w:color w:val="000000"/>
          <w:lang w:eastAsia="en-GB"/>
        </w:rPr>
        <w:t>Spocky McSpock</w:t>
      </w:r>
      <w:r>
        <w:rPr>
          <w:rFonts w:eastAsia="Times New Roman"/>
          <w:color w:val="000000"/>
          <w:lang w:eastAsia="en-GB"/>
        </w:rPr>
        <w:tab/>
        <w:t>18</w:t>
      </w:r>
    </w:p>
    <w:p w14:paraId="236FCB1D" w14:textId="77777777" w:rsidR="00D86165" w:rsidRDefault="00D86165" w:rsidP="00D86165">
      <w:pPr>
        <w:tabs>
          <w:tab w:val="right" w:leader="dot" w:pos="9720"/>
        </w:tabs>
        <w:spacing w:before="0" w:after="0"/>
        <w:ind w:left="108"/>
        <w:rPr>
          <w:rFonts w:eastAsia="Times New Roman"/>
          <w:color w:val="000000"/>
          <w:lang w:eastAsia="en-GB"/>
        </w:rPr>
      </w:pPr>
      <w:r>
        <w:rPr>
          <w:rFonts w:eastAsia="Times New Roman"/>
          <w:color w:val="000000"/>
          <w:lang w:eastAsia="en-GB"/>
        </w:rPr>
        <w:t>Ranger Roger</w:t>
      </w:r>
      <w:r>
        <w:rPr>
          <w:rFonts w:eastAsia="Times New Roman"/>
          <w:color w:val="000000"/>
          <w:lang w:eastAsia="en-GB"/>
        </w:rPr>
        <w:tab/>
        <w:t>15</w:t>
      </w:r>
    </w:p>
    <w:p w14:paraId="12CFD2A8" w14:textId="77777777" w:rsidR="00D86165" w:rsidRDefault="00D86165" w:rsidP="00D86165">
      <w:pPr>
        <w:tabs>
          <w:tab w:val="right" w:leader="dot" w:pos="9720"/>
        </w:tabs>
        <w:spacing w:before="0" w:after="0"/>
        <w:ind w:left="108"/>
        <w:rPr>
          <w:rFonts w:eastAsia="Times New Roman"/>
          <w:color w:val="000000"/>
          <w:lang w:eastAsia="en-GB"/>
        </w:rPr>
      </w:pPr>
      <w:r>
        <w:rPr>
          <w:rFonts w:eastAsia="Times New Roman"/>
          <w:color w:val="000000"/>
          <w:lang w:eastAsia="en-GB"/>
        </w:rPr>
        <w:t>Commodore Nintendo</w:t>
      </w:r>
      <w:r>
        <w:rPr>
          <w:rFonts w:eastAsia="Times New Roman"/>
          <w:color w:val="000000"/>
          <w:lang w:eastAsia="en-GB"/>
        </w:rPr>
        <w:tab/>
        <w:t>13</w:t>
      </w:r>
    </w:p>
    <w:p w14:paraId="49D13692" w14:textId="77777777" w:rsidR="00D86165" w:rsidRDefault="00D86165" w:rsidP="00D86165">
      <w:pPr>
        <w:tabs>
          <w:tab w:val="right" w:leader="dot" w:pos="9720"/>
        </w:tabs>
        <w:spacing w:before="0" w:after="0"/>
        <w:ind w:left="108"/>
        <w:rPr>
          <w:rFonts w:eastAsia="Times New Roman"/>
          <w:color w:val="000000"/>
          <w:lang w:eastAsia="en-GB"/>
        </w:rPr>
      </w:pPr>
      <w:r>
        <w:rPr>
          <w:rFonts w:eastAsia="Times New Roman"/>
          <w:color w:val="000000"/>
          <w:lang w:eastAsia="en-GB"/>
        </w:rPr>
        <w:t>Nigel The Nookie</w:t>
      </w:r>
      <w:r>
        <w:rPr>
          <w:rFonts w:eastAsia="Times New Roman"/>
          <w:color w:val="000000"/>
          <w:lang w:eastAsia="en-GB"/>
        </w:rPr>
        <w:tab/>
        <w:t>12</w:t>
      </w:r>
    </w:p>
    <w:p w14:paraId="7A275A13" w14:textId="77777777" w:rsidR="00D86165" w:rsidRDefault="00D86165" w:rsidP="00D86165">
      <w:pPr>
        <w:tabs>
          <w:tab w:val="right" w:leader="dot" w:pos="9720"/>
        </w:tabs>
        <w:spacing w:before="0" w:after="0"/>
        <w:ind w:left="108"/>
        <w:rPr>
          <w:rFonts w:eastAsia="Times New Roman"/>
          <w:color w:val="000000"/>
          <w:lang w:eastAsia="en-GB"/>
        </w:rPr>
      </w:pPr>
      <w:r>
        <w:rPr>
          <w:rFonts w:eastAsia="Times New Roman"/>
          <w:color w:val="000000"/>
          <w:lang w:eastAsia="en-GB"/>
        </w:rPr>
        <w:t>Ranger Over</w:t>
      </w:r>
      <w:r>
        <w:rPr>
          <w:rFonts w:eastAsia="Times New Roman"/>
          <w:color w:val="000000"/>
          <w:lang w:eastAsia="en-GB"/>
        </w:rPr>
        <w:tab/>
        <w:t>12</w:t>
      </w:r>
    </w:p>
    <w:p w14:paraId="52B77F57" w14:textId="77777777" w:rsidR="00D86165" w:rsidRDefault="00D86165" w:rsidP="00D86165">
      <w:pPr>
        <w:tabs>
          <w:tab w:val="right" w:leader="dot" w:pos="9720"/>
        </w:tabs>
        <w:spacing w:before="0" w:after="0"/>
        <w:ind w:left="108"/>
        <w:rPr>
          <w:rFonts w:eastAsia="Times New Roman"/>
          <w:color w:val="000000"/>
          <w:lang w:eastAsia="en-GB"/>
        </w:rPr>
      </w:pPr>
      <w:r>
        <w:rPr>
          <w:rFonts w:eastAsia="Times New Roman"/>
          <w:color w:val="000000"/>
          <w:lang w:eastAsia="en-GB"/>
        </w:rPr>
        <w:t>Ranger Out</w:t>
      </w:r>
      <w:r>
        <w:rPr>
          <w:rFonts w:eastAsia="Times New Roman"/>
          <w:color w:val="000000"/>
          <w:lang w:eastAsia="en-GB"/>
        </w:rPr>
        <w:tab/>
        <w:t>12</w:t>
      </w:r>
    </w:p>
    <w:p w14:paraId="649D10EF" w14:textId="77777777" w:rsidR="00D86165" w:rsidRDefault="00D86165" w:rsidP="00D86165">
      <w:pPr>
        <w:tabs>
          <w:tab w:val="right" w:leader="dot" w:pos="9720"/>
        </w:tabs>
        <w:spacing w:before="0" w:after="0"/>
        <w:ind w:left="108"/>
        <w:rPr>
          <w:rFonts w:eastAsia="Times New Roman"/>
          <w:color w:val="000000"/>
          <w:lang w:eastAsia="en-GB"/>
        </w:rPr>
      </w:pPr>
      <w:r>
        <w:rPr>
          <w:rFonts w:eastAsia="Times New Roman"/>
          <w:color w:val="000000"/>
          <w:lang w:eastAsia="en-GB"/>
        </w:rPr>
        <w:t>Doctor Woo</w:t>
      </w:r>
      <w:r>
        <w:rPr>
          <w:rFonts w:eastAsia="Times New Roman"/>
          <w:color w:val="000000"/>
          <w:lang w:eastAsia="en-GB"/>
        </w:rPr>
        <w:tab/>
        <w:t>10</w:t>
      </w:r>
    </w:p>
    <w:p w14:paraId="789F82FA" w14:textId="77777777" w:rsidR="00D86165" w:rsidRDefault="00D86165" w:rsidP="00D86165">
      <w:pPr>
        <w:tabs>
          <w:tab w:val="right" w:leader="dot" w:pos="9720"/>
        </w:tabs>
        <w:spacing w:before="0" w:after="0"/>
        <w:ind w:left="108"/>
        <w:rPr>
          <w:rFonts w:eastAsia="Times New Roman"/>
          <w:color w:val="000000"/>
          <w:lang w:eastAsia="en-GB"/>
        </w:rPr>
      </w:pPr>
      <w:r>
        <w:rPr>
          <w:rFonts w:eastAsia="Times New Roman"/>
          <w:color w:val="000000"/>
          <w:lang w:eastAsia="en-GB"/>
        </w:rPr>
        <w:t>Mack</w:t>
      </w:r>
      <w:r>
        <w:rPr>
          <w:rFonts w:eastAsia="Times New Roman"/>
          <w:color w:val="000000"/>
          <w:lang w:eastAsia="en-GB"/>
        </w:rPr>
        <w:tab/>
        <w:t>8</w:t>
      </w:r>
    </w:p>
    <w:p w14:paraId="1A70AF14" w14:textId="77777777" w:rsidR="00D86165" w:rsidRDefault="00D86165" w:rsidP="00D86165">
      <w:pPr>
        <w:tabs>
          <w:tab w:val="right" w:leader="dot" w:pos="9720"/>
        </w:tabs>
        <w:spacing w:before="0" w:after="0"/>
        <w:ind w:left="108"/>
        <w:rPr>
          <w:rFonts w:eastAsia="Times New Roman"/>
          <w:color w:val="000000"/>
          <w:lang w:eastAsia="en-GB"/>
        </w:rPr>
      </w:pPr>
      <w:r>
        <w:rPr>
          <w:rFonts w:eastAsia="Times New Roman"/>
          <w:color w:val="000000"/>
          <w:lang w:eastAsia="en-GB"/>
        </w:rPr>
        <w:t>Roe</w:t>
      </w:r>
      <w:r>
        <w:rPr>
          <w:rFonts w:eastAsia="Times New Roman"/>
          <w:color w:val="000000"/>
          <w:lang w:eastAsia="en-GB"/>
        </w:rPr>
        <w:tab/>
        <w:t>8</w:t>
      </w:r>
    </w:p>
    <w:p w14:paraId="6FF94849" w14:textId="77777777" w:rsidR="00D86165" w:rsidRDefault="00D86165" w:rsidP="00D86165">
      <w:pPr>
        <w:tabs>
          <w:tab w:val="right" w:leader="dot" w:pos="9720"/>
        </w:tabs>
        <w:spacing w:before="0" w:after="0"/>
        <w:ind w:left="108"/>
        <w:rPr>
          <w:rFonts w:eastAsia="Times New Roman"/>
          <w:color w:val="000000"/>
          <w:lang w:eastAsia="en-GB"/>
        </w:rPr>
      </w:pPr>
      <w:r>
        <w:rPr>
          <w:rFonts w:eastAsia="Times New Roman"/>
          <w:color w:val="000000"/>
          <w:lang w:eastAsia="en-GB"/>
        </w:rPr>
        <w:t>King Basil Oregano</w:t>
      </w:r>
      <w:r>
        <w:rPr>
          <w:rFonts w:eastAsia="Times New Roman"/>
          <w:color w:val="000000"/>
          <w:lang w:eastAsia="en-GB"/>
        </w:rPr>
        <w:tab/>
        <w:t>8</w:t>
      </w:r>
    </w:p>
    <w:p w14:paraId="4957174C" w14:textId="77777777" w:rsidR="00D86165" w:rsidRDefault="00D86165" w:rsidP="00D86165">
      <w:pPr>
        <w:tabs>
          <w:tab w:val="right" w:leader="dot" w:pos="9720"/>
        </w:tabs>
        <w:spacing w:before="0" w:after="0"/>
        <w:ind w:left="108"/>
        <w:rPr>
          <w:rFonts w:eastAsia="Times New Roman"/>
          <w:color w:val="000000"/>
          <w:lang w:eastAsia="en-GB"/>
        </w:rPr>
      </w:pPr>
      <w:r>
        <w:rPr>
          <w:rFonts w:eastAsia="Times New Roman"/>
          <w:color w:val="000000"/>
          <w:lang w:eastAsia="en-GB"/>
        </w:rPr>
        <w:t>Queen Saffron Oregano</w:t>
      </w:r>
      <w:r>
        <w:rPr>
          <w:rFonts w:eastAsia="Times New Roman"/>
          <w:color w:val="000000"/>
          <w:lang w:eastAsia="en-GB"/>
        </w:rPr>
        <w:tab/>
        <w:t>6</w:t>
      </w:r>
    </w:p>
    <w:p w14:paraId="2D25A556" w14:textId="77777777" w:rsidR="00D86165" w:rsidRDefault="00D86165" w:rsidP="00D86165">
      <w:pPr>
        <w:tabs>
          <w:tab w:val="right" w:leader="dot" w:pos="9720"/>
        </w:tabs>
        <w:spacing w:before="0" w:after="0"/>
        <w:ind w:left="108"/>
        <w:rPr>
          <w:rFonts w:eastAsia="Times New Roman"/>
          <w:color w:val="000000"/>
          <w:lang w:eastAsia="en-GB"/>
        </w:rPr>
      </w:pPr>
      <w:r>
        <w:rPr>
          <w:rFonts w:eastAsia="Times New Roman"/>
          <w:color w:val="000000"/>
          <w:lang w:eastAsia="en-GB"/>
        </w:rPr>
        <w:t>Sira</w:t>
      </w:r>
      <w:r>
        <w:rPr>
          <w:rFonts w:eastAsia="Times New Roman"/>
          <w:color w:val="000000"/>
          <w:lang w:eastAsia="en-GB"/>
        </w:rPr>
        <w:tab/>
        <w:t>6</w:t>
      </w:r>
    </w:p>
    <w:p w14:paraId="1844AF35" w14:textId="77777777" w:rsidR="00D86165" w:rsidRDefault="00D86165" w:rsidP="00D86165">
      <w:pPr>
        <w:tabs>
          <w:tab w:val="right" w:leader="dot" w:pos="9720"/>
        </w:tabs>
        <w:spacing w:before="0" w:after="0"/>
        <w:ind w:left="108"/>
        <w:rPr>
          <w:rFonts w:eastAsia="Times New Roman"/>
          <w:color w:val="000000"/>
          <w:lang w:eastAsia="en-GB"/>
        </w:rPr>
      </w:pPr>
      <w:r>
        <w:rPr>
          <w:rFonts w:eastAsia="Times New Roman"/>
          <w:color w:val="000000"/>
          <w:lang w:eastAsia="en-GB"/>
        </w:rPr>
        <w:t>Alexi</w:t>
      </w:r>
      <w:r>
        <w:rPr>
          <w:rFonts w:eastAsia="Times New Roman"/>
          <w:color w:val="000000"/>
          <w:lang w:eastAsia="en-GB"/>
        </w:rPr>
        <w:tab/>
        <w:t>6</w:t>
      </w:r>
    </w:p>
    <w:p w14:paraId="1E024B5D" w14:textId="77777777" w:rsidR="00D86165" w:rsidRDefault="00D86165" w:rsidP="00D86165">
      <w:pPr>
        <w:tabs>
          <w:tab w:val="right" w:leader="dot" w:pos="9720"/>
        </w:tabs>
        <w:spacing w:before="0" w:after="0"/>
        <w:ind w:left="108"/>
        <w:rPr>
          <w:rFonts w:eastAsia="Times New Roman"/>
          <w:color w:val="000000"/>
          <w:lang w:eastAsia="en-GB"/>
        </w:rPr>
      </w:pPr>
      <w:r>
        <w:rPr>
          <w:rFonts w:eastAsia="Times New Roman"/>
          <w:color w:val="000000"/>
          <w:lang w:eastAsia="en-GB"/>
        </w:rPr>
        <w:t>Borg</w:t>
      </w:r>
      <w:r>
        <w:rPr>
          <w:rFonts w:eastAsia="Times New Roman"/>
          <w:color w:val="000000"/>
          <w:lang w:eastAsia="en-GB"/>
        </w:rPr>
        <w:tab/>
        <w:t>5</w:t>
      </w:r>
    </w:p>
    <w:p w14:paraId="5911F0B9" w14:textId="77777777" w:rsidR="00D86165" w:rsidRDefault="00D86165" w:rsidP="00D86165">
      <w:pPr>
        <w:tabs>
          <w:tab w:val="right" w:leader="dot" w:pos="9720"/>
        </w:tabs>
        <w:spacing w:before="0" w:after="0"/>
        <w:ind w:left="108"/>
        <w:rPr>
          <w:rFonts w:eastAsia="Times New Roman"/>
          <w:color w:val="000000"/>
          <w:lang w:eastAsia="en-GB"/>
        </w:rPr>
      </w:pPr>
      <w:r>
        <w:rPr>
          <w:rFonts w:eastAsia="Times New Roman"/>
          <w:color w:val="000000"/>
          <w:lang w:eastAsia="en-GB"/>
        </w:rPr>
        <w:t>Becker</w:t>
      </w:r>
      <w:r>
        <w:rPr>
          <w:rFonts w:eastAsia="Times New Roman"/>
          <w:color w:val="000000"/>
          <w:lang w:eastAsia="en-GB"/>
        </w:rPr>
        <w:tab/>
        <w:t xml:space="preserve">5 </w:t>
      </w:r>
    </w:p>
    <w:p w14:paraId="204CBD0E" w14:textId="77777777" w:rsidR="00D86165" w:rsidRDefault="00D86165" w:rsidP="00D86165">
      <w:pPr>
        <w:tabs>
          <w:tab w:val="right" w:leader="dot" w:pos="9720"/>
        </w:tabs>
        <w:spacing w:before="0" w:after="0"/>
        <w:ind w:left="108"/>
        <w:rPr>
          <w:rFonts w:eastAsia="Times New Roman"/>
          <w:color w:val="000000"/>
          <w:lang w:eastAsia="en-GB"/>
        </w:rPr>
      </w:pPr>
      <w:r>
        <w:rPr>
          <w:rFonts w:eastAsia="Times New Roman"/>
          <w:color w:val="000000"/>
          <w:lang w:eastAsia="en-GB"/>
        </w:rPr>
        <w:t>Anne Dromeda</w:t>
      </w:r>
      <w:r>
        <w:rPr>
          <w:rFonts w:eastAsia="Times New Roman"/>
          <w:color w:val="000000"/>
          <w:lang w:eastAsia="en-GB"/>
        </w:rPr>
        <w:tab/>
        <w:t>4</w:t>
      </w:r>
    </w:p>
    <w:p w14:paraId="3AFD7F61" w14:textId="77777777" w:rsidR="00D86165" w:rsidRDefault="00D86165" w:rsidP="00D86165">
      <w:pPr>
        <w:tabs>
          <w:tab w:val="right" w:leader="dot" w:pos="9720"/>
        </w:tabs>
        <w:spacing w:before="0" w:after="0"/>
        <w:ind w:left="108"/>
        <w:rPr>
          <w:rFonts w:eastAsia="Times New Roman"/>
          <w:color w:val="000000"/>
          <w:lang w:eastAsia="en-GB"/>
        </w:rPr>
      </w:pPr>
      <w:r>
        <w:rPr>
          <w:rFonts w:eastAsia="Times New Roman"/>
          <w:color w:val="000000"/>
          <w:lang w:eastAsia="en-GB"/>
        </w:rPr>
        <w:t>Alfie Centauri</w:t>
      </w:r>
      <w:r>
        <w:rPr>
          <w:rFonts w:eastAsia="Times New Roman"/>
          <w:color w:val="000000"/>
          <w:lang w:eastAsia="en-GB"/>
        </w:rPr>
        <w:tab/>
        <w:t xml:space="preserve">4 </w:t>
      </w:r>
    </w:p>
    <w:p w14:paraId="2A0C760B" w14:textId="77777777" w:rsidR="00D86165" w:rsidRDefault="00D86165" w:rsidP="00D86165">
      <w:pPr>
        <w:tabs>
          <w:tab w:val="right" w:leader="dot" w:pos="9720"/>
        </w:tabs>
        <w:spacing w:before="0" w:after="0"/>
        <w:ind w:left="108"/>
        <w:rPr>
          <w:rFonts w:eastAsia="Times New Roman"/>
          <w:color w:val="000000"/>
          <w:lang w:eastAsia="en-GB"/>
        </w:rPr>
      </w:pPr>
      <w:r>
        <w:rPr>
          <w:rFonts w:eastAsia="Times New Roman"/>
          <w:color w:val="000000"/>
          <w:lang w:eastAsia="en-GB"/>
        </w:rPr>
        <w:t>Amiga</w:t>
      </w:r>
      <w:r>
        <w:rPr>
          <w:rFonts w:eastAsia="Times New Roman"/>
          <w:color w:val="000000"/>
          <w:lang w:eastAsia="en-GB"/>
        </w:rPr>
        <w:tab/>
        <w:t>4</w:t>
      </w:r>
    </w:p>
    <w:p w14:paraId="3B195A9D" w14:textId="77777777" w:rsidR="00D86165" w:rsidRDefault="00D86165" w:rsidP="00D86165">
      <w:pPr>
        <w:tabs>
          <w:tab w:val="right" w:leader="dot" w:pos="9720"/>
        </w:tabs>
        <w:spacing w:before="0" w:after="0"/>
        <w:ind w:left="108"/>
        <w:rPr>
          <w:rFonts w:eastAsia="Times New Roman"/>
          <w:color w:val="000000"/>
          <w:lang w:eastAsia="en-GB"/>
        </w:rPr>
      </w:pPr>
      <w:r>
        <w:rPr>
          <w:rFonts w:eastAsia="Times New Roman"/>
          <w:color w:val="000000"/>
          <w:lang w:eastAsia="en-GB"/>
        </w:rPr>
        <w:t>Venus</w:t>
      </w:r>
      <w:r>
        <w:rPr>
          <w:rFonts w:eastAsia="Times New Roman"/>
          <w:color w:val="000000"/>
          <w:lang w:eastAsia="en-GB"/>
        </w:rPr>
        <w:tab/>
        <w:t>4</w:t>
      </w:r>
    </w:p>
    <w:p w14:paraId="56B611F9" w14:textId="77777777" w:rsidR="00D86165" w:rsidRDefault="00D86165" w:rsidP="00D86165">
      <w:pPr>
        <w:tabs>
          <w:tab w:val="right" w:leader="dot" w:pos="9720"/>
        </w:tabs>
        <w:spacing w:before="0" w:after="0"/>
        <w:ind w:left="108"/>
        <w:rPr>
          <w:rFonts w:eastAsia="Times New Roman"/>
          <w:color w:val="000000"/>
          <w:lang w:eastAsia="en-GB"/>
        </w:rPr>
      </w:pPr>
      <w:r>
        <w:rPr>
          <w:rFonts w:eastAsia="Times New Roman"/>
          <w:color w:val="000000"/>
          <w:lang w:eastAsia="en-GB"/>
        </w:rPr>
        <w:t>Graf</w:t>
      </w:r>
      <w:r>
        <w:rPr>
          <w:rFonts w:eastAsia="Times New Roman"/>
          <w:color w:val="000000"/>
          <w:lang w:eastAsia="en-GB"/>
        </w:rPr>
        <w:tab/>
        <w:t>4</w:t>
      </w:r>
    </w:p>
    <w:p w14:paraId="21DC6E9A" w14:textId="77777777" w:rsidR="00D86165" w:rsidRDefault="00D86165" w:rsidP="00D86165">
      <w:pPr>
        <w:tabs>
          <w:tab w:val="right" w:leader="dot" w:pos="9720"/>
        </w:tabs>
        <w:spacing w:before="0" w:after="0"/>
        <w:ind w:left="108"/>
        <w:rPr>
          <w:rFonts w:eastAsia="Times New Roman"/>
          <w:color w:val="000000"/>
          <w:lang w:eastAsia="en-GB"/>
        </w:rPr>
      </w:pPr>
      <w:r>
        <w:rPr>
          <w:rFonts w:eastAsia="Times New Roman"/>
          <w:color w:val="000000"/>
          <w:lang w:eastAsia="en-GB"/>
        </w:rPr>
        <w:t>Snez</w:t>
      </w:r>
      <w:r>
        <w:rPr>
          <w:rFonts w:eastAsia="Times New Roman"/>
          <w:color w:val="000000"/>
          <w:lang w:eastAsia="en-GB"/>
        </w:rPr>
        <w:tab/>
        <w:t>4</w:t>
      </w:r>
    </w:p>
    <w:p w14:paraId="208BC810" w14:textId="77777777" w:rsidR="00D86165" w:rsidRDefault="00D86165" w:rsidP="00D86165">
      <w:pPr>
        <w:tabs>
          <w:tab w:val="right" w:leader="dot" w:pos="9720"/>
        </w:tabs>
        <w:spacing w:before="0" w:after="0"/>
        <w:ind w:left="108"/>
        <w:rPr>
          <w:rFonts w:eastAsia="Times New Roman"/>
          <w:color w:val="000000"/>
          <w:lang w:eastAsia="en-GB"/>
        </w:rPr>
      </w:pPr>
      <w:r>
        <w:rPr>
          <w:rFonts w:eastAsia="Times New Roman"/>
          <w:color w:val="000000"/>
          <w:lang w:eastAsia="en-GB"/>
        </w:rPr>
        <w:t>Atari</w:t>
      </w:r>
      <w:r>
        <w:rPr>
          <w:rFonts w:eastAsia="Times New Roman"/>
          <w:color w:val="000000"/>
          <w:lang w:eastAsia="en-GB"/>
        </w:rPr>
        <w:tab/>
        <w:t>3</w:t>
      </w:r>
    </w:p>
    <w:p w14:paraId="2D86D78B" w14:textId="77777777" w:rsidR="00D86165" w:rsidRDefault="00D86165" w:rsidP="00D86165">
      <w:pPr>
        <w:tabs>
          <w:tab w:val="right" w:leader="dot" w:pos="9720"/>
        </w:tabs>
        <w:spacing w:before="0" w:after="0"/>
        <w:ind w:left="108"/>
        <w:rPr>
          <w:rFonts w:eastAsia="Times New Roman"/>
          <w:color w:val="000000"/>
          <w:lang w:eastAsia="en-GB"/>
        </w:rPr>
      </w:pPr>
      <w:r>
        <w:rPr>
          <w:rFonts w:eastAsia="Times New Roman"/>
          <w:color w:val="000000"/>
          <w:lang w:eastAsia="en-GB"/>
        </w:rPr>
        <w:t>Sega</w:t>
      </w:r>
      <w:r>
        <w:rPr>
          <w:rFonts w:eastAsia="Times New Roman"/>
          <w:color w:val="000000"/>
          <w:lang w:eastAsia="en-GB"/>
        </w:rPr>
        <w:tab/>
        <w:t>3</w:t>
      </w:r>
    </w:p>
    <w:p w14:paraId="2907BF26" w14:textId="77777777" w:rsidR="00D86165" w:rsidRDefault="00D86165" w:rsidP="00D86165">
      <w:pPr>
        <w:tabs>
          <w:tab w:val="right" w:leader="dot" w:pos="9720"/>
        </w:tabs>
        <w:spacing w:before="0" w:after="0"/>
        <w:ind w:left="108"/>
        <w:rPr>
          <w:rFonts w:eastAsia="Times New Roman"/>
          <w:color w:val="000000"/>
          <w:lang w:eastAsia="en-GB"/>
        </w:rPr>
      </w:pPr>
      <w:r>
        <w:rPr>
          <w:rFonts w:eastAsia="Times New Roman"/>
          <w:color w:val="000000"/>
          <w:lang w:eastAsia="en-GB"/>
        </w:rPr>
        <w:t>Romulan Rose</w:t>
      </w:r>
      <w:r>
        <w:rPr>
          <w:rFonts w:eastAsia="Times New Roman"/>
          <w:color w:val="000000"/>
          <w:lang w:eastAsia="en-GB"/>
        </w:rPr>
        <w:tab/>
        <w:t>2</w:t>
      </w:r>
    </w:p>
    <w:p w14:paraId="293CCB81" w14:textId="77777777" w:rsidR="00D86165" w:rsidRDefault="00D86165" w:rsidP="00D86165">
      <w:pPr>
        <w:tabs>
          <w:tab w:val="right" w:leader="dot" w:pos="9720"/>
        </w:tabs>
        <w:spacing w:before="0" w:after="0"/>
        <w:ind w:left="108"/>
        <w:rPr>
          <w:rFonts w:eastAsia="Times New Roman"/>
          <w:color w:val="000000"/>
          <w:lang w:eastAsia="en-GB"/>
        </w:rPr>
      </w:pPr>
      <w:r>
        <w:rPr>
          <w:rFonts w:eastAsia="Times New Roman"/>
          <w:color w:val="000000"/>
          <w:lang w:eastAsia="en-GB"/>
        </w:rPr>
        <w:t>Photon Phil</w:t>
      </w:r>
      <w:r>
        <w:rPr>
          <w:rFonts w:eastAsia="Times New Roman"/>
          <w:color w:val="000000"/>
          <w:lang w:eastAsia="en-GB"/>
        </w:rPr>
        <w:tab/>
        <w:t>2</w:t>
      </w:r>
    </w:p>
    <w:p w14:paraId="1C57DE45" w14:textId="77777777" w:rsidR="00D86165" w:rsidRDefault="00D86165" w:rsidP="00D86165">
      <w:pPr>
        <w:tabs>
          <w:tab w:val="right" w:leader="dot" w:pos="9720"/>
        </w:tabs>
        <w:spacing w:before="0" w:after="0"/>
        <w:ind w:left="108"/>
        <w:rPr>
          <w:rFonts w:eastAsia="Times New Roman"/>
          <w:color w:val="000000"/>
          <w:lang w:eastAsia="en-GB"/>
        </w:rPr>
      </w:pPr>
      <w:r>
        <w:rPr>
          <w:rFonts w:eastAsia="Times New Roman"/>
          <w:color w:val="000000"/>
          <w:lang w:eastAsia="en-GB"/>
        </w:rPr>
        <w:t>Stella Artois</w:t>
      </w:r>
      <w:r>
        <w:rPr>
          <w:rFonts w:eastAsia="Times New Roman"/>
          <w:color w:val="000000"/>
          <w:lang w:eastAsia="en-GB"/>
        </w:rPr>
        <w:tab/>
        <w:t>2</w:t>
      </w:r>
    </w:p>
    <w:p w14:paraId="71F6BEB3" w14:textId="77777777" w:rsidR="00D86165" w:rsidRDefault="00D86165" w:rsidP="00D86165">
      <w:pPr>
        <w:tabs>
          <w:tab w:val="right" w:leader="dot" w:pos="9720"/>
        </w:tabs>
        <w:spacing w:before="0" w:after="0"/>
        <w:ind w:left="108"/>
        <w:rPr>
          <w:rFonts w:eastAsia="Times New Roman"/>
          <w:color w:val="000000"/>
          <w:lang w:eastAsia="en-GB"/>
        </w:rPr>
      </w:pPr>
      <w:r>
        <w:rPr>
          <w:rFonts w:eastAsia="Times New Roman"/>
          <w:color w:val="000000"/>
          <w:lang w:eastAsia="en-GB"/>
        </w:rPr>
        <w:t>Jaffa The Nut</w:t>
      </w:r>
      <w:r>
        <w:rPr>
          <w:rFonts w:eastAsia="Times New Roman"/>
          <w:color w:val="000000"/>
          <w:lang w:eastAsia="en-GB"/>
        </w:rPr>
        <w:tab/>
        <w:t>2</w:t>
      </w:r>
    </w:p>
    <w:p w14:paraId="21FEDDBA" w14:textId="54C98964" w:rsidR="00D86165" w:rsidRDefault="00D86165" w:rsidP="00D86165">
      <w:pPr>
        <w:tabs>
          <w:tab w:val="right" w:leader="dot" w:pos="9720"/>
        </w:tabs>
        <w:spacing w:before="0" w:after="0"/>
        <w:ind w:left="108"/>
        <w:rPr>
          <w:rFonts w:eastAsia="Times New Roman"/>
          <w:color w:val="000000"/>
          <w:lang w:eastAsia="en-GB"/>
        </w:rPr>
      </w:pPr>
      <w:r>
        <w:rPr>
          <w:rFonts w:eastAsia="Times New Roman"/>
          <w:color w:val="000000"/>
          <w:lang w:eastAsia="en-GB"/>
        </w:rPr>
        <w:t>Flash</w:t>
      </w:r>
      <w:r w:rsidR="00905C1A">
        <w:rPr>
          <w:rFonts w:eastAsia="Times New Roman"/>
          <w:color w:val="000000"/>
          <w:lang w:eastAsia="en-GB"/>
        </w:rPr>
        <w:t xml:space="preserve"> Ultra</w:t>
      </w:r>
      <w:r>
        <w:rPr>
          <w:rFonts w:eastAsia="Times New Roman"/>
          <w:color w:val="000000"/>
          <w:lang w:eastAsia="en-GB"/>
        </w:rPr>
        <w:tab/>
        <w:t>2</w:t>
      </w:r>
    </w:p>
    <w:p w14:paraId="498CF66C" w14:textId="52A8B28B" w:rsidR="00D86165" w:rsidRDefault="00D86165" w:rsidP="00D86165">
      <w:pPr>
        <w:tabs>
          <w:tab w:val="right" w:leader="dot" w:pos="9720"/>
        </w:tabs>
        <w:spacing w:before="0" w:after="0"/>
        <w:ind w:left="108"/>
        <w:rPr>
          <w:rFonts w:eastAsia="Times New Roman"/>
          <w:color w:val="000000"/>
          <w:lang w:eastAsia="en-GB"/>
        </w:rPr>
      </w:pPr>
      <w:r>
        <w:rPr>
          <w:rFonts w:eastAsia="Times New Roman"/>
          <w:color w:val="000000"/>
          <w:lang w:eastAsia="en-GB"/>
        </w:rPr>
        <w:t>Luna</w:t>
      </w:r>
      <w:r w:rsidR="00905C1A">
        <w:rPr>
          <w:rFonts w:eastAsia="Times New Roman"/>
          <w:color w:val="000000"/>
          <w:lang w:eastAsia="en-GB"/>
        </w:rPr>
        <w:t xml:space="preserve"> Orbit</w:t>
      </w:r>
      <w:r>
        <w:rPr>
          <w:rFonts w:eastAsia="Times New Roman"/>
          <w:color w:val="000000"/>
          <w:lang w:eastAsia="en-GB"/>
        </w:rPr>
        <w:tab/>
        <w:t>2</w:t>
      </w:r>
    </w:p>
    <w:p w14:paraId="3FD65C82" w14:textId="2CD669F2" w:rsidR="00D86165" w:rsidRDefault="00D86165" w:rsidP="00D86165">
      <w:pPr>
        <w:tabs>
          <w:tab w:val="right" w:leader="dot" w:pos="9720"/>
        </w:tabs>
        <w:spacing w:before="0" w:after="0"/>
        <w:ind w:left="108"/>
        <w:rPr>
          <w:rFonts w:eastAsia="Times New Roman"/>
          <w:color w:val="000000"/>
          <w:lang w:eastAsia="en-GB"/>
        </w:rPr>
      </w:pPr>
      <w:r>
        <w:rPr>
          <w:rFonts w:eastAsia="Times New Roman"/>
          <w:color w:val="000000"/>
          <w:lang w:eastAsia="en-GB"/>
        </w:rPr>
        <w:t>Aurora</w:t>
      </w:r>
      <w:r w:rsidR="00905C1A">
        <w:rPr>
          <w:rFonts w:eastAsia="Times New Roman"/>
          <w:color w:val="000000"/>
          <w:lang w:eastAsia="en-GB"/>
        </w:rPr>
        <w:t xml:space="preserve"> Rocket</w:t>
      </w:r>
      <w:r>
        <w:rPr>
          <w:rFonts w:eastAsia="Times New Roman"/>
          <w:color w:val="000000"/>
          <w:lang w:eastAsia="en-GB"/>
        </w:rPr>
        <w:tab/>
        <w:t>2</w:t>
      </w:r>
    </w:p>
    <w:p w14:paraId="1DA7C7D0" w14:textId="77777777" w:rsidR="00D86165" w:rsidRDefault="00D86165" w:rsidP="00D86165">
      <w:pPr>
        <w:tabs>
          <w:tab w:val="right" w:leader="dot" w:pos="9720"/>
        </w:tabs>
        <w:spacing w:before="0" w:after="0"/>
        <w:ind w:left="108"/>
        <w:rPr>
          <w:rFonts w:eastAsia="Times New Roman"/>
          <w:color w:val="000000"/>
          <w:lang w:eastAsia="en-GB"/>
        </w:rPr>
      </w:pPr>
      <w:r>
        <w:rPr>
          <w:rFonts w:eastAsia="Times New Roman"/>
          <w:color w:val="000000"/>
          <w:lang w:eastAsia="en-GB"/>
        </w:rPr>
        <w:t>Pong</w:t>
      </w:r>
      <w:r>
        <w:rPr>
          <w:rFonts w:eastAsia="Times New Roman"/>
          <w:color w:val="000000"/>
          <w:lang w:eastAsia="en-GB"/>
        </w:rPr>
        <w:tab/>
        <w:t>2</w:t>
      </w:r>
    </w:p>
    <w:p w14:paraId="48A92F35" w14:textId="77777777" w:rsidR="00D86165" w:rsidRDefault="00D86165" w:rsidP="00D86165">
      <w:pPr>
        <w:tabs>
          <w:tab w:val="right" w:leader="dot" w:pos="9720"/>
        </w:tabs>
        <w:spacing w:before="0" w:after="0"/>
        <w:ind w:left="108"/>
        <w:rPr>
          <w:rFonts w:eastAsia="Times New Roman"/>
          <w:color w:val="000000"/>
          <w:lang w:eastAsia="en-GB"/>
        </w:rPr>
      </w:pPr>
      <w:r>
        <w:rPr>
          <w:rFonts w:eastAsia="Times New Roman"/>
          <w:color w:val="000000"/>
          <w:lang w:eastAsia="en-GB"/>
        </w:rPr>
        <w:t>Kong</w:t>
      </w:r>
      <w:r>
        <w:rPr>
          <w:rFonts w:eastAsia="Times New Roman"/>
          <w:color w:val="000000"/>
          <w:lang w:eastAsia="en-GB"/>
        </w:rPr>
        <w:tab/>
        <w:t>2</w:t>
      </w:r>
    </w:p>
    <w:p w14:paraId="1D84EA62" w14:textId="77777777" w:rsidR="00D86165" w:rsidRDefault="00D86165" w:rsidP="00D86165">
      <w:pPr>
        <w:tabs>
          <w:tab w:val="right" w:leader="dot" w:pos="9720"/>
        </w:tabs>
        <w:spacing w:before="0" w:after="0"/>
        <w:ind w:left="108"/>
        <w:rPr>
          <w:rFonts w:eastAsia="Times New Roman"/>
          <w:color w:val="000000"/>
          <w:lang w:eastAsia="en-GB"/>
        </w:rPr>
      </w:pPr>
      <w:r>
        <w:rPr>
          <w:rFonts w:eastAsia="Times New Roman"/>
          <w:color w:val="000000"/>
          <w:lang w:eastAsia="en-GB"/>
        </w:rPr>
        <w:t>Pixel</w:t>
      </w:r>
      <w:r>
        <w:rPr>
          <w:rFonts w:eastAsia="Times New Roman"/>
          <w:color w:val="000000"/>
          <w:lang w:eastAsia="en-GB"/>
        </w:rPr>
        <w:tab/>
        <w:t>2</w:t>
      </w:r>
    </w:p>
    <w:p w14:paraId="0F207B2F" w14:textId="77777777" w:rsidR="00D86165" w:rsidRDefault="00D86165" w:rsidP="00D86165">
      <w:pPr>
        <w:tabs>
          <w:tab w:val="right" w:leader="dot" w:pos="9720"/>
        </w:tabs>
        <w:spacing w:before="0" w:after="0"/>
        <w:ind w:left="108"/>
        <w:rPr>
          <w:rFonts w:eastAsia="Times New Roman"/>
          <w:color w:val="000000"/>
          <w:lang w:eastAsia="en-GB"/>
        </w:rPr>
      </w:pPr>
      <w:r>
        <w:rPr>
          <w:rFonts w:eastAsia="Times New Roman"/>
          <w:color w:val="000000"/>
          <w:lang w:eastAsia="en-GB"/>
        </w:rPr>
        <w:t>E.C.</w:t>
      </w:r>
      <w:r>
        <w:rPr>
          <w:rFonts w:eastAsia="Times New Roman"/>
          <w:color w:val="000000"/>
          <w:lang w:eastAsia="en-GB"/>
        </w:rPr>
        <w:tab/>
        <w:t>2</w:t>
      </w:r>
    </w:p>
    <w:p w14:paraId="6C227BC9" w14:textId="77777777" w:rsidR="00D86165" w:rsidRDefault="00D86165" w:rsidP="00D86165">
      <w:pPr>
        <w:tabs>
          <w:tab w:val="right" w:leader="dot" w:pos="9720"/>
        </w:tabs>
        <w:spacing w:before="0" w:after="0"/>
        <w:ind w:left="108"/>
        <w:rPr>
          <w:rFonts w:eastAsia="Times New Roman"/>
          <w:color w:val="000000"/>
          <w:lang w:eastAsia="en-GB"/>
        </w:rPr>
      </w:pPr>
      <w:r>
        <w:rPr>
          <w:rFonts w:eastAsia="Times New Roman"/>
          <w:color w:val="000000"/>
          <w:lang w:eastAsia="en-GB"/>
        </w:rPr>
        <w:t>Cosmic Ray</w:t>
      </w:r>
      <w:r>
        <w:rPr>
          <w:rFonts w:eastAsia="Times New Roman"/>
          <w:color w:val="000000"/>
          <w:lang w:eastAsia="en-GB"/>
        </w:rPr>
        <w:tab/>
        <w:t>1</w:t>
      </w:r>
    </w:p>
    <w:p w14:paraId="01F3B354" w14:textId="77777777" w:rsidR="00D86165" w:rsidRDefault="00D86165" w:rsidP="00D86165">
      <w:pPr>
        <w:tabs>
          <w:tab w:val="right" w:leader="dot" w:pos="9720"/>
        </w:tabs>
        <w:spacing w:before="0" w:after="0"/>
        <w:ind w:left="108"/>
        <w:rPr>
          <w:rFonts w:eastAsia="Times New Roman"/>
          <w:color w:val="000000"/>
          <w:lang w:eastAsia="en-GB"/>
        </w:rPr>
      </w:pPr>
      <w:r>
        <w:rPr>
          <w:rFonts w:eastAsia="Times New Roman"/>
          <w:color w:val="000000"/>
          <w:lang w:eastAsia="en-GB"/>
        </w:rPr>
        <w:t>Buck Quasar</w:t>
      </w:r>
      <w:r>
        <w:rPr>
          <w:rFonts w:eastAsia="Times New Roman"/>
          <w:color w:val="000000"/>
          <w:lang w:eastAsia="en-GB"/>
        </w:rPr>
        <w:tab/>
        <w:t>1</w:t>
      </w:r>
    </w:p>
    <w:p w14:paraId="7D3340CE" w14:textId="77777777" w:rsidR="00D86165" w:rsidRDefault="00D86165" w:rsidP="00D86165">
      <w:pPr>
        <w:tabs>
          <w:tab w:val="right" w:leader="dot" w:pos="9720"/>
        </w:tabs>
        <w:spacing w:before="0" w:after="0"/>
        <w:ind w:left="108"/>
        <w:rPr>
          <w:rFonts w:eastAsia="Times New Roman"/>
          <w:color w:val="000000"/>
          <w:lang w:eastAsia="en-GB"/>
        </w:rPr>
      </w:pPr>
      <w:r>
        <w:rPr>
          <w:rFonts w:eastAsia="Times New Roman"/>
          <w:color w:val="000000"/>
          <w:lang w:eastAsia="en-GB"/>
        </w:rPr>
        <w:t>Buzz Wormhole</w:t>
      </w:r>
      <w:r>
        <w:rPr>
          <w:rFonts w:eastAsia="Times New Roman"/>
          <w:color w:val="000000"/>
          <w:lang w:eastAsia="en-GB"/>
        </w:rPr>
        <w:tab/>
        <w:t>1</w:t>
      </w:r>
    </w:p>
    <w:p w14:paraId="324A0DE2" w14:textId="77777777" w:rsidR="00D86165" w:rsidRDefault="00D86165" w:rsidP="00D86165">
      <w:pPr>
        <w:tabs>
          <w:tab w:val="right" w:leader="dot" w:pos="9720"/>
        </w:tabs>
        <w:spacing w:before="0" w:after="0"/>
        <w:ind w:left="108"/>
        <w:rPr>
          <w:rFonts w:eastAsia="Times New Roman"/>
          <w:color w:val="000000"/>
          <w:lang w:eastAsia="en-GB"/>
        </w:rPr>
      </w:pPr>
      <w:r>
        <w:rPr>
          <w:rFonts w:eastAsia="Times New Roman"/>
          <w:color w:val="000000"/>
          <w:lang w:eastAsia="en-GB"/>
        </w:rPr>
        <w:t>Axe</w:t>
      </w:r>
      <w:r>
        <w:rPr>
          <w:rFonts w:eastAsia="Times New Roman"/>
          <w:color w:val="000000"/>
          <w:lang w:eastAsia="en-GB"/>
        </w:rPr>
        <w:tab/>
        <w:t>1</w:t>
      </w:r>
    </w:p>
    <w:p w14:paraId="5E0368FF" w14:textId="77777777" w:rsidR="00D86165" w:rsidRDefault="00D86165" w:rsidP="00D86165">
      <w:pPr>
        <w:tabs>
          <w:tab w:val="right" w:leader="dot" w:pos="9720"/>
        </w:tabs>
        <w:spacing w:before="0" w:after="0"/>
        <w:ind w:left="108"/>
        <w:rPr>
          <w:rFonts w:eastAsia="Times New Roman"/>
          <w:color w:val="000000"/>
          <w:lang w:eastAsia="en-GB"/>
        </w:rPr>
      </w:pPr>
      <w:r>
        <w:rPr>
          <w:rFonts w:eastAsia="Times New Roman"/>
          <w:color w:val="000000"/>
          <w:lang w:eastAsia="en-GB"/>
        </w:rPr>
        <w:t>Bax</w:t>
      </w:r>
      <w:r>
        <w:rPr>
          <w:rFonts w:eastAsia="Times New Roman"/>
          <w:color w:val="000000"/>
          <w:lang w:eastAsia="en-GB"/>
        </w:rPr>
        <w:tab/>
        <w:t>1</w:t>
      </w:r>
    </w:p>
    <w:p w14:paraId="43DFECEE" w14:textId="77777777" w:rsidR="00D86165" w:rsidRDefault="00D86165" w:rsidP="00D86165">
      <w:pPr>
        <w:tabs>
          <w:tab w:val="right" w:leader="dot" w:pos="9720"/>
        </w:tabs>
        <w:spacing w:before="0" w:after="0"/>
        <w:ind w:left="108"/>
        <w:rPr>
          <w:rFonts w:eastAsia="Times New Roman"/>
          <w:color w:val="000000"/>
          <w:lang w:eastAsia="en-GB"/>
        </w:rPr>
      </w:pPr>
      <w:r>
        <w:rPr>
          <w:rFonts w:eastAsia="Times New Roman"/>
          <w:color w:val="000000"/>
          <w:lang w:eastAsia="en-GB"/>
        </w:rPr>
        <w:t>Crax</w:t>
      </w:r>
      <w:r>
        <w:rPr>
          <w:rFonts w:eastAsia="Times New Roman"/>
          <w:color w:val="000000"/>
          <w:lang w:eastAsia="en-GB"/>
        </w:rPr>
        <w:tab/>
        <w:t>1</w:t>
      </w:r>
    </w:p>
    <w:p w14:paraId="00914EB1" w14:textId="77777777" w:rsidR="00D86165" w:rsidRDefault="00D86165" w:rsidP="00D86165">
      <w:pPr>
        <w:tabs>
          <w:tab w:val="right" w:leader="dot" w:pos="9720"/>
        </w:tabs>
        <w:spacing w:before="0" w:after="0"/>
        <w:ind w:left="108"/>
        <w:rPr>
          <w:rFonts w:eastAsia="Times New Roman"/>
          <w:color w:val="000000"/>
          <w:lang w:eastAsia="en-GB"/>
        </w:rPr>
      </w:pPr>
      <w:r>
        <w:rPr>
          <w:rFonts w:eastAsia="Times New Roman"/>
          <w:color w:val="000000"/>
          <w:lang w:eastAsia="en-GB"/>
        </w:rPr>
        <w:t>Drax</w:t>
      </w:r>
      <w:r>
        <w:rPr>
          <w:rFonts w:eastAsia="Times New Roman"/>
          <w:color w:val="000000"/>
          <w:lang w:eastAsia="en-GB"/>
        </w:rPr>
        <w:tab/>
        <w:t>1</w:t>
      </w:r>
    </w:p>
    <w:p w14:paraId="618482D0" w14:textId="77777777" w:rsidR="00D86165" w:rsidRDefault="00D86165" w:rsidP="00D86165">
      <w:pPr>
        <w:tabs>
          <w:tab w:val="right" w:leader="dot" w:pos="9720"/>
        </w:tabs>
        <w:spacing w:before="0" w:after="0"/>
        <w:ind w:left="108"/>
        <w:rPr>
          <w:rFonts w:eastAsia="Times New Roman"/>
          <w:color w:val="000000"/>
          <w:lang w:eastAsia="en-GB"/>
        </w:rPr>
      </w:pPr>
      <w:r>
        <w:rPr>
          <w:rFonts w:eastAsia="Times New Roman"/>
          <w:color w:val="000000"/>
          <w:lang w:eastAsia="en-GB"/>
        </w:rPr>
        <w:t>Fax</w:t>
      </w:r>
      <w:r>
        <w:rPr>
          <w:rFonts w:eastAsia="Times New Roman"/>
          <w:color w:val="000000"/>
          <w:lang w:eastAsia="en-GB"/>
        </w:rPr>
        <w:tab/>
        <w:t>1</w:t>
      </w:r>
    </w:p>
    <w:p w14:paraId="339B4D57" w14:textId="77777777" w:rsidR="00D86165" w:rsidRDefault="00D86165" w:rsidP="00D86165">
      <w:pPr>
        <w:tabs>
          <w:tab w:val="right" w:leader="dot" w:pos="9720"/>
        </w:tabs>
        <w:spacing w:before="0" w:after="0"/>
        <w:ind w:left="108"/>
        <w:rPr>
          <w:rFonts w:eastAsia="Times New Roman"/>
          <w:color w:val="000000"/>
          <w:lang w:eastAsia="en-GB"/>
        </w:rPr>
      </w:pPr>
      <w:r>
        <w:rPr>
          <w:rFonts w:eastAsia="Times New Roman"/>
          <w:color w:val="000000"/>
          <w:lang w:eastAsia="en-GB"/>
        </w:rPr>
        <w:t>Max</w:t>
      </w:r>
      <w:r>
        <w:rPr>
          <w:rFonts w:eastAsia="Times New Roman"/>
          <w:color w:val="000000"/>
          <w:lang w:eastAsia="en-GB"/>
        </w:rPr>
        <w:tab/>
        <w:t>0</w:t>
      </w:r>
    </w:p>
    <w:p w14:paraId="67F2D77F" w14:textId="77777777" w:rsidR="00D86165" w:rsidRDefault="00D86165" w:rsidP="00D86165">
      <w:pPr>
        <w:tabs>
          <w:tab w:val="right" w:leader="dot" w:pos="9720"/>
        </w:tabs>
        <w:spacing w:before="0" w:after="0"/>
        <w:ind w:left="108"/>
        <w:rPr>
          <w:rFonts w:eastAsia="Times New Roman"/>
          <w:color w:val="000000"/>
          <w:lang w:eastAsia="en-GB"/>
        </w:rPr>
      </w:pPr>
      <w:r>
        <w:rPr>
          <w:rFonts w:eastAsia="Times New Roman"/>
          <w:color w:val="000000"/>
          <w:lang w:eastAsia="en-GB"/>
        </w:rPr>
        <w:t>Quax</w:t>
      </w:r>
      <w:r>
        <w:rPr>
          <w:rFonts w:eastAsia="Times New Roman"/>
          <w:color w:val="000000"/>
          <w:lang w:eastAsia="en-GB"/>
        </w:rPr>
        <w:tab/>
        <w:t>0</w:t>
      </w:r>
    </w:p>
    <w:p w14:paraId="6A421B9F" w14:textId="77777777" w:rsidR="00D86165" w:rsidRDefault="00D86165" w:rsidP="00D86165">
      <w:pPr>
        <w:tabs>
          <w:tab w:val="right" w:leader="dot" w:pos="9720"/>
        </w:tabs>
        <w:spacing w:before="0" w:after="0"/>
        <w:ind w:left="108"/>
        <w:rPr>
          <w:rFonts w:eastAsia="Times New Roman"/>
          <w:color w:val="000000"/>
          <w:lang w:eastAsia="en-GB"/>
        </w:rPr>
      </w:pPr>
      <w:r>
        <w:rPr>
          <w:rFonts w:eastAsia="Times New Roman"/>
          <w:color w:val="000000"/>
          <w:lang w:eastAsia="en-GB"/>
        </w:rPr>
        <w:t>Sax</w:t>
      </w:r>
      <w:r>
        <w:rPr>
          <w:rFonts w:eastAsia="Times New Roman"/>
          <w:color w:val="000000"/>
          <w:lang w:eastAsia="en-GB"/>
        </w:rPr>
        <w:tab/>
        <w:t>0</w:t>
      </w:r>
    </w:p>
    <w:p w14:paraId="052A7F9A" w14:textId="77777777" w:rsidR="00D86165" w:rsidRDefault="00D86165" w:rsidP="00D86165">
      <w:pPr>
        <w:tabs>
          <w:tab w:val="right" w:leader="dot" w:pos="9720"/>
        </w:tabs>
        <w:spacing w:before="0" w:after="0"/>
        <w:ind w:left="108"/>
        <w:rPr>
          <w:rFonts w:eastAsia="Times New Roman"/>
          <w:color w:val="000000"/>
          <w:lang w:eastAsia="en-GB"/>
        </w:rPr>
      </w:pPr>
      <w:r>
        <w:rPr>
          <w:rFonts w:eastAsia="Times New Roman"/>
          <w:color w:val="000000"/>
          <w:lang w:eastAsia="en-GB"/>
        </w:rPr>
        <w:t>Trax</w:t>
      </w:r>
      <w:r>
        <w:rPr>
          <w:rFonts w:eastAsia="Times New Roman"/>
          <w:color w:val="000000"/>
          <w:lang w:eastAsia="en-GB"/>
        </w:rPr>
        <w:tab/>
        <w:t>0</w:t>
      </w:r>
    </w:p>
    <w:p w14:paraId="4A6DEC72" w14:textId="77777777" w:rsidR="00D86165" w:rsidRDefault="00D86165" w:rsidP="00D86165">
      <w:pPr>
        <w:tabs>
          <w:tab w:val="right" w:leader="dot" w:pos="9720"/>
        </w:tabs>
        <w:spacing w:before="0" w:after="0"/>
        <w:ind w:left="108"/>
        <w:rPr>
          <w:rFonts w:eastAsia="Times New Roman"/>
          <w:color w:val="000000"/>
          <w:lang w:eastAsia="en-GB"/>
        </w:rPr>
      </w:pPr>
      <w:r>
        <w:rPr>
          <w:rFonts w:eastAsia="Times New Roman"/>
          <w:color w:val="000000"/>
          <w:lang w:eastAsia="en-GB"/>
        </w:rPr>
        <w:t>Wax</w:t>
      </w:r>
      <w:r>
        <w:rPr>
          <w:rFonts w:eastAsia="Times New Roman"/>
          <w:color w:val="000000"/>
          <w:lang w:eastAsia="en-GB"/>
        </w:rPr>
        <w:tab/>
        <w:t>0</w:t>
      </w:r>
    </w:p>
    <w:p w14:paraId="76149F69" w14:textId="77777777" w:rsidR="00D86165" w:rsidRDefault="00D86165" w:rsidP="00D86165">
      <w:pPr>
        <w:pStyle w:val="Heading1"/>
      </w:pPr>
      <w:r>
        <w:rPr>
          <w:rFonts w:eastAsia="Times New Roman"/>
          <w:b w:val="0"/>
          <w:bCs w:val="0"/>
          <w:caps w:val="0"/>
          <w:color w:val="000000"/>
          <w:lang w:eastAsia="en-GB"/>
        </w:rPr>
        <w:br w:type="page"/>
      </w:r>
      <w:bookmarkStart w:id="5" w:name="_Toc31106874"/>
      <w:bookmarkStart w:id="6" w:name="_Toc34042229"/>
      <w:r>
        <w:t>Suggested Cast List For 28 Characters</w:t>
      </w:r>
      <w:bookmarkEnd w:id="5"/>
      <w:bookmarkEnd w:id="6"/>
    </w:p>
    <w:p w14:paraId="103482B9" w14:textId="77777777" w:rsidR="00D86165" w:rsidRDefault="00D86165" w:rsidP="00D86165">
      <w:pPr>
        <w:rPr>
          <w:b/>
          <w:i/>
        </w:rPr>
      </w:pPr>
      <w:r>
        <w:rPr>
          <w:b/>
          <w:i/>
        </w:rPr>
        <w:t>N.B. In the following list, the number shows how many spoken lines each role has.</w:t>
      </w:r>
    </w:p>
    <w:p w14:paraId="4987A52F" w14:textId="77777777" w:rsidR="00D86165" w:rsidRDefault="00D86165" w:rsidP="00D86165">
      <w:pPr>
        <w:rPr>
          <w:b/>
          <w:i/>
        </w:rPr>
      </w:pPr>
      <w:r>
        <w:rPr>
          <w:b/>
          <w:i/>
        </w:rPr>
        <w:t>An asterisk (*) before the character’s name indicates that this character ALSO has solo or featured sung lines.</w:t>
      </w:r>
    </w:p>
    <w:p w14:paraId="73D8DBD4" w14:textId="77777777" w:rsidR="00D86165" w:rsidRDefault="00D86165" w:rsidP="00D86165">
      <w:pPr>
        <w:rPr>
          <w:b/>
          <w:i/>
        </w:rPr>
      </w:pPr>
    </w:p>
    <w:p w14:paraId="61765976" w14:textId="77777777" w:rsidR="00D86165" w:rsidRDefault="00D86165" w:rsidP="00D86165">
      <w:pPr>
        <w:tabs>
          <w:tab w:val="right" w:leader="dot" w:pos="9720"/>
        </w:tabs>
        <w:spacing w:before="0" w:after="0"/>
        <w:ind w:left="108"/>
        <w:rPr>
          <w:rFonts w:eastAsia="Times New Roman"/>
          <w:color w:val="000000"/>
          <w:lang w:eastAsia="en-GB"/>
        </w:rPr>
      </w:pPr>
      <w:r>
        <w:rPr>
          <w:rFonts w:eastAsia="Times New Roman"/>
          <w:color w:val="000000"/>
          <w:lang w:eastAsia="en-GB"/>
        </w:rPr>
        <w:t>*Daft Ada</w:t>
      </w:r>
      <w:r>
        <w:rPr>
          <w:rFonts w:eastAsia="Times New Roman"/>
          <w:color w:val="000000"/>
          <w:lang w:eastAsia="en-GB"/>
        </w:rPr>
        <w:tab/>
        <w:t>55</w:t>
      </w:r>
    </w:p>
    <w:p w14:paraId="1452F10A" w14:textId="77777777" w:rsidR="00D86165" w:rsidRDefault="00D86165" w:rsidP="00D86165">
      <w:pPr>
        <w:tabs>
          <w:tab w:val="right" w:leader="dot" w:pos="9720"/>
        </w:tabs>
        <w:spacing w:before="0" w:after="0"/>
        <w:ind w:left="108"/>
        <w:rPr>
          <w:rFonts w:eastAsia="Times New Roman"/>
          <w:color w:val="000000"/>
          <w:lang w:eastAsia="en-GB"/>
        </w:rPr>
      </w:pPr>
      <w:r>
        <w:rPr>
          <w:rFonts w:eastAsia="Times New Roman"/>
          <w:color w:val="000000"/>
          <w:lang w:eastAsia="en-GB"/>
        </w:rPr>
        <w:t>*Luke Warmwater</w:t>
      </w:r>
      <w:r>
        <w:rPr>
          <w:rFonts w:eastAsia="Times New Roman"/>
          <w:color w:val="000000"/>
          <w:lang w:eastAsia="en-GB"/>
        </w:rPr>
        <w:tab/>
        <w:t>48</w:t>
      </w:r>
    </w:p>
    <w:p w14:paraId="4CF5D90F" w14:textId="77777777" w:rsidR="00D86165" w:rsidRDefault="00D86165" w:rsidP="00D86165">
      <w:pPr>
        <w:tabs>
          <w:tab w:val="right" w:leader="dot" w:pos="9720"/>
        </w:tabs>
        <w:spacing w:before="0" w:after="0"/>
        <w:ind w:left="108"/>
        <w:rPr>
          <w:rFonts w:eastAsia="Times New Roman"/>
          <w:color w:val="000000"/>
          <w:lang w:eastAsia="en-GB"/>
        </w:rPr>
      </w:pPr>
      <w:r>
        <w:rPr>
          <w:rFonts w:eastAsia="Times New Roman"/>
          <w:color w:val="000000"/>
          <w:lang w:eastAsia="en-GB"/>
        </w:rPr>
        <w:t>*The Umpire</w:t>
      </w:r>
      <w:r>
        <w:rPr>
          <w:rFonts w:eastAsia="Times New Roman"/>
          <w:color w:val="000000"/>
          <w:lang w:eastAsia="en-GB"/>
        </w:rPr>
        <w:tab/>
        <w:t>44</w:t>
      </w:r>
    </w:p>
    <w:p w14:paraId="0E94F8C8" w14:textId="77777777" w:rsidR="00D86165" w:rsidRDefault="00D86165" w:rsidP="00D86165">
      <w:pPr>
        <w:tabs>
          <w:tab w:val="right" w:leader="dot" w:pos="9720"/>
        </w:tabs>
        <w:spacing w:before="0" w:after="0"/>
        <w:ind w:left="108"/>
        <w:rPr>
          <w:rFonts w:eastAsia="Times New Roman"/>
          <w:color w:val="000000"/>
          <w:lang w:eastAsia="en-GB"/>
        </w:rPr>
      </w:pPr>
      <w:r>
        <w:rPr>
          <w:rFonts w:eastAsia="Times New Roman"/>
          <w:color w:val="000000"/>
          <w:lang w:eastAsia="en-GB"/>
        </w:rPr>
        <w:t>*Princess Nebula</w:t>
      </w:r>
      <w:r>
        <w:rPr>
          <w:rFonts w:eastAsia="Times New Roman"/>
          <w:color w:val="000000"/>
          <w:lang w:eastAsia="en-GB"/>
        </w:rPr>
        <w:tab/>
        <w:t>39</w:t>
      </w:r>
    </w:p>
    <w:p w14:paraId="0418CC74" w14:textId="77777777" w:rsidR="00D86165" w:rsidRDefault="00D86165" w:rsidP="00D86165">
      <w:pPr>
        <w:tabs>
          <w:tab w:val="right" w:leader="dot" w:pos="9720"/>
        </w:tabs>
        <w:spacing w:before="0" w:after="0"/>
        <w:ind w:left="108"/>
        <w:rPr>
          <w:rFonts w:eastAsia="Times New Roman"/>
          <w:color w:val="000000"/>
          <w:lang w:eastAsia="en-GB"/>
        </w:rPr>
      </w:pPr>
      <w:r>
        <w:rPr>
          <w:rFonts w:eastAsia="Times New Roman"/>
          <w:color w:val="000000"/>
          <w:lang w:eastAsia="en-GB"/>
        </w:rPr>
        <w:t>*Doctor Woo/Yoga</w:t>
      </w:r>
      <w:r>
        <w:rPr>
          <w:rFonts w:eastAsia="Times New Roman"/>
          <w:color w:val="000000"/>
          <w:lang w:eastAsia="en-GB"/>
        </w:rPr>
        <w:tab/>
        <w:t>38</w:t>
      </w:r>
    </w:p>
    <w:p w14:paraId="46682FAB" w14:textId="788DD4FF" w:rsidR="00D86165" w:rsidRDefault="00D86165" w:rsidP="00D86165">
      <w:pPr>
        <w:tabs>
          <w:tab w:val="right" w:leader="dot" w:pos="9720"/>
        </w:tabs>
        <w:spacing w:before="0" w:after="0"/>
        <w:ind w:left="108"/>
        <w:rPr>
          <w:rFonts w:eastAsia="Times New Roman"/>
          <w:color w:val="000000"/>
          <w:lang w:eastAsia="en-GB"/>
        </w:rPr>
      </w:pPr>
      <w:r>
        <w:rPr>
          <w:rFonts w:eastAsia="Times New Roman"/>
          <w:color w:val="000000"/>
          <w:lang w:eastAsia="en-GB"/>
        </w:rPr>
        <w:t xml:space="preserve">Spocky/Basil </w:t>
      </w:r>
      <w:r>
        <w:rPr>
          <w:rFonts w:eastAsia="Times New Roman"/>
          <w:i/>
          <w:color w:val="000000"/>
          <w:lang w:eastAsia="en-GB"/>
        </w:rPr>
        <w:t>(also covers</w:t>
      </w:r>
      <w:r w:rsidR="00905C1A">
        <w:rPr>
          <w:rFonts w:eastAsia="Times New Roman"/>
          <w:i/>
          <w:color w:val="000000"/>
          <w:lang w:eastAsia="en-GB"/>
        </w:rPr>
        <w:t xml:space="preserve"> lines of Saffron</w:t>
      </w:r>
      <w:r>
        <w:rPr>
          <w:rFonts w:eastAsia="Times New Roman"/>
          <w:i/>
          <w:color w:val="000000"/>
          <w:lang w:eastAsia="en-GB"/>
        </w:rPr>
        <w:t>)</w:t>
      </w:r>
      <w:r>
        <w:rPr>
          <w:rFonts w:eastAsia="Times New Roman"/>
          <w:color w:val="000000"/>
          <w:lang w:eastAsia="en-GB"/>
        </w:rPr>
        <w:tab/>
        <w:t>32</w:t>
      </w:r>
    </w:p>
    <w:p w14:paraId="25F98F6F" w14:textId="77777777" w:rsidR="00D86165" w:rsidRDefault="00D86165" w:rsidP="00D86165">
      <w:pPr>
        <w:tabs>
          <w:tab w:val="right" w:leader="dot" w:pos="9720"/>
        </w:tabs>
        <w:spacing w:before="0" w:after="0"/>
        <w:ind w:left="108"/>
        <w:rPr>
          <w:rFonts w:eastAsia="Times New Roman"/>
          <w:color w:val="000000"/>
          <w:lang w:eastAsia="en-GB"/>
        </w:rPr>
      </w:pPr>
      <w:r>
        <w:rPr>
          <w:rFonts w:eastAsia="Times New Roman"/>
          <w:color w:val="000000"/>
          <w:lang w:eastAsia="en-GB"/>
        </w:rPr>
        <w:t>Toby Wonky Nosebleed</w:t>
      </w:r>
      <w:r>
        <w:rPr>
          <w:rFonts w:eastAsia="Times New Roman"/>
          <w:color w:val="000000"/>
          <w:lang w:eastAsia="en-GB"/>
        </w:rPr>
        <w:tab/>
        <w:t>25</w:t>
      </w:r>
    </w:p>
    <w:p w14:paraId="720066C5" w14:textId="77777777" w:rsidR="00D86165" w:rsidRDefault="00D86165" w:rsidP="00D86165">
      <w:pPr>
        <w:tabs>
          <w:tab w:val="right" w:leader="dot" w:pos="9720"/>
        </w:tabs>
        <w:spacing w:before="0" w:after="0"/>
        <w:ind w:left="108"/>
        <w:rPr>
          <w:rFonts w:eastAsia="Times New Roman"/>
          <w:color w:val="000000"/>
          <w:lang w:eastAsia="en-GB"/>
        </w:rPr>
      </w:pPr>
      <w:r>
        <w:rPr>
          <w:rFonts w:eastAsia="Times New Roman"/>
          <w:color w:val="000000"/>
          <w:lang w:eastAsia="en-GB"/>
        </w:rPr>
        <w:t>Qwerty</w:t>
      </w:r>
      <w:r>
        <w:rPr>
          <w:rFonts w:eastAsia="Times New Roman"/>
          <w:color w:val="000000"/>
          <w:lang w:eastAsia="en-GB"/>
        </w:rPr>
        <w:tab/>
        <w:t>23</w:t>
      </w:r>
    </w:p>
    <w:p w14:paraId="14737E6B" w14:textId="77777777" w:rsidR="00D86165" w:rsidRDefault="00D86165" w:rsidP="00D86165">
      <w:pPr>
        <w:tabs>
          <w:tab w:val="right" w:leader="dot" w:pos="9720"/>
        </w:tabs>
        <w:spacing w:before="0" w:after="0"/>
        <w:ind w:left="108"/>
        <w:rPr>
          <w:rFonts w:eastAsia="Times New Roman"/>
          <w:color w:val="000000"/>
          <w:lang w:eastAsia="en-GB"/>
        </w:rPr>
      </w:pPr>
      <w:r>
        <w:rPr>
          <w:rFonts w:eastAsia="Times New Roman"/>
          <w:color w:val="000000"/>
          <w:lang w:eastAsia="en-GB"/>
        </w:rPr>
        <w:t>*Zak Solo</w:t>
      </w:r>
      <w:r>
        <w:rPr>
          <w:rFonts w:eastAsia="Times New Roman"/>
          <w:color w:val="000000"/>
          <w:lang w:eastAsia="en-GB"/>
        </w:rPr>
        <w:tab/>
        <w:t>20</w:t>
      </w:r>
    </w:p>
    <w:p w14:paraId="2DC5833F" w14:textId="2994FFC8" w:rsidR="00D86165" w:rsidRDefault="00D86165" w:rsidP="00D86165">
      <w:pPr>
        <w:tabs>
          <w:tab w:val="right" w:leader="dot" w:pos="9720"/>
        </w:tabs>
        <w:spacing w:before="0" w:after="0"/>
        <w:ind w:left="108"/>
        <w:rPr>
          <w:rFonts w:eastAsia="Times New Roman"/>
          <w:color w:val="000000"/>
          <w:lang w:eastAsia="en-GB"/>
        </w:rPr>
      </w:pPr>
      <w:r>
        <w:rPr>
          <w:rFonts w:eastAsia="Times New Roman"/>
          <w:color w:val="000000"/>
          <w:lang w:eastAsia="en-GB"/>
        </w:rPr>
        <w:t xml:space="preserve">Alexi </w:t>
      </w:r>
      <w:r>
        <w:rPr>
          <w:rFonts w:eastAsia="Times New Roman"/>
          <w:i/>
          <w:color w:val="000000"/>
          <w:lang w:eastAsia="en-GB"/>
        </w:rPr>
        <w:t xml:space="preserve">(also covers </w:t>
      </w:r>
      <w:r w:rsidR="00905C1A">
        <w:rPr>
          <w:rFonts w:eastAsia="Times New Roman"/>
          <w:i/>
          <w:color w:val="000000"/>
          <w:lang w:eastAsia="en-GB"/>
        </w:rPr>
        <w:t>lines of Sira</w:t>
      </w:r>
      <w:r>
        <w:rPr>
          <w:rFonts w:eastAsia="Times New Roman"/>
          <w:color w:val="000000"/>
          <w:lang w:eastAsia="en-GB"/>
        </w:rPr>
        <w:t xml:space="preserve">)/Anne </w:t>
      </w:r>
      <w:r w:rsidR="00905C1A">
        <w:rPr>
          <w:rFonts w:eastAsia="Times New Roman"/>
          <w:i/>
          <w:color w:val="000000"/>
          <w:lang w:eastAsia="en-GB"/>
        </w:rPr>
        <w:t>(also covers lines of Alfie</w:t>
      </w:r>
      <w:r>
        <w:rPr>
          <w:rFonts w:eastAsia="Times New Roman"/>
          <w:i/>
          <w:color w:val="000000"/>
          <w:lang w:eastAsia="en-GB"/>
        </w:rPr>
        <w:t>)</w:t>
      </w:r>
      <w:r>
        <w:rPr>
          <w:rFonts w:eastAsia="Times New Roman"/>
          <w:color w:val="000000"/>
          <w:lang w:eastAsia="en-GB"/>
        </w:rPr>
        <w:tab/>
        <w:t>20</w:t>
      </w:r>
    </w:p>
    <w:p w14:paraId="0D48E075" w14:textId="77777777" w:rsidR="00D86165" w:rsidRDefault="00D86165" w:rsidP="00D86165">
      <w:pPr>
        <w:tabs>
          <w:tab w:val="right" w:leader="dot" w:pos="9720"/>
        </w:tabs>
        <w:spacing w:before="0" w:after="0"/>
        <w:ind w:left="108"/>
        <w:rPr>
          <w:rFonts w:eastAsia="Times New Roman"/>
          <w:color w:val="000000"/>
          <w:lang w:eastAsia="en-GB"/>
        </w:rPr>
      </w:pPr>
      <w:r>
        <w:rPr>
          <w:rFonts w:eastAsia="Times New Roman"/>
          <w:color w:val="000000"/>
          <w:lang w:eastAsia="en-GB"/>
        </w:rPr>
        <w:t>Ranger Roger</w:t>
      </w:r>
      <w:r>
        <w:rPr>
          <w:rFonts w:eastAsia="Times New Roman"/>
          <w:color w:val="000000"/>
          <w:lang w:eastAsia="en-GB"/>
        </w:rPr>
        <w:tab/>
        <w:t>15</w:t>
      </w:r>
    </w:p>
    <w:p w14:paraId="3FD79071" w14:textId="77777777" w:rsidR="00D86165" w:rsidRDefault="00D86165" w:rsidP="00D86165">
      <w:pPr>
        <w:tabs>
          <w:tab w:val="right" w:leader="dot" w:pos="9720"/>
        </w:tabs>
        <w:spacing w:before="0" w:after="0"/>
        <w:ind w:left="108"/>
        <w:rPr>
          <w:rFonts w:eastAsia="Times New Roman"/>
          <w:color w:val="000000"/>
          <w:lang w:eastAsia="en-GB"/>
        </w:rPr>
      </w:pPr>
      <w:r>
        <w:rPr>
          <w:rFonts w:eastAsia="Times New Roman"/>
          <w:color w:val="000000"/>
          <w:lang w:eastAsia="en-GB"/>
        </w:rPr>
        <w:t>Commodore Nintendo</w:t>
      </w:r>
      <w:r>
        <w:rPr>
          <w:rFonts w:eastAsia="Times New Roman"/>
          <w:color w:val="000000"/>
          <w:lang w:eastAsia="en-GB"/>
        </w:rPr>
        <w:tab/>
        <w:t>13</w:t>
      </w:r>
    </w:p>
    <w:p w14:paraId="4BCD11C5" w14:textId="77777777" w:rsidR="00D86165" w:rsidRDefault="00D86165" w:rsidP="00D86165">
      <w:pPr>
        <w:tabs>
          <w:tab w:val="right" w:leader="dot" w:pos="9720"/>
        </w:tabs>
        <w:spacing w:before="0" w:after="0"/>
        <w:ind w:left="108"/>
        <w:rPr>
          <w:rFonts w:eastAsia="Times New Roman"/>
          <w:color w:val="000000"/>
          <w:lang w:eastAsia="en-GB"/>
        </w:rPr>
      </w:pPr>
      <w:r>
        <w:rPr>
          <w:rFonts w:eastAsia="Times New Roman"/>
          <w:color w:val="000000"/>
          <w:lang w:eastAsia="en-GB"/>
        </w:rPr>
        <w:t>Ranger Out</w:t>
      </w:r>
      <w:r>
        <w:rPr>
          <w:rFonts w:eastAsia="Times New Roman"/>
          <w:color w:val="000000"/>
          <w:lang w:eastAsia="en-GB"/>
        </w:rPr>
        <w:tab/>
        <w:t>12</w:t>
      </w:r>
    </w:p>
    <w:p w14:paraId="152FA0CA" w14:textId="77777777" w:rsidR="00D86165" w:rsidRDefault="00D86165" w:rsidP="00D86165">
      <w:pPr>
        <w:tabs>
          <w:tab w:val="right" w:leader="dot" w:pos="9720"/>
        </w:tabs>
        <w:spacing w:before="0" w:after="0"/>
        <w:ind w:left="108"/>
        <w:rPr>
          <w:rFonts w:eastAsia="Times New Roman"/>
          <w:color w:val="000000"/>
          <w:lang w:eastAsia="en-GB"/>
        </w:rPr>
      </w:pPr>
      <w:r>
        <w:rPr>
          <w:rFonts w:eastAsia="Times New Roman"/>
          <w:color w:val="000000"/>
          <w:lang w:eastAsia="en-GB"/>
        </w:rPr>
        <w:t>Ranger Over</w:t>
      </w:r>
      <w:r>
        <w:rPr>
          <w:rFonts w:eastAsia="Times New Roman"/>
          <w:color w:val="000000"/>
          <w:lang w:eastAsia="en-GB"/>
        </w:rPr>
        <w:tab/>
        <w:t>12</w:t>
      </w:r>
    </w:p>
    <w:p w14:paraId="5F382046" w14:textId="77777777" w:rsidR="00D86165" w:rsidRDefault="00D86165" w:rsidP="00D86165">
      <w:pPr>
        <w:tabs>
          <w:tab w:val="right" w:leader="dot" w:pos="9720"/>
        </w:tabs>
        <w:spacing w:before="0" w:after="0"/>
        <w:ind w:left="108"/>
        <w:rPr>
          <w:rFonts w:eastAsia="Times New Roman"/>
          <w:color w:val="000000"/>
          <w:lang w:eastAsia="en-GB"/>
        </w:rPr>
      </w:pPr>
      <w:r>
        <w:rPr>
          <w:rFonts w:eastAsia="Times New Roman"/>
          <w:color w:val="000000"/>
          <w:lang w:eastAsia="en-GB"/>
        </w:rPr>
        <w:t>Nigel The Nookie</w:t>
      </w:r>
      <w:r>
        <w:rPr>
          <w:rFonts w:eastAsia="Times New Roman"/>
          <w:color w:val="000000"/>
          <w:lang w:eastAsia="en-GB"/>
        </w:rPr>
        <w:tab/>
        <w:t>12</w:t>
      </w:r>
    </w:p>
    <w:p w14:paraId="073B14CB" w14:textId="77777777" w:rsidR="00D86165" w:rsidRDefault="00D86165" w:rsidP="00D86165">
      <w:pPr>
        <w:tabs>
          <w:tab w:val="right" w:leader="dot" w:pos="9720"/>
        </w:tabs>
        <w:spacing w:before="0" w:after="0"/>
        <w:ind w:left="108"/>
        <w:rPr>
          <w:rFonts w:eastAsia="Times New Roman"/>
          <w:color w:val="000000"/>
          <w:lang w:eastAsia="en-GB"/>
        </w:rPr>
      </w:pPr>
      <w:r>
        <w:rPr>
          <w:rFonts w:eastAsia="Times New Roman"/>
          <w:color w:val="000000"/>
          <w:lang w:eastAsia="en-GB"/>
        </w:rPr>
        <w:t xml:space="preserve">Amiga </w:t>
      </w:r>
      <w:r>
        <w:rPr>
          <w:rFonts w:eastAsia="Times New Roman"/>
          <w:i/>
          <w:color w:val="000000"/>
          <w:lang w:eastAsia="en-GB"/>
        </w:rPr>
        <w:t>(also covers lines of Sega &amp; Kong)</w:t>
      </w:r>
      <w:r>
        <w:rPr>
          <w:rFonts w:eastAsia="Times New Roman"/>
          <w:color w:val="000000"/>
          <w:lang w:eastAsia="en-GB"/>
        </w:rPr>
        <w:tab/>
        <w:t>9</w:t>
      </w:r>
    </w:p>
    <w:p w14:paraId="009970CA" w14:textId="77777777" w:rsidR="00D86165" w:rsidRDefault="00D86165" w:rsidP="00D86165">
      <w:pPr>
        <w:tabs>
          <w:tab w:val="right" w:leader="dot" w:pos="9720"/>
        </w:tabs>
        <w:spacing w:before="0" w:after="0"/>
        <w:ind w:left="108"/>
        <w:rPr>
          <w:rFonts w:eastAsia="Times New Roman"/>
          <w:color w:val="000000"/>
          <w:lang w:eastAsia="en-GB"/>
        </w:rPr>
      </w:pPr>
      <w:r>
        <w:rPr>
          <w:rFonts w:eastAsia="Times New Roman"/>
          <w:color w:val="000000"/>
          <w:lang w:eastAsia="en-GB"/>
        </w:rPr>
        <w:t xml:space="preserve">Atari </w:t>
      </w:r>
      <w:r>
        <w:rPr>
          <w:rFonts w:eastAsia="Times New Roman"/>
          <w:i/>
          <w:color w:val="000000"/>
          <w:lang w:eastAsia="en-GB"/>
        </w:rPr>
        <w:t>(also covers lines of Snez &amp; Pixel)</w:t>
      </w:r>
      <w:r>
        <w:rPr>
          <w:rFonts w:eastAsia="Times New Roman"/>
          <w:color w:val="000000"/>
          <w:lang w:eastAsia="en-GB"/>
        </w:rPr>
        <w:tab/>
        <w:t>9</w:t>
      </w:r>
    </w:p>
    <w:p w14:paraId="19889BF9" w14:textId="77777777" w:rsidR="00D86165" w:rsidRDefault="00D86165" w:rsidP="00D86165">
      <w:pPr>
        <w:tabs>
          <w:tab w:val="right" w:leader="dot" w:pos="9720"/>
        </w:tabs>
        <w:spacing w:before="0" w:after="0"/>
        <w:ind w:left="108"/>
        <w:rPr>
          <w:rFonts w:eastAsia="Times New Roman"/>
          <w:color w:val="000000"/>
          <w:lang w:eastAsia="en-GB"/>
        </w:rPr>
      </w:pPr>
      <w:r>
        <w:rPr>
          <w:rFonts w:eastAsia="Times New Roman"/>
          <w:color w:val="000000"/>
          <w:lang w:eastAsia="en-GB"/>
        </w:rPr>
        <w:t xml:space="preserve">Borg </w:t>
      </w:r>
      <w:r>
        <w:rPr>
          <w:rFonts w:eastAsia="Times New Roman"/>
          <w:i/>
          <w:color w:val="000000"/>
          <w:lang w:eastAsia="en-GB"/>
        </w:rPr>
        <w:t>(also covers lines of Venus)</w:t>
      </w:r>
      <w:r>
        <w:rPr>
          <w:rFonts w:eastAsia="Times New Roman"/>
          <w:color w:val="000000"/>
          <w:lang w:eastAsia="en-GB"/>
        </w:rPr>
        <w:tab/>
        <w:t>9</w:t>
      </w:r>
    </w:p>
    <w:p w14:paraId="28D467D7" w14:textId="77777777" w:rsidR="00D86165" w:rsidRDefault="00D86165" w:rsidP="00D86165">
      <w:pPr>
        <w:tabs>
          <w:tab w:val="right" w:leader="dot" w:pos="9720"/>
        </w:tabs>
        <w:spacing w:before="0" w:after="0"/>
        <w:ind w:left="108"/>
        <w:rPr>
          <w:rFonts w:eastAsia="Times New Roman"/>
          <w:color w:val="000000"/>
          <w:lang w:eastAsia="en-GB"/>
        </w:rPr>
      </w:pPr>
      <w:r>
        <w:rPr>
          <w:rFonts w:eastAsia="Times New Roman"/>
          <w:color w:val="000000"/>
          <w:lang w:eastAsia="en-GB"/>
        </w:rPr>
        <w:t xml:space="preserve">Becker </w:t>
      </w:r>
      <w:r>
        <w:rPr>
          <w:rFonts w:eastAsia="Times New Roman"/>
          <w:i/>
          <w:color w:val="000000"/>
          <w:lang w:eastAsia="en-GB"/>
        </w:rPr>
        <w:t>(also covers lines of Graf)</w:t>
      </w:r>
      <w:r>
        <w:rPr>
          <w:rFonts w:eastAsia="Times New Roman"/>
          <w:color w:val="000000"/>
          <w:lang w:eastAsia="en-GB"/>
        </w:rPr>
        <w:tab/>
        <w:t>9</w:t>
      </w:r>
    </w:p>
    <w:p w14:paraId="77A073EA" w14:textId="77777777" w:rsidR="00D86165" w:rsidRDefault="00D86165" w:rsidP="00D86165">
      <w:pPr>
        <w:tabs>
          <w:tab w:val="right" w:leader="dot" w:pos="9720"/>
        </w:tabs>
        <w:spacing w:before="0" w:after="0"/>
        <w:ind w:left="108"/>
        <w:rPr>
          <w:rFonts w:eastAsia="Times New Roman"/>
          <w:color w:val="000000"/>
          <w:lang w:eastAsia="en-GB"/>
        </w:rPr>
      </w:pPr>
      <w:r>
        <w:rPr>
          <w:rFonts w:eastAsia="Times New Roman"/>
          <w:color w:val="000000"/>
          <w:lang w:eastAsia="en-GB"/>
        </w:rPr>
        <w:t>Mack</w:t>
      </w:r>
      <w:r>
        <w:rPr>
          <w:rFonts w:eastAsia="Times New Roman"/>
          <w:color w:val="000000"/>
          <w:lang w:eastAsia="en-GB"/>
        </w:rPr>
        <w:tab/>
        <w:t>8</w:t>
      </w:r>
    </w:p>
    <w:p w14:paraId="618BC12B" w14:textId="77777777" w:rsidR="00D86165" w:rsidRDefault="00D86165" w:rsidP="00D86165">
      <w:pPr>
        <w:tabs>
          <w:tab w:val="right" w:leader="dot" w:pos="9720"/>
        </w:tabs>
        <w:spacing w:before="0" w:after="0"/>
        <w:ind w:left="108"/>
        <w:rPr>
          <w:rFonts w:eastAsia="Times New Roman"/>
          <w:color w:val="000000"/>
          <w:lang w:eastAsia="en-GB"/>
        </w:rPr>
      </w:pPr>
      <w:r>
        <w:rPr>
          <w:rFonts w:eastAsia="Times New Roman"/>
          <w:color w:val="000000"/>
          <w:lang w:eastAsia="en-GB"/>
        </w:rPr>
        <w:t>Roe</w:t>
      </w:r>
      <w:r>
        <w:rPr>
          <w:rFonts w:eastAsia="Times New Roman"/>
          <w:color w:val="000000"/>
          <w:lang w:eastAsia="en-GB"/>
        </w:rPr>
        <w:tab/>
        <w:t>8</w:t>
      </w:r>
    </w:p>
    <w:p w14:paraId="497E7918" w14:textId="77777777" w:rsidR="00D86165" w:rsidRDefault="00D86165" w:rsidP="00D86165">
      <w:pPr>
        <w:tabs>
          <w:tab w:val="right" w:leader="dot" w:pos="9720"/>
        </w:tabs>
        <w:spacing w:before="0" w:after="0"/>
        <w:ind w:left="108"/>
        <w:rPr>
          <w:rFonts w:eastAsia="Times New Roman"/>
          <w:color w:val="000000"/>
          <w:lang w:eastAsia="en-GB"/>
        </w:rPr>
      </w:pPr>
      <w:r>
        <w:rPr>
          <w:rFonts w:eastAsia="Times New Roman"/>
          <w:color w:val="000000"/>
          <w:lang w:eastAsia="en-GB"/>
        </w:rPr>
        <w:t xml:space="preserve">Quasar </w:t>
      </w:r>
      <w:r>
        <w:rPr>
          <w:rFonts w:eastAsia="Times New Roman"/>
          <w:i/>
          <w:color w:val="000000"/>
          <w:lang w:eastAsia="en-GB"/>
        </w:rPr>
        <w:t>(also covers lines of Jaffa, Luna &amp; Buzz)</w:t>
      </w:r>
      <w:r>
        <w:rPr>
          <w:rFonts w:eastAsia="Times New Roman"/>
          <w:color w:val="000000"/>
          <w:lang w:eastAsia="en-GB"/>
        </w:rPr>
        <w:tab/>
        <w:t>6</w:t>
      </w:r>
    </w:p>
    <w:p w14:paraId="13F86BD5" w14:textId="77777777" w:rsidR="00D86165" w:rsidRDefault="00D86165" w:rsidP="00D86165">
      <w:pPr>
        <w:tabs>
          <w:tab w:val="right" w:leader="dot" w:pos="9720"/>
        </w:tabs>
        <w:spacing w:before="0" w:after="0"/>
        <w:ind w:left="108"/>
        <w:rPr>
          <w:rFonts w:eastAsia="Times New Roman"/>
          <w:color w:val="000000"/>
          <w:lang w:eastAsia="en-GB"/>
        </w:rPr>
      </w:pPr>
      <w:r>
        <w:rPr>
          <w:rFonts w:eastAsia="Times New Roman"/>
          <w:color w:val="000000"/>
          <w:lang w:eastAsia="en-GB"/>
        </w:rPr>
        <w:t xml:space="preserve">Photon </w:t>
      </w:r>
      <w:r>
        <w:rPr>
          <w:rFonts w:eastAsia="Times New Roman"/>
          <w:i/>
          <w:color w:val="000000"/>
          <w:lang w:eastAsia="en-GB"/>
        </w:rPr>
        <w:t>(also covers lines of Stella &amp; Aurora)</w:t>
      </w:r>
      <w:r>
        <w:rPr>
          <w:rFonts w:eastAsia="Times New Roman"/>
          <w:color w:val="000000"/>
          <w:lang w:eastAsia="en-GB"/>
        </w:rPr>
        <w:tab/>
        <w:t>6</w:t>
      </w:r>
    </w:p>
    <w:p w14:paraId="3C4D8340" w14:textId="77777777" w:rsidR="00D86165" w:rsidRDefault="00D86165" w:rsidP="00D86165">
      <w:pPr>
        <w:tabs>
          <w:tab w:val="right" w:leader="dot" w:pos="9720"/>
        </w:tabs>
        <w:spacing w:before="0" w:after="0"/>
        <w:ind w:left="108"/>
        <w:rPr>
          <w:rFonts w:eastAsia="Times New Roman"/>
          <w:color w:val="000000"/>
          <w:lang w:eastAsia="en-GB"/>
        </w:rPr>
      </w:pPr>
      <w:r>
        <w:rPr>
          <w:rFonts w:eastAsia="Times New Roman"/>
          <w:color w:val="000000"/>
          <w:lang w:eastAsia="en-GB"/>
        </w:rPr>
        <w:t xml:space="preserve">Romulan </w:t>
      </w:r>
      <w:r>
        <w:rPr>
          <w:rFonts w:eastAsia="Times New Roman"/>
          <w:i/>
          <w:color w:val="000000"/>
          <w:lang w:eastAsia="en-GB"/>
        </w:rPr>
        <w:t>(also covers lines of Cosmic &amp; Flash)</w:t>
      </w:r>
      <w:r>
        <w:rPr>
          <w:rFonts w:eastAsia="Times New Roman"/>
          <w:color w:val="000000"/>
          <w:lang w:eastAsia="en-GB"/>
        </w:rPr>
        <w:tab/>
        <w:t>5</w:t>
      </w:r>
    </w:p>
    <w:p w14:paraId="04B102EC" w14:textId="77777777" w:rsidR="00D86165" w:rsidRDefault="00D86165" w:rsidP="00D86165">
      <w:pPr>
        <w:tabs>
          <w:tab w:val="right" w:leader="dot" w:pos="9720"/>
        </w:tabs>
        <w:spacing w:before="0" w:after="0"/>
        <w:ind w:left="108"/>
        <w:rPr>
          <w:rFonts w:eastAsia="Times New Roman"/>
          <w:color w:val="000000"/>
          <w:lang w:eastAsia="en-GB"/>
        </w:rPr>
      </w:pPr>
      <w:r>
        <w:rPr>
          <w:rFonts w:eastAsia="Times New Roman"/>
          <w:color w:val="000000"/>
          <w:lang w:eastAsia="en-GB"/>
        </w:rPr>
        <w:t xml:space="preserve">E.C. </w:t>
      </w:r>
      <w:r>
        <w:rPr>
          <w:rFonts w:eastAsia="Times New Roman"/>
          <w:i/>
          <w:color w:val="000000"/>
          <w:lang w:eastAsia="en-GB"/>
        </w:rPr>
        <w:t>(also covers lines of Pong)</w:t>
      </w:r>
      <w:r>
        <w:rPr>
          <w:rFonts w:eastAsia="Times New Roman"/>
          <w:color w:val="000000"/>
          <w:lang w:eastAsia="en-GB"/>
        </w:rPr>
        <w:tab/>
        <w:t>4</w:t>
      </w:r>
    </w:p>
    <w:p w14:paraId="15C9D4F4" w14:textId="77777777" w:rsidR="00D86165" w:rsidRDefault="00D86165" w:rsidP="00D86165">
      <w:pPr>
        <w:tabs>
          <w:tab w:val="right" w:leader="dot" w:pos="9720"/>
        </w:tabs>
        <w:spacing w:before="0" w:after="0"/>
        <w:ind w:left="108"/>
        <w:rPr>
          <w:rFonts w:eastAsia="Times New Roman"/>
          <w:color w:val="000000"/>
          <w:lang w:eastAsia="en-GB"/>
        </w:rPr>
      </w:pPr>
      <w:r>
        <w:rPr>
          <w:rFonts w:eastAsia="Times New Roman"/>
          <w:color w:val="000000"/>
          <w:lang w:eastAsia="en-GB"/>
        </w:rPr>
        <w:t xml:space="preserve">Axe </w:t>
      </w:r>
      <w:r>
        <w:rPr>
          <w:rFonts w:eastAsia="Times New Roman"/>
          <w:i/>
          <w:color w:val="000000"/>
          <w:lang w:eastAsia="en-GB"/>
        </w:rPr>
        <w:t>(also covers lines of Drax)</w:t>
      </w:r>
      <w:r>
        <w:rPr>
          <w:rFonts w:eastAsia="Times New Roman"/>
          <w:color w:val="000000"/>
          <w:lang w:eastAsia="en-GB"/>
        </w:rPr>
        <w:tab/>
        <w:t>2</w:t>
      </w:r>
    </w:p>
    <w:p w14:paraId="7AFB5779" w14:textId="77777777" w:rsidR="00D86165" w:rsidRDefault="00D86165" w:rsidP="00D86165">
      <w:pPr>
        <w:tabs>
          <w:tab w:val="right" w:leader="dot" w:pos="9720"/>
        </w:tabs>
        <w:spacing w:before="0" w:after="0"/>
        <w:ind w:left="108"/>
        <w:rPr>
          <w:rFonts w:eastAsia="Times New Roman"/>
          <w:color w:val="000000"/>
          <w:lang w:eastAsia="en-GB"/>
        </w:rPr>
      </w:pPr>
      <w:r>
        <w:rPr>
          <w:rFonts w:eastAsia="Times New Roman"/>
          <w:color w:val="000000"/>
          <w:lang w:eastAsia="en-GB"/>
        </w:rPr>
        <w:t xml:space="preserve">Bax </w:t>
      </w:r>
      <w:r>
        <w:rPr>
          <w:rFonts w:eastAsia="Times New Roman"/>
          <w:i/>
          <w:color w:val="000000"/>
          <w:lang w:eastAsia="en-GB"/>
        </w:rPr>
        <w:t>(also covers lines of Fax)</w:t>
      </w:r>
      <w:r>
        <w:rPr>
          <w:rFonts w:eastAsia="Times New Roman"/>
          <w:color w:val="000000"/>
          <w:lang w:eastAsia="en-GB"/>
        </w:rPr>
        <w:tab/>
        <w:t>2</w:t>
      </w:r>
    </w:p>
    <w:p w14:paraId="1757BE10" w14:textId="77777777" w:rsidR="00D86165" w:rsidRDefault="00D86165" w:rsidP="00D86165">
      <w:pPr>
        <w:tabs>
          <w:tab w:val="right" w:leader="dot" w:pos="9720"/>
        </w:tabs>
        <w:spacing w:before="0" w:after="0"/>
        <w:ind w:left="108"/>
        <w:rPr>
          <w:rFonts w:eastAsia="Times New Roman"/>
          <w:color w:val="000000"/>
          <w:lang w:eastAsia="en-GB"/>
        </w:rPr>
      </w:pPr>
      <w:r>
        <w:rPr>
          <w:rFonts w:eastAsia="Times New Roman"/>
          <w:color w:val="000000"/>
          <w:lang w:eastAsia="en-GB"/>
        </w:rPr>
        <w:t>Crax</w:t>
      </w:r>
      <w:r>
        <w:rPr>
          <w:rFonts w:eastAsia="Times New Roman"/>
          <w:color w:val="000000"/>
          <w:lang w:eastAsia="en-GB"/>
        </w:rPr>
        <w:tab/>
        <w:t>1</w:t>
      </w:r>
    </w:p>
    <w:p w14:paraId="1C231E18" w14:textId="77777777" w:rsidR="00D86165" w:rsidRDefault="00D86165" w:rsidP="00D86165">
      <w:pPr>
        <w:tabs>
          <w:tab w:val="right" w:leader="dot" w:pos="9720"/>
        </w:tabs>
        <w:spacing w:before="0" w:after="0"/>
        <w:ind w:left="108"/>
        <w:rPr>
          <w:rFonts w:eastAsia="Times New Roman"/>
          <w:color w:val="000000"/>
          <w:lang w:eastAsia="en-GB"/>
        </w:rPr>
      </w:pPr>
    </w:p>
    <w:p w14:paraId="0A462DA1" w14:textId="77777777" w:rsidR="00D86165" w:rsidRDefault="00D86165" w:rsidP="00D86165">
      <w:pPr>
        <w:tabs>
          <w:tab w:val="right" w:leader="dot" w:pos="9720"/>
        </w:tabs>
        <w:spacing w:before="0" w:after="0"/>
        <w:ind w:left="108"/>
        <w:rPr>
          <w:rFonts w:eastAsia="Times New Roman"/>
          <w:color w:val="000000"/>
          <w:lang w:eastAsia="en-GB"/>
        </w:rPr>
      </w:pPr>
    </w:p>
    <w:p w14:paraId="415121BA" w14:textId="77777777" w:rsidR="00D86165" w:rsidRDefault="00D86165" w:rsidP="00D86165">
      <w:pPr>
        <w:tabs>
          <w:tab w:val="right" w:leader="dot" w:pos="9720"/>
        </w:tabs>
        <w:spacing w:before="0" w:after="0"/>
        <w:ind w:left="108"/>
        <w:rPr>
          <w:rFonts w:eastAsia="Times New Roman"/>
          <w:b/>
          <w:i/>
          <w:color w:val="000000"/>
          <w:lang w:eastAsia="en-GB"/>
        </w:rPr>
      </w:pPr>
      <w:r>
        <w:rPr>
          <w:rFonts w:eastAsia="Times New Roman"/>
          <w:b/>
          <w:i/>
          <w:color w:val="000000"/>
          <w:lang w:eastAsia="en-GB"/>
        </w:rPr>
        <w:t>With this reduction, some lines will need to be adapted or rearranged, especially where characters are mentioned by name but covered by other actors.</w:t>
      </w:r>
    </w:p>
    <w:p w14:paraId="6087A4CD" w14:textId="77777777" w:rsidR="00D86165" w:rsidRDefault="00D86165" w:rsidP="00D86165"/>
    <w:p w14:paraId="4ECA2A35" w14:textId="77777777" w:rsidR="00D86165" w:rsidRDefault="00D86165" w:rsidP="00D86165">
      <w:pPr>
        <w:pStyle w:val="Heading1"/>
      </w:pPr>
      <w:r>
        <w:rPr>
          <w:b w:val="0"/>
          <w:bCs w:val="0"/>
          <w:caps w:val="0"/>
        </w:rPr>
        <w:br w:type="page"/>
      </w:r>
      <w:bookmarkStart w:id="7" w:name="_Toc31106875"/>
      <w:bookmarkStart w:id="8" w:name="_Toc34042230"/>
      <w:r>
        <w:t>Characters In Each Scene</w:t>
      </w:r>
      <w:bookmarkEnd w:id="7"/>
      <w:bookmarkEnd w:id="8"/>
    </w:p>
    <w:p w14:paraId="3CC21603" w14:textId="77777777" w:rsidR="00D86165" w:rsidRDefault="00D86165" w:rsidP="00D86165">
      <w:pPr>
        <w:pStyle w:val="Heading1"/>
        <w:rPr>
          <w:i/>
          <w:iCs/>
        </w:rPr>
      </w:pPr>
    </w:p>
    <w:p w14:paraId="7CD333FF" w14:textId="77777777" w:rsidR="00D86165" w:rsidRDefault="00D86165" w:rsidP="00D86165">
      <w:pPr>
        <w:spacing w:before="0" w:after="0"/>
        <w:rPr>
          <w:b/>
          <w:bCs/>
          <w:iCs/>
        </w:rPr>
        <w:sectPr w:rsidR="00D86165">
          <w:type w:val="continuous"/>
          <w:pgSz w:w="11900" w:h="16840"/>
          <w:pgMar w:top="1440" w:right="1080" w:bottom="1440" w:left="1080" w:header="480" w:footer="708" w:gutter="0"/>
          <w:cols w:space="720"/>
        </w:sectPr>
      </w:pPr>
    </w:p>
    <w:p w14:paraId="4D7EC5B5" w14:textId="77777777" w:rsidR="00D86165" w:rsidRDefault="00D86165" w:rsidP="00D86165">
      <w:pPr>
        <w:spacing w:after="0"/>
        <w:rPr>
          <w:b/>
          <w:bCs/>
          <w:iCs/>
        </w:rPr>
      </w:pPr>
      <w:r>
        <w:rPr>
          <w:b/>
          <w:bCs/>
          <w:iCs/>
        </w:rPr>
        <w:t>Prologue</w:t>
      </w:r>
    </w:p>
    <w:p w14:paraId="13738533" w14:textId="77777777" w:rsidR="00D86165" w:rsidRDefault="00D86165" w:rsidP="00D86165">
      <w:pPr>
        <w:spacing w:after="0"/>
      </w:pPr>
      <w:r>
        <w:t>Qwerty</w:t>
      </w:r>
    </w:p>
    <w:p w14:paraId="51C9C434" w14:textId="77777777" w:rsidR="00D86165" w:rsidRDefault="00D86165" w:rsidP="00D86165">
      <w:pPr>
        <w:spacing w:after="0"/>
      </w:pPr>
      <w:r>
        <w:t>Princess Nebula</w:t>
      </w:r>
    </w:p>
    <w:p w14:paraId="4478CE17" w14:textId="77777777" w:rsidR="00D86165" w:rsidRDefault="00D86165" w:rsidP="00D86165">
      <w:pPr>
        <w:spacing w:after="0"/>
        <w:rPr>
          <w:b/>
          <w:bCs/>
          <w:iCs/>
        </w:rPr>
      </w:pPr>
    </w:p>
    <w:p w14:paraId="698721F8" w14:textId="77777777" w:rsidR="00D86165" w:rsidRDefault="00D86165" w:rsidP="00D86165">
      <w:pPr>
        <w:spacing w:after="0"/>
        <w:rPr>
          <w:b/>
          <w:bCs/>
          <w:iCs/>
        </w:rPr>
      </w:pPr>
      <w:r>
        <w:rPr>
          <w:b/>
          <w:bCs/>
          <w:iCs/>
        </w:rPr>
        <w:t>Scene One</w:t>
      </w:r>
    </w:p>
    <w:p w14:paraId="002F0A3A" w14:textId="77777777" w:rsidR="00D86165" w:rsidRDefault="00D86165" w:rsidP="00D86165">
      <w:pPr>
        <w:spacing w:after="0"/>
      </w:pPr>
      <w:r>
        <w:t xml:space="preserve">Daft Ada </w:t>
      </w:r>
    </w:p>
    <w:p w14:paraId="27A81276" w14:textId="77777777" w:rsidR="00D86165" w:rsidRDefault="00D86165" w:rsidP="00D86165">
      <w:pPr>
        <w:spacing w:after="0"/>
      </w:pPr>
      <w:r>
        <w:t>Luke Warmwater</w:t>
      </w:r>
    </w:p>
    <w:p w14:paraId="75D905F8" w14:textId="77777777" w:rsidR="00D86165" w:rsidRDefault="00D86165" w:rsidP="00D86165">
      <w:pPr>
        <w:spacing w:after="0"/>
      </w:pPr>
      <w:r>
        <w:t>Chorus</w:t>
      </w:r>
    </w:p>
    <w:p w14:paraId="21C6DFCD" w14:textId="77777777" w:rsidR="00D86165" w:rsidRDefault="00D86165" w:rsidP="00D86165">
      <w:pPr>
        <w:spacing w:after="0"/>
      </w:pPr>
      <w:r>
        <w:t>Trekkies</w:t>
      </w:r>
    </w:p>
    <w:p w14:paraId="658473BE" w14:textId="77777777" w:rsidR="00D86165" w:rsidRDefault="00D86165" w:rsidP="00D86165">
      <w:pPr>
        <w:spacing w:after="0"/>
      </w:pPr>
      <w:r>
        <w:t>Anne Dromeda</w:t>
      </w:r>
    </w:p>
    <w:p w14:paraId="255929AD" w14:textId="77777777" w:rsidR="00D86165" w:rsidRDefault="00D86165" w:rsidP="00D86165">
      <w:pPr>
        <w:spacing w:after="0"/>
      </w:pPr>
      <w:r>
        <w:t>Alfie Centauri</w:t>
      </w:r>
    </w:p>
    <w:p w14:paraId="68A089AB" w14:textId="77777777" w:rsidR="00D86165" w:rsidRDefault="00D86165" w:rsidP="00D86165">
      <w:pPr>
        <w:spacing w:after="0"/>
      </w:pPr>
      <w:r>
        <w:t>Apprentices</w:t>
      </w:r>
    </w:p>
    <w:p w14:paraId="71CE4B52" w14:textId="77777777" w:rsidR="00D86165" w:rsidRDefault="00D86165" w:rsidP="00D86165">
      <w:pPr>
        <w:spacing w:after="0"/>
      </w:pPr>
      <w:r>
        <w:t>Diddly Squits</w:t>
      </w:r>
    </w:p>
    <w:p w14:paraId="122C7FB4" w14:textId="77777777" w:rsidR="00D86165" w:rsidRDefault="00D86165" w:rsidP="00D86165">
      <w:pPr>
        <w:spacing w:after="0"/>
      </w:pPr>
      <w:r>
        <w:t>Doctor Woo</w:t>
      </w:r>
    </w:p>
    <w:p w14:paraId="502BDA0E" w14:textId="77777777" w:rsidR="00D86165" w:rsidRDefault="00D86165" w:rsidP="00D86165">
      <w:pPr>
        <w:spacing w:after="0"/>
      </w:pPr>
      <w:r>
        <w:t>Princess Nebula</w:t>
      </w:r>
    </w:p>
    <w:p w14:paraId="3D5937BC" w14:textId="77777777" w:rsidR="00D86165" w:rsidRDefault="00D86165" w:rsidP="00D86165">
      <w:pPr>
        <w:spacing w:after="0"/>
      </w:pPr>
      <w:r>
        <w:t>Qwerty</w:t>
      </w:r>
    </w:p>
    <w:p w14:paraId="22BBE950" w14:textId="77777777" w:rsidR="00D86165" w:rsidRDefault="00D86165" w:rsidP="00D86165">
      <w:pPr>
        <w:spacing w:after="0"/>
      </w:pPr>
      <w:r>
        <w:t>Basil Oregano</w:t>
      </w:r>
    </w:p>
    <w:p w14:paraId="1DF25684" w14:textId="77777777" w:rsidR="00D86165" w:rsidRDefault="00D86165" w:rsidP="00D86165">
      <w:pPr>
        <w:spacing w:after="0"/>
      </w:pPr>
      <w:r>
        <w:t>Saffron Oregano</w:t>
      </w:r>
    </w:p>
    <w:p w14:paraId="74EDBF1F" w14:textId="77777777" w:rsidR="00D86165" w:rsidRDefault="00D86165" w:rsidP="00D86165">
      <w:pPr>
        <w:spacing w:after="0"/>
      </w:pPr>
      <w:r>
        <w:t xml:space="preserve">Toby </w:t>
      </w:r>
    </w:p>
    <w:p w14:paraId="5FC9F8CD" w14:textId="77777777" w:rsidR="00D86165" w:rsidRDefault="00D86165" w:rsidP="00D86165">
      <w:pPr>
        <w:spacing w:after="0"/>
      </w:pPr>
      <w:r>
        <w:t>Zak Solo</w:t>
      </w:r>
    </w:p>
    <w:p w14:paraId="625ACA14" w14:textId="77777777" w:rsidR="00D86165" w:rsidRDefault="00D86165" w:rsidP="00D86165">
      <w:pPr>
        <w:spacing w:after="0"/>
      </w:pPr>
      <w:r>
        <w:t>Nigel the Nookie</w:t>
      </w:r>
    </w:p>
    <w:p w14:paraId="500759E6" w14:textId="77777777" w:rsidR="00D86165" w:rsidRDefault="00D86165" w:rsidP="00D86165">
      <w:pPr>
        <w:spacing w:after="0"/>
      </w:pPr>
    </w:p>
    <w:p w14:paraId="4510B754" w14:textId="77777777" w:rsidR="00D86165" w:rsidRDefault="00D86165" w:rsidP="00D86165">
      <w:pPr>
        <w:spacing w:after="0"/>
        <w:rPr>
          <w:b/>
          <w:bCs/>
          <w:iCs/>
        </w:rPr>
      </w:pPr>
    </w:p>
    <w:p w14:paraId="2D55E523" w14:textId="77777777" w:rsidR="00D86165" w:rsidRDefault="00D86165" w:rsidP="00D86165">
      <w:pPr>
        <w:spacing w:after="0"/>
        <w:rPr>
          <w:b/>
          <w:bCs/>
          <w:iCs/>
        </w:rPr>
      </w:pPr>
      <w:r>
        <w:rPr>
          <w:b/>
          <w:bCs/>
          <w:iCs/>
        </w:rPr>
        <w:br w:type="column"/>
        <w:t>Scene Two</w:t>
      </w:r>
    </w:p>
    <w:p w14:paraId="53443E77" w14:textId="77777777" w:rsidR="00D86165" w:rsidRDefault="00D86165" w:rsidP="00D86165">
      <w:pPr>
        <w:spacing w:after="0"/>
      </w:pPr>
      <w:r>
        <w:t>The Umpire</w:t>
      </w:r>
    </w:p>
    <w:p w14:paraId="7C1D3165" w14:textId="77777777" w:rsidR="00D86165" w:rsidRDefault="00D86165" w:rsidP="00D86165">
      <w:pPr>
        <w:spacing w:after="0"/>
      </w:pPr>
      <w:r>
        <w:t>Spocky McSpock</w:t>
      </w:r>
    </w:p>
    <w:p w14:paraId="06FCEB8D" w14:textId="77777777" w:rsidR="00D86165" w:rsidRDefault="00D86165" w:rsidP="00D86165">
      <w:pPr>
        <w:spacing w:after="0"/>
      </w:pPr>
      <w:r>
        <w:t xml:space="preserve">Sira </w:t>
      </w:r>
    </w:p>
    <w:p w14:paraId="2FE53D71" w14:textId="77777777" w:rsidR="00D86165" w:rsidRDefault="00D86165" w:rsidP="00D86165">
      <w:pPr>
        <w:spacing w:after="0"/>
      </w:pPr>
      <w:r>
        <w:t>Alexi</w:t>
      </w:r>
    </w:p>
    <w:p w14:paraId="0872DAE4" w14:textId="5B232927" w:rsidR="00D86165" w:rsidRDefault="000F203D" w:rsidP="00D86165">
      <w:pPr>
        <w:spacing w:after="0"/>
      </w:pPr>
      <w:r>
        <w:t>Racketeers</w:t>
      </w:r>
    </w:p>
    <w:p w14:paraId="39441134" w14:textId="77777777" w:rsidR="00D86165" w:rsidRDefault="00D86165" w:rsidP="00D86165">
      <w:pPr>
        <w:spacing w:after="0"/>
      </w:pPr>
      <w:r>
        <w:t>Space Rangers</w:t>
      </w:r>
    </w:p>
    <w:p w14:paraId="0354D076" w14:textId="77777777" w:rsidR="00D86165" w:rsidRDefault="00D86165" w:rsidP="00D86165">
      <w:pPr>
        <w:spacing w:after="0"/>
      </w:pPr>
    </w:p>
    <w:p w14:paraId="67CDE6CD" w14:textId="77777777" w:rsidR="00D86165" w:rsidRDefault="00D86165" w:rsidP="00D86165">
      <w:pPr>
        <w:spacing w:after="0"/>
        <w:rPr>
          <w:b/>
          <w:bCs/>
          <w:iCs/>
        </w:rPr>
      </w:pPr>
      <w:r>
        <w:rPr>
          <w:b/>
          <w:bCs/>
          <w:iCs/>
        </w:rPr>
        <w:t>Scene Three</w:t>
      </w:r>
    </w:p>
    <w:p w14:paraId="611C3F8F" w14:textId="77777777" w:rsidR="00D86165" w:rsidRDefault="00D86165" w:rsidP="00D86165">
      <w:pPr>
        <w:spacing w:after="0"/>
      </w:pPr>
      <w:r>
        <w:t>Zak Solo</w:t>
      </w:r>
    </w:p>
    <w:p w14:paraId="13BF2FD0" w14:textId="77777777" w:rsidR="00D86165" w:rsidRDefault="00D86165" w:rsidP="00D86165">
      <w:pPr>
        <w:spacing w:after="0"/>
      </w:pPr>
      <w:r>
        <w:t>Nigel The Nookie</w:t>
      </w:r>
    </w:p>
    <w:p w14:paraId="2899F064" w14:textId="77777777" w:rsidR="00D86165" w:rsidRDefault="00D86165" w:rsidP="00D86165">
      <w:pPr>
        <w:spacing w:after="0"/>
      </w:pPr>
      <w:r>
        <w:t xml:space="preserve">Toby </w:t>
      </w:r>
    </w:p>
    <w:p w14:paraId="34A7FE27" w14:textId="77777777" w:rsidR="00D86165" w:rsidRDefault="00D86165" w:rsidP="00D86165">
      <w:pPr>
        <w:spacing w:after="0"/>
      </w:pPr>
      <w:r>
        <w:t>Qwerty</w:t>
      </w:r>
    </w:p>
    <w:p w14:paraId="2BCDDF22" w14:textId="77777777" w:rsidR="00D86165" w:rsidRDefault="00D86165" w:rsidP="00D86165">
      <w:pPr>
        <w:spacing w:after="0"/>
      </w:pPr>
      <w:r>
        <w:t>Luke Warmwater</w:t>
      </w:r>
    </w:p>
    <w:p w14:paraId="13F5E156" w14:textId="77777777" w:rsidR="00D86165" w:rsidRDefault="00D86165" w:rsidP="00D86165">
      <w:pPr>
        <w:spacing w:after="0"/>
      </w:pPr>
      <w:r>
        <w:t>Daft Ada</w:t>
      </w:r>
    </w:p>
    <w:p w14:paraId="5AD26CBE" w14:textId="77777777" w:rsidR="00D86165" w:rsidRDefault="00D86165" w:rsidP="00D86165">
      <w:pPr>
        <w:spacing w:after="0"/>
      </w:pPr>
      <w:r>
        <w:t>Princess Nebula</w:t>
      </w:r>
    </w:p>
    <w:p w14:paraId="55A2A052" w14:textId="77777777" w:rsidR="00D86165" w:rsidRDefault="00D86165" w:rsidP="00D86165">
      <w:pPr>
        <w:spacing w:after="0"/>
      </w:pPr>
      <w:r>
        <w:t>Chorus</w:t>
      </w:r>
    </w:p>
    <w:p w14:paraId="5AED47D3" w14:textId="77777777" w:rsidR="00D86165" w:rsidRDefault="00D86165" w:rsidP="00D86165">
      <w:pPr>
        <w:spacing w:after="0"/>
      </w:pPr>
      <w:r>
        <w:t>Space Rangers</w:t>
      </w:r>
    </w:p>
    <w:p w14:paraId="5BE941EB" w14:textId="77777777" w:rsidR="00D86165" w:rsidRDefault="00D86165" w:rsidP="00D86165">
      <w:pPr>
        <w:spacing w:after="0"/>
      </w:pPr>
      <w:r>
        <w:t>Diddly Squits</w:t>
      </w:r>
    </w:p>
    <w:p w14:paraId="1E92AD2A" w14:textId="77777777" w:rsidR="00D86165" w:rsidRDefault="00D86165" w:rsidP="00D86165">
      <w:pPr>
        <w:spacing w:after="0"/>
        <w:rPr>
          <w:b/>
          <w:bCs/>
          <w:iCs/>
        </w:rPr>
      </w:pPr>
    </w:p>
    <w:p w14:paraId="7C09E119" w14:textId="77777777" w:rsidR="00D86165" w:rsidRDefault="00D86165" w:rsidP="00D86165">
      <w:pPr>
        <w:spacing w:after="0"/>
        <w:rPr>
          <w:b/>
          <w:bCs/>
          <w:iCs/>
        </w:rPr>
      </w:pPr>
      <w:r>
        <w:rPr>
          <w:b/>
          <w:bCs/>
          <w:iCs/>
        </w:rPr>
        <w:t>Scene Four</w:t>
      </w:r>
    </w:p>
    <w:p w14:paraId="220D68CE" w14:textId="77777777" w:rsidR="00D86165" w:rsidRDefault="00D86165" w:rsidP="00D86165">
      <w:pPr>
        <w:spacing w:after="0"/>
      </w:pPr>
      <w:r>
        <w:t>Spocky McSpock</w:t>
      </w:r>
    </w:p>
    <w:p w14:paraId="777A6FE3" w14:textId="51637911" w:rsidR="00D86165" w:rsidRDefault="000F203D" w:rsidP="00D86165">
      <w:pPr>
        <w:spacing w:after="0"/>
      </w:pPr>
      <w:r>
        <w:t>Racketeers</w:t>
      </w:r>
    </w:p>
    <w:p w14:paraId="2F235B7D" w14:textId="77777777" w:rsidR="00D86165" w:rsidRDefault="00D86165" w:rsidP="00D86165">
      <w:pPr>
        <w:spacing w:after="0"/>
      </w:pPr>
      <w:r>
        <w:t>The Umpire</w:t>
      </w:r>
    </w:p>
    <w:p w14:paraId="7A79A658" w14:textId="77777777" w:rsidR="00D86165" w:rsidRDefault="00D86165" w:rsidP="00D86165">
      <w:pPr>
        <w:spacing w:after="0"/>
      </w:pPr>
      <w:r>
        <w:t xml:space="preserve">Sira </w:t>
      </w:r>
    </w:p>
    <w:p w14:paraId="27EF794D" w14:textId="77777777" w:rsidR="00D86165" w:rsidRDefault="00D86165" w:rsidP="00D86165">
      <w:pPr>
        <w:spacing w:after="0"/>
      </w:pPr>
      <w:r>
        <w:t>Alexi</w:t>
      </w:r>
    </w:p>
    <w:p w14:paraId="290D5837" w14:textId="77777777" w:rsidR="00D86165" w:rsidRDefault="00D86165" w:rsidP="00D86165">
      <w:pPr>
        <w:spacing w:after="0"/>
      </w:pPr>
      <w:r>
        <w:t>Space Rangers</w:t>
      </w:r>
    </w:p>
    <w:p w14:paraId="7FFDF644" w14:textId="77777777" w:rsidR="00D86165" w:rsidRDefault="00D86165" w:rsidP="00D86165">
      <w:pPr>
        <w:spacing w:after="0"/>
        <w:rPr>
          <w:b/>
          <w:bCs/>
          <w:iCs/>
        </w:rPr>
      </w:pPr>
    </w:p>
    <w:p w14:paraId="4CDD8910" w14:textId="77777777" w:rsidR="00D86165" w:rsidRDefault="00D86165" w:rsidP="00D86165">
      <w:pPr>
        <w:spacing w:after="0"/>
      </w:pPr>
      <w:r>
        <w:rPr>
          <w:b/>
          <w:bCs/>
          <w:iCs/>
        </w:rPr>
        <w:br w:type="column"/>
        <w:t>Scene Five</w:t>
      </w:r>
    </w:p>
    <w:p w14:paraId="69DFF61D" w14:textId="77777777" w:rsidR="00D86165" w:rsidRDefault="00D86165" w:rsidP="00D86165">
      <w:pPr>
        <w:spacing w:after="0"/>
      </w:pPr>
      <w:r>
        <w:t>Anne Dromeda</w:t>
      </w:r>
    </w:p>
    <w:p w14:paraId="4FF1A56E" w14:textId="77777777" w:rsidR="00D86165" w:rsidRDefault="00D86165" w:rsidP="00D86165">
      <w:pPr>
        <w:spacing w:after="0"/>
      </w:pPr>
      <w:r>
        <w:t>Alfie Centauri</w:t>
      </w:r>
    </w:p>
    <w:p w14:paraId="04644036" w14:textId="77777777" w:rsidR="00D86165" w:rsidRDefault="00D86165" w:rsidP="00D86165">
      <w:pPr>
        <w:spacing w:after="0"/>
      </w:pPr>
      <w:r>
        <w:t>Apprentices</w:t>
      </w:r>
    </w:p>
    <w:p w14:paraId="15000387" w14:textId="77777777" w:rsidR="00D86165" w:rsidRDefault="00D86165" w:rsidP="00D86165">
      <w:pPr>
        <w:spacing w:after="0"/>
      </w:pPr>
      <w:r>
        <w:t>Yoga</w:t>
      </w:r>
    </w:p>
    <w:p w14:paraId="3C941674" w14:textId="77777777" w:rsidR="00D86165" w:rsidRDefault="00D86165" w:rsidP="00D86165">
      <w:pPr>
        <w:spacing w:after="0"/>
      </w:pPr>
      <w:r>
        <w:t>Luke Warmwater</w:t>
      </w:r>
    </w:p>
    <w:p w14:paraId="182E33C3" w14:textId="77777777" w:rsidR="00D86165" w:rsidRDefault="00D86165" w:rsidP="00D86165">
      <w:pPr>
        <w:spacing w:after="0"/>
      </w:pPr>
      <w:r>
        <w:t>Chorus</w:t>
      </w:r>
    </w:p>
    <w:p w14:paraId="3F848E97" w14:textId="77777777" w:rsidR="00D86165" w:rsidRDefault="00D86165" w:rsidP="00D86165">
      <w:pPr>
        <w:spacing w:after="0"/>
        <w:rPr>
          <w:b/>
          <w:bCs/>
          <w:iCs/>
        </w:rPr>
      </w:pPr>
    </w:p>
    <w:p w14:paraId="5B5F0D06" w14:textId="77777777" w:rsidR="00D86165" w:rsidRDefault="00D86165" w:rsidP="00D86165">
      <w:pPr>
        <w:spacing w:after="0"/>
        <w:rPr>
          <w:b/>
          <w:bCs/>
          <w:iCs/>
        </w:rPr>
      </w:pPr>
      <w:r>
        <w:rPr>
          <w:b/>
          <w:bCs/>
          <w:iCs/>
        </w:rPr>
        <w:t>Scene Six</w:t>
      </w:r>
    </w:p>
    <w:p w14:paraId="688374AC" w14:textId="77777777" w:rsidR="00D86165" w:rsidRDefault="00D86165" w:rsidP="00D86165">
      <w:pPr>
        <w:spacing w:after="0"/>
      </w:pPr>
      <w:r>
        <w:t>The Umpire</w:t>
      </w:r>
    </w:p>
    <w:p w14:paraId="161FCDFE" w14:textId="77777777" w:rsidR="00D86165" w:rsidRDefault="00D86165" w:rsidP="00D86165">
      <w:pPr>
        <w:spacing w:after="0"/>
      </w:pPr>
      <w:r>
        <w:t>Chorus</w:t>
      </w:r>
    </w:p>
    <w:p w14:paraId="5D2E4524" w14:textId="77777777" w:rsidR="00D86165" w:rsidRDefault="00D86165" w:rsidP="00D86165">
      <w:pPr>
        <w:spacing w:after="0"/>
      </w:pPr>
      <w:r>
        <w:t>Luke Warmwater</w:t>
      </w:r>
    </w:p>
    <w:p w14:paraId="531F54F0" w14:textId="77777777" w:rsidR="00D86165" w:rsidRDefault="00D86165" w:rsidP="00D86165">
      <w:pPr>
        <w:spacing w:after="0"/>
      </w:pPr>
      <w:r>
        <w:t>Princess Nebula</w:t>
      </w:r>
    </w:p>
    <w:p w14:paraId="740A5360" w14:textId="77777777" w:rsidR="00D86165" w:rsidRDefault="00D86165" w:rsidP="00D86165">
      <w:pPr>
        <w:spacing w:after="0"/>
      </w:pPr>
      <w:r>
        <w:t>Spocky McSpock</w:t>
      </w:r>
    </w:p>
    <w:p w14:paraId="4B2D820F" w14:textId="77777777" w:rsidR="00D86165" w:rsidRDefault="00D86165" w:rsidP="00D86165">
      <w:pPr>
        <w:spacing w:after="0"/>
      </w:pPr>
      <w:r>
        <w:t>Daft Ada</w:t>
      </w:r>
    </w:p>
    <w:p w14:paraId="2BE360C7" w14:textId="77777777" w:rsidR="00D86165" w:rsidRDefault="00D86165" w:rsidP="00D86165">
      <w:pPr>
        <w:spacing w:after="0"/>
      </w:pPr>
      <w:r>
        <w:t>Basil Oregano</w:t>
      </w:r>
    </w:p>
    <w:p w14:paraId="4D047847" w14:textId="77777777" w:rsidR="00D86165" w:rsidRDefault="00D86165" w:rsidP="00D86165">
      <w:pPr>
        <w:spacing w:after="0"/>
      </w:pPr>
      <w:r>
        <w:t>Saffron Oregano</w:t>
      </w:r>
    </w:p>
    <w:p w14:paraId="3F87084C" w14:textId="77777777" w:rsidR="00D86165" w:rsidRDefault="00D86165" w:rsidP="00D86165">
      <w:pPr>
        <w:spacing w:after="0"/>
      </w:pPr>
      <w:r>
        <w:t>Doctor Woo</w:t>
      </w:r>
    </w:p>
    <w:p w14:paraId="3A56108B" w14:textId="77777777" w:rsidR="00D86165" w:rsidRDefault="00D86165" w:rsidP="00D86165">
      <w:pPr>
        <w:spacing w:after="0"/>
      </w:pPr>
      <w:r>
        <w:t xml:space="preserve">Toby </w:t>
      </w:r>
    </w:p>
    <w:p w14:paraId="12C58289" w14:textId="77777777" w:rsidR="00D86165" w:rsidRDefault="00D86165" w:rsidP="00D86165">
      <w:pPr>
        <w:spacing w:after="0"/>
      </w:pPr>
      <w:r>
        <w:t>Space Rangers</w:t>
      </w:r>
    </w:p>
    <w:p w14:paraId="3E2D73AC" w14:textId="77777777" w:rsidR="00D86165" w:rsidRDefault="00D86165" w:rsidP="00D86165">
      <w:pPr>
        <w:spacing w:after="0"/>
      </w:pPr>
      <w:r>
        <w:t>Qwerty</w:t>
      </w:r>
    </w:p>
    <w:p w14:paraId="70BB6646" w14:textId="77777777" w:rsidR="00D86165" w:rsidRDefault="00D86165" w:rsidP="00D86165">
      <w:pPr>
        <w:spacing w:after="0"/>
      </w:pPr>
    </w:p>
    <w:p w14:paraId="604F6EA2" w14:textId="77777777" w:rsidR="00D86165" w:rsidRDefault="00D86165" w:rsidP="00D86165">
      <w:pPr>
        <w:spacing w:after="0"/>
      </w:pPr>
    </w:p>
    <w:p w14:paraId="62542992" w14:textId="77777777" w:rsidR="00D86165" w:rsidRDefault="00D86165" w:rsidP="00D86165">
      <w:pPr>
        <w:spacing w:after="0"/>
        <w:sectPr w:rsidR="00D86165" w:rsidSect="00D86165">
          <w:type w:val="continuous"/>
          <w:pgSz w:w="11900" w:h="16840"/>
          <w:pgMar w:top="1440" w:right="1080" w:bottom="1440" w:left="1080" w:header="480" w:footer="708" w:gutter="0"/>
          <w:cols w:num="3" w:sep="1" w:space="720"/>
        </w:sectPr>
      </w:pPr>
    </w:p>
    <w:p w14:paraId="51CBB562" w14:textId="77777777" w:rsidR="00D86165" w:rsidRDefault="00D86165" w:rsidP="00D86165">
      <w:pPr>
        <w:spacing w:before="0" w:after="0"/>
        <w:sectPr w:rsidR="00D86165">
          <w:type w:val="continuous"/>
          <w:pgSz w:w="11900" w:h="16840"/>
          <w:pgMar w:top="1440" w:right="1080" w:bottom="1440" w:left="1080" w:header="480" w:footer="708" w:gutter="0"/>
          <w:cols w:num="4" w:sep="1" w:space="720"/>
        </w:sectPr>
      </w:pPr>
    </w:p>
    <w:p w14:paraId="0EFA474C" w14:textId="77777777" w:rsidR="00D86165" w:rsidRDefault="00D86165" w:rsidP="00D86165">
      <w:pPr>
        <w:pStyle w:val="Heading1"/>
        <w:jc w:val="left"/>
      </w:pPr>
      <w:bookmarkStart w:id="9" w:name="_Toc31106876"/>
      <w:bookmarkStart w:id="10" w:name="_Toc29033025"/>
    </w:p>
    <w:p w14:paraId="328DE828" w14:textId="77777777" w:rsidR="00D86165" w:rsidRDefault="00D86165" w:rsidP="00D86165"/>
    <w:p w14:paraId="09100D31" w14:textId="77777777" w:rsidR="00D86165" w:rsidRDefault="00D86165" w:rsidP="00D86165">
      <w:pPr>
        <w:spacing w:before="0" w:after="0"/>
        <w:rPr>
          <w:b/>
          <w:bCs/>
          <w:caps/>
          <w:sz w:val="26"/>
          <w:szCs w:val="26"/>
          <w:u w:val="single"/>
        </w:rPr>
        <w:sectPr w:rsidR="00D86165">
          <w:type w:val="continuous"/>
          <w:pgSz w:w="11900" w:h="16840"/>
          <w:pgMar w:top="1440" w:right="1080" w:bottom="1440" w:left="1080" w:header="480" w:footer="708" w:gutter="0"/>
          <w:cols w:num="2" w:space="708"/>
        </w:sectPr>
      </w:pPr>
    </w:p>
    <w:p w14:paraId="47D6CF4A" w14:textId="77777777" w:rsidR="00EA7075" w:rsidRDefault="00D86165" w:rsidP="00EA7075">
      <w:pPr>
        <w:pStyle w:val="Heading1"/>
      </w:pPr>
      <w:r>
        <w:br w:type="page"/>
      </w:r>
      <w:bookmarkStart w:id="11" w:name="_Toc34042231"/>
      <w:r w:rsidR="00EA7075">
        <w:t>List Of Properties</w:t>
      </w:r>
      <w:bookmarkEnd w:id="11"/>
    </w:p>
    <w:p w14:paraId="16DB3675" w14:textId="77777777" w:rsidR="00EA7075" w:rsidRDefault="00EA7075" w:rsidP="00EA7075">
      <w:pPr>
        <w:tabs>
          <w:tab w:val="right" w:leader="middleDot" w:pos="9720"/>
        </w:tabs>
        <w:spacing w:after="0"/>
        <w:outlineLvl w:val="0"/>
      </w:pPr>
    </w:p>
    <w:p w14:paraId="72C4E18B" w14:textId="77777777" w:rsidR="00EA7075" w:rsidRDefault="00EA7075" w:rsidP="00EA7075">
      <w:pPr>
        <w:tabs>
          <w:tab w:val="right" w:leader="middleDot" w:pos="9720"/>
        </w:tabs>
        <w:spacing w:after="0"/>
        <w:outlineLvl w:val="0"/>
        <w:sectPr w:rsidR="00EA7075" w:rsidSect="006A1F06">
          <w:footerReference w:type="even" r:id="rId18"/>
          <w:footerReference w:type="default" r:id="rId19"/>
          <w:type w:val="continuous"/>
          <w:pgSz w:w="11900" w:h="16840"/>
          <w:pgMar w:top="1440" w:right="1080" w:bottom="1440" w:left="1080" w:header="480" w:footer="708" w:gutter="0"/>
          <w:cols w:space="708"/>
          <w:docGrid w:linePitch="360"/>
        </w:sectPr>
      </w:pPr>
    </w:p>
    <w:p w14:paraId="060D96CC" w14:textId="77777777" w:rsidR="00EA7075" w:rsidRDefault="00EA7075" w:rsidP="00EA7075">
      <w:pPr>
        <w:tabs>
          <w:tab w:val="right" w:leader="middleDot" w:pos="9720"/>
        </w:tabs>
        <w:spacing w:after="0"/>
        <w:outlineLvl w:val="0"/>
      </w:pPr>
      <w:bookmarkStart w:id="12" w:name="_Toc34042232"/>
      <w:r>
        <w:t>Star Warts Scroller</w:t>
      </w:r>
      <w:bookmarkEnd w:id="12"/>
    </w:p>
    <w:p w14:paraId="525EC8FB" w14:textId="77777777" w:rsidR="00EA7075" w:rsidRDefault="00EA7075" w:rsidP="00EA7075">
      <w:pPr>
        <w:tabs>
          <w:tab w:val="right" w:leader="middleDot" w:pos="9720"/>
        </w:tabs>
        <w:spacing w:after="0"/>
      </w:pPr>
      <w:r>
        <w:t>Nebula’s Cut out Ship</w:t>
      </w:r>
    </w:p>
    <w:p w14:paraId="195119DB" w14:textId="77777777" w:rsidR="00EA7075" w:rsidRDefault="00EA7075" w:rsidP="00EA7075">
      <w:pPr>
        <w:tabs>
          <w:tab w:val="right" w:leader="middleDot" w:pos="9720"/>
        </w:tabs>
        <w:spacing w:after="0"/>
      </w:pPr>
      <w:r>
        <w:t>Imperial Cut out Ship</w:t>
      </w:r>
    </w:p>
    <w:p w14:paraId="5759A3C6" w14:textId="77777777" w:rsidR="00EA7075" w:rsidRDefault="00EA7075" w:rsidP="00EA7075">
      <w:pPr>
        <w:tabs>
          <w:tab w:val="right" w:leader="middleDot" w:pos="9720"/>
        </w:tabs>
        <w:spacing w:after="0"/>
      </w:pPr>
      <w:r>
        <w:t>Steering Wheel</w:t>
      </w:r>
    </w:p>
    <w:p w14:paraId="24ECCC22" w14:textId="77777777" w:rsidR="00EA7075" w:rsidRDefault="00EA7075" w:rsidP="00EA7075">
      <w:pPr>
        <w:tabs>
          <w:tab w:val="right" w:leader="middleDot" w:pos="9720"/>
        </w:tabs>
        <w:spacing w:after="0"/>
      </w:pPr>
      <w:r>
        <w:t>Handheld Control Panel</w:t>
      </w:r>
    </w:p>
    <w:p w14:paraId="2B5FE8BA" w14:textId="77777777" w:rsidR="00EA7075" w:rsidRDefault="00EA7075" w:rsidP="00EA7075">
      <w:pPr>
        <w:tabs>
          <w:tab w:val="right" w:leader="middleDot" w:pos="9720"/>
        </w:tabs>
        <w:spacing w:after="0"/>
      </w:pPr>
      <w:r>
        <w:t>Junction 51 Signpost</w:t>
      </w:r>
    </w:p>
    <w:p w14:paraId="19700023" w14:textId="77777777" w:rsidR="00EA7075" w:rsidRDefault="00EA7075" w:rsidP="00EA7075">
      <w:pPr>
        <w:tabs>
          <w:tab w:val="right" w:leader="dot" w:pos="9720"/>
        </w:tabs>
        <w:spacing w:after="0"/>
      </w:pPr>
      <w:r>
        <w:t>Feather Duster</w:t>
      </w:r>
    </w:p>
    <w:p w14:paraId="78C20D03" w14:textId="77777777" w:rsidR="00EA7075" w:rsidRDefault="00EA7075" w:rsidP="00EA7075">
      <w:pPr>
        <w:tabs>
          <w:tab w:val="right" w:leader="dot" w:pos="9720"/>
        </w:tabs>
        <w:spacing w:after="0"/>
      </w:pPr>
      <w:r>
        <w:t>Ada’s “Star Wares” Stall</w:t>
      </w:r>
    </w:p>
    <w:p w14:paraId="477A252D" w14:textId="77777777" w:rsidR="00EA7075" w:rsidRDefault="00EA7075" w:rsidP="00EA7075">
      <w:pPr>
        <w:tabs>
          <w:tab w:val="right" w:leader="dot" w:pos="9720"/>
        </w:tabs>
        <w:spacing w:after="0"/>
      </w:pPr>
      <w:r>
        <w:t>Bunch Of Flowers</w:t>
      </w:r>
    </w:p>
    <w:p w14:paraId="33F0F734" w14:textId="77777777" w:rsidR="00EA7075" w:rsidRDefault="00EA7075" w:rsidP="00EA7075">
      <w:pPr>
        <w:tabs>
          <w:tab w:val="right" w:leader="dot" w:pos="9720"/>
        </w:tabs>
        <w:spacing w:after="0"/>
      </w:pPr>
      <w:r>
        <w:t>Cosmic Crystals</w:t>
      </w:r>
    </w:p>
    <w:p w14:paraId="3E486726" w14:textId="77777777" w:rsidR="00EA7075" w:rsidRDefault="00EA7075" w:rsidP="00EA7075">
      <w:pPr>
        <w:tabs>
          <w:tab w:val="right" w:leader="dot" w:pos="9720"/>
        </w:tabs>
        <w:spacing w:after="0"/>
      </w:pPr>
      <w:r>
        <w:t>Blast Proof Underwear</w:t>
      </w:r>
    </w:p>
    <w:p w14:paraId="7AA9EDCD" w14:textId="77777777" w:rsidR="00EA7075" w:rsidRDefault="00EA7075" w:rsidP="00EA7075">
      <w:pPr>
        <w:tabs>
          <w:tab w:val="right" w:leader="dot" w:pos="9720"/>
        </w:tabs>
        <w:spacing w:after="0"/>
      </w:pPr>
      <w:r>
        <w:t>Baby Space Suit</w:t>
      </w:r>
    </w:p>
    <w:p w14:paraId="6414B8DF" w14:textId="77777777" w:rsidR="00EA7075" w:rsidRDefault="00EA7075" w:rsidP="00EA7075">
      <w:pPr>
        <w:tabs>
          <w:tab w:val="right" w:leader="dot" w:pos="9720"/>
        </w:tabs>
        <w:spacing w:after="0"/>
      </w:pPr>
      <w:r>
        <w:t>Baby Dennis</w:t>
      </w:r>
    </w:p>
    <w:p w14:paraId="0A053654" w14:textId="77777777" w:rsidR="00EA7075" w:rsidRDefault="00EA7075" w:rsidP="00EA7075">
      <w:pPr>
        <w:tabs>
          <w:tab w:val="right" w:leader="dot" w:pos="9720"/>
        </w:tabs>
        <w:spacing w:after="0"/>
      </w:pPr>
      <w:r>
        <w:t>Phone Box</w:t>
      </w:r>
    </w:p>
    <w:p w14:paraId="0501FCE6" w14:textId="77777777" w:rsidR="00EA7075" w:rsidRDefault="00EA7075" w:rsidP="00EA7075">
      <w:pPr>
        <w:tabs>
          <w:tab w:val="right" w:leader="dot" w:pos="9720"/>
        </w:tabs>
        <w:spacing w:after="0"/>
        <w:ind w:right="-162"/>
      </w:pPr>
      <w:r>
        <w:t>Medical Bag Containing Cream &amp; Spanner</w:t>
      </w:r>
    </w:p>
    <w:p w14:paraId="384FC8DD" w14:textId="77777777" w:rsidR="00EA7075" w:rsidRDefault="00EA7075" w:rsidP="00EA7075">
      <w:pPr>
        <w:tabs>
          <w:tab w:val="right" w:leader="dot" w:pos="9720"/>
        </w:tabs>
        <w:spacing w:after="0"/>
      </w:pPr>
      <w:r>
        <w:t>Small, Medium &amp; Large Gordon</w:t>
      </w:r>
    </w:p>
    <w:p w14:paraId="67D9A0CC" w14:textId="77777777" w:rsidR="00EA7075" w:rsidRDefault="00EA7075" w:rsidP="00EA7075">
      <w:pPr>
        <w:tabs>
          <w:tab w:val="right" w:leader="dot" w:pos="9720"/>
        </w:tabs>
        <w:spacing w:after="0"/>
      </w:pPr>
      <w:r>
        <w:t>Plinth</w:t>
      </w:r>
    </w:p>
    <w:p w14:paraId="03449F05" w14:textId="77777777" w:rsidR="00EA7075" w:rsidRDefault="00EA7075" w:rsidP="00EA7075">
      <w:pPr>
        <w:tabs>
          <w:tab w:val="right" w:leader="dot" w:pos="9720"/>
        </w:tabs>
        <w:spacing w:after="0"/>
      </w:pPr>
      <w:r>
        <w:t>R-U-1-2</w:t>
      </w:r>
    </w:p>
    <w:p w14:paraId="7A952E0C" w14:textId="77777777" w:rsidR="00EA7075" w:rsidRDefault="00EA7075" w:rsidP="00EA7075">
      <w:pPr>
        <w:tabs>
          <w:tab w:val="right" w:leader="dot" w:pos="9720"/>
        </w:tabs>
        <w:spacing w:after="0"/>
      </w:pPr>
      <w:r>
        <w:t>Galaxy Necklace</w:t>
      </w:r>
    </w:p>
    <w:p w14:paraId="48147B25" w14:textId="77777777" w:rsidR="00EA7075" w:rsidRDefault="00EA7075" w:rsidP="00EA7075">
      <w:pPr>
        <w:tabs>
          <w:tab w:val="right" w:leader="dot" w:pos="9720"/>
        </w:tabs>
        <w:spacing w:after="0"/>
      </w:pPr>
      <w:r>
        <w:t>Saxophone</w:t>
      </w:r>
    </w:p>
    <w:p w14:paraId="54C523DD" w14:textId="77777777" w:rsidR="00EA7075" w:rsidRDefault="00EA7075" w:rsidP="00EA7075">
      <w:pPr>
        <w:tabs>
          <w:tab w:val="right" w:leader="dot" w:pos="9720"/>
        </w:tabs>
        <w:spacing w:after="0"/>
      </w:pPr>
      <w:r>
        <w:t>Space Ship</w:t>
      </w:r>
    </w:p>
    <w:p w14:paraId="29FDC4EE" w14:textId="77777777" w:rsidR="00EA7075" w:rsidRDefault="00EA7075" w:rsidP="00EA7075">
      <w:pPr>
        <w:tabs>
          <w:tab w:val="right" w:leader="dot" w:pos="9720"/>
        </w:tabs>
        <w:spacing w:after="0"/>
      </w:pPr>
      <w:r>
        <w:t>Steering Wheel</w:t>
      </w:r>
    </w:p>
    <w:p w14:paraId="0778AAAB" w14:textId="77777777" w:rsidR="00EA7075" w:rsidRDefault="00EA7075" w:rsidP="00EA7075">
      <w:pPr>
        <w:tabs>
          <w:tab w:val="right" w:leader="dot" w:pos="9720"/>
        </w:tabs>
        <w:spacing w:after="0"/>
      </w:pPr>
      <w:r>
        <w:t>Fluffy Dice</w:t>
      </w:r>
    </w:p>
    <w:p w14:paraId="3B380B2F" w14:textId="77777777" w:rsidR="00EA7075" w:rsidRDefault="00EA7075" w:rsidP="00EA7075">
      <w:pPr>
        <w:tabs>
          <w:tab w:val="right" w:leader="dot" w:pos="9720"/>
        </w:tabs>
        <w:spacing w:after="0"/>
      </w:pPr>
      <w:r>
        <w:t>Wings x2</w:t>
      </w:r>
    </w:p>
    <w:p w14:paraId="7011D23A" w14:textId="77777777" w:rsidR="00EA7075" w:rsidRDefault="00EA7075" w:rsidP="00EA7075">
      <w:pPr>
        <w:tabs>
          <w:tab w:val="right" w:leader="dot" w:pos="9720"/>
        </w:tabs>
        <w:spacing w:after="0"/>
      </w:pPr>
      <w:r>
        <w:t>Large Torches x2</w:t>
      </w:r>
    </w:p>
    <w:p w14:paraId="76BAF833" w14:textId="77777777" w:rsidR="00EA7075" w:rsidRDefault="00EA7075" w:rsidP="00EA7075">
      <w:pPr>
        <w:tabs>
          <w:tab w:val="right" w:leader="dot" w:pos="9720"/>
        </w:tabs>
        <w:spacing w:after="0"/>
        <w:rPr>
          <w:b/>
          <w:bCs/>
          <w:iCs/>
        </w:rPr>
      </w:pPr>
      <w:r>
        <w:t>Crossing Patrol Sign</w:t>
      </w:r>
    </w:p>
    <w:p w14:paraId="7DD0A38D" w14:textId="77777777" w:rsidR="00EA7075" w:rsidRDefault="00EA7075" w:rsidP="00EA7075">
      <w:pPr>
        <w:tabs>
          <w:tab w:val="right" w:leader="dot" w:pos="9720"/>
        </w:tabs>
        <w:spacing w:after="0"/>
      </w:pPr>
      <w:r>
        <w:t>Tennis Ball Galaxy Display</w:t>
      </w:r>
    </w:p>
    <w:p w14:paraId="481F4F22" w14:textId="77777777" w:rsidR="00EA7075" w:rsidRDefault="00EA7075" w:rsidP="00EA7075">
      <w:pPr>
        <w:tabs>
          <w:tab w:val="right" w:leader="dot" w:pos="9720"/>
        </w:tabs>
        <w:spacing w:after="0"/>
      </w:pPr>
      <w:r>
        <w:t>Sira &amp; Alexi Computer Screens</w:t>
      </w:r>
    </w:p>
    <w:p w14:paraId="742BAF61" w14:textId="77777777" w:rsidR="00EA7075" w:rsidRDefault="00EA7075" w:rsidP="00EA7075">
      <w:pPr>
        <w:tabs>
          <w:tab w:val="right" w:leader="dot" w:pos="9720"/>
        </w:tabs>
        <w:spacing w:after="0"/>
      </w:pPr>
      <w:r>
        <w:t>Rackets x7</w:t>
      </w:r>
    </w:p>
    <w:p w14:paraId="0F05AEA1" w14:textId="77777777" w:rsidR="00EA7075" w:rsidRDefault="00EA7075" w:rsidP="00EA7075">
      <w:pPr>
        <w:tabs>
          <w:tab w:val="right" w:leader="dot" w:pos="9720"/>
        </w:tabs>
        <w:spacing w:after="0"/>
        <w:outlineLvl w:val="0"/>
      </w:pPr>
      <w:bookmarkStart w:id="13" w:name="_Toc34042234"/>
      <w:r>
        <w:t>Cosmic Cloth</w:t>
      </w:r>
      <w:bookmarkEnd w:id="13"/>
    </w:p>
    <w:p w14:paraId="680918DF" w14:textId="77777777" w:rsidR="00EA7075" w:rsidRDefault="00EA7075" w:rsidP="00EA7075">
      <w:pPr>
        <w:tabs>
          <w:tab w:val="right" w:leader="dot" w:pos="9720"/>
        </w:tabs>
        <w:spacing w:after="0"/>
      </w:pPr>
      <w:r>
        <w:t>Wig</w:t>
      </w:r>
    </w:p>
    <w:p w14:paraId="2C4E0B0D" w14:textId="77777777" w:rsidR="00EA7075" w:rsidRDefault="00EA7075" w:rsidP="00EA7075">
      <w:pPr>
        <w:tabs>
          <w:tab w:val="right" w:leader="dot" w:pos="9720"/>
        </w:tabs>
        <w:spacing w:after="0"/>
      </w:pPr>
      <w:r>
        <w:t>Humanoid Phrase Book</w:t>
      </w:r>
    </w:p>
    <w:p w14:paraId="490ABDC6" w14:textId="111A7C74" w:rsidR="00EA7075" w:rsidRDefault="005C6B98" w:rsidP="00EA7075">
      <w:pPr>
        <w:tabs>
          <w:tab w:val="right" w:leader="dot" w:pos="9720"/>
        </w:tabs>
        <w:spacing w:after="0"/>
      </w:pPr>
      <w:r>
        <w:t>Diddly joystick</w:t>
      </w:r>
    </w:p>
    <w:p w14:paraId="3C1F3CC8" w14:textId="20D1D15A" w:rsidR="00EA7075" w:rsidRDefault="005C6B98" w:rsidP="00EA7075">
      <w:pPr>
        <w:tabs>
          <w:tab w:val="right" w:leader="dot" w:pos="9720"/>
        </w:tabs>
        <w:spacing w:after="0"/>
      </w:pPr>
      <w:r>
        <w:t>Squitty squirter</w:t>
      </w:r>
    </w:p>
    <w:p w14:paraId="5B42101A" w14:textId="77777777" w:rsidR="00EA7075" w:rsidRDefault="00EA7075" w:rsidP="00EA7075">
      <w:pPr>
        <w:tabs>
          <w:tab w:val="right" w:leader="dot" w:pos="9720"/>
        </w:tabs>
        <w:spacing w:after="0"/>
      </w:pPr>
      <w:r>
        <w:t>Bottle of Sauce</w:t>
      </w:r>
    </w:p>
    <w:p w14:paraId="76764283" w14:textId="77777777" w:rsidR="00EA7075" w:rsidRDefault="00EA7075" w:rsidP="00EA7075">
      <w:pPr>
        <w:tabs>
          <w:tab w:val="right" w:leader="dot" w:pos="9720"/>
        </w:tabs>
        <w:spacing w:after="0"/>
      </w:pPr>
      <w:r>
        <w:t>Bling Blades x2</w:t>
      </w:r>
    </w:p>
    <w:p w14:paraId="31E27FC5" w14:textId="77777777" w:rsidR="00EA7075" w:rsidRDefault="00EA7075" w:rsidP="00EA7075">
      <w:pPr>
        <w:tabs>
          <w:tab w:val="right" w:leader="dot" w:pos="9720"/>
        </w:tabs>
        <w:spacing w:after="0"/>
      </w:pPr>
      <w:r>
        <w:t>Giant Tennis Ball</w:t>
      </w:r>
    </w:p>
    <w:p w14:paraId="594C7CDC" w14:textId="77777777" w:rsidR="00EA7075" w:rsidRDefault="00EA7075" w:rsidP="00EA7075">
      <w:r>
        <w:t>Giant Gordon Leaf</w:t>
      </w:r>
    </w:p>
    <w:p w14:paraId="665EEB05" w14:textId="77777777" w:rsidR="00EA7075" w:rsidRDefault="00EA7075" w:rsidP="00EA7075">
      <w:pPr>
        <w:sectPr w:rsidR="00EA7075" w:rsidSect="00EA7075">
          <w:type w:val="continuous"/>
          <w:pgSz w:w="11900" w:h="16840"/>
          <w:pgMar w:top="1440" w:right="1080" w:bottom="1440" w:left="1080" w:header="480" w:footer="708" w:gutter="0"/>
          <w:cols w:num="2" w:sep="1" w:space="720"/>
          <w:docGrid w:linePitch="360"/>
        </w:sectPr>
      </w:pPr>
    </w:p>
    <w:p w14:paraId="626B1C9F" w14:textId="77777777" w:rsidR="00EA7075" w:rsidRDefault="00EA7075" w:rsidP="00EA7075"/>
    <w:p w14:paraId="4235D8A0" w14:textId="77777777" w:rsidR="00EA7075" w:rsidRPr="00EA7075" w:rsidRDefault="00EA7075" w:rsidP="00EA7075">
      <w:pPr>
        <w:sectPr w:rsidR="00EA7075" w:rsidRPr="00EA7075" w:rsidSect="006A1F06">
          <w:type w:val="continuous"/>
          <w:pgSz w:w="11900" w:h="16840"/>
          <w:pgMar w:top="1440" w:right="1080" w:bottom="1440" w:left="1080" w:header="480" w:footer="708" w:gutter="0"/>
          <w:cols w:space="708"/>
          <w:docGrid w:linePitch="360"/>
        </w:sectPr>
      </w:pPr>
    </w:p>
    <w:p w14:paraId="26C45C4D" w14:textId="77777777" w:rsidR="00D86165" w:rsidRDefault="00D86165" w:rsidP="00D86165">
      <w:pPr>
        <w:pStyle w:val="Heading1"/>
      </w:pPr>
      <w:bookmarkStart w:id="14" w:name="_Toc34042236"/>
      <w:r>
        <w:t>LIST OF PROPERTIES</w:t>
      </w:r>
      <w:bookmarkEnd w:id="9"/>
      <w:bookmarkEnd w:id="10"/>
      <w:r w:rsidR="00EA7075">
        <w:t xml:space="preserve"> In Each Scene</w:t>
      </w:r>
      <w:bookmarkEnd w:id="14"/>
    </w:p>
    <w:p w14:paraId="5615B835" w14:textId="77777777" w:rsidR="00D86165" w:rsidRPr="00D86165" w:rsidRDefault="00D86165" w:rsidP="00D86165"/>
    <w:p w14:paraId="1A48B8FA" w14:textId="77777777" w:rsidR="00D86165" w:rsidRDefault="00D86165" w:rsidP="00D86165">
      <w:pPr>
        <w:rPr>
          <w:b/>
          <w:bCs/>
        </w:rPr>
      </w:pPr>
      <w:bookmarkStart w:id="15" w:name="_Toc29033026"/>
      <w:r>
        <w:rPr>
          <w:b/>
          <w:bCs/>
        </w:rPr>
        <w:t>Prologue</w:t>
      </w:r>
      <w:bookmarkEnd w:id="15"/>
    </w:p>
    <w:p w14:paraId="72ECFBA0" w14:textId="77777777" w:rsidR="00D86165" w:rsidRDefault="00D86165" w:rsidP="00D86165">
      <w:pPr>
        <w:tabs>
          <w:tab w:val="right" w:leader="middleDot" w:pos="9720"/>
        </w:tabs>
        <w:spacing w:after="0"/>
        <w:outlineLvl w:val="0"/>
      </w:pPr>
      <w:bookmarkStart w:id="16" w:name="_Toc31106877"/>
      <w:bookmarkStart w:id="17" w:name="_Toc29034180"/>
      <w:bookmarkStart w:id="18" w:name="_Toc29033027"/>
      <w:bookmarkStart w:id="19" w:name="_Toc32317898"/>
      <w:bookmarkStart w:id="20" w:name="_Toc33695488"/>
      <w:bookmarkStart w:id="21" w:name="_Toc34042237"/>
      <w:r>
        <w:t>Star Warts Scroller</w:t>
      </w:r>
      <w:r>
        <w:tab/>
        <w:t>Set Centre Stage</w:t>
      </w:r>
      <w:bookmarkEnd w:id="16"/>
      <w:bookmarkEnd w:id="17"/>
      <w:bookmarkEnd w:id="18"/>
      <w:bookmarkEnd w:id="19"/>
      <w:bookmarkEnd w:id="20"/>
      <w:bookmarkEnd w:id="21"/>
    </w:p>
    <w:p w14:paraId="087E1ACC" w14:textId="77777777" w:rsidR="00D86165" w:rsidRDefault="00D86165" w:rsidP="00D86165">
      <w:pPr>
        <w:tabs>
          <w:tab w:val="right" w:leader="middleDot" w:pos="9720"/>
        </w:tabs>
        <w:spacing w:after="0"/>
      </w:pPr>
      <w:r>
        <w:t>Nebula’s Cut Out Ship</w:t>
      </w:r>
      <w:r>
        <w:tab/>
        <w:t>Trekkie</w:t>
      </w:r>
    </w:p>
    <w:p w14:paraId="68D6A659" w14:textId="77777777" w:rsidR="00D86165" w:rsidRDefault="00D86165" w:rsidP="00D86165">
      <w:pPr>
        <w:tabs>
          <w:tab w:val="right" w:leader="middleDot" w:pos="9720"/>
        </w:tabs>
        <w:spacing w:after="0"/>
      </w:pPr>
      <w:r>
        <w:t>Imperial Cut Out Ship</w:t>
      </w:r>
      <w:r>
        <w:tab/>
        <w:t>Trekkie</w:t>
      </w:r>
    </w:p>
    <w:p w14:paraId="0DB8A4EA" w14:textId="77777777" w:rsidR="00D86165" w:rsidRDefault="00D86165" w:rsidP="00D86165">
      <w:pPr>
        <w:tabs>
          <w:tab w:val="right" w:leader="middleDot" w:pos="9720"/>
        </w:tabs>
        <w:spacing w:after="0"/>
      </w:pPr>
      <w:r>
        <w:t>Steering Wheel</w:t>
      </w:r>
      <w:r>
        <w:tab/>
        <w:t>Nebula</w:t>
      </w:r>
    </w:p>
    <w:p w14:paraId="7F9B4CCB" w14:textId="77777777" w:rsidR="00D86165" w:rsidRDefault="00D86165" w:rsidP="00D86165">
      <w:pPr>
        <w:tabs>
          <w:tab w:val="right" w:leader="middleDot" w:pos="9720"/>
        </w:tabs>
        <w:spacing w:after="0"/>
      </w:pPr>
      <w:r>
        <w:t>Handheld Control Panel</w:t>
      </w:r>
      <w:r>
        <w:tab/>
        <w:t>Qwerty</w:t>
      </w:r>
    </w:p>
    <w:p w14:paraId="03DDF2E6" w14:textId="77777777" w:rsidR="00D86165" w:rsidRDefault="00D86165" w:rsidP="00D86165">
      <w:pPr>
        <w:tabs>
          <w:tab w:val="right" w:leader="middleDot" w:pos="9720"/>
        </w:tabs>
        <w:spacing w:after="0"/>
      </w:pPr>
      <w:r>
        <w:t>Junction 51 Signpost</w:t>
      </w:r>
      <w:r>
        <w:tab/>
        <w:t>Set Side Of Stage</w:t>
      </w:r>
    </w:p>
    <w:p w14:paraId="74BC0B70" w14:textId="77777777" w:rsidR="00D86165" w:rsidRDefault="00D86165" w:rsidP="00D86165">
      <w:pPr>
        <w:tabs>
          <w:tab w:val="right" w:leader="middleDot" w:pos="9720"/>
        </w:tabs>
        <w:spacing w:after="0"/>
      </w:pPr>
    </w:p>
    <w:p w14:paraId="6D0FB621" w14:textId="77777777" w:rsidR="00D86165" w:rsidRDefault="00D86165" w:rsidP="00D86165">
      <w:pPr>
        <w:tabs>
          <w:tab w:val="right" w:leader="middleDot" w:pos="9720"/>
        </w:tabs>
        <w:spacing w:after="0"/>
        <w:outlineLvl w:val="0"/>
        <w:rPr>
          <w:b/>
          <w:bCs/>
          <w:iCs/>
        </w:rPr>
      </w:pPr>
      <w:bookmarkStart w:id="22" w:name="_Toc31106878"/>
      <w:bookmarkStart w:id="23" w:name="_Toc29034181"/>
      <w:bookmarkStart w:id="24" w:name="_Toc29033028"/>
      <w:bookmarkStart w:id="25" w:name="_Toc32317899"/>
      <w:bookmarkStart w:id="26" w:name="_Toc33695489"/>
      <w:bookmarkStart w:id="27" w:name="_Toc34042238"/>
      <w:r>
        <w:rPr>
          <w:b/>
          <w:bCs/>
          <w:iCs/>
        </w:rPr>
        <w:t>Scene One</w:t>
      </w:r>
      <w:bookmarkEnd w:id="22"/>
      <w:bookmarkEnd w:id="23"/>
      <w:bookmarkEnd w:id="24"/>
      <w:bookmarkEnd w:id="25"/>
      <w:bookmarkEnd w:id="26"/>
      <w:bookmarkEnd w:id="27"/>
    </w:p>
    <w:p w14:paraId="0ECB064E" w14:textId="77777777" w:rsidR="00D86165" w:rsidRDefault="00D86165" w:rsidP="00D86165">
      <w:pPr>
        <w:tabs>
          <w:tab w:val="right" w:leader="dot" w:pos="9720"/>
        </w:tabs>
        <w:spacing w:after="0"/>
      </w:pPr>
      <w:r>
        <w:t>Feather Duster</w:t>
      </w:r>
      <w:r>
        <w:tab/>
        <w:t>Ada</w:t>
      </w:r>
    </w:p>
    <w:p w14:paraId="1DBD8A9F" w14:textId="77777777" w:rsidR="00D86165" w:rsidRDefault="00D86165" w:rsidP="00D86165">
      <w:pPr>
        <w:tabs>
          <w:tab w:val="right" w:leader="dot" w:pos="9720"/>
        </w:tabs>
        <w:spacing w:after="0"/>
      </w:pPr>
      <w:r>
        <w:t>Ada’s “Star Wares” Stall</w:t>
      </w:r>
      <w:r>
        <w:tab/>
        <w:t>Set Centre Stage</w:t>
      </w:r>
    </w:p>
    <w:p w14:paraId="0B7BB6A7" w14:textId="77777777" w:rsidR="00D86165" w:rsidRDefault="00D86165" w:rsidP="00D86165">
      <w:pPr>
        <w:tabs>
          <w:tab w:val="right" w:leader="dot" w:pos="9720"/>
        </w:tabs>
        <w:spacing w:after="0"/>
      </w:pPr>
      <w:r>
        <w:t>Bunch Of Flowers</w:t>
      </w:r>
      <w:r>
        <w:tab/>
        <w:t>On stall</w:t>
      </w:r>
    </w:p>
    <w:p w14:paraId="241AE3AF" w14:textId="77777777" w:rsidR="00D86165" w:rsidRDefault="00D86165" w:rsidP="00D86165">
      <w:pPr>
        <w:tabs>
          <w:tab w:val="right" w:leader="dot" w:pos="9720"/>
        </w:tabs>
        <w:spacing w:after="0"/>
      </w:pPr>
      <w:r>
        <w:t>Cosmic Crystals</w:t>
      </w:r>
      <w:r>
        <w:tab/>
        <w:t>On stall</w:t>
      </w:r>
    </w:p>
    <w:p w14:paraId="369D8133" w14:textId="77777777" w:rsidR="00D86165" w:rsidRDefault="00D86165" w:rsidP="00D86165">
      <w:pPr>
        <w:tabs>
          <w:tab w:val="right" w:leader="dot" w:pos="9720"/>
        </w:tabs>
        <w:spacing w:after="0"/>
      </w:pPr>
      <w:r>
        <w:t>Blast Proof Underwear</w:t>
      </w:r>
      <w:r>
        <w:tab/>
        <w:t>On stall</w:t>
      </w:r>
    </w:p>
    <w:p w14:paraId="53724616" w14:textId="77777777" w:rsidR="00D86165" w:rsidRDefault="00D86165" w:rsidP="00D86165">
      <w:pPr>
        <w:tabs>
          <w:tab w:val="right" w:leader="dot" w:pos="9720"/>
        </w:tabs>
        <w:spacing w:after="0"/>
      </w:pPr>
      <w:r>
        <w:t>Baby Space Suit</w:t>
      </w:r>
      <w:r>
        <w:tab/>
        <w:t>On stall</w:t>
      </w:r>
    </w:p>
    <w:p w14:paraId="61F79B8C" w14:textId="77777777" w:rsidR="00D86165" w:rsidRDefault="00D86165" w:rsidP="00D86165">
      <w:pPr>
        <w:tabs>
          <w:tab w:val="right" w:leader="dot" w:pos="9720"/>
        </w:tabs>
        <w:spacing w:after="0"/>
      </w:pPr>
      <w:r>
        <w:t>Baby Dennis</w:t>
      </w:r>
      <w:r>
        <w:tab/>
        <w:t>Ada</w:t>
      </w:r>
    </w:p>
    <w:p w14:paraId="731736BA" w14:textId="77777777" w:rsidR="00D86165" w:rsidRDefault="00D86165" w:rsidP="00D86165">
      <w:pPr>
        <w:tabs>
          <w:tab w:val="right" w:leader="dot" w:pos="9720"/>
        </w:tabs>
        <w:spacing w:after="0"/>
      </w:pPr>
      <w:r>
        <w:t>Phone Box</w:t>
      </w:r>
      <w:r>
        <w:tab/>
        <w:t>Doctor Woo</w:t>
      </w:r>
    </w:p>
    <w:p w14:paraId="5C9B7AD9" w14:textId="77777777" w:rsidR="00D86165" w:rsidRDefault="00D86165" w:rsidP="00D86165">
      <w:pPr>
        <w:tabs>
          <w:tab w:val="right" w:leader="dot" w:pos="9720"/>
        </w:tabs>
        <w:spacing w:after="0"/>
      </w:pPr>
      <w:r>
        <w:t>Medical Bag Containing Spanner and Cream</w:t>
      </w:r>
      <w:r>
        <w:tab/>
        <w:t>Doctor Woo</w:t>
      </w:r>
    </w:p>
    <w:p w14:paraId="53C4CBA5" w14:textId="77777777" w:rsidR="00D86165" w:rsidRDefault="00D86165" w:rsidP="00D86165">
      <w:pPr>
        <w:tabs>
          <w:tab w:val="right" w:leader="dot" w:pos="9720"/>
        </w:tabs>
        <w:spacing w:after="0"/>
      </w:pPr>
      <w:r>
        <w:t>Small Gordon</w:t>
      </w:r>
      <w:r>
        <w:tab/>
        <w:t>Doctor Woo</w:t>
      </w:r>
    </w:p>
    <w:p w14:paraId="3FC55999" w14:textId="77777777" w:rsidR="00D86165" w:rsidRDefault="00D86165" w:rsidP="00D86165">
      <w:pPr>
        <w:tabs>
          <w:tab w:val="right" w:leader="dot" w:pos="9720"/>
        </w:tabs>
        <w:spacing w:after="0"/>
      </w:pPr>
      <w:r>
        <w:t>Medium Sized Gordon</w:t>
      </w:r>
      <w:r>
        <w:tab/>
        <w:t>Luke (&amp; Ada during song)</w:t>
      </w:r>
    </w:p>
    <w:p w14:paraId="110B2890" w14:textId="77777777" w:rsidR="00D86165" w:rsidRDefault="00D86165" w:rsidP="00D86165">
      <w:pPr>
        <w:tabs>
          <w:tab w:val="right" w:leader="dot" w:pos="9720"/>
        </w:tabs>
        <w:spacing w:after="0"/>
      </w:pPr>
      <w:r>
        <w:t>R-U-1-2</w:t>
      </w:r>
      <w:r>
        <w:tab/>
        <w:t>Luke</w:t>
      </w:r>
    </w:p>
    <w:p w14:paraId="741FD7F4" w14:textId="77777777" w:rsidR="00D86165" w:rsidRDefault="00D86165" w:rsidP="00D86165">
      <w:pPr>
        <w:tabs>
          <w:tab w:val="right" w:leader="dot" w:pos="9720"/>
        </w:tabs>
        <w:spacing w:after="0"/>
      </w:pPr>
      <w:r>
        <w:t>Galaxy Necklace</w:t>
      </w:r>
      <w:r>
        <w:tab/>
        <w:t>Nebula</w:t>
      </w:r>
    </w:p>
    <w:p w14:paraId="04AC9BF6" w14:textId="77777777" w:rsidR="00D86165" w:rsidRDefault="00D86165" w:rsidP="00D86165">
      <w:pPr>
        <w:tabs>
          <w:tab w:val="right" w:leader="dot" w:pos="9720"/>
        </w:tabs>
        <w:spacing w:after="0"/>
      </w:pPr>
      <w:r>
        <w:t>Saxophone</w:t>
      </w:r>
      <w:r>
        <w:tab/>
        <w:t>Nigel</w:t>
      </w:r>
    </w:p>
    <w:p w14:paraId="6CE7EAA1" w14:textId="77777777" w:rsidR="00D86165" w:rsidRDefault="00D86165" w:rsidP="00D86165">
      <w:pPr>
        <w:tabs>
          <w:tab w:val="right" w:leader="dot" w:pos="9720"/>
        </w:tabs>
        <w:spacing w:after="0"/>
      </w:pPr>
      <w:r>
        <w:t>Spaceship</w:t>
      </w:r>
      <w:r>
        <w:tab/>
        <w:t>Crew</w:t>
      </w:r>
    </w:p>
    <w:p w14:paraId="18212085" w14:textId="77777777" w:rsidR="00D86165" w:rsidRDefault="00D86165" w:rsidP="00D86165">
      <w:pPr>
        <w:tabs>
          <w:tab w:val="right" w:leader="dot" w:pos="9720"/>
        </w:tabs>
        <w:spacing w:after="0"/>
      </w:pPr>
      <w:r>
        <w:t>Steering Wheel</w:t>
      </w:r>
      <w:r>
        <w:tab/>
        <w:t>Zak</w:t>
      </w:r>
    </w:p>
    <w:p w14:paraId="49E955DF" w14:textId="77777777" w:rsidR="00D86165" w:rsidRDefault="00D86165" w:rsidP="00D86165">
      <w:pPr>
        <w:tabs>
          <w:tab w:val="right" w:leader="dot" w:pos="9720"/>
        </w:tabs>
        <w:spacing w:after="0"/>
      </w:pPr>
      <w:r>
        <w:t>Fluffy Dice</w:t>
      </w:r>
      <w:r>
        <w:tab/>
        <w:t>Ada</w:t>
      </w:r>
    </w:p>
    <w:p w14:paraId="179037C3" w14:textId="77777777" w:rsidR="00D86165" w:rsidRDefault="00D86165" w:rsidP="00D86165">
      <w:pPr>
        <w:tabs>
          <w:tab w:val="right" w:leader="dot" w:pos="9720"/>
        </w:tabs>
        <w:spacing w:after="0"/>
      </w:pPr>
      <w:r>
        <w:t>Wings x2</w:t>
      </w:r>
      <w:r>
        <w:tab/>
        <w:t>Toby &amp; Qwerty</w:t>
      </w:r>
    </w:p>
    <w:p w14:paraId="12B7EEF6" w14:textId="77777777" w:rsidR="00D86165" w:rsidRDefault="00D86165" w:rsidP="00D86165">
      <w:pPr>
        <w:tabs>
          <w:tab w:val="right" w:leader="dot" w:pos="9720"/>
        </w:tabs>
        <w:spacing w:after="0"/>
      </w:pPr>
      <w:r>
        <w:t>Large Torches x2</w:t>
      </w:r>
      <w:r>
        <w:tab/>
        <w:t>Luke &amp; Nebula</w:t>
      </w:r>
    </w:p>
    <w:p w14:paraId="355712E8" w14:textId="77777777" w:rsidR="00D86165" w:rsidRDefault="00D86165" w:rsidP="00D86165">
      <w:pPr>
        <w:tabs>
          <w:tab w:val="right" w:leader="dot" w:pos="9720"/>
        </w:tabs>
        <w:spacing w:after="0"/>
      </w:pPr>
      <w:r>
        <w:t>Crossing Patrol Sign</w:t>
      </w:r>
      <w:r>
        <w:tab/>
        <w:t>Crossing Patrol Person</w:t>
      </w:r>
    </w:p>
    <w:p w14:paraId="687D2951" w14:textId="77777777" w:rsidR="00D86165" w:rsidRDefault="00D86165" w:rsidP="00D86165">
      <w:pPr>
        <w:tabs>
          <w:tab w:val="right" w:leader="dot" w:pos="9720"/>
        </w:tabs>
        <w:spacing w:after="0"/>
      </w:pPr>
    </w:p>
    <w:p w14:paraId="24A6FCDE" w14:textId="77777777" w:rsidR="00D86165" w:rsidRDefault="00D86165" w:rsidP="00D86165">
      <w:pPr>
        <w:tabs>
          <w:tab w:val="right" w:leader="dot" w:pos="9720"/>
        </w:tabs>
        <w:spacing w:after="0"/>
        <w:rPr>
          <w:b/>
          <w:bCs/>
          <w:iCs/>
        </w:rPr>
      </w:pPr>
      <w:r>
        <w:rPr>
          <w:b/>
          <w:bCs/>
          <w:iCs/>
        </w:rPr>
        <w:t>Scene Two</w:t>
      </w:r>
    </w:p>
    <w:p w14:paraId="353F8E77" w14:textId="77777777" w:rsidR="00D86165" w:rsidRDefault="00D86165" w:rsidP="00D86165">
      <w:pPr>
        <w:tabs>
          <w:tab w:val="right" w:leader="dot" w:pos="9720"/>
        </w:tabs>
        <w:spacing w:after="0"/>
        <w:rPr>
          <w:bCs/>
          <w:iCs/>
        </w:rPr>
      </w:pPr>
      <w:r>
        <w:rPr>
          <w:bCs/>
          <w:iCs/>
        </w:rPr>
        <w:t>Plinth</w:t>
      </w:r>
      <w:r>
        <w:rPr>
          <w:bCs/>
          <w:iCs/>
        </w:rPr>
        <w:tab/>
        <w:t>Set On Stage</w:t>
      </w:r>
    </w:p>
    <w:p w14:paraId="62493F73" w14:textId="77777777" w:rsidR="00D86165" w:rsidRDefault="00D86165" w:rsidP="00D86165">
      <w:pPr>
        <w:tabs>
          <w:tab w:val="right" w:leader="dot" w:pos="9720"/>
        </w:tabs>
        <w:spacing w:after="0"/>
      </w:pPr>
      <w:r>
        <w:t>Tennis Ball Galaxy Display</w:t>
      </w:r>
      <w:r>
        <w:tab/>
        <w:t>On Plinth</w:t>
      </w:r>
    </w:p>
    <w:p w14:paraId="2F13FEE9" w14:textId="77777777" w:rsidR="00D86165" w:rsidRDefault="00D86165" w:rsidP="00D86165">
      <w:pPr>
        <w:tabs>
          <w:tab w:val="right" w:leader="dot" w:pos="9720"/>
        </w:tabs>
        <w:spacing w:after="0"/>
      </w:pPr>
      <w:r>
        <w:t>Sira &amp; Alexi Computer Screens</w:t>
      </w:r>
      <w:r>
        <w:tab/>
        <w:t>Sira &amp; Alexi</w:t>
      </w:r>
    </w:p>
    <w:p w14:paraId="2D270C35" w14:textId="56EDBD7D" w:rsidR="00D86165" w:rsidRDefault="00D86165" w:rsidP="00D86165">
      <w:pPr>
        <w:tabs>
          <w:tab w:val="right" w:leader="dot" w:pos="9720"/>
        </w:tabs>
        <w:spacing w:after="0"/>
      </w:pPr>
      <w:r>
        <w:t>Rackets x6</w:t>
      </w:r>
      <w:r>
        <w:tab/>
      </w:r>
      <w:r w:rsidR="000F203D">
        <w:t>Racketeers</w:t>
      </w:r>
    </w:p>
    <w:p w14:paraId="4E0C25BE" w14:textId="77777777" w:rsidR="00D86165" w:rsidRDefault="00D86165" w:rsidP="00D86165">
      <w:pPr>
        <w:tabs>
          <w:tab w:val="right" w:leader="dot" w:pos="9720"/>
        </w:tabs>
        <w:spacing w:after="0"/>
      </w:pPr>
    </w:p>
    <w:p w14:paraId="4310D7B8" w14:textId="77777777" w:rsidR="00D86165" w:rsidRDefault="00D86165" w:rsidP="00D86165">
      <w:pPr>
        <w:tabs>
          <w:tab w:val="right" w:leader="dot" w:pos="9720"/>
        </w:tabs>
        <w:spacing w:after="0"/>
        <w:outlineLvl w:val="0"/>
        <w:rPr>
          <w:b/>
          <w:bCs/>
          <w:iCs/>
        </w:rPr>
      </w:pPr>
      <w:bookmarkStart w:id="28" w:name="_Toc31106882"/>
      <w:bookmarkStart w:id="29" w:name="_Toc29034185"/>
      <w:bookmarkStart w:id="30" w:name="_Toc29033032"/>
    </w:p>
    <w:p w14:paraId="783084AF" w14:textId="77777777" w:rsidR="00D86165" w:rsidRDefault="00D86165" w:rsidP="00D86165">
      <w:pPr>
        <w:tabs>
          <w:tab w:val="right" w:leader="dot" w:pos="9720"/>
        </w:tabs>
        <w:spacing w:after="0"/>
        <w:outlineLvl w:val="0"/>
        <w:rPr>
          <w:b/>
          <w:bCs/>
          <w:iCs/>
        </w:rPr>
      </w:pPr>
      <w:bookmarkStart w:id="31" w:name="_Toc32317900"/>
      <w:bookmarkStart w:id="32" w:name="_Toc33695490"/>
      <w:bookmarkStart w:id="33" w:name="_Toc34042239"/>
      <w:r>
        <w:rPr>
          <w:b/>
          <w:bCs/>
          <w:iCs/>
        </w:rPr>
        <w:t xml:space="preserve">Scene </w:t>
      </w:r>
      <w:bookmarkEnd w:id="28"/>
      <w:bookmarkEnd w:id="29"/>
      <w:bookmarkEnd w:id="30"/>
      <w:r>
        <w:rPr>
          <w:b/>
          <w:bCs/>
          <w:iCs/>
        </w:rPr>
        <w:t>Three</w:t>
      </w:r>
      <w:bookmarkEnd w:id="31"/>
      <w:bookmarkEnd w:id="32"/>
      <w:bookmarkEnd w:id="33"/>
    </w:p>
    <w:p w14:paraId="785F1B6A" w14:textId="77777777" w:rsidR="00D86165" w:rsidRDefault="00D86165" w:rsidP="00D86165">
      <w:pPr>
        <w:tabs>
          <w:tab w:val="right" w:leader="dot" w:pos="9720"/>
        </w:tabs>
        <w:spacing w:after="0"/>
        <w:outlineLvl w:val="0"/>
        <w:rPr>
          <w:bCs/>
          <w:iCs/>
        </w:rPr>
      </w:pPr>
      <w:bookmarkStart w:id="34" w:name="_Toc31106883"/>
      <w:bookmarkStart w:id="35" w:name="_Toc29034186"/>
      <w:bookmarkStart w:id="36" w:name="_Toc29033033"/>
      <w:bookmarkStart w:id="37" w:name="_Toc32317901"/>
      <w:bookmarkStart w:id="38" w:name="_Toc33695491"/>
      <w:bookmarkStart w:id="39" w:name="_Toc34042240"/>
      <w:r>
        <w:rPr>
          <w:bCs/>
          <w:iCs/>
        </w:rPr>
        <w:t>Spaceship</w:t>
      </w:r>
      <w:r>
        <w:rPr>
          <w:bCs/>
          <w:iCs/>
        </w:rPr>
        <w:tab/>
        <w:t>Set Centre Stage</w:t>
      </w:r>
      <w:bookmarkEnd w:id="34"/>
      <w:bookmarkEnd w:id="35"/>
      <w:bookmarkEnd w:id="36"/>
      <w:bookmarkEnd w:id="37"/>
      <w:bookmarkEnd w:id="38"/>
      <w:bookmarkEnd w:id="39"/>
    </w:p>
    <w:p w14:paraId="73ABBCCC" w14:textId="77777777" w:rsidR="00D86165" w:rsidRDefault="00D86165" w:rsidP="00D86165">
      <w:pPr>
        <w:tabs>
          <w:tab w:val="right" w:leader="dot" w:pos="9720"/>
        </w:tabs>
        <w:spacing w:after="0"/>
      </w:pPr>
      <w:r>
        <w:t>Galaxy Necklace</w:t>
      </w:r>
      <w:r>
        <w:tab/>
        <w:t>Nebula</w:t>
      </w:r>
    </w:p>
    <w:p w14:paraId="1E76D1BA" w14:textId="77777777" w:rsidR="00D86165" w:rsidRDefault="00D86165" w:rsidP="00D86165">
      <w:pPr>
        <w:tabs>
          <w:tab w:val="right" w:leader="dot" w:pos="9720"/>
        </w:tabs>
        <w:spacing w:after="0"/>
        <w:outlineLvl w:val="0"/>
        <w:rPr>
          <w:bCs/>
          <w:iCs/>
        </w:rPr>
      </w:pPr>
      <w:bookmarkStart w:id="40" w:name="_Toc31106885"/>
      <w:bookmarkStart w:id="41" w:name="_Toc29034188"/>
      <w:bookmarkStart w:id="42" w:name="_Toc29033035"/>
      <w:bookmarkStart w:id="43" w:name="_Toc32317902"/>
      <w:bookmarkStart w:id="44" w:name="_Toc33695492"/>
      <w:bookmarkStart w:id="45" w:name="_Toc34042241"/>
      <w:r>
        <w:t>R-U-1-2</w:t>
      </w:r>
      <w:r>
        <w:tab/>
        <w:t>Set on stage</w:t>
      </w:r>
      <w:bookmarkEnd w:id="40"/>
      <w:bookmarkEnd w:id="41"/>
      <w:bookmarkEnd w:id="42"/>
      <w:bookmarkEnd w:id="43"/>
      <w:bookmarkEnd w:id="44"/>
      <w:bookmarkEnd w:id="45"/>
    </w:p>
    <w:p w14:paraId="4F588A89" w14:textId="77777777" w:rsidR="00D86165" w:rsidRDefault="00D86165" w:rsidP="00D86165">
      <w:pPr>
        <w:tabs>
          <w:tab w:val="right" w:leader="dot" w:pos="9720"/>
        </w:tabs>
        <w:spacing w:after="0"/>
        <w:outlineLvl w:val="0"/>
      </w:pPr>
      <w:bookmarkStart w:id="46" w:name="_Toc31106888"/>
      <w:bookmarkStart w:id="47" w:name="_Toc29034191"/>
      <w:bookmarkStart w:id="48" w:name="_Toc29033038"/>
      <w:bookmarkStart w:id="49" w:name="_Toc32317903"/>
      <w:bookmarkStart w:id="50" w:name="_Toc33695493"/>
      <w:bookmarkStart w:id="51" w:name="_Toc34042242"/>
      <w:r>
        <w:t>Cosmic Cloth</w:t>
      </w:r>
      <w:r>
        <w:tab/>
        <w:t>In Spaceship</w:t>
      </w:r>
      <w:bookmarkEnd w:id="46"/>
      <w:bookmarkEnd w:id="47"/>
      <w:bookmarkEnd w:id="48"/>
      <w:bookmarkEnd w:id="49"/>
      <w:bookmarkEnd w:id="50"/>
      <w:bookmarkEnd w:id="51"/>
    </w:p>
    <w:p w14:paraId="12C78BEE" w14:textId="77777777" w:rsidR="00D86165" w:rsidRDefault="00D86165" w:rsidP="00D86165">
      <w:pPr>
        <w:tabs>
          <w:tab w:val="right" w:leader="dot" w:pos="9720"/>
        </w:tabs>
        <w:spacing w:after="0"/>
      </w:pPr>
      <w:r>
        <w:t>Wig</w:t>
      </w:r>
      <w:r>
        <w:tab/>
        <w:t>In Spaceship</w:t>
      </w:r>
    </w:p>
    <w:p w14:paraId="0C4FDAFE" w14:textId="77777777" w:rsidR="00D86165" w:rsidRDefault="00D86165" w:rsidP="00D86165">
      <w:pPr>
        <w:tabs>
          <w:tab w:val="right" w:leader="dot" w:pos="9720"/>
        </w:tabs>
        <w:spacing w:after="0"/>
      </w:pPr>
      <w:r>
        <w:t>Humanoid Phrase Book</w:t>
      </w:r>
      <w:r>
        <w:tab/>
        <w:t>E.C.</w:t>
      </w:r>
    </w:p>
    <w:p w14:paraId="6E90F838" w14:textId="6A59A9A6" w:rsidR="00D86165" w:rsidRDefault="005C6B98" w:rsidP="00D86165">
      <w:pPr>
        <w:tabs>
          <w:tab w:val="right" w:leader="dot" w:pos="9720"/>
        </w:tabs>
        <w:spacing w:after="0"/>
      </w:pPr>
      <w:r>
        <w:t>Diddly joystick</w:t>
      </w:r>
      <w:r w:rsidR="00D86165">
        <w:tab/>
        <w:t>A Diddly Squit</w:t>
      </w:r>
    </w:p>
    <w:p w14:paraId="4A8F7427" w14:textId="75FF81C5" w:rsidR="00D86165" w:rsidRDefault="005C6B98" w:rsidP="00D86165">
      <w:pPr>
        <w:tabs>
          <w:tab w:val="right" w:leader="dot" w:pos="9720"/>
        </w:tabs>
        <w:spacing w:after="0"/>
      </w:pPr>
      <w:r>
        <w:t>Squitty squirter</w:t>
      </w:r>
      <w:r w:rsidR="00D86165">
        <w:tab/>
        <w:t>Commodore</w:t>
      </w:r>
    </w:p>
    <w:p w14:paraId="7C67E716" w14:textId="77777777" w:rsidR="00D86165" w:rsidRDefault="00D86165" w:rsidP="00D86165">
      <w:pPr>
        <w:tabs>
          <w:tab w:val="right" w:leader="middleDot" w:pos="9720"/>
        </w:tabs>
        <w:spacing w:after="0"/>
      </w:pPr>
    </w:p>
    <w:p w14:paraId="39193EEA" w14:textId="77777777" w:rsidR="00D86165" w:rsidRDefault="00D86165" w:rsidP="00D86165">
      <w:pPr>
        <w:tabs>
          <w:tab w:val="right" w:leader="dot" w:pos="9720"/>
        </w:tabs>
        <w:spacing w:after="0"/>
        <w:outlineLvl w:val="0"/>
        <w:rPr>
          <w:b/>
          <w:bCs/>
          <w:iCs/>
        </w:rPr>
      </w:pPr>
      <w:bookmarkStart w:id="52" w:name="_Toc31106889"/>
      <w:bookmarkStart w:id="53" w:name="_Toc29034192"/>
      <w:bookmarkStart w:id="54" w:name="_Toc29033039"/>
      <w:bookmarkStart w:id="55" w:name="_Toc32317904"/>
      <w:bookmarkStart w:id="56" w:name="_Toc33695494"/>
      <w:bookmarkStart w:id="57" w:name="_Toc34042243"/>
      <w:r>
        <w:rPr>
          <w:b/>
          <w:bCs/>
          <w:iCs/>
        </w:rPr>
        <w:t xml:space="preserve">Scene </w:t>
      </w:r>
      <w:bookmarkEnd w:id="52"/>
      <w:bookmarkEnd w:id="53"/>
      <w:bookmarkEnd w:id="54"/>
      <w:r>
        <w:rPr>
          <w:b/>
          <w:bCs/>
          <w:iCs/>
        </w:rPr>
        <w:t>Four</w:t>
      </w:r>
      <w:bookmarkEnd w:id="55"/>
      <w:bookmarkEnd w:id="56"/>
      <w:bookmarkEnd w:id="57"/>
    </w:p>
    <w:p w14:paraId="188F5DAB" w14:textId="77777777" w:rsidR="00D86165" w:rsidRDefault="00D86165" w:rsidP="00D86165">
      <w:pPr>
        <w:tabs>
          <w:tab w:val="right" w:leader="dot" w:pos="9720"/>
        </w:tabs>
        <w:spacing w:after="0"/>
        <w:rPr>
          <w:bCs/>
          <w:iCs/>
        </w:rPr>
      </w:pPr>
      <w:r>
        <w:rPr>
          <w:bCs/>
          <w:iCs/>
        </w:rPr>
        <w:t>Plinth</w:t>
      </w:r>
      <w:r>
        <w:rPr>
          <w:bCs/>
          <w:iCs/>
        </w:rPr>
        <w:tab/>
        <w:t>Set On Stage</w:t>
      </w:r>
    </w:p>
    <w:p w14:paraId="4F09279C" w14:textId="77777777" w:rsidR="00D86165" w:rsidRDefault="00D86165" w:rsidP="00D86165">
      <w:pPr>
        <w:tabs>
          <w:tab w:val="right" w:leader="dot" w:pos="9720"/>
        </w:tabs>
        <w:spacing w:after="0"/>
      </w:pPr>
      <w:r>
        <w:t>Tennis Ball Galaxy Display</w:t>
      </w:r>
      <w:r>
        <w:tab/>
        <w:t>On Plinth</w:t>
      </w:r>
    </w:p>
    <w:p w14:paraId="2D41783F" w14:textId="77777777" w:rsidR="00D86165" w:rsidRDefault="00D86165" w:rsidP="00D86165">
      <w:pPr>
        <w:tabs>
          <w:tab w:val="right" w:leader="dot" w:pos="9720"/>
        </w:tabs>
        <w:spacing w:after="0"/>
      </w:pPr>
      <w:r>
        <w:t>Sira &amp; Alexi Computer Screens</w:t>
      </w:r>
      <w:r>
        <w:tab/>
        <w:t>Sira &amp; Alexi</w:t>
      </w:r>
    </w:p>
    <w:p w14:paraId="43AEC3EE" w14:textId="6C9DFD67" w:rsidR="00D86165" w:rsidRDefault="00D86165" w:rsidP="00D86165">
      <w:pPr>
        <w:tabs>
          <w:tab w:val="right" w:leader="dot" w:pos="9720"/>
        </w:tabs>
        <w:spacing w:after="0"/>
      </w:pPr>
      <w:r>
        <w:t>Rackets x6</w:t>
      </w:r>
      <w:r>
        <w:tab/>
      </w:r>
      <w:r w:rsidR="000F203D">
        <w:t>Racketeers</w:t>
      </w:r>
    </w:p>
    <w:p w14:paraId="229F6066" w14:textId="77777777" w:rsidR="00D86165" w:rsidRDefault="00D86165" w:rsidP="00D86165">
      <w:pPr>
        <w:tabs>
          <w:tab w:val="right" w:leader="dot" w:pos="9720"/>
        </w:tabs>
        <w:spacing w:after="0"/>
      </w:pPr>
    </w:p>
    <w:p w14:paraId="5741E1D9" w14:textId="77777777" w:rsidR="00D86165" w:rsidRDefault="00D86165" w:rsidP="00D86165">
      <w:pPr>
        <w:tabs>
          <w:tab w:val="right" w:leader="dot" w:pos="9720"/>
        </w:tabs>
        <w:spacing w:after="0"/>
        <w:rPr>
          <w:b/>
        </w:rPr>
      </w:pPr>
      <w:r>
        <w:rPr>
          <w:b/>
        </w:rPr>
        <w:t>Scene Five</w:t>
      </w:r>
    </w:p>
    <w:p w14:paraId="158235E6" w14:textId="77777777" w:rsidR="00D86165" w:rsidRDefault="00D86165" w:rsidP="00D86165">
      <w:pPr>
        <w:tabs>
          <w:tab w:val="right" w:leader="dot" w:pos="9720"/>
        </w:tabs>
        <w:spacing w:after="0"/>
        <w:rPr>
          <w:bCs/>
          <w:iCs/>
        </w:rPr>
      </w:pPr>
      <w:r>
        <w:rPr>
          <w:bCs/>
          <w:iCs/>
        </w:rPr>
        <w:t>Plinth</w:t>
      </w:r>
      <w:r>
        <w:rPr>
          <w:bCs/>
          <w:iCs/>
        </w:rPr>
        <w:tab/>
        <w:t>Set On Stage</w:t>
      </w:r>
    </w:p>
    <w:p w14:paraId="3F5A79E4" w14:textId="77777777" w:rsidR="00D86165" w:rsidRDefault="00D86165" w:rsidP="00D86165">
      <w:pPr>
        <w:tabs>
          <w:tab w:val="right" w:leader="dot" w:pos="9720"/>
        </w:tabs>
        <w:spacing w:after="0"/>
      </w:pPr>
      <w:r>
        <w:t>Cosmic Cloth</w:t>
      </w:r>
      <w:r>
        <w:tab/>
        <w:t>On Plinth</w:t>
      </w:r>
    </w:p>
    <w:p w14:paraId="0D0308A8" w14:textId="77777777" w:rsidR="00D86165" w:rsidRDefault="00D86165" w:rsidP="00D86165">
      <w:pPr>
        <w:tabs>
          <w:tab w:val="right" w:leader="dot" w:pos="9720"/>
        </w:tabs>
        <w:spacing w:after="0"/>
      </w:pPr>
      <w:r>
        <w:t>Bottle of Sauce</w:t>
      </w:r>
      <w:r>
        <w:tab/>
        <w:t>Alfie Centauri</w:t>
      </w:r>
    </w:p>
    <w:p w14:paraId="486FCCED" w14:textId="77777777" w:rsidR="00D86165" w:rsidRDefault="00D86165" w:rsidP="00D86165">
      <w:pPr>
        <w:tabs>
          <w:tab w:val="right" w:leader="dot" w:pos="9720"/>
        </w:tabs>
        <w:spacing w:after="0"/>
      </w:pPr>
      <w:r>
        <w:t>Medium Gordon</w:t>
      </w:r>
      <w:r>
        <w:tab/>
        <w:t>Luke</w:t>
      </w:r>
    </w:p>
    <w:p w14:paraId="04158D46" w14:textId="77777777" w:rsidR="00D86165" w:rsidRDefault="00D86165" w:rsidP="00D86165">
      <w:pPr>
        <w:tabs>
          <w:tab w:val="right" w:leader="dot" w:pos="9720"/>
        </w:tabs>
        <w:spacing w:after="0"/>
      </w:pPr>
      <w:r>
        <w:t>Large Gordon</w:t>
      </w:r>
      <w:r>
        <w:tab/>
        <w:t>Hidden Inside Plinth</w:t>
      </w:r>
    </w:p>
    <w:p w14:paraId="49D95C7E" w14:textId="77777777" w:rsidR="00D86165" w:rsidRDefault="00D86165" w:rsidP="00D86165">
      <w:pPr>
        <w:tabs>
          <w:tab w:val="right" w:leader="dot" w:pos="9720"/>
        </w:tabs>
        <w:spacing w:after="0"/>
        <w:rPr>
          <w:b/>
        </w:rPr>
      </w:pPr>
    </w:p>
    <w:p w14:paraId="32BE321B" w14:textId="77777777" w:rsidR="00D86165" w:rsidRDefault="00D86165" w:rsidP="00D86165">
      <w:pPr>
        <w:tabs>
          <w:tab w:val="right" w:leader="dot" w:pos="9720"/>
        </w:tabs>
        <w:spacing w:after="0"/>
        <w:rPr>
          <w:b/>
        </w:rPr>
      </w:pPr>
      <w:r>
        <w:rPr>
          <w:b/>
        </w:rPr>
        <w:t>Scene Six</w:t>
      </w:r>
    </w:p>
    <w:p w14:paraId="4594F19A" w14:textId="77777777" w:rsidR="00D86165" w:rsidRDefault="00D86165" w:rsidP="00D86165">
      <w:pPr>
        <w:tabs>
          <w:tab w:val="right" w:leader="dot" w:pos="9720"/>
        </w:tabs>
        <w:spacing w:after="0"/>
      </w:pPr>
      <w:r>
        <w:t>Bling Blades x2</w:t>
      </w:r>
      <w:r>
        <w:tab/>
        <w:t>Yoga</w:t>
      </w:r>
    </w:p>
    <w:p w14:paraId="7E0578D5" w14:textId="77777777" w:rsidR="00D86165" w:rsidRDefault="00D86165" w:rsidP="00D86165">
      <w:pPr>
        <w:tabs>
          <w:tab w:val="right" w:leader="dot" w:pos="9720"/>
        </w:tabs>
        <w:spacing w:after="0"/>
      </w:pPr>
      <w:r>
        <w:t>Racket</w:t>
      </w:r>
      <w:r>
        <w:tab/>
        <w:t>Umpire</w:t>
      </w:r>
    </w:p>
    <w:p w14:paraId="32F9860E" w14:textId="77777777" w:rsidR="00D86165" w:rsidRDefault="00D86165" w:rsidP="00D86165">
      <w:pPr>
        <w:tabs>
          <w:tab w:val="right" w:leader="dot" w:pos="9720"/>
        </w:tabs>
        <w:spacing w:after="0"/>
      </w:pPr>
      <w:r>
        <w:t>Giant Tennis Ball</w:t>
      </w:r>
      <w:r>
        <w:tab/>
        <w:t>Set On Stage</w:t>
      </w:r>
    </w:p>
    <w:p w14:paraId="29989889" w14:textId="77777777" w:rsidR="00D86165" w:rsidRDefault="00D86165" w:rsidP="00D86165">
      <w:pPr>
        <w:tabs>
          <w:tab w:val="right" w:leader="dot" w:pos="9720"/>
        </w:tabs>
        <w:spacing w:after="0"/>
      </w:pPr>
      <w:r>
        <w:t>Bottle of Sauce</w:t>
      </w:r>
      <w:r>
        <w:tab/>
        <w:t>Ada</w:t>
      </w:r>
    </w:p>
    <w:p w14:paraId="5E208441" w14:textId="77777777" w:rsidR="00D86165" w:rsidRDefault="00D86165" w:rsidP="00D86165">
      <w:pPr>
        <w:tabs>
          <w:tab w:val="right" w:leader="dot" w:pos="9720"/>
        </w:tabs>
        <w:spacing w:after="0"/>
      </w:pPr>
      <w:r>
        <w:t>Galaxy Necklace</w:t>
      </w:r>
      <w:r>
        <w:tab/>
        <w:t>Nebula</w:t>
      </w:r>
    </w:p>
    <w:p w14:paraId="207E8C34" w14:textId="77777777" w:rsidR="00D86165" w:rsidRDefault="00D86165" w:rsidP="00D86165">
      <w:pPr>
        <w:tabs>
          <w:tab w:val="right" w:leader="dot" w:pos="9720"/>
        </w:tabs>
        <w:spacing w:after="0"/>
      </w:pPr>
      <w:r>
        <w:t>Baby Dennis</w:t>
      </w:r>
      <w:r>
        <w:tab/>
        <w:t>Doctor Woo</w:t>
      </w:r>
    </w:p>
    <w:p w14:paraId="31D57185" w14:textId="77777777" w:rsidR="00D86165" w:rsidRDefault="00D86165" w:rsidP="00D86165">
      <w:pPr>
        <w:tabs>
          <w:tab w:val="right" w:leader="dot" w:pos="9720"/>
        </w:tabs>
        <w:spacing w:after="0"/>
      </w:pPr>
      <w:r>
        <w:t>Giant Gordon Leaf</w:t>
      </w:r>
      <w:r>
        <w:tab/>
        <w:t>Off stage</w:t>
      </w:r>
    </w:p>
    <w:p w14:paraId="6470D1DB" w14:textId="77777777" w:rsidR="00D86165" w:rsidRDefault="00D86165" w:rsidP="00D86165">
      <w:pPr>
        <w:pStyle w:val="Heading1"/>
      </w:pPr>
      <w:r>
        <w:rPr>
          <w:b w:val="0"/>
          <w:bCs w:val="0"/>
          <w:caps w:val="0"/>
        </w:rPr>
        <w:br w:type="page"/>
      </w:r>
      <w:bookmarkStart w:id="58" w:name="_Toc31106891"/>
      <w:bookmarkStart w:id="59" w:name="_Toc34042244"/>
      <w:r>
        <w:t>PRODucTION NOTES</w:t>
      </w:r>
      <w:bookmarkEnd w:id="58"/>
      <w:bookmarkEnd w:id="59"/>
    </w:p>
    <w:p w14:paraId="572FB6E4" w14:textId="77777777" w:rsidR="00D86165" w:rsidRDefault="00D86165" w:rsidP="00D86165"/>
    <w:p w14:paraId="5C883E17" w14:textId="77777777" w:rsidR="00D86165" w:rsidRDefault="00D86165" w:rsidP="00D86165">
      <w:r>
        <w:t xml:space="preserve">Welcome to </w:t>
      </w:r>
      <w:r>
        <w:rPr>
          <w:b/>
          <w:i/>
        </w:rPr>
        <w:t>Star Warts – The Umpire Strikes Back (reduced edition)!</w:t>
      </w:r>
      <w:r>
        <w:t xml:space="preserve"> I am sure you will enjoy rehearsing and performing this musical comedy, but to aid you in your production it may be helpful to consider the following notes.</w:t>
      </w:r>
    </w:p>
    <w:p w14:paraId="71C2DC75" w14:textId="77777777" w:rsidR="00D86165" w:rsidRDefault="00D86165" w:rsidP="00D86165"/>
    <w:p w14:paraId="5B90681E" w14:textId="77777777" w:rsidR="00D86165" w:rsidRDefault="00D86165" w:rsidP="00D86165">
      <w:pPr>
        <w:rPr>
          <w:b/>
          <w:bCs/>
        </w:rPr>
      </w:pPr>
      <w:r>
        <w:rPr>
          <w:b/>
          <w:bCs/>
        </w:rPr>
        <w:t>REDUCED EDITION</w:t>
      </w:r>
    </w:p>
    <w:p w14:paraId="4DF72B3A" w14:textId="77777777" w:rsidR="00D86165" w:rsidRDefault="00D86165" w:rsidP="00D86165">
      <w:r>
        <w:t xml:space="preserve">This reduced edition is a cut down version of the original musical. Some songs and scenes have been removed and other dialogue edited and condensed, resulting in a shorter production. </w:t>
      </w:r>
    </w:p>
    <w:p w14:paraId="1E42323B" w14:textId="77777777" w:rsidR="00D86165" w:rsidRDefault="00D86165" w:rsidP="00D86165"/>
    <w:p w14:paraId="6C8DB2F5" w14:textId="77777777" w:rsidR="00D86165" w:rsidRDefault="00D86165" w:rsidP="00D86165">
      <w:pPr>
        <w:rPr>
          <w:b/>
        </w:rPr>
      </w:pPr>
      <w:r>
        <w:rPr>
          <w:b/>
        </w:rPr>
        <w:t xml:space="preserve">CASTING </w:t>
      </w:r>
    </w:p>
    <w:p w14:paraId="131763AF" w14:textId="77777777" w:rsidR="00D86165" w:rsidRDefault="00D86165" w:rsidP="00D86165">
      <w:r>
        <w:t>The script is written for 50 individual speaking characters and 5 non-speaking characters. These range from principal parts to smaller supporting roles. For productions with fewer cast members, condensing of characters is possible. This can be done in numerous ways, but the following example reduces the cast number to 28 (this is shown in more detail on pages 8):</w:t>
      </w:r>
    </w:p>
    <w:p w14:paraId="0357DBA9" w14:textId="77777777" w:rsidR="00D86165" w:rsidRDefault="00D86165" w:rsidP="00D86165">
      <w:r>
        <w:t xml:space="preserve"> </w:t>
      </w:r>
    </w:p>
    <w:p w14:paraId="5C92A6E1" w14:textId="77777777" w:rsidR="00D86165" w:rsidRDefault="00D86165" w:rsidP="00D86165">
      <w:r>
        <w:t>Reduce Apprentices to just Axe, Bax and Crax (reallocating other lines)</w:t>
      </w:r>
    </w:p>
    <w:p w14:paraId="0118E055" w14:textId="77777777" w:rsidR="00D86165" w:rsidRDefault="00D86165" w:rsidP="00D86165">
      <w:r>
        <w:t>Reduce Trekkies to just Romulan, Quasar and Photon (reallocating other lines)</w:t>
      </w:r>
    </w:p>
    <w:p w14:paraId="3262C125" w14:textId="5BE45C37" w:rsidR="00D86165" w:rsidRDefault="00D86165" w:rsidP="00D86165">
      <w:r>
        <w:t xml:space="preserve">Reduce </w:t>
      </w:r>
      <w:r w:rsidR="000F203D">
        <w:t>Racketeers</w:t>
      </w:r>
      <w:r>
        <w:t xml:space="preserve"> to just Borg, Becker, Mac and Roe (reallocating other lines)</w:t>
      </w:r>
    </w:p>
    <w:p w14:paraId="11987EFD" w14:textId="77777777" w:rsidR="00D86165" w:rsidRDefault="00D86165" w:rsidP="00D86165">
      <w:r>
        <w:t>Reduce Diddly Squits to Commodore, Amiga, Atari and EC (reallocating other lines)</w:t>
      </w:r>
    </w:p>
    <w:p w14:paraId="224C6706" w14:textId="01786C5C" w:rsidR="00D86165" w:rsidRDefault="00D86165" w:rsidP="00D86165">
      <w:r>
        <w:t>Double role of D</w:t>
      </w:r>
      <w:r w:rsidR="00091585">
        <w:t>octo</w:t>
      </w:r>
      <w:r>
        <w:t>r Woo with Yoga (with costume changes)</w:t>
      </w:r>
    </w:p>
    <w:p w14:paraId="6819085D" w14:textId="77777777" w:rsidR="00D86165" w:rsidRDefault="00D86165" w:rsidP="00D86165">
      <w:r>
        <w:t>Combine Anne Dromeda and Alfie Centauri into just one part, Anne Dromeda</w:t>
      </w:r>
    </w:p>
    <w:p w14:paraId="2362BC4E" w14:textId="77777777" w:rsidR="00D86165" w:rsidRDefault="00D86165" w:rsidP="00D86165">
      <w:r>
        <w:t>Combine Alexi and Sira into just one part, Alexi</w:t>
      </w:r>
    </w:p>
    <w:p w14:paraId="1DDEB655" w14:textId="77777777" w:rsidR="00D86165" w:rsidRDefault="00D86165" w:rsidP="00D86165">
      <w:r>
        <w:t>Double role of Anne Dromeda and Alexi (involving costume changes)</w:t>
      </w:r>
    </w:p>
    <w:p w14:paraId="0405A4FD" w14:textId="77777777" w:rsidR="00D86165" w:rsidRDefault="00D86165" w:rsidP="00D86165">
      <w:r>
        <w:t>Combine Basil and Saffron Oregano into just one part, Basil.</w:t>
      </w:r>
    </w:p>
    <w:p w14:paraId="679723AC" w14:textId="77777777" w:rsidR="00D86165" w:rsidRDefault="00D86165" w:rsidP="00D86165">
      <w:r>
        <w:t>Double role of Basil with Spocky (involving costume changes)</w:t>
      </w:r>
    </w:p>
    <w:p w14:paraId="2C406C4E" w14:textId="77777777" w:rsidR="00D86165" w:rsidRDefault="00D86165" w:rsidP="00D86165"/>
    <w:p w14:paraId="3E87B89D" w14:textId="7604BA9F" w:rsidR="00D86165" w:rsidRDefault="00D86165" w:rsidP="00D86165">
      <w:r>
        <w:t xml:space="preserve">To expand the cast, unlimited chorus parts may be used as additional Trekkies, Apprentices, </w:t>
      </w:r>
      <w:r w:rsidR="000F203D">
        <w:t>Racketeers</w:t>
      </w:r>
      <w:r>
        <w:t xml:space="preserve"> and Diddly Squits, optionally redistributing some lines. An off-stage choir can also be used for chorus backing on songs. The Apprentices work well being smaller, so if you have a group of younger performers in your cast this role would be ideal for them. Daft Ada is a comical role that would be equally suitable for a male or female actor. Qwerty should be able to move robotically - a robotic effect such as ring modulation through a radio microphone would be ideal if your technical facilities are capable! </w:t>
      </w:r>
    </w:p>
    <w:p w14:paraId="77C2356D" w14:textId="77777777" w:rsidR="00D86165" w:rsidRDefault="00D86165" w:rsidP="00D86165"/>
    <w:p w14:paraId="708880FE" w14:textId="77777777" w:rsidR="00D86165" w:rsidRDefault="00D86165" w:rsidP="00D86165">
      <w:pPr>
        <w:rPr>
          <w:b/>
        </w:rPr>
      </w:pPr>
      <w:r>
        <w:rPr>
          <w:b/>
        </w:rPr>
        <w:t>COSTUMES</w:t>
      </w:r>
    </w:p>
    <w:p w14:paraId="3FC98DC7" w14:textId="77777777" w:rsidR="00D86165" w:rsidRDefault="00D86165" w:rsidP="00D86165">
      <w:r>
        <w:t>The costuming of Star Warts can be as simple or elaborate as you like. As I always emphasise, try to avoid the ‘explosion in a paint factory’ look by picking out a few set colours for each group of characters. This helps the audience identify who is who, but also helps everyone backstage organising the cast! There is so much inspiration in the films associated with this production which can easily be replicated by either buying the actual fancy-dress costumes or by making simple versions– coloured t-shirts are often the answer to everything! However, don’t restrict yourself to the colour pallet from the films - white, grey and beige simply are not fun enough for this show! The costume styles are perfect but try to use bright colours wherever you can.</w:t>
      </w:r>
    </w:p>
    <w:p w14:paraId="3250EEB9" w14:textId="77777777" w:rsidR="00D86165" w:rsidRDefault="00D86165" w:rsidP="00D86165"/>
    <w:p w14:paraId="65E30A78" w14:textId="77777777" w:rsidR="00D86165" w:rsidRDefault="00D86165" w:rsidP="00D86165">
      <w:pPr>
        <w:rPr>
          <w:b/>
        </w:rPr>
      </w:pPr>
      <w:r>
        <w:rPr>
          <w:b/>
        </w:rPr>
        <w:t>Daft Ada (think futuristic panto dame)</w:t>
      </w:r>
    </w:p>
    <w:p w14:paraId="52158093" w14:textId="77777777" w:rsidR="00D86165" w:rsidRDefault="00D86165" w:rsidP="00D86165">
      <w:r>
        <w:t>Comic orange wig; spotty short hooped dress; striped tights</w:t>
      </w:r>
    </w:p>
    <w:p w14:paraId="1DF25F39" w14:textId="77777777" w:rsidR="00D86165" w:rsidRDefault="00D86165" w:rsidP="00D86165"/>
    <w:p w14:paraId="763BBCAF" w14:textId="77777777" w:rsidR="00D86165" w:rsidRDefault="00D86165" w:rsidP="00D86165">
      <w:pPr>
        <w:rPr>
          <w:b/>
        </w:rPr>
      </w:pPr>
      <w:r>
        <w:rPr>
          <w:b/>
        </w:rPr>
        <w:t>Luke Warmwater</w:t>
      </w:r>
    </w:p>
    <w:p w14:paraId="6CC28181" w14:textId="77777777" w:rsidR="00D86165" w:rsidRDefault="00D86165" w:rsidP="00D86165">
      <w:r>
        <w:t>Karate style cross-over jacket; large belt &amp; trousers (any colour); band tied round head</w:t>
      </w:r>
    </w:p>
    <w:p w14:paraId="7CEF1C7C" w14:textId="77777777" w:rsidR="00D86165" w:rsidRDefault="00D86165" w:rsidP="00D86165"/>
    <w:p w14:paraId="7C24AD2A" w14:textId="77777777" w:rsidR="00D86165" w:rsidRDefault="00D86165" w:rsidP="00D86165">
      <w:pPr>
        <w:rPr>
          <w:b/>
        </w:rPr>
      </w:pPr>
      <w:r>
        <w:rPr>
          <w:b/>
        </w:rPr>
        <w:t>Princess Nebula Oregano</w:t>
      </w:r>
    </w:p>
    <w:p w14:paraId="261428A8" w14:textId="2A79567C" w:rsidR="00D86165" w:rsidRDefault="00D86165" w:rsidP="00D86165">
      <w:r>
        <w:t>White t-shirt; white knee length harem pants; long silver sashes over shoulders and crossed over chest; silver waistband to hold sash</w:t>
      </w:r>
      <w:r w:rsidR="00905C1A">
        <w:t>es in place; traditional space p</w:t>
      </w:r>
      <w:r>
        <w:t>rincess wig with side buns; elasticated head band with silver star sitting on the forehead</w:t>
      </w:r>
    </w:p>
    <w:p w14:paraId="6E688D5F" w14:textId="77777777" w:rsidR="00D86165" w:rsidRDefault="00D86165" w:rsidP="00D86165"/>
    <w:p w14:paraId="3C045545" w14:textId="77777777" w:rsidR="00D86165" w:rsidRDefault="00D86165" w:rsidP="00D86165">
      <w:pPr>
        <w:rPr>
          <w:b/>
        </w:rPr>
      </w:pPr>
      <w:r>
        <w:rPr>
          <w:b/>
        </w:rPr>
        <w:t>Qwerty (the butler android)</w:t>
      </w:r>
    </w:p>
    <w:p w14:paraId="0D48174E" w14:textId="77777777" w:rsidR="00D86165" w:rsidRDefault="00D86165" w:rsidP="00D86165">
      <w:r>
        <w:t>Either a catsuit style droid costume with hood OR robot costume made from cardboard with a hood/balaclava; painted face and a pair of round, glasses – ALL in gold</w:t>
      </w:r>
    </w:p>
    <w:p w14:paraId="21B2B9A5" w14:textId="77777777" w:rsidR="00D86165" w:rsidRDefault="00D86165" w:rsidP="00D86165"/>
    <w:p w14:paraId="6088AC28" w14:textId="77777777" w:rsidR="00D86165" w:rsidRDefault="00D86165" w:rsidP="00D86165">
      <w:pPr>
        <w:rPr>
          <w:b/>
        </w:rPr>
      </w:pPr>
      <w:r>
        <w:rPr>
          <w:b/>
        </w:rPr>
        <w:t>Zak Solo (the cool captain)</w:t>
      </w:r>
    </w:p>
    <w:p w14:paraId="764163BA" w14:textId="77777777" w:rsidR="00D86165" w:rsidRDefault="00D86165" w:rsidP="00D86165">
      <w:r>
        <w:t>Leather trousers and jacket/waistcoat; white open neck shirt; cool “Elvis” style wig with quiff</w:t>
      </w:r>
    </w:p>
    <w:p w14:paraId="459BD7AC" w14:textId="77777777" w:rsidR="00D86165" w:rsidRDefault="00D86165" w:rsidP="00D86165"/>
    <w:p w14:paraId="06ADBA21" w14:textId="77777777" w:rsidR="00D86165" w:rsidRDefault="00D86165" w:rsidP="00D86165">
      <w:pPr>
        <w:rPr>
          <w:b/>
        </w:rPr>
      </w:pPr>
      <w:r>
        <w:rPr>
          <w:b/>
        </w:rPr>
        <w:t>Nigel The Nookie</w:t>
      </w:r>
    </w:p>
    <w:p w14:paraId="51CA32E5" w14:textId="77777777" w:rsidR="00D86165" w:rsidRDefault="00D86165" w:rsidP="00D86165">
      <w:r>
        <w:t>Brown, furry teddy bear style onesie; unruly brown hairy wig; sparkly sash over shoulder</w:t>
      </w:r>
    </w:p>
    <w:p w14:paraId="550F49CA" w14:textId="77777777" w:rsidR="00D86165" w:rsidRDefault="00D86165" w:rsidP="00D86165"/>
    <w:p w14:paraId="468EB8FA" w14:textId="77777777" w:rsidR="00D86165" w:rsidRDefault="00D86165" w:rsidP="00D86165">
      <w:pPr>
        <w:rPr>
          <w:b/>
        </w:rPr>
      </w:pPr>
      <w:r>
        <w:rPr>
          <w:b/>
        </w:rPr>
        <w:t>Toby Wonky Nosebleed (think Alec Guinness!)</w:t>
      </w:r>
    </w:p>
    <w:p w14:paraId="6C5B2C8E" w14:textId="77777777" w:rsidR="00D86165" w:rsidRDefault="00D86165" w:rsidP="00D86165">
      <w:r>
        <w:t>White wig &amp; beard; long tunic &amp; cloak</w:t>
      </w:r>
    </w:p>
    <w:p w14:paraId="00C92658" w14:textId="77777777" w:rsidR="00D86165" w:rsidRDefault="00D86165" w:rsidP="00D86165"/>
    <w:p w14:paraId="3FD0C108" w14:textId="77777777" w:rsidR="00D86165" w:rsidRDefault="00D86165" w:rsidP="00D86165">
      <w:pPr>
        <w:rPr>
          <w:b/>
        </w:rPr>
      </w:pPr>
      <w:r>
        <w:rPr>
          <w:b/>
        </w:rPr>
        <w:t>The Umpire (traditional heavy-breathing space villain)</w:t>
      </w:r>
    </w:p>
    <w:p w14:paraId="468A1930" w14:textId="77777777" w:rsidR="00D86165" w:rsidRDefault="00D86165" w:rsidP="00D86165">
      <w:r>
        <w:t>Large shiny helmet; black boiler suit with wide belt and button panel on chest; long black cloak and gloves</w:t>
      </w:r>
    </w:p>
    <w:p w14:paraId="3AF51E1B" w14:textId="77777777" w:rsidR="00D86165" w:rsidRDefault="00D86165" w:rsidP="00D86165"/>
    <w:p w14:paraId="6890B937" w14:textId="77777777" w:rsidR="00D86165" w:rsidRDefault="00D86165" w:rsidP="00D86165">
      <w:pPr>
        <w:rPr>
          <w:b/>
        </w:rPr>
      </w:pPr>
      <w:r>
        <w:rPr>
          <w:b/>
        </w:rPr>
        <w:t xml:space="preserve">The Space Rangers  </w:t>
      </w:r>
    </w:p>
    <w:p w14:paraId="131E50CB" w14:textId="77777777" w:rsidR="00D86165" w:rsidRDefault="00D86165" w:rsidP="00D86165">
      <w:r>
        <w:t>Silver jumpsuit; silver baseball cap; sash with name on</w:t>
      </w:r>
    </w:p>
    <w:p w14:paraId="0D0E3F1C" w14:textId="77777777" w:rsidR="00D86165" w:rsidRDefault="00D86165" w:rsidP="00D86165"/>
    <w:p w14:paraId="7697D3F5" w14:textId="77777777" w:rsidR="00D86165" w:rsidRDefault="00D86165" w:rsidP="00D86165">
      <w:pPr>
        <w:rPr>
          <w:b/>
        </w:rPr>
      </w:pPr>
      <w:r>
        <w:rPr>
          <w:b/>
        </w:rPr>
        <w:t xml:space="preserve">Spocky McSpock </w:t>
      </w:r>
    </w:p>
    <w:p w14:paraId="39AB6673" w14:textId="77777777" w:rsidR="00D86165" w:rsidRDefault="00D86165" w:rsidP="00D86165">
      <w:r>
        <w:t>Black trousers; blue V-necked long-sleeved T-shirt with tennis ball emblem; pointy ears</w:t>
      </w:r>
    </w:p>
    <w:p w14:paraId="7F861AC5" w14:textId="77777777" w:rsidR="00D86165" w:rsidRDefault="00D86165" w:rsidP="00D86165"/>
    <w:p w14:paraId="56BE0554" w14:textId="77777777" w:rsidR="00D86165" w:rsidRDefault="00D86165" w:rsidP="00D86165">
      <w:pPr>
        <w:rPr>
          <w:b/>
        </w:rPr>
      </w:pPr>
      <w:r>
        <w:rPr>
          <w:b/>
        </w:rPr>
        <w:t>Alexi &amp; Sira</w:t>
      </w:r>
    </w:p>
    <w:p w14:paraId="52DF5AD4" w14:textId="77777777" w:rsidR="00D86165" w:rsidRDefault="00D86165" w:rsidP="00D86165">
      <w:r>
        <w:t>Silver face paint; white bob wigs; silver metallic trousers or dress/tights</w:t>
      </w:r>
    </w:p>
    <w:p w14:paraId="5DAC65C2" w14:textId="77777777" w:rsidR="00D86165" w:rsidRDefault="00D86165" w:rsidP="00D86165">
      <w:pPr>
        <w:rPr>
          <w:b/>
        </w:rPr>
      </w:pPr>
      <w:r>
        <w:rPr>
          <w:b/>
        </w:rPr>
        <w:t>Doctor Woo (the time travelling Doctor)</w:t>
      </w:r>
    </w:p>
    <w:p w14:paraId="39C8AF26" w14:textId="77777777" w:rsidR="00D86165" w:rsidRDefault="00D86165" w:rsidP="00D86165">
      <w:r>
        <w:t>Brown fedora hat; yellow shirt; brown tweed jacket &amp; trousers; long striped scarf (or replicate your favourite Doctor)</w:t>
      </w:r>
    </w:p>
    <w:p w14:paraId="62F41F51" w14:textId="77777777" w:rsidR="00D86165" w:rsidRDefault="00D86165" w:rsidP="00D86165"/>
    <w:p w14:paraId="4A625073" w14:textId="77777777" w:rsidR="00D86165" w:rsidRDefault="00D86165" w:rsidP="00D86165">
      <w:pPr>
        <w:rPr>
          <w:b/>
        </w:rPr>
      </w:pPr>
      <w:r>
        <w:rPr>
          <w:b/>
        </w:rPr>
        <w:t>King Basil &amp; Queen Saffron Oregano</w:t>
      </w:r>
    </w:p>
    <w:p w14:paraId="38B52671" w14:textId="77777777" w:rsidR="00D86165" w:rsidRDefault="00D86165" w:rsidP="00D86165">
      <w:r>
        <w:t>Long white gown with hood; elasticated headband with silver star sitting on forehead</w:t>
      </w:r>
    </w:p>
    <w:p w14:paraId="18908EA7" w14:textId="77777777" w:rsidR="00D86165" w:rsidRDefault="00D86165" w:rsidP="00D86165"/>
    <w:p w14:paraId="7CBD48B9" w14:textId="77777777" w:rsidR="00D86165" w:rsidRDefault="00D86165" w:rsidP="00D86165">
      <w:pPr>
        <w:rPr>
          <w:b/>
        </w:rPr>
      </w:pPr>
      <w:r>
        <w:rPr>
          <w:b/>
        </w:rPr>
        <w:t xml:space="preserve">Lord Yoga </w:t>
      </w:r>
    </w:p>
    <w:p w14:paraId="049BD9EC" w14:textId="77777777" w:rsidR="00D86165" w:rsidRDefault="00D86165" w:rsidP="00D86165">
      <w:r>
        <w:t xml:space="preserve">Blue hood with long pointy ears; long yellow tunic; long gown (either a cloak or large coat) </w:t>
      </w:r>
    </w:p>
    <w:p w14:paraId="6A03D7D2" w14:textId="77777777" w:rsidR="00D86165" w:rsidRDefault="00D86165" w:rsidP="00D86165"/>
    <w:p w14:paraId="307B901F" w14:textId="35CFFA95" w:rsidR="00D86165" w:rsidRDefault="00905C1A" w:rsidP="00D86165">
      <w:pPr>
        <w:rPr>
          <w:b/>
        </w:rPr>
      </w:pPr>
      <w:r>
        <w:rPr>
          <w:b/>
        </w:rPr>
        <w:t>Anne Drome</w:t>
      </w:r>
      <w:r w:rsidR="00D86165">
        <w:rPr>
          <w:b/>
        </w:rPr>
        <w:t xml:space="preserve">da &amp; Alfie Centauri </w:t>
      </w:r>
    </w:p>
    <w:p w14:paraId="0F54C045" w14:textId="77777777" w:rsidR="00D86165" w:rsidRDefault="00D86165" w:rsidP="00D86165">
      <w:r>
        <w:t>Red karate style jacket (short dressing gown); black sash tied round waist; black knee length harem pants; black t-shirt under jacket; red bob wig</w:t>
      </w:r>
    </w:p>
    <w:p w14:paraId="4160C3B9" w14:textId="77777777" w:rsidR="00D86165" w:rsidRDefault="00D86165" w:rsidP="00D86165"/>
    <w:p w14:paraId="384173F0" w14:textId="77777777" w:rsidR="00D86165" w:rsidRDefault="00D86165" w:rsidP="00D86165">
      <w:pPr>
        <w:rPr>
          <w:b/>
        </w:rPr>
      </w:pPr>
      <w:r>
        <w:rPr>
          <w:b/>
        </w:rPr>
        <w:t xml:space="preserve">The Apprentices </w:t>
      </w:r>
    </w:p>
    <w:p w14:paraId="42098EF6" w14:textId="7130693F" w:rsidR="00D86165" w:rsidRDefault="00D86165" w:rsidP="00D86165">
      <w:r>
        <w:t>Orang</w:t>
      </w:r>
      <w:r w:rsidR="00905C1A">
        <w:t>e trainee astronaut boiler suit and orange baseball cap OR similar costume to Anne Drome</w:t>
      </w:r>
      <w:r>
        <w:t>da &amp; Alfie Centauri</w:t>
      </w:r>
    </w:p>
    <w:p w14:paraId="03BE45DE" w14:textId="77777777" w:rsidR="00D86165" w:rsidRDefault="00D86165" w:rsidP="00D86165"/>
    <w:p w14:paraId="358B089A" w14:textId="77777777" w:rsidR="00D86165" w:rsidRDefault="00D86165" w:rsidP="00D86165">
      <w:pPr>
        <w:rPr>
          <w:b/>
        </w:rPr>
      </w:pPr>
      <w:r>
        <w:rPr>
          <w:b/>
        </w:rPr>
        <w:t>The Trekkies (colour choices changeable)</w:t>
      </w:r>
    </w:p>
    <w:p w14:paraId="31D5C334" w14:textId="78499EEF" w:rsidR="00D86165" w:rsidRDefault="00D86165" w:rsidP="00D86165">
      <w:r>
        <w:t>Purple knee length harem pants; orange striped socks; green</w:t>
      </w:r>
      <w:r w:rsidR="006105DC">
        <w:t xml:space="preserve"> t-shirt; long silver sash</w:t>
      </w:r>
      <w:r>
        <w:t xml:space="preserve"> over shoulders and crossed over chest, held in place with silver waistband; exotic, brightly coloured spiky wig</w:t>
      </w:r>
    </w:p>
    <w:p w14:paraId="70AE71C3" w14:textId="77777777" w:rsidR="00D86165" w:rsidRDefault="00D86165" w:rsidP="00D86165"/>
    <w:p w14:paraId="6F4F37CE" w14:textId="77777777" w:rsidR="00D86165" w:rsidRDefault="00D86165" w:rsidP="00D86165">
      <w:pPr>
        <w:rPr>
          <w:b/>
        </w:rPr>
      </w:pPr>
      <w:r>
        <w:rPr>
          <w:b/>
        </w:rPr>
        <w:t>The Diddly Squits</w:t>
      </w:r>
    </w:p>
    <w:p w14:paraId="4D1CBE50" w14:textId="38D92DEE" w:rsidR="00D86165" w:rsidRDefault="00D86165" w:rsidP="00D86165">
      <w:r>
        <w:t xml:space="preserve">Blue dungarees; </w:t>
      </w:r>
      <w:r w:rsidR="00905C1A">
        <w:t>lime green long sleeved t-shirt; green Alien type hood</w:t>
      </w:r>
      <w:r>
        <w:t xml:space="preserve"> with antenna</w:t>
      </w:r>
    </w:p>
    <w:p w14:paraId="62BDF33A" w14:textId="77777777" w:rsidR="00D86165" w:rsidRDefault="00D86165" w:rsidP="00D86165"/>
    <w:p w14:paraId="2C28F50D" w14:textId="5A5738A3" w:rsidR="00D86165" w:rsidRDefault="00D86165" w:rsidP="00D86165">
      <w:pPr>
        <w:rPr>
          <w:b/>
        </w:rPr>
      </w:pPr>
      <w:r>
        <w:rPr>
          <w:b/>
        </w:rPr>
        <w:t xml:space="preserve">The </w:t>
      </w:r>
      <w:r w:rsidR="000F203D">
        <w:rPr>
          <w:b/>
        </w:rPr>
        <w:t>Racketeers</w:t>
      </w:r>
      <w:r>
        <w:rPr>
          <w:b/>
        </w:rPr>
        <w:t xml:space="preserve"> </w:t>
      </w:r>
    </w:p>
    <w:p w14:paraId="3A4DCCAA" w14:textId="593F3DB2" w:rsidR="00D86165" w:rsidRDefault="00D86165" w:rsidP="00D86165">
      <w:r>
        <w:t xml:space="preserve">Black sparkly cap; white space guard outfit with silver tennis racket “ball </w:t>
      </w:r>
      <w:r w:rsidR="00C23C5D">
        <w:t>blaster” accessory</w:t>
      </w:r>
    </w:p>
    <w:p w14:paraId="55B16089" w14:textId="77777777" w:rsidR="00D86165" w:rsidRDefault="00D86165" w:rsidP="00D86165"/>
    <w:p w14:paraId="10D14C40" w14:textId="77777777" w:rsidR="00D86165" w:rsidRDefault="00D86165" w:rsidP="00D86165">
      <w:pPr>
        <w:rPr>
          <w:b/>
        </w:rPr>
      </w:pPr>
      <w:r>
        <w:rPr>
          <w:b/>
        </w:rPr>
        <w:t xml:space="preserve">STAGING </w:t>
      </w:r>
    </w:p>
    <w:p w14:paraId="4866FCFB" w14:textId="77777777" w:rsidR="00D86165" w:rsidRDefault="00D86165" w:rsidP="00D86165">
      <w:r>
        <w:t>This production can be staged effectively with very simple scenery. Large flats brightly painted to depict giant control panels inside a spaceship are incredibly eye-catching set against a simple black background. Try cutting the flats into ‘spacey’ shapes to help further convey the theme and giving the flats a white base colour helps to make the scenery pop out even further against the black. If possible, hang a star cloth instead of a plain black cloth at the back to make the set look as magical as possible. Additional flats could be added for the Umpire or Yoga scenes, though this change in environment could be shown equally as well by a change in lighting. The set could of course be as elaborate as you like for any of the scenes, but the show works just as well with the spacey control panel flats in place throughout.</w:t>
      </w:r>
    </w:p>
    <w:p w14:paraId="3203F8D5" w14:textId="77777777" w:rsidR="00D86165" w:rsidRDefault="00D86165" w:rsidP="00D86165"/>
    <w:p w14:paraId="5D6DE070" w14:textId="77777777" w:rsidR="00D86165" w:rsidRDefault="00D86165" w:rsidP="00D86165">
      <w:pPr>
        <w:rPr>
          <w:b/>
        </w:rPr>
      </w:pPr>
    </w:p>
    <w:p w14:paraId="5B481974" w14:textId="77777777" w:rsidR="00D86165" w:rsidRDefault="00D86165" w:rsidP="00D86165">
      <w:pPr>
        <w:rPr>
          <w:b/>
        </w:rPr>
      </w:pPr>
      <w:r>
        <w:rPr>
          <w:b/>
        </w:rPr>
        <w:t>PROPS</w:t>
      </w:r>
    </w:p>
    <w:p w14:paraId="78055F23" w14:textId="400AED13" w:rsidR="00D86165" w:rsidRDefault="00D86165" w:rsidP="00D86165">
      <w:r>
        <w:t>The props in this show can be made as simply or as elaborately as you like, though as with most props, the bigger they are, the better! Many of the props</w:t>
      </w:r>
      <w:r w:rsidR="00C23C5D">
        <w:t>,</w:t>
      </w:r>
      <w:r>
        <w:t xml:space="preserve"> </w:t>
      </w:r>
      <w:r w:rsidR="00C23C5D">
        <w:t>such as the tiny trousers or blast proof underwear, can be made simply using large, painted, 2D pieces of cardboard.</w:t>
      </w:r>
    </w:p>
    <w:p w14:paraId="011FC66B" w14:textId="77777777" w:rsidR="00D86165" w:rsidRDefault="00D86165" w:rsidP="00D86165"/>
    <w:p w14:paraId="3B0B9E5C" w14:textId="77777777" w:rsidR="00D86165" w:rsidRDefault="00D86165" w:rsidP="00D86165">
      <w:r>
        <w:t>The first prop in the show is the Star Warts scroller, designed to recreate the original scrolling text of the film titles. This comprises a long, thin banner of yellow text on black background, wound around 2 poles so on winding, the writing scrolls upwards, off the bottom pole onto and around the top pole. The poles can be built into a small wooden structure to hold them into place and conceal the wound banner at the top and bottom. An adapted clothes rail would also work well. However, if this seems beyond your budget or capabilities you have the option of using the digital backdrop slides or video for this section, or simply rely on the audio narration only.</w:t>
      </w:r>
    </w:p>
    <w:p w14:paraId="47C6FEB2" w14:textId="77777777" w:rsidR="00D86165" w:rsidRDefault="00D86165" w:rsidP="00D86165"/>
    <w:p w14:paraId="3825DEB6" w14:textId="03E1B814" w:rsidR="00D86165" w:rsidRDefault="00D86165" w:rsidP="00D86165">
      <w:r>
        <w:t>The phone box for D</w:t>
      </w:r>
      <w:r w:rsidR="00091585">
        <w:t>octo</w:t>
      </w:r>
      <w:r>
        <w:t>r Woo should resemble an old-fashioned blue Police Phone Box.</w:t>
      </w:r>
    </w:p>
    <w:p w14:paraId="1FDDC31C" w14:textId="77777777" w:rsidR="00D86165" w:rsidRDefault="00D86165" w:rsidP="00D86165"/>
    <w:p w14:paraId="1992DE98" w14:textId="77777777" w:rsidR="00D86165" w:rsidRDefault="00D86165" w:rsidP="00D86165">
      <w:r>
        <w:t>Gordon the pot plant grows throughout the show, depicted by three puppets (small, medium and large) and finally a giant leaf. Fly-trap style plant puppets from a popular video game are available online or could be handmade as more extravagant sock puppets. The leaf at the end could be a large cardboard cut-out or more 3D with the stem being made from a swimming woggle, and material covered cardboard for the main structure of the leaf.</w:t>
      </w:r>
    </w:p>
    <w:p w14:paraId="32722365" w14:textId="77777777" w:rsidR="00D86165" w:rsidRDefault="00D86165" w:rsidP="00D86165"/>
    <w:p w14:paraId="5FC499AE" w14:textId="77777777" w:rsidR="00D86165" w:rsidRDefault="00D86165" w:rsidP="00D86165">
      <w:r>
        <w:t>R-U-1-2 is a familiar three-legged droid with the body of a traditional silver rubbish bin. This can be created with a plastic bin or bin-shaped body with wheels underneath with a lid that opens and closes. Spray silver if necessary, then add buttons, grills and lights (battery powered led remote control lights are very effective). If your RU is not remote controlled, don’t panic! The cast can easily guide him around the stage with a helping hand!</w:t>
      </w:r>
    </w:p>
    <w:p w14:paraId="144886B3" w14:textId="77777777" w:rsidR="00D86165" w:rsidRDefault="00D86165" w:rsidP="00D86165"/>
    <w:p w14:paraId="3D643660" w14:textId="77777777" w:rsidR="00D86165" w:rsidRDefault="00D86165" w:rsidP="00D86165">
      <w:r>
        <w:t>Zak Solo’s shiny and futuristic spaceship would ideally be made up of various wooden or cardboard flats that the cast bring together over the beginning section of the Space Trip song. The front panel (with large “SOLO 1” number plate) should fix onto 2 angled side panels to form the front of the ship. Luke and Nebula should kneel down each side of the front panel with a large torch each which act as headlights flashing in time with the chorus and moving around the audience throughout. Zak holds the steering wheel and Nigel should operate the window wipers during the chorus. Toby and Qwerty should hold the ship’s wings out at the side. Ada holds up a large pair of fluffy dice which dangle and dance around. Alternatively, the spaceship does not have to be as complicated – even the simple grouping of the crew centre stage with Zak and his steering wheel would be sufficient.</w:t>
      </w:r>
    </w:p>
    <w:p w14:paraId="4886E74D" w14:textId="77777777" w:rsidR="00D86165" w:rsidRDefault="00D86165" w:rsidP="00D86165"/>
    <w:p w14:paraId="7A645A6C" w14:textId="77777777" w:rsidR="00D86165" w:rsidRDefault="00D86165" w:rsidP="00D86165">
      <w:r>
        <w:t xml:space="preserve">The plinth is a very simple prop to make. It is a large box with an open back allowing someone to puppeteer Large Gordon from inside, and is also used for the High Tower scenes with the galaxy display sat on top. </w:t>
      </w:r>
    </w:p>
    <w:p w14:paraId="76EDDF30" w14:textId="77777777" w:rsidR="00D86165" w:rsidRDefault="00D86165" w:rsidP="00D86165"/>
    <w:p w14:paraId="1E981B51" w14:textId="77777777" w:rsidR="00D86165" w:rsidRDefault="00D86165" w:rsidP="00D86165">
      <w:r>
        <w:t>The tennis ball galaxy display is a key part of the Umpire Scenes and should look like a small orrery/solar system model, but instead of planets, tennis balls. One ball should be missing. This sits on its own base that in turn fits onto the plinth. The missing tennis ball is found as a necklace around Princess Nebula’s neck.</w:t>
      </w:r>
    </w:p>
    <w:p w14:paraId="4C5CB509" w14:textId="77777777" w:rsidR="00D86165" w:rsidRDefault="00D86165" w:rsidP="00D86165"/>
    <w:p w14:paraId="1B9A0678" w14:textId="5C176E65" w:rsidR="00D86165" w:rsidRDefault="00D86165" w:rsidP="00D86165">
      <w:r>
        <w:t xml:space="preserve">The </w:t>
      </w:r>
      <w:r w:rsidR="005C6B98">
        <w:t>Diddly joystick</w:t>
      </w:r>
      <w:r>
        <w:t xml:space="preserve"> used in the Diddly Squit song is a large cartoon mallet which could be inflatable, made of sponge, or simply be a 2D cartoon cut out. This is used to gently ‘bonk’ the neighbouring Diddly Squit over the head. </w:t>
      </w:r>
    </w:p>
    <w:p w14:paraId="7EF6E828" w14:textId="77777777" w:rsidR="00D86165" w:rsidRDefault="00D86165" w:rsidP="00D86165"/>
    <w:p w14:paraId="61353A12" w14:textId="2C9C700C" w:rsidR="00D86165" w:rsidRDefault="00C23C5D" w:rsidP="00D86165">
      <w:r>
        <w:t>The S</w:t>
      </w:r>
      <w:r w:rsidR="00D86165">
        <w:t>auce bottle should be as big as possible and can be easily constructed with a giant Cola bottle moneybox available online, spray painted green on the inside and decorated with a large label. Green metallic confetti can be concealed within for the final scene, or can be released by a hand from behind the upturned bottle.</w:t>
      </w:r>
    </w:p>
    <w:p w14:paraId="5201A1F9" w14:textId="77777777" w:rsidR="00D86165" w:rsidRDefault="00D86165" w:rsidP="00D86165"/>
    <w:p w14:paraId="23AFBAB4" w14:textId="21ED5BCE" w:rsidR="00D86165" w:rsidRDefault="00D86165" w:rsidP="00D86165">
      <w:r>
        <w:t xml:space="preserve">Finally, the </w:t>
      </w:r>
      <w:r w:rsidR="005C6B98">
        <w:t>bling blades</w:t>
      </w:r>
      <w:r>
        <w:t>, known in other galaxies by a different copyrighted name, can be easily purchased from toy shops or made with simple materials. Telescopic or light-up versions can be particularly effective.</w:t>
      </w:r>
    </w:p>
    <w:p w14:paraId="279A5ECA" w14:textId="77777777" w:rsidR="00D86165" w:rsidRDefault="00D86165" w:rsidP="00D86165"/>
    <w:p w14:paraId="6833253A" w14:textId="77777777" w:rsidR="00D86165" w:rsidRDefault="00D86165" w:rsidP="00D86165">
      <w:pPr>
        <w:rPr>
          <w:b/>
        </w:rPr>
      </w:pPr>
      <w:r>
        <w:rPr>
          <w:b/>
        </w:rPr>
        <w:t>CHOREOGRAPHY</w:t>
      </w:r>
    </w:p>
    <w:p w14:paraId="0D28049B" w14:textId="77777777" w:rsidR="00D86165" w:rsidRDefault="00D86165" w:rsidP="00D86165">
      <w:r>
        <w:t>Each musical number is designed to have movement, and even simple choreographed moves will bring the songs to life. For maximum effect, the whole cast is intended to perform most of the songs and dances on stage as chorus, whether they are in the preceding drama or not. Of course, this is at the discretion of the director and can depend on available space. Choreography of musical numbers is left to the creativity of your own director/choreographer so that moves can be designed to more accurately match the ability of the individual cast. However, excellent example choreography and useful advice for all the musical numbers in this show can be found on the highly recommended Choreography “Dance It” DVD.</w:t>
      </w:r>
    </w:p>
    <w:p w14:paraId="53455C50" w14:textId="77777777" w:rsidR="00D86165" w:rsidRDefault="00D86165" w:rsidP="00D86165"/>
    <w:p w14:paraId="26F35722" w14:textId="77777777" w:rsidR="00D86165" w:rsidRDefault="00D86165" w:rsidP="00D86165">
      <w:pPr>
        <w:rPr>
          <w:b/>
        </w:rPr>
      </w:pPr>
      <w:r>
        <w:rPr>
          <w:b/>
        </w:rPr>
        <w:t>Diddly Squit Drill</w:t>
      </w:r>
    </w:p>
    <w:p w14:paraId="606286AC" w14:textId="77777777" w:rsidR="00D86165" w:rsidRDefault="00D86165" w:rsidP="00D86165">
      <w:r>
        <w:t xml:space="preserve">The middle of the song “We Are The Diddly Squits” has a drill of repeating words and actions that are performed by four separate groups. This is shown in the Choreography “Dance It” DVD. </w:t>
      </w:r>
    </w:p>
    <w:p w14:paraId="3ED54DB9" w14:textId="77777777" w:rsidR="00D86165" w:rsidRDefault="00D86165" w:rsidP="00D86165"/>
    <w:p w14:paraId="181398DD" w14:textId="77777777" w:rsidR="00D86165" w:rsidRDefault="00D86165" w:rsidP="00D86165">
      <w:pPr>
        <w:rPr>
          <w:b/>
        </w:rPr>
      </w:pPr>
      <w:r>
        <w:rPr>
          <w:b/>
        </w:rPr>
        <w:t xml:space="preserve">MUSIC </w:t>
      </w:r>
    </w:p>
    <w:p w14:paraId="42DC03EB" w14:textId="77777777" w:rsidR="00D86165" w:rsidRDefault="00D86165" w:rsidP="00D86165">
      <w:r>
        <w:t>All the music required to stage this production, including sound effects, is found on the Backing Track CD.</w:t>
      </w:r>
    </w:p>
    <w:p w14:paraId="0D8F199A" w14:textId="77777777" w:rsidR="00D86165" w:rsidRDefault="00D86165" w:rsidP="00D86165">
      <w:r>
        <w:t xml:space="preserve">Incidental music including Overture, Play On, Play Off and Scene Change tracks, are provided to allow cast and chorus entrances, exits and scene changes to occur smoothly without pauses, resulting in a slick performance. Any music played between scenes is designed to cover the scene change, so that lights can come up and action begin immediately upon the music finishing. A vocal recording is provided as a guide and to enable the swift learning of songs. The backing tracks without vocals are ideal to use in rehearsals and performances. Directors may, if they wish, allow a choir or separate character to accompany or replace a soloist in a song or section intended for a soloist. This may be necessary if certain cast members are unable to perform the solo themselves or a larger chorus is required to be employed more fully. </w:t>
      </w:r>
    </w:p>
    <w:p w14:paraId="45D5EA82" w14:textId="77777777" w:rsidR="00D86165" w:rsidRDefault="00D86165" w:rsidP="00D86165">
      <w:pPr>
        <w:rPr>
          <w:b/>
          <w:bCs/>
        </w:rPr>
      </w:pPr>
      <w:r>
        <w:rPr>
          <w:b/>
          <w:bCs/>
        </w:rPr>
        <w:t>MUSIC PLAYBACK</w:t>
      </w:r>
    </w:p>
    <w:p w14:paraId="3A925498" w14:textId="77777777" w:rsidR="00D86165" w:rsidRDefault="00D86165" w:rsidP="00D86165">
      <w:r>
        <w:t xml:space="preserve">The various sound effect and music tracks are a fun and central part of the show. These can easily be played on a CD or computer. But by far the easiest way is to use an IPad/IPhone and the free and excellent Go Button app which allows for instant playback at the touch of a screen. This results in smooth and seamless playback of all sound cues for an entire show. </w:t>
      </w:r>
    </w:p>
    <w:p w14:paraId="1AC41D1E" w14:textId="77777777" w:rsidR="00D86165" w:rsidRDefault="00D86165" w:rsidP="00D86165"/>
    <w:p w14:paraId="709DCFD4" w14:textId="77777777" w:rsidR="00D86165" w:rsidRDefault="00D86165" w:rsidP="00D86165">
      <w:pPr>
        <w:rPr>
          <w:b/>
          <w:bCs/>
        </w:rPr>
      </w:pPr>
      <w:r>
        <w:rPr>
          <w:b/>
          <w:bCs/>
        </w:rPr>
        <w:t>LIGHTING</w:t>
      </w:r>
    </w:p>
    <w:p w14:paraId="713AE03D" w14:textId="77777777" w:rsidR="00D86165" w:rsidRDefault="00D86165" w:rsidP="00D86165">
      <w:r>
        <w:t xml:space="preserve">Stage lighting is not essential for any part of this show. However, if you are fortunate enough to have stage lighting available, some suggestions have been made in the stage directions. </w:t>
      </w:r>
    </w:p>
    <w:p w14:paraId="7AB97779" w14:textId="77777777" w:rsidR="00D86165" w:rsidRDefault="00D86165" w:rsidP="00D86165"/>
    <w:p w14:paraId="38294BC7" w14:textId="77777777" w:rsidR="00D86165" w:rsidRDefault="00D86165" w:rsidP="00D86165">
      <w:pPr>
        <w:rPr>
          <w:b/>
        </w:rPr>
      </w:pPr>
      <w:r>
        <w:rPr>
          <w:b/>
        </w:rPr>
        <w:t>LOCAL AMENDMENTS</w:t>
      </w:r>
    </w:p>
    <w:p w14:paraId="234CDDA6" w14:textId="77777777" w:rsidR="00D86165" w:rsidRDefault="00D86165" w:rsidP="00D86165">
      <w:r>
        <w:t xml:space="preserve">The director should change the square bracketed script elements such as </w:t>
      </w:r>
      <w:r w:rsidRPr="00C23C5D">
        <w:rPr>
          <w:b/>
        </w:rPr>
        <w:t>[LOCAL TOWN]</w:t>
      </w:r>
      <w:r>
        <w:t xml:space="preserve"> to appropriate names of places or people dependant on your locality and topical celebrities of the day.</w:t>
      </w:r>
    </w:p>
    <w:p w14:paraId="56DFE04D" w14:textId="77777777" w:rsidR="00D86165" w:rsidRDefault="00D86165" w:rsidP="00D86165"/>
    <w:p w14:paraId="65ACD03F" w14:textId="77777777" w:rsidR="00D86165" w:rsidRDefault="00D86165" w:rsidP="00D86165">
      <w:pPr>
        <w:rPr>
          <w:b/>
        </w:rPr>
      </w:pPr>
      <w:r>
        <w:rPr>
          <w:b/>
        </w:rPr>
        <w:t>AND FINALLY…</w:t>
      </w:r>
    </w:p>
    <w:p w14:paraId="31BDFEC4" w14:textId="2C812E66" w:rsidR="00D86165" w:rsidRDefault="00D86165" w:rsidP="00D86165">
      <w:r>
        <w:t xml:space="preserve">This musical comedy is intended to be a fun show to rehearse and perform, so remember to enjoy yourselves and your audience will, too! My very best wishes for a successful and enjoyable production, and may </w:t>
      </w:r>
      <w:r w:rsidR="00C23C5D">
        <w:t xml:space="preserve">The Sauce </w:t>
      </w:r>
      <w:r>
        <w:t>be with you!</w:t>
      </w:r>
    </w:p>
    <w:p w14:paraId="60E38509" w14:textId="77777777" w:rsidR="00D86165" w:rsidRDefault="00D86165" w:rsidP="00D86165"/>
    <w:p w14:paraId="13739053" w14:textId="77777777" w:rsidR="00D86165" w:rsidRDefault="00D86165" w:rsidP="00D86165"/>
    <w:p w14:paraId="537482C3" w14:textId="77777777" w:rsidR="00D86165" w:rsidRDefault="00D86165" w:rsidP="00D86165">
      <w:pPr>
        <w:rPr>
          <w:b/>
          <w:i/>
        </w:rPr>
      </w:pPr>
      <w:r>
        <w:rPr>
          <w:b/>
          <w:i/>
        </w:rPr>
        <w:t>Craig Hawes</w:t>
      </w:r>
    </w:p>
    <w:p w14:paraId="37C95F0A" w14:textId="77777777" w:rsidR="00D86165" w:rsidRDefault="00D86165" w:rsidP="00D86165"/>
    <w:p w14:paraId="08A0067A" w14:textId="77777777" w:rsidR="0094169E" w:rsidRDefault="0094169E" w:rsidP="00FA430E">
      <w:pPr>
        <w:pStyle w:val="Heading2"/>
        <w:rPr>
          <w:b w:val="0"/>
          <w:bCs w:val="0"/>
          <w:caps w:val="0"/>
        </w:rPr>
        <w:sectPr w:rsidR="0094169E" w:rsidSect="00EA7075">
          <w:pgSz w:w="11900" w:h="16840"/>
          <w:pgMar w:top="1440" w:right="1080" w:bottom="1440" w:left="1080" w:header="480" w:footer="708" w:gutter="0"/>
          <w:cols w:space="708"/>
          <w:docGrid w:linePitch="360"/>
        </w:sectPr>
      </w:pPr>
    </w:p>
    <w:p w14:paraId="434FC133" w14:textId="7E252153" w:rsidR="00D86165" w:rsidRPr="00FA430E" w:rsidRDefault="00D86165" w:rsidP="00FA430E">
      <w:pPr>
        <w:pStyle w:val="Heading2"/>
      </w:pPr>
      <w:bookmarkStart w:id="60" w:name="_Toc31106892"/>
      <w:bookmarkStart w:id="61" w:name="_Toc34042245"/>
      <w:r w:rsidRPr="00FA430E">
        <w:t>Prologue</w:t>
      </w:r>
      <w:bookmarkEnd w:id="60"/>
      <w:bookmarkEnd w:id="61"/>
    </w:p>
    <w:p w14:paraId="65B38EB4" w14:textId="77777777" w:rsidR="00D86165" w:rsidRDefault="00D86165" w:rsidP="00D86165">
      <w:pPr>
        <w:ind w:left="2268" w:hanging="2268"/>
      </w:pPr>
    </w:p>
    <w:p w14:paraId="34766CAD" w14:textId="77777777" w:rsidR="00D86165" w:rsidRPr="00FA430E" w:rsidRDefault="00FA430E" w:rsidP="00FA430E">
      <w:pPr>
        <w:pStyle w:val="Heading3"/>
      </w:pPr>
      <w:bookmarkStart w:id="62" w:name="_Toc31106893"/>
      <w:bookmarkStart w:id="63" w:name="_Toc34042246"/>
      <w:r>
        <w:t>TRACK 1:</w:t>
      </w:r>
      <w:r w:rsidRPr="00FA430E">
        <w:rPr>
          <w:u w:val="none"/>
        </w:rPr>
        <w:tab/>
      </w:r>
      <w:r w:rsidR="00D86165" w:rsidRPr="00FA430E">
        <w:t>Overture &amp; Star Chase</w:t>
      </w:r>
      <w:bookmarkEnd w:id="62"/>
      <w:bookmarkEnd w:id="63"/>
    </w:p>
    <w:p w14:paraId="3E340828" w14:textId="77777777" w:rsidR="00D86165" w:rsidRDefault="00D86165" w:rsidP="00D86165">
      <w:pPr>
        <w:ind w:left="2268" w:hanging="2268"/>
      </w:pPr>
    </w:p>
    <w:p w14:paraId="6D29C22B" w14:textId="77777777" w:rsidR="00D86165" w:rsidRDefault="00D86165" w:rsidP="00D86165">
      <w:pPr>
        <w:rPr>
          <w:b/>
          <w:bCs/>
          <w:i/>
          <w:iCs/>
        </w:rPr>
      </w:pPr>
      <w:r>
        <w:rPr>
          <w:b/>
          <w:bCs/>
          <w:i/>
          <w:iCs/>
        </w:rPr>
        <w:t>(As the House Lights dim, the overture music begins.</w:t>
      </w:r>
      <w:r>
        <w:rPr>
          <w:b/>
          <w:bCs/>
        </w:rPr>
        <w:t xml:space="preserve"> </w:t>
      </w:r>
      <w:r>
        <w:rPr>
          <w:b/>
          <w:bCs/>
          <w:i/>
          <w:iCs/>
        </w:rPr>
        <w:t>The curtain rises and a light reveals a scrolling title banner. As we hear a familiar voice setting our scene, the title banner scrolls upwards to subtitle the voiceover, mimicking a famous cinematic opening sequence.)</w:t>
      </w:r>
    </w:p>
    <w:p w14:paraId="760ACB14" w14:textId="77777777" w:rsidR="00D86165" w:rsidRDefault="00D86165" w:rsidP="00D86165">
      <w:pPr>
        <w:ind w:left="2268" w:hanging="2268"/>
      </w:pPr>
    </w:p>
    <w:p w14:paraId="171DA7FE" w14:textId="77777777" w:rsidR="00D86165" w:rsidRDefault="00D86165" w:rsidP="00D86165">
      <w:pPr>
        <w:ind w:left="2268" w:hanging="2268"/>
      </w:pPr>
      <w:r>
        <w:rPr>
          <w:rStyle w:val="CharName"/>
        </w:rPr>
        <w:t>VOICE:</w:t>
      </w:r>
      <w:r>
        <w:rPr>
          <w:i/>
          <w:iCs/>
        </w:rPr>
        <w:tab/>
      </w:r>
      <w:r>
        <w:t>The universe has fallen into slavery under the control of</w:t>
      </w:r>
      <w:r w:rsidR="00FA430E">
        <w:t xml:space="preserve"> the evil Umpire, with his </w:t>
      </w:r>
      <w:r>
        <w:t>tyrannical grip and formidable forehand. From his bas</w:t>
      </w:r>
      <w:r w:rsidR="00FA430E">
        <w:t xml:space="preserve">e on Planet Wimbledonia, he </w:t>
      </w:r>
      <w:r>
        <w:t>punishes all who break his rules. But a new hope is dawning. Pursued by th</w:t>
      </w:r>
      <w:r w:rsidR="00FA430E">
        <w:t xml:space="preserve">e </w:t>
      </w:r>
      <w:r>
        <w:t>Umpire's sinister agents, Princess Nebula races through</w:t>
      </w:r>
      <w:r w:rsidR="00FA430E">
        <w:t xml:space="preserve"> the galaxy on a mission to </w:t>
      </w:r>
      <w:r>
        <w:t>restore freedom to the universe. Dot dot dot! Th</w:t>
      </w:r>
      <w:r w:rsidR="00FA430E">
        <w:t xml:space="preserve">at’s it. No, that’s the end of the </w:t>
      </w:r>
      <w:r>
        <w:t>dramatic introduction. There’s no more. You can stop now. Stop! STOP!</w:t>
      </w:r>
    </w:p>
    <w:p w14:paraId="67C27A23" w14:textId="77777777" w:rsidR="00D86165" w:rsidRDefault="00D86165" w:rsidP="00D86165">
      <w:pPr>
        <w:ind w:left="2268" w:hanging="2268"/>
      </w:pPr>
    </w:p>
    <w:p w14:paraId="2AD479C4" w14:textId="77777777" w:rsidR="00D86165" w:rsidRDefault="00D86165" w:rsidP="00D86165">
      <w:pPr>
        <w:rPr>
          <w:b/>
          <w:bCs/>
          <w:i/>
          <w:iCs/>
        </w:rPr>
      </w:pPr>
      <w:r>
        <w:rPr>
          <w:b/>
          <w:bCs/>
          <w:i/>
          <w:iCs/>
        </w:rPr>
        <w:t>(A lighting change as dramatic music and laser blasts are heard. Two Trekkies move a cut out of Nebula's ship and a pursuing Imperial ship across the stage. As the sounds suddenly dim, another lighting change reveals Princess Nebula and her android butler, Qwerty, together at the controls of their spaceship. Nebula holds an intergalactic steering wheel whilst Qwerty presses buttons on a large handheld control panel. They are tense and desperate.)</w:t>
      </w:r>
    </w:p>
    <w:p w14:paraId="34502101" w14:textId="77777777" w:rsidR="00D86165" w:rsidRDefault="00D86165" w:rsidP="00D86165">
      <w:pPr>
        <w:ind w:left="2268" w:hanging="2268"/>
      </w:pPr>
    </w:p>
    <w:p w14:paraId="010F042D" w14:textId="77777777" w:rsidR="00D86165" w:rsidRDefault="00D86165" w:rsidP="00FA430E">
      <w:pPr>
        <w:ind w:left="2268" w:hanging="2268"/>
      </w:pPr>
      <w:r>
        <w:rPr>
          <w:rStyle w:val="CharName"/>
        </w:rPr>
        <w:t>QWERTY:</w:t>
      </w:r>
      <w:r w:rsidR="00FA430E">
        <w:tab/>
      </w:r>
      <w:r>
        <w:t>The Imperial</w:t>
      </w:r>
      <w:r w:rsidR="00FA430E">
        <w:t xml:space="preserve"> ships are gaining on us, miss.</w:t>
      </w:r>
    </w:p>
    <w:p w14:paraId="381FD989" w14:textId="77777777" w:rsidR="00D86165" w:rsidRDefault="00D86165" w:rsidP="00FA430E">
      <w:pPr>
        <w:ind w:left="2268" w:hanging="2268"/>
      </w:pPr>
      <w:r>
        <w:rPr>
          <w:rStyle w:val="CharName"/>
        </w:rPr>
        <w:t>NEBULA:</w:t>
      </w:r>
      <w:r w:rsidR="00FA430E">
        <w:tab/>
      </w:r>
      <w:r>
        <w:t>We can outrun them, Qwerty. We just need more power!</w:t>
      </w:r>
    </w:p>
    <w:p w14:paraId="38E93689" w14:textId="77777777" w:rsidR="00D86165" w:rsidRDefault="00D86165" w:rsidP="00FA430E">
      <w:pPr>
        <w:ind w:left="2268" w:hanging="2268"/>
      </w:pPr>
      <w:r>
        <w:rPr>
          <w:rStyle w:val="CharName"/>
        </w:rPr>
        <w:t>QWERTY:</w:t>
      </w:r>
      <w:r w:rsidR="00FA430E">
        <w:tab/>
      </w:r>
      <w:r>
        <w:t xml:space="preserve">But the fuel cells are empty, miss. </w:t>
      </w:r>
    </w:p>
    <w:p w14:paraId="65DDFBEF" w14:textId="77777777" w:rsidR="00D86165" w:rsidRDefault="00D86165" w:rsidP="00FA430E">
      <w:pPr>
        <w:ind w:left="2268" w:hanging="2268"/>
      </w:pPr>
      <w:r>
        <w:rPr>
          <w:rStyle w:val="CharName"/>
        </w:rPr>
        <w:t>NEBULA:</w:t>
      </w:r>
      <w:r w:rsidR="00FA430E">
        <w:tab/>
      </w:r>
      <w:r>
        <w:t>Well that’s just great! We’re out of fuel and Space Ran</w:t>
      </w:r>
      <w:r w:rsidR="00FA430E">
        <w:t xml:space="preserve">gers are about to blast us </w:t>
      </w:r>
      <w:r>
        <w:t>into a billion atoms. Any suggestions?</w:t>
      </w:r>
    </w:p>
    <w:p w14:paraId="1016FBAF" w14:textId="77777777" w:rsidR="00D86165" w:rsidRDefault="00D86165" w:rsidP="00FA430E">
      <w:pPr>
        <w:ind w:left="2268" w:hanging="2268"/>
      </w:pPr>
      <w:r>
        <w:rPr>
          <w:rStyle w:val="CharName"/>
        </w:rPr>
        <w:t>QWERTY:</w:t>
      </w:r>
      <w:r w:rsidR="00FA430E">
        <w:tab/>
      </w:r>
      <w:r>
        <w:t>We could just surrender, miss.</w:t>
      </w:r>
    </w:p>
    <w:p w14:paraId="5CC225B7" w14:textId="77777777" w:rsidR="00D86165" w:rsidRDefault="00D86165" w:rsidP="00FA430E">
      <w:pPr>
        <w:ind w:left="2268" w:hanging="2268"/>
      </w:pPr>
      <w:r>
        <w:rPr>
          <w:rStyle w:val="CharName"/>
        </w:rPr>
        <w:t>NEBULA:</w:t>
      </w:r>
      <w:r w:rsidR="00FA430E">
        <w:tab/>
      </w:r>
      <w:r>
        <w:t>Surrender to the Umpire? Are we miserable cowards wh</w:t>
      </w:r>
      <w:r w:rsidR="00FA430E">
        <w:t xml:space="preserve">o take the easy way out, or </w:t>
      </w:r>
      <w:r>
        <w:t>brave heroes who laugh at danger and fight to the death?</w:t>
      </w:r>
    </w:p>
    <w:p w14:paraId="1F2DBFB7" w14:textId="77777777" w:rsidR="00D86165" w:rsidRDefault="00D86165" w:rsidP="00FA430E">
      <w:pPr>
        <w:ind w:left="2268" w:hanging="2268"/>
      </w:pPr>
      <w:r>
        <w:rPr>
          <w:rStyle w:val="CharName"/>
        </w:rPr>
        <w:t>QWERTY:</w:t>
      </w:r>
      <w:r w:rsidR="00FA430E">
        <w:tab/>
      </w:r>
      <w:r>
        <w:t>Oh, miserable cowards, definitely. We’re doomed! We’re doomed!</w:t>
      </w:r>
    </w:p>
    <w:p w14:paraId="392087FA" w14:textId="77777777" w:rsidR="00D86165" w:rsidRDefault="00D86165" w:rsidP="00FA430E">
      <w:pPr>
        <w:ind w:left="2268" w:hanging="2268"/>
      </w:pPr>
      <w:r>
        <w:rPr>
          <w:rStyle w:val="CharName"/>
        </w:rPr>
        <w:t>NEBULA:</w:t>
      </w:r>
      <w:r w:rsidR="00FA430E">
        <w:tab/>
      </w:r>
      <w:r>
        <w:t>Qwerty, you’re an android. You can’t be scared!</w:t>
      </w:r>
    </w:p>
    <w:p w14:paraId="300D5A03" w14:textId="77777777" w:rsidR="00D86165" w:rsidRDefault="00D86165" w:rsidP="00FA430E">
      <w:pPr>
        <w:ind w:left="2268" w:hanging="2268"/>
      </w:pPr>
      <w:r>
        <w:rPr>
          <w:rStyle w:val="CharName"/>
        </w:rPr>
        <w:t>QWERTY:</w:t>
      </w:r>
      <w:r w:rsidR="00FA430E">
        <w:tab/>
      </w:r>
      <w:r>
        <w:t>Put it this way, miss - that’s not oil running down my leg!</w:t>
      </w:r>
    </w:p>
    <w:p w14:paraId="0B42F6EA" w14:textId="77777777" w:rsidR="00D86165" w:rsidRDefault="00D86165" w:rsidP="00FA430E">
      <w:pPr>
        <w:ind w:left="2268" w:hanging="2268"/>
      </w:pPr>
      <w:r>
        <w:rPr>
          <w:rStyle w:val="CharName"/>
        </w:rPr>
        <w:t>NEBULA:</w:t>
      </w:r>
      <w:r w:rsidR="00FA430E">
        <w:tab/>
      </w:r>
      <w:r>
        <w:t xml:space="preserve">Nonsense! We’re on a mission - millions of lives </w:t>
      </w:r>
      <w:r w:rsidR="00FA430E">
        <w:t xml:space="preserve">depend on us. We just need </w:t>
      </w:r>
      <w:r>
        <w:t>somewhere to hide till we can refuel.</w:t>
      </w:r>
    </w:p>
    <w:p w14:paraId="23072FF9" w14:textId="77777777" w:rsidR="00D86165" w:rsidRDefault="00D86165" w:rsidP="00D86165">
      <w:pPr>
        <w:ind w:left="2268" w:hanging="2268"/>
      </w:pPr>
      <w:r>
        <w:rPr>
          <w:rStyle w:val="CharName"/>
        </w:rPr>
        <w:t>QWERTY:</w:t>
      </w:r>
      <w:r w:rsidR="00FA430E">
        <w:tab/>
      </w:r>
      <w:r>
        <w:t>I’ve detected a small space station just out of range, miss. Junction Fifty-One.</w:t>
      </w:r>
    </w:p>
    <w:p w14:paraId="65C82970" w14:textId="77777777" w:rsidR="00D86165" w:rsidRDefault="00D86165" w:rsidP="00D86165">
      <w:pPr>
        <w:ind w:left="2268" w:hanging="2268"/>
      </w:pPr>
    </w:p>
    <w:p w14:paraId="4AEAA08D" w14:textId="77777777" w:rsidR="00D86165" w:rsidRDefault="00D86165" w:rsidP="00D86165">
      <w:pPr>
        <w:rPr>
          <w:b/>
          <w:bCs/>
          <w:i/>
          <w:iCs/>
        </w:rPr>
      </w:pPr>
      <w:r>
        <w:rPr>
          <w:b/>
          <w:bCs/>
          <w:i/>
          <w:iCs/>
        </w:rPr>
        <w:t>(Fade out</w:t>
      </w:r>
      <w:r w:rsidR="00FA430E">
        <w:rPr>
          <w:b/>
          <w:bCs/>
          <w:i/>
          <w:iCs/>
        </w:rPr>
        <w:t xml:space="preserve"> any remaining underscore from T</w:t>
      </w:r>
      <w:r>
        <w:rPr>
          <w:b/>
          <w:bCs/>
          <w:i/>
          <w:iCs/>
        </w:rPr>
        <w:t>rack 1.)</w:t>
      </w:r>
    </w:p>
    <w:p w14:paraId="261E2C86" w14:textId="77777777" w:rsidR="00D86165" w:rsidRDefault="00D86165" w:rsidP="00FA430E">
      <w:pPr>
        <w:ind w:left="2268" w:hanging="2268"/>
      </w:pPr>
      <w:r>
        <w:rPr>
          <w:rStyle w:val="CharName"/>
        </w:rPr>
        <w:t>NEBULA:</w:t>
      </w:r>
      <w:r w:rsidR="00FA430E">
        <w:tab/>
      </w:r>
      <w:r>
        <w:t xml:space="preserve">Out of range? Then we’ll have to make an emergency </w:t>
      </w:r>
      <w:r w:rsidR="00FA430E">
        <w:t xml:space="preserve">crash landing. Qwerty, hold </w:t>
      </w:r>
      <w:r>
        <w:t>on to your nuts and bolts, and set a course for Junction Fifty-One!</w:t>
      </w:r>
    </w:p>
    <w:p w14:paraId="6E9EC859" w14:textId="77777777" w:rsidR="00D86165" w:rsidRDefault="00D86165" w:rsidP="00D86165">
      <w:pPr>
        <w:ind w:left="2268" w:hanging="2268"/>
      </w:pPr>
    </w:p>
    <w:p w14:paraId="5C78FCF6" w14:textId="77777777" w:rsidR="00D86165" w:rsidRPr="00FA430E" w:rsidRDefault="00FA430E" w:rsidP="00FA430E">
      <w:pPr>
        <w:pStyle w:val="Heading3"/>
      </w:pPr>
      <w:bookmarkStart w:id="64" w:name="_Toc31106894"/>
      <w:bookmarkStart w:id="65" w:name="_Toc34042247"/>
      <w:r>
        <w:t>TRACK 2:</w:t>
      </w:r>
      <w:r w:rsidR="00D86165" w:rsidRPr="00FA430E">
        <w:rPr>
          <w:u w:val="none"/>
        </w:rPr>
        <w:tab/>
      </w:r>
      <w:r w:rsidR="00D86165" w:rsidRPr="00FA430E">
        <w:t>Junction Fifty-One</w:t>
      </w:r>
      <w:bookmarkEnd w:id="64"/>
      <w:bookmarkEnd w:id="65"/>
    </w:p>
    <w:p w14:paraId="288D424F" w14:textId="77777777" w:rsidR="00D86165" w:rsidRDefault="00D86165" w:rsidP="00D86165">
      <w:pPr>
        <w:ind w:left="2268" w:hanging="2268"/>
      </w:pPr>
    </w:p>
    <w:p w14:paraId="4E359B7A" w14:textId="77777777" w:rsidR="00D86165" w:rsidRDefault="00D86165" w:rsidP="00D86165">
      <w:pPr>
        <w:rPr>
          <w:b/>
          <w:bCs/>
        </w:rPr>
      </w:pPr>
      <w:r>
        <w:rPr>
          <w:b/>
          <w:bCs/>
          <w:i/>
          <w:iCs/>
        </w:rPr>
        <w:t>(The light goes out on Nebula and Qwerty and they exit. Dramatic music and sound effects resume as a Trekkie enters with Nebula’s cut out ship on a new course, heading toward the Junction Fifty-One signpost. It crashes headfirst into the sign and sticks there. The Trekkie exits as Ada enters and starts dusting the Junction 51 signpost as the scene changes.)</w:t>
      </w:r>
    </w:p>
    <w:p w14:paraId="799A7BCC" w14:textId="77777777" w:rsidR="00D86165" w:rsidRDefault="00D86165" w:rsidP="00D86165">
      <w:pPr>
        <w:ind w:left="2268" w:hanging="2268"/>
      </w:pPr>
    </w:p>
    <w:p w14:paraId="368C3134" w14:textId="77777777" w:rsidR="00D86165" w:rsidRPr="00FA430E" w:rsidRDefault="00D86165" w:rsidP="00FA430E">
      <w:pPr>
        <w:pStyle w:val="Heading2"/>
      </w:pPr>
      <w:bookmarkStart w:id="66" w:name="_Toc31106895"/>
      <w:bookmarkStart w:id="67" w:name="_Toc34042248"/>
      <w:r w:rsidRPr="00FA430E">
        <w:t xml:space="preserve">Scene </w:t>
      </w:r>
      <w:bookmarkEnd w:id="66"/>
      <w:r w:rsidR="00FA430E" w:rsidRPr="00FA430E">
        <w:t>One</w:t>
      </w:r>
      <w:bookmarkEnd w:id="67"/>
    </w:p>
    <w:p w14:paraId="3B48678A" w14:textId="77777777" w:rsidR="00D86165" w:rsidRDefault="00D86165" w:rsidP="00D86165">
      <w:pPr>
        <w:ind w:left="2268" w:hanging="2268"/>
      </w:pPr>
    </w:p>
    <w:p w14:paraId="63B8F631" w14:textId="7E35D747" w:rsidR="00D86165" w:rsidRDefault="00D86165" w:rsidP="00D86165">
      <w:pPr>
        <w:rPr>
          <w:b/>
          <w:bCs/>
          <w:i/>
          <w:iCs/>
        </w:rPr>
      </w:pPr>
      <w:r>
        <w:rPr>
          <w:b/>
          <w:bCs/>
          <w:i/>
          <w:iCs/>
        </w:rPr>
        <w:t>(Lights fade up on Junction 51 - an intergalactic Service Station wi</w:t>
      </w:r>
      <w:r w:rsidR="00FA430E">
        <w:rPr>
          <w:b/>
          <w:bCs/>
          <w:i/>
          <w:iCs/>
        </w:rPr>
        <w:t xml:space="preserve">th motel, restaurant, shop etc.- </w:t>
      </w:r>
      <w:r>
        <w:rPr>
          <w:b/>
          <w:bCs/>
          <w:i/>
          <w:iCs/>
        </w:rPr>
        <w:t xml:space="preserve">a veritable home from home for the weary space traveller. Eccentric proprietor Daft Ada looks up to see </w:t>
      </w:r>
      <w:r w:rsidR="00C23C5D">
        <w:rPr>
          <w:b/>
          <w:bCs/>
          <w:i/>
          <w:iCs/>
        </w:rPr>
        <w:t xml:space="preserve">an </w:t>
      </w:r>
      <w:r>
        <w:rPr>
          <w:b/>
          <w:bCs/>
          <w:i/>
          <w:iCs/>
        </w:rPr>
        <w:t>approaching space craft and calls off to her nephew, Luke Warmwater.)</w:t>
      </w:r>
    </w:p>
    <w:p w14:paraId="49C9A691" w14:textId="77777777" w:rsidR="00D86165" w:rsidRDefault="00D86165" w:rsidP="00D86165">
      <w:pPr>
        <w:ind w:left="2268" w:hanging="2268"/>
      </w:pPr>
    </w:p>
    <w:p w14:paraId="5807F0AD" w14:textId="77777777" w:rsidR="00D86165" w:rsidRDefault="00D86165" w:rsidP="00D86165">
      <w:pPr>
        <w:ind w:left="2268" w:hanging="2268"/>
      </w:pPr>
      <w:r>
        <w:rPr>
          <w:rStyle w:val="CharName"/>
        </w:rPr>
        <w:t>ADA:</w:t>
      </w:r>
      <w:r w:rsidR="00FA430E">
        <w:tab/>
      </w:r>
      <w:r>
        <w:t>Luke? Luke? The spaceships are landing! Luke?</w:t>
      </w:r>
    </w:p>
    <w:p w14:paraId="43A8FB2F" w14:textId="77777777" w:rsidR="00D86165" w:rsidRDefault="00D86165" w:rsidP="00D86165">
      <w:pPr>
        <w:ind w:left="2268" w:hanging="2268"/>
      </w:pPr>
    </w:p>
    <w:p w14:paraId="44B907DA" w14:textId="77777777" w:rsidR="00D86165" w:rsidRDefault="00D86165" w:rsidP="00D86165">
      <w:pPr>
        <w:ind w:left="2268" w:hanging="2268"/>
        <w:rPr>
          <w:b/>
          <w:bCs/>
          <w:i/>
          <w:iCs/>
        </w:rPr>
      </w:pPr>
      <w:r>
        <w:rPr>
          <w:b/>
          <w:bCs/>
          <w:i/>
          <w:iCs/>
        </w:rPr>
        <w:t>(Luke enters.)</w:t>
      </w:r>
    </w:p>
    <w:p w14:paraId="096EFE81" w14:textId="77777777" w:rsidR="00D86165" w:rsidRDefault="00D86165" w:rsidP="00D86165">
      <w:pPr>
        <w:ind w:left="2268" w:hanging="2268"/>
      </w:pPr>
    </w:p>
    <w:p w14:paraId="02265935" w14:textId="77777777" w:rsidR="00D86165" w:rsidRDefault="00D86165" w:rsidP="00FA430E">
      <w:pPr>
        <w:ind w:left="2268" w:hanging="2268"/>
      </w:pPr>
      <w:r>
        <w:rPr>
          <w:rStyle w:val="CharName"/>
        </w:rPr>
        <w:t>LUKE:</w:t>
      </w:r>
      <w:r w:rsidR="00FA430E">
        <w:tab/>
      </w:r>
      <w:r>
        <w:t>Alright, Aunt Ada, I’m here! I’m here!</w:t>
      </w:r>
    </w:p>
    <w:p w14:paraId="1438FE87" w14:textId="48D9CD08" w:rsidR="00D86165" w:rsidRDefault="00D86165" w:rsidP="00D86165">
      <w:pPr>
        <w:ind w:left="2268" w:hanging="2268"/>
      </w:pPr>
      <w:r>
        <w:rPr>
          <w:rStyle w:val="CharName"/>
        </w:rPr>
        <w:t>ADA:</w:t>
      </w:r>
      <w:r w:rsidR="00FA430E">
        <w:tab/>
      </w:r>
      <w:r>
        <w:t xml:space="preserve">Well get the docking bay open! </w:t>
      </w:r>
      <w:r w:rsidRPr="00FA430E">
        <w:rPr>
          <w:b/>
          <w:i/>
          <w:iCs/>
        </w:rPr>
        <w:t>(Luke walks off and exits as Ada calls after him)</w:t>
      </w:r>
      <w:r>
        <w:rPr>
          <w:i/>
          <w:iCs/>
        </w:rPr>
        <w:t xml:space="preserve"> </w:t>
      </w:r>
      <w:r w:rsidR="00FA430E">
        <w:t>And smarten yourself up, Luke -</w:t>
      </w:r>
      <w:r>
        <w:t xml:space="preserve"> it’s show time!</w:t>
      </w:r>
    </w:p>
    <w:p w14:paraId="69894454" w14:textId="77777777" w:rsidR="00D86165" w:rsidRDefault="00D86165" w:rsidP="00D86165">
      <w:pPr>
        <w:ind w:left="2268" w:hanging="2268"/>
      </w:pPr>
    </w:p>
    <w:p w14:paraId="520F3FB4" w14:textId="7290B5C7" w:rsidR="00D86165" w:rsidRDefault="00D86165" w:rsidP="00D86165">
      <w:pPr>
        <w:rPr>
          <w:b/>
          <w:bCs/>
          <w:i/>
          <w:iCs/>
        </w:rPr>
      </w:pPr>
      <w:r>
        <w:rPr>
          <w:b/>
          <w:bCs/>
          <w:i/>
          <w:iCs/>
        </w:rPr>
        <w:t>(As the music gets louder, the stage erupts into a hive of activity as the chorus enter. They are space travellers making a pit stop at Junction 51. A colourful variety of alien species, they greet each other and point at and inspect the merchandise on offer. Others cross the stage. They then get into song positions to sing</w:t>
      </w:r>
      <w:r w:rsidR="00C23C5D">
        <w:rPr>
          <w:b/>
          <w:bCs/>
          <w:i/>
          <w:iCs/>
        </w:rPr>
        <w:t>.</w:t>
      </w:r>
      <w:r>
        <w:rPr>
          <w:b/>
          <w:bCs/>
          <w:i/>
          <w:iCs/>
        </w:rPr>
        <w:t>)</w:t>
      </w:r>
    </w:p>
    <w:p w14:paraId="2E0BB987" w14:textId="77777777" w:rsidR="00D86165" w:rsidRDefault="00D86165" w:rsidP="00D86165">
      <w:pPr>
        <w:ind w:left="2268" w:hanging="2268"/>
      </w:pPr>
    </w:p>
    <w:p w14:paraId="12D9416B" w14:textId="77777777" w:rsidR="00D86165" w:rsidRDefault="00D86165" w:rsidP="00FA430E">
      <w:pPr>
        <w:spacing w:before="0" w:after="0"/>
        <w:ind w:left="2268" w:hanging="2268"/>
        <w:rPr>
          <w:rStyle w:val="Lyrics"/>
        </w:rPr>
      </w:pPr>
      <w:r>
        <w:rPr>
          <w:rStyle w:val="CharName"/>
        </w:rPr>
        <w:t>ALL:</w:t>
      </w:r>
      <w:r>
        <w:tab/>
      </w:r>
      <w:r>
        <w:rPr>
          <w:rStyle w:val="Lyrics"/>
        </w:rPr>
        <w:t>When you’re lightyears away</w:t>
      </w:r>
    </w:p>
    <w:p w14:paraId="33AF6363" w14:textId="77777777" w:rsidR="00D86165" w:rsidRDefault="00FA430E" w:rsidP="00FA430E">
      <w:pPr>
        <w:spacing w:before="0" w:after="0"/>
        <w:ind w:left="2268" w:hanging="2268"/>
        <w:rPr>
          <w:rStyle w:val="Lyrics"/>
        </w:rPr>
      </w:pPr>
      <w:r>
        <w:rPr>
          <w:rStyle w:val="Lyrics"/>
        </w:rPr>
        <w:tab/>
      </w:r>
      <w:r w:rsidR="00D86165">
        <w:rPr>
          <w:rStyle w:val="Lyrics"/>
        </w:rPr>
        <w:t>Seeking somewhere to stay</w:t>
      </w:r>
    </w:p>
    <w:p w14:paraId="6A84ABAC" w14:textId="77777777" w:rsidR="00D86165" w:rsidRDefault="00FA430E" w:rsidP="00FA430E">
      <w:pPr>
        <w:spacing w:before="0" w:after="0"/>
        <w:ind w:left="2268" w:hanging="2268"/>
        <w:rPr>
          <w:rStyle w:val="Lyrics"/>
        </w:rPr>
      </w:pPr>
      <w:r>
        <w:rPr>
          <w:rStyle w:val="Lyrics"/>
        </w:rPr>
        <w:tab/>
      </w:r>
      <w:r w:rsidR="00D86165">
        <w:rPr>
          <w:rStyle w:val="Lyrics"/>
        </w:rPr>
        <w:t xml:space="preserve">wind your wondering way to where we’re calling </w:t>
      </w:r>
    </w:p>
    <w:p w14:paraId="7EBAD619" w14:textId="77777777" w:rsidR="00D86165" w:rsidRDefault="00FA430E" w:rsidP="00FA430E">
      <w:pPr>
        <w:spacing w:before="0" w:after="0"/>
        <w:ind w:left="2268" w:hanging="2268"/>
        <w:rPr>
          <w:rStyle w:val="Lyrics"/>
        </w:rPr>
      </w:pPr>
      <w:r>
        <w:rPr>
          <w:rStyle w:val="Lyrics"/>
        </w:rPr>
        <w:tab/>
      </w:r>
      <w:r w:rsidR="00D86165">
        <w:rPr>
          <w:rStyle w:val="Lyrics"/>
        </w:rPr>
        <w:t>if you’re losing acceleration</w:t>
      </w:r>
    </w:p>
    <w:p w14:paraId="60B47D82" w14:textId="77777777" w:rsidR="00D86165" w:rsidRDefault="00FA430E" w:rsidP="00FA430E">
      <w:pPr>
        <w:spacing w:before="0" w:after="0"/>
        <w:ind w:left="2268" w:hanging="2268"/>
        <w:rPr>
          <w:rStyle w:val="Lyrics"/>
        </w:rPr>
      </w:pPr>
      <w:r>
        <w:rPr>
          <w:rStyle w:val="Lyrics"/>
        </w:rPr>
        <w:tab/>
      </w:r>
      <w:r w:rsidR="00D86165">
        <w:rPr>
          <w:rStyle w:val="Lyrics"/>
        </w:rPr>
        <w:t>Set a course for our constellation</w:t>
      </w:r>
    </w:p>
    <w:p w14:paraId="073FCAF5" w14:textId="77777777" w:rsidR="00D86165" w:rsidRDefault="00FA430E" w:rsidP="00FA430E">
      <w:pPr>
        <w:spacing w:before="0" w:after="0"/>
        <w:ind w:left="2268" w:hanging="2268"/>
        <w:rPr>
          <w:rStyle w:val="Lyrics"/>
        </w:rPr>
      </w:pPr>
      <w:r>
        <w:rPr>
          <w:rStyle w:val="Lyrics"/>
        </w:rPr>
        <w:tab/>
      </w:r>
      <w:r w:rsidR="00D86165">
        <w:rPr>
          <w:rStyle w:val="Lyrics"/>
        </w:rPr>
        <w:t>We’ve got all that you need</w:t>
      </w:r>
    </w:p>
    <w:p w14:paraId="3559CD9B" w14:textId="77777777" w:rsidR="00D86165" w:rsidRDefault="00FA430E" w:rsidP="00FA430E">
      <w:pPr>
        <w:spacing w:before="0" w:after="0"/>
        <w:ind w:left="2268" w:hanging="2268"/>
        <w:rPr>
          <w:rStyle w:val="Lyrics"/>
        </w:rPr>
      </w:pPr>
      <w:r>
        <w:rPr>
          <w:rStyle w:val="Lyrics"/>
        </w:rPr>
        <w:tab/>
        <w:t>And we’re waiting for you!</w:t>
      </w:r>
    </w:p>
    <w:p w14:paraId="51317A6A" w14:textId="77777777" w:rsidR="00D86165" w:rsidRDefault="00D86165" w:rsidP="00FA430E">
      <w:pPr>
        <w:spacing w:before="0" w:after="0"/>
        <w:ind w:left="2268" w:hanging="2268"/>
      </w:pPr>
    </w:p>
    <w:p w14:paraId="72321CCE" w14:textId="77777777" w:rsidR="00D86165" w:rsidRDefault="00FA430E" w:rsidP="00FA430E">
      <w:pPr>
        <w:spacing w:before="0" w:after="0"/>
        <w:ind w:left="2268" w:hanging="2268"/>
        <w:rPr>
          <w:caps/>
        </w:rPr>
      </w:pPr>
      <w:r>
        <w:rPr>
          <w:caps/>
        </w:rPr>
        <w:tab/>
      </w:r>
      <w:r w:rsidR="00D86165">
        <w:rPr>
          <w:caps/>
        </w:rPr>
        <w:t>As we race around the universe,</w:t>
      </w:r>
    </w:p>
    <w:p w14:paraId="0788050C" w14:textId="77777777" w:rsidR="00D86165" w:rsidRDefault="00FA430E" w:rsidP="00FA430E">
      <w:pPr>
        <w:spacing w:before="0" w:after="0"/>
        <w:ind w:left="2268" w:hanging="2268"/>
        <w:rPr>
          <w:caps/>
        </w:rPr>
      </w:pPr>
      <w:r>
        <w:rPr>
          <w:caps/>
        </w:rPr>
        <w:tab/>
      </w:r>
      <w:r w:rsidR="00D86165">
        <w:rPr>
          <w:caps/>
        </w:rPr>
        <w:t>There’s a place we want to be!</w:t>
      </w:r>
    </w:p>
    <w:p w14:paraId="08365ABB" w14:textId="77777777" w:rsidR="00D86165" w:rsidRDefault="00FA430E" w:rsidP="00FA430E">
      <w:pPr>
        <w:spacing w:before="0" w:after="0"/>
        <w:ind w:left="2268" w:hanging="2268"/>
        <w:rPr>
          <w:caps/>
        </w:rPr>
      </w:pPr>
      <w:r>
        <w:rPr>
          <w:caps/>
        </w:rPr>
        <w:tab/>
      </w:r>
      <w:r w:rsidR="00D86165">
        <w:rPr>
          <w:caps/>
        </w:rPr>
        <w:t>It’s a home from home for those who roam</w:t>
      </w:r>
    </w:p>
    <w:p w14:paraId="28436258" w14:textId="77777777" w:rsidR="00D86165" w:rsidRDefault="00FA430E" w:rsidP="00FA430E">
      <w:pPr>
        <w:spacing w:before="0" w:after="0"/>
        <w:ind w:left="2268" w:hanging="2268"/>
        <w:rPr>
          <w:caps/>
        </w:rPr>
      </w:pPr>
      <w:r>
        <w:rPr>
          <w:caps/>
        </w:rPr>
        <w:tab/>
      </w:r>
      <w:r w:rsidR="00D86165">
        <w:rPr>
          <w:caps/>
        </w:rPr>
        <w:t>Across the galaxy!</w:t>
      </w:r>
    </w:p>
    <w:p w14:paraId="3C209C77" w14:textId="77777777" w:rsidR="00D86165" w:rsidRDefault="00D86165" w:rsidP="00FA430E">
      <w:pPr>
        <w:spacing w:before="0" w:after="0"/>
        <w:ind w:left="2268" w:hanging="2268"/>
        <w:rPr>
          <w:caps/>
        </w:rPr>
      </w:pPr>
    </w:p>
    <w:p w14:paraId="4A1F5A8B" w14:textId="77777777" w:rsidR="00D86165" w:rsidRDefault="00FA430E" w:rsidP="00FA430E">
      <w:pPr>
        <w:spacing w:before="0" w:after="0"/>
        <w:ind w:left="2268" w:hanging="2268"/>
        <w:rPr>
          <w:caps/>
        </w:rPr>
      </w:pPr>
      <w:r>
        <w:rPr>
          <w:caps/>
        </w:rPr>
        <w:tab/>
      </w:r>
      <w:r w:rsidR="00D86165">
        <w:rPr>
          <w:caps/>
        </w:rPr>
        <w:t>With the warmest welcome waiting there,</w:t>
      </w:r>
    </w:p>
    <w:p w14:paraId="2FE1741E" w14:textId="77777777" w:rsidR="00D86165" w:rsidRDefault="00FA430E" w:rsidP="00FA430E">
      <w:pPr>
        <w:spacing w:before="0" w:after="0"/>
        <w:ind w:left="2268" w:hanging="2268"/>
        <w:rPr>
          <w:caps/>
        </w:rPr>
      </w:pPr>
      <w:r>
        <w:rPr>
          <w:caps/>
        </w:rPr>
        <w:tab/>
      </w:r>
      <w:r w:rsidR="00D86165">
        <w:rPr>
          <w:caps/>
        </w:rPr>
        <w:t>It’s a golden guarantee!</w:t>
      </w:r>
    </w:p>
    <w:p w14:paraId="773072C5" w14:textId="77777777" w:rsidR="00D86165" w:rsidRDefault="00FA430E" w:rsidP="00FA430E">
      <w:pPr>
        <w:spacing w:before="0" w:after="0"/>
        <w:ind w:left="2268" w:hanging="2268"/>
        <w:rPr>
          <w:caps/>
        </w:rPr>
      </w:pPr>
      <w:r>
        <w:rPr>
          <w:caps/>
        </w:rPr>
        <w:tab/>
      </w:r>
      <w:r w:rsidR="00D86165">
        <w:rPr>
          <w:caps/>
        </w:rPr>
        <w:t>There’s a place in space for everyone -</w:t>
      </w:r>
    </w:p>
    <w:p w14:paraId="18AFE189" w14:textId="77777777" w:rsidR="00D86165" w:rsidRDefault="00FA430E" w:rsidP="00FA430E">
      <w:pPr>
        <w:spacing w:before="0" w:after="0"/>
        <w:ind w:left="2268" w:hanging="2268"/>
        <w:rPr>
          <w:caps/>
        </w:rPr>
      </w:pPr>
      <w:r>
        <w:rPr>
          <w:caps/>
        </w:rPr>
        <w:tab/>
      </w:r>
      <w:r w:rsidR="00D86165">
        <w:rPr>
          <w:caps/>
        </w:rPr>
        <w:t>Junction Fifty-one!</w:t>
      </w:r>
    </w:p>
    <w:p w14:paraId="2E6C02E3" w14:textId="77777777" w:rsidR="00D86165" w:rsidRDefault="00D86165" w:rsidP="00FA430E">
      <w:pPr>
        <w:spacing w:before="0" w:after="0"/>
        <w:ind w:left="2268" w:hanging="2268"/>
        <w:rPr>
          <w:caps/>
        </w:rPr>
      </w:pPr>
    </w:p>
    <w:p w14:paraId="00B78833" w14:textId="77777777" w:rsidR="00D86165" w:rsidRDefault="00FA430E" w:rsidP="00FA430E">
      <w:pPr>
        <w:spacing w:before="0" w:after="0"/>
        <w:ind w:left="2268" w:hanging="2268"/>
        <w:rPr>
          <w:caps/>
        </w:rPr>
      </w:pPr>
      <w:r>
        <w:tab/>
      </w:r>
      <w:r w:rsidR="00D86165">
        <w:rPr>
          <w:caps/>
        </w:rPr>
        <w:t>So wherever you are</w:t>
      </w:r>
    </w:p>
    <w:p w14:paraId="1BF0B5D1" w14:textId="77777777" w:rsidR="00D86165" w:rsidRDefault="00FA430E" w:rsidP="00FA430E">
      <w:pPr>
        <w:spacing w:before="0" w:after="0"/>
        <w:ind w:left="2268" w:hanging="2268"/>
        <w:rPr>
          <w:caps/>
        </w:rPr>
      </w:pPr>
      <w:r>
        <w:rPr>
          <w:caps/>
        </w:rPr>
        <w:tab/>
      </w:r>
      <w:r w:rsidR="00D86165">
        <w:rPr>
          <w:caps/>
        </w:rPr>
        <w:t>Flying near or far</w:t>
      </w:r>
    </w:p>
    <w:p w14:paraId="7C7BC99F" w14:textId="77777777" w:rsidR="00D86165" w:rsidRDefault="00FA430E" w:rsidP="00FA430E">
      <w:pPr>
        <w:spacing w:before="0" w:after="0"/>
        <w:ind w:left="2268" w:hanging="2268"/>
        <w:rPr>
          <w:caps/>
        </w:rPr>
      </w:pPr>
      <w:r>
        <w:rPr>
          <w:caps/>
        </w:rPr>
        <w:tab/>
      </w:r>
      <w:r w:rsidR="00D86165">
        <w:rPr>
          <w:caps/>
        </w:rPr>
        <w:t>Like a shimmering star, you’ll see us shining!</w:t>
      </w:r>
    </w:p>
    <w:p w14:paraId="33F2D508" w14:textId="77777777" w:rsidR="00D86165" w:rsidRDefault="00FA430E" w:rsidP="00FA430E">
      <w:pPr>
        <w:spacing w:before="0" w:after="0"/>
        <w:ind w:left="2268" w:hanging="2268"/>
        <w:rPr>
          <w:caps/>
        </w:rPr>
      </w:pPr>
      <w:r>
        <w:rPr>
          <w:caps/>
        </w:rPr>
        <w:tab/>
      </w:r>
      <w:r w:rsidR="00D86165">
        <w:rPr>
          <w:caps/>
        </w:rPr>
        <w:t>Take the intergalactic highway</w:t>
      </w:r>
    </w:p>
    <w:p w14:paraId="05E3644F" w14:textId="77777777" w:rsidR="00D86165" w:rsidRDefault="00FA430E" w:rsidP="00FA430E">
      <w:pPr>
        <w:spacing w:before="0" w:after="0"/>
        <w:ind w:left="2268" w:hanging="2268"/>
        <w:rPr>
          <w:caps/>
        </w:rPr>
      </w:pPr>
      <w:r>
        <w:rPr>
          <w:caps/>
        </w:rPr>
        <w:tab/>
      </w:r>
      <w:r w:rsidR="00D86165">
        <w:rPr>
          <w:caps/>
        </w:rPr>
        <w:t>Take a turn and you’re heading my way!</w:t>
      </w:r>
    </w:p>
    <w:p w14:paraId="7F8BDA5A" w14:textId="77777777" w:rsidR="00D86165" w:rsidRDefault="00FA430E" w:rsidP="00FA430E">
      <w:pPr>
        <w:spacing w:before="0" w:after="0"/>
        <w:ind w:left="2268" w:hanging="2268"/>
        <w:rPr>
          <w:caps/>
        </w:rPr>
      </w:pPr>
      <w:r>
        <w:rPr>
          <w:caps/>
        </w:rPr>
        <w:tab/>
      </w:r>
      <w:r w:rsidR="00D86165">
        <w:rPr>
          <w:caps/>
        </w:rPr>
        <w:t>Take a break from the road</w:t>
      </w:r>
    </w:p>
    <w:p w14:paraId="33449C9E" w14:textId="77777777" w:rsidR="00D86165" w:rsidRDefault="00FA430E" w:rsidP="00FA430E">
      <w:pPr>
        <w:spacing w:before="0" w:after="0"/>
        <w:ind w:left="2268" w:hanging="2268"/>
      </w:pPr>
      <w:r>
        <w:rPr>
          <w:caps/>
        </w:rPr>
        <w:tab/>
      </w:r>
      <w:r w:rsidR="00D86165">
        <w:rPr>
          <w:caps/>
        </w:rPr>
        <w:t>for a moment or two!</w:t>
      </w:r>
    </w:p>
    <w:p w14:paraId="6A391EDB" w14:textId="77777777" w:rsidR="00D86165" w:rsidRDefault="00D86165" w:rsidP="00FA430E">
      <w:pPr>
        <w:spacing w:before="0" w:after="0"/>
        <w:ind w:left="2268" w:hanging="2268"/>
        <w:rPr>
          <w:caps/>
        </w:rPr>
      </w:pPr>
      <w:r>
        <w:rPr>
          <w:caps/>
        </w:rPr>
        <w:t> </w:t>
      </w:r>
    </w:p>
    <w:p w14:paraId="2C61A003" w14:textId="77777777" w:rsidR="00D86165" w:rsidRDefault="00FA430E" w:rsidP="00FA430E">
      <w:pPr>
        <w:spacing w:before="0" w:after="0"/>
        <w:ind w:left="2268" w:hanging="2268"/>
        <w:rPr>
          <w:caps/>
        </w:rPr>
      </w:pPr>
      <w:r>
        <w:rPr>
          <w:caps/>
        </w:rPr>
        <w:tab/>
      </w:r>
      <w:r w:rsidR="00D86165">
        <w:rPr>
          <w:caps/>
        </w:rPr>
        <w:t>As we race around the universe,</w:t>
      </w:r>
    </w:p>
    <w:p w14:paraId="38444E82" w14:textId="77777777" w:rsidR="00D86165" w:rsidRDefault="00FA430E" w:rsidP="00FA430E">
      <w:pPr>
        <w:spacing w:before="0" w:after="0"/>
        <w:ind w:left="2268" w:hanging="2268"/>
        <w:rPr>
          <w:caps/>
        </w:rPr>
      </w:pPr>
      <w:r>
        <w:rPr>
          <w:caps/>
        </w:rPr>
        <w:tab/>
      </w:r>
      <w:r w:rsidR="00D86165">
        <w:rPr>
          <w:caps/>
        </w:rPr>
        <w:t>There’s a place we want to be!</w:t>
      </w:r>
    </w:p>
    <w:p w14:paraId="2F84ACA4" w14:textId="77777777" w:rsidR="00D86165" w:rsidRDefault="00FA430E" w:rsidP="00FA430E">
      <w:pPr>
        <w:spacing w:before="0" w:after="0"/>
        <w:ind w:left="2268" w:hanging="2268"/>
        <w:rPr>
          <w:caps/>
        </w:rPr>
      </w:pPr>
      <w:r>
        <w:rPr>
          <w:caps/>
        </w:rPr>
        <w:tab/>
      </w:r>
      <w:r w:rsidR="00D86165">
        <w:rPr>
          <w:caps/>
        </w:rPr>
        <w:t>It’s a home from home for those who roam</w:t>
      </w:r>
    </w:p>
    <w:p w14:paraId="0FDFDA23" w14:textId="77777777" w:rsidR="00D86165" w:rsidRDefault="00FA430E" w:rsidP="00FA430E">
      <w:pPr>
        <w:spacing w:before="0" w:after="0"/>
        <w:ind w:left="2268" w:hanging="2268"/>
        <w:rPr>
          <w:caps/>
        </w:rPr>
      </w:pPr>
      <w:r>
        <w:rPr>
          <w:caps/>
        </w:rPr>
        <w:tab/>
      </w:r>
      <w:r w:rsidR="00D86165">
        <w:rPr>
          <w:caps/>
        </w:rPr>
        <w:t>Across the galaxy!</w:t>
      </w:r>
    </w:p>
    <w:p w14:paraId="19C019EE" w14:textId="77777777" w:rsidR="00D86165" w:rsidRDefault="00D86165" w:rsidP="00FA430E">
      <w:pPr>
        <w:spacing w:before="0" w:after="0"/>
        <w:ind w:left="2268" w:hanging="2268"/>
        <w:rPr>
          <w:caps/>
        </w:rPr>
      </w:pPr>
      <w:r>
        <w:rPr>
          <w:caps/>
        </w:rPr>
        <w:t> </w:t>
      </w:r>
    </w:p>
    <w:p w14:paraId="79AF6F30" w14:textId="77777777" w:rsidR="00D86165" w:rsidRDefault="00FA430E" w:rsidP="00FA430E">
      <w:pPr>
        <w:spacing w:before="0" w:after="0"/>
        <w:ind w:left="2268" w:hanging="2268"/>
        <w:rPr>
          <w:caps/>
        </w:rPr>
      </w:pPr>
      <w:r>
        <w:rPr>
          <w:caps/>
        </w:rPr>
        <w:tab/>
      </w:r>
      <w:r w:rsidR="00D86165">
        <w:rPr>
          <w:caps/>
        </w:rPr>
        <w:t>With the warmest welcome waiting there,</w:t>
      </w:r>
    </w:p>
    <w:p w14:paraId="5A497953" w14:textId="77777777" w:rsidR="00D86165" w:rsidRDefault="00FA430E" w:rsidP="00FA430E">
      <w:pPr>
        <w:spacing w:before="0" w:after="0"/>
        <w:ind w:left="2268" w:hanging="2268"/>
        <w:rPr>
          <w:caps/>
        </w:rPr>
      </w:pPr>
      <w:r>
        <w:rPr>
          <w:caps/>
        </w:rPr>
        <w:tab/>
      </w:r>
      <w:r w:rsidR="00D86165">
        <w:rPr>
          <w:caps/>
        </w:rPr>
        <w:t>It’s a golden guarantee!</w:t>
      </w:r>
    </w:p>
    <w:p w14:paraId="4FC04CC7" w14:textId="77777777" w:rsidR="00D86165" w:rsidRDefault="00FA430E" w:rsidP="00FA430E">
      <w:pPr>
        <w:spacing w:before="0" w:after="0"/>
        <w:ind w:left="2268" w:hanging="2268"/>
        <w:rPr>
          <w:caps/>
        </w:rPr>
      </w:pPr>
      <w:r>
        <w:rPr>
          <w:caps/>
        </w:rPr>
        <w:tab/>
      </w:r>
      <w:r w:rsidR="00D86165">
        <w:rPr>
          <w:caps/>
        </w:rPr>
        <w:t>There’s a place in space for everyone -</w:t>
      </w:r>
    </w:p>
    <w:p w14:paraId="1F4E5027" w14:textId="77777777" w:rsidR="00D86165" w:rsidRDefault="00FA430E" w:rsidP="00FA430E">
      <w:pPr>
        <w:spacing w:before="0" w:after="0"/>
        <w:ind w:left="2268" w:hanging="2268"/>
        <w:rPr>
          <w:caps/>
        </w:rPr>
      </w:pPr>
      <w:r>
        <w:rPr>
          <w:caps/>
        </w:rPr>
        <w:tab/>
      </w:r>
      <w:r w:rsidR="00D86165">
        <w:rPr>
          <w:caps/>
        </w:rPr>
        <w:t>Junction Fifty...</w:t>
      </w:r>
    </w:p>
    <w:p w14:paraId="1A65A430" w14:textId="77777777" w:rsidR="00FA430E" w:rsidRDefault="00FA430E" w:rsidP="00D86165">
      <w:pPr>
        <w:ind w:left="2268" w:hanging="2268"/>
        <w:rPr>
          <w:caps/>
        </w:rPr>
      </w:pPr>
    </w:p>
    <w:p w14:paraId="48588BDF" w14:textId="77777777" w:rsidR="00D86165" w:rsidRDefault="00D86165" w:rsidP="00D86165">
      <w:pPr>
        <w:rPr>
          <w:b/>
          <w:bCs/>
          <w:caps/>
        </w:rPr>
      </w:pPr>
      <w:r>
        <w:rPr>
          <w:b/>
          <w:bCs/>
          <w:i/>
          <w:iCs/>
        </w:rPr>
        <w:t>(An instant lighting change as the chorus freeze - a spotlight hits a thoughtful Luke as he looks up and out at the stars and begins to sing.)</w:t>
      </w:r>
    </w:p>
    <w:p w14:paraId="07FAB9F7" w14:textId="77777777" w:rsidR="00D86165" w:rsidRDefault="00D86165" w:rsidP="00D86165">
      <w:pPr>
        <w:ind w:left="2268" w:hanging="2268"/>
        <w:rPr>
          <w:caps/>
        </w:rPr>
      </w:pPr>
    </w:p>
    <w:p w14:paraId="38BCE4F0" w14:textId="77777777" w:rsidR="00D86165" w:rsidRDefault="00D86165" w:rsidP="00FA430E">
      <w:pPr>
        <w:spacing w:before="0" w:after="0"/>
        <w:ind w:left="2268" w:hanging="2268"/>
        <w:rPr>
          <w:caps/>
        </w:rPr>
      </w:pPr>
      <w:r>
        <w:rPr>
          <w:rStyle w:val="CharName"/>
        </w:rPr>
        <w:t>LUKE:</w:t>
      </w:r>
      <w:r w:rsidR="00FA430E">
        <w:rPr>
          <w:caps/>
        </w:rPr>
        <w:tab/>
      </w:r>
      <w:r>
        <w:rPr>
          <w:caps/>
        </w:rPr>
        <w:t>One day, out there is where you’ll find me</w:t>
      </w:r>
    </w:p>
    <w:p w14:paraId="41A7AB78" w14:textId="77777777" w:rsidR="00D86165" w:rsidRDefault="00FA430E" w:rsidP="00FA430E">
      <w:pPr>
        <w:spacing w:before="0" w:after="0"/>
        <w:ind w:left="2268" w:hanging="2268"/>
        <w:rPr>
          <w:caps/>
        </w:rPr>
      </w:pPr>
      <w:r>
        <w:rPr>
          <w:caps/>
        </w:rPr>
        <w:tab/>
      </w:r>
      <w:r w:rsidR="00D86165">
        <w:rPr>
          <w:caps/>
        </w:rPr>
        <w:t>Leave this Satellite far behind me</w:t>
      </w:r>
    </w:p>
    <w:p w14:paraId="586A0417" w14:textId="77777777" w:rsidR="00D86165" w:rsidRDefault="00FA430E" w:rsidP="00FA430E">
      <w:pPr>
        <w:spacing w:before="0" w:after="0"/>
        <w:ind w:left="2268" w:hanging="2268"/>
        <w:rPr>
          <w:caps/>
        </w:rPr>
      </w:pPr>
      <w:r>
        <w:rPr>
          <w:caps/>
        </w:rPr>
        <w:tab/>
      </w:r>
      <w:r w:rsidR="00D86165">
        <w:rPr>
          <w:caps/>
        </w:rPr>
        <w:t>I’ll be surfing the stars!</w:t>
      </w:r>
    </w:p>
    <w:p w14:paraId="762BDCF7" w14:textId="77777777" w:rsidR="00D86165" w:rsidRDefault="00FA430E" w:rsidP="00FA430E">
      <w:pPr>
        <w:spacing w:before="0" w:after="0"/>
        <w:ind w:left="2268" w:hanging="2268"/>
        <w:rPr>
          <w:caps/>
        </w:rPr>
      </w:pPr>
      <w:r>
        <w:rPr>
          <w:caps/>
        </w:rPr>
        <w:tab/>
      </w:r>
      <w:r w:rsidR="00D86165">
        <w:rPr>
          <w:caps/>
        </w:rPr>
        <w:t>I’ll be walking the sky!</w:t>
      </w:r>
    </w:p>
    <w:p w14:paraId="0BC8DE2E" w14:textId="77777777" w:rsidR="00D86165" w:rsidRDefault="00D86165" w:rsidP="00FA430E">
      <w:pPr>
        <w:spacing w:before="0" w:after="0"/>
        <w:ind w:left="2268" w:hanging="2268"/>
        <w:rPr>
          <w:caps/>
        </w:rPr>
      </w:pPr>
    </w:p>
    <w:p w14:paraId="3400344C" w14:textId="77777777" w:rsidR="00D86165" w:rsidRDefault="00FA430E" w:rsidP="00FA430E">
      <w:pPr>
        <w:spacing w:before="0" w:after="0"/>
        <w:ind w:left="2268" w:hanging="2268"/>
        <w:rPr>
          <w:caps/>
        </w:rPr>
      </w:pPr>
      <w:r>
        <w:rPr>
          <w:caps/>
        </w:rPr>
        <w:tab/>
      </w:r>
      <w:r w:rsidR="00D86165">
        <w:rPr>
          <w:caps/>
        </w:rPr>
        <w:t>S.O.S, a distress I’m sending</w:t>
      </w:r>
    </w:p>
    <w:p w14:paraId="06E31A2F" w14:textId="77777777" w:rsidR="00D86165" w:rsidRDefault="00FA430E" w:rsidP="00FA430E">
      <w:pPr>
        <w:spacing w:before="0" w:after="0"/>
        <w:ind w:left="2268" w:hanging="2268"/>
        <w:rPr>
          <w:caps/>
        </w:rPr>
      </w:pPr>
      <w:r>
        <w:rPr>
          <w:caps/>
        </w:rPr>
        <w:tab/>
      </w:r>
      <w:r w:rsidR="00D86165">
        <w:rPr>
          <w:caps/>
        </w:rPr>
        <w:t>Need adventure that’s never ending</w:t>
      </w:r>
    </w:p>
    <w:p w14:paraId="517036FE" w14:textId="77777777" w:rsidR="00D86165" w:rsidRDefault="00FA430E" w:rsidP="00FA430E">
      <w:pPr>
        <w:spacing w:before="0" w:after="0"/>
        <w:ind w:left="2268" w:hanging="2268"/>
        <w:rPr>
          <w:caps/>
        </w:rPr>
      </w:pPr>
      <w:r>
        <w:rPr>
          <w:caps/>
        </w:rPr>
        <w:tab/>
      </w:r>
      <w:r w:rsidR="00D86165">
        <w:rPr>
          <w:caps/>
        </w:rPr>
        <w:t>I don’t want to spend life</w:t>
      </w:r>
    </w:p>
    <w:p w14:paraId="58FA97C5" w14:textId="77777777" w:rsidR="00D86165" w:rsidRDefault="00FA430E" w:rsidP="00FA430E">
      <w:pPr>
        <w:spacing w:before="0" w:after="0"/>
        <w:ind w:left="2268" w:hanging="2268"/>
        <w:rPr>
          <w:caps/>
        </w:rPr>
      </w:pPr>
      <w:r>
        <w:rPr>
          <w:caps/>
        </w:rPr>
        <w:tab/>
      </w:r>
      <w:r w:rsidR="00D86165">
        <w:rPr>
          <w:caps/>
        </w:rPr>
        <w:t>Watching life passing by...</w:t>
      </w:r>
    </w:p>
    <w:p w14:paraId="209D572E" w14:textId="77777777" w:rsidR="00D86165" w:rsidRDefault="00FA430E" w:rsidP="00D86165">
      <w:pPr>
        <w:ind w:left="2268" w:hanging="2268"/>
        <w:rPr>
          <w:caps/>
        </w:rPr>
      </w:pPr>
      <w:r>
        <w:rPr>
          <w:caps/>
        </w:rPr>
        <w:tab/>
      </w:r>
    </w:p>
    <w:p w14:paraId="4F2647CB" w14:textId="77777777" w:rsidR="00D86165" w:rsidRDefault="00D86165" w:rsidP="00D86165">
      <w:pPr>
        <w:ind w:left="2268" w:hanging="2268"/>
        <w:rPr>
          <w:b/>
          <w:bCs/>
          <w:i/>
          <w:iCs/>
        </w:rPr>
      </w:pPr>
      <w:r>
        <w:rPr>
          <w:b/>
          <w:bCs/>
          <w:i/>
          <w:iCs/>
        </w:rPr>
        <w:t>(The lighting returns to normal as the chorus sing once more.)</w:t>
      </w:r>
    </w:p>
    <w:p w14:paraId="0A9D068C" w14:textId="77777777" w:rsidR="00D86165" w:rsidRDefault="00D86165" w:rsidP="00D86165">
      <w:pPr>
        <w:ind w:left="2268" w:hanging="2268"/>
        <w:rPr>
          <w:i/>
          <w:iCs/>
        </w:rPr>
      </w:pPr>
    </w:p>
    <w:p w14:paraId="4510ED7E" w14:textId="77777777" w:rsidR="00D86165" w:rsidRDefault="00D86165" w:rsidP="00FA430E">
      <w:pPr>
        <w:spacing w:before="0" w:after="0"/>
        <w:ind w:left="2268" w:hanging="2268"/>
        <w:rPr>
          <w:caps/>
        </w:rPr>
      </w:pPr>
      <w:r>
        <w:rPr>
          <w:rStyle w:val="CharName"/>
        </w:rPr>
        <w:t>ALL:</w:t>
      </w:r>
      <w:r w:rsidR="00FA430E">
        <w:rPr>
          <w:caps/>
        </w:rPr>
        <w:tab/>
      </w:r>
      <w:r>
        <w:rPr>
          <w:caps/>
        </w:rPr>
        <w:t>As we race around the universe,</w:t>
      </w:r>
    </w:p>
    <w:p w14:paraId="3573E34D" w14:textId="77777777" w:rsidR="00D86165" w:rsidRDefault="00FA430E" w:rsidP="00FA430E">
      <w:pPr>
        <w:spacing w:before="0" w:after="0"/>
        <w:ind w:left="2268" w:hanging="2268"/>
        <w:rPr>
          <w:caps/>
        </w:rPr>
      </w:pPr>
      <w:r>
        <w:rPr>
          <w:caps/>
        </w:rPr>
        <w:tab/>
      </w:r>
      <w:r w:rsidR="00D86165">
        <w:rPr>
          <w:caps/>
        </w:rPr>
        <w:t>There’s a place we want to be!</w:t>
      </w:r>
    </w:p>
    <w:p w14:paraId="39E3C35C" w14:textId="77777777" w:rsidR="00D86165" w:rsidRDefault="00FA430E" w:rsidP="00FA430E">
      <w:pPr>
        <w:spacing w:before="0" w:after="0"/>
        <w:ind w:left="2268" w:hanging="2268"/>
        <w:rPr>
          <w:caps/>
        </w:rPr>
      </w:pPr>
      <w:r>
        <w:rPr>
          <w:caps/>
        </w:rPr>
        <w:tab/>
      </w:r>
      <w:r w:rsidR="00D86165">
        <w:rPr>
          <w:caps/>
        </w:rPr>
        <w:t>It’s a home from home for those who roam</w:t>
      </w:r>
    </w:p>
    <w:p w14:paraId="71CA77B6" w14:textId="77777777" w:rsidR="00D86165" w:rsidRDefault="00FA430E" w:rsidP="00FA430E">
      <w:pPr>
        <w:spacing w:before="0" w:after="0"/>
        <w:ind w:left="2268" w:hanging="2268"/>
        <w:rPr>
          <w:caps/>
        </w:rPr>
      </w:pPr>
      <w:r>
        <w:rPr>
          <w:caps/>
        </w:rPr>
        <w:tab/>
      </w:r>
      <w:r w:rsidR="00D86165">
        <w:rPr>
          <w:caps/>
        </w:rPr>
        <w:t>Across the galaxy!</w:t>
      </w:r>
    </w:p>
    <w:p w14:paraId="7F5F7268" w14:textId="77777777" w:rsidR="00D86165" w:rsidRDefault="00D86165" w:rsidP="00FA430E">
      <w:pPr>
        <w:spacing w:before="0" w:after="0"/>
        <w:ind w:left="2268" w:hanging="2268"/>
        <w:rPr>
          <w:caps/>
        </w:rPr>
      </w:pPr>
      <w:r>
        <w:rPr>
          <w:caps/>
        </w:rPr>
        <w:t> </w:t>
      </w:r>
    </w:p>
    <w:p w14:paraId="0BB4F233" w14:textId="77777777" w:rsidR="00D86165" w:rsidRDefault="00FA430E" w:rsidP="00FA430E">
      <w:pPr>
        <w:spacing w:before="0" w:after="0"/>
        <w:ind w:left="2268" w:hanging="2268"/>
        <w:rPr>
          <w:caps/>
        </w:rPr>
      </w:pPr>
      <w:r>
        <w:rPr>
          <w:caps/>
        </w:rPr>
        <w:tab/>
      </w:r>
      <w:r w:rsidR="00D86165">
        <w:rPr>
          <w:caps/>
        </w:rPr>
        <w:t>With the warmest welcome waiting there,</w:t>
      </w:r>
    </w:p>
    <w:p w14:paraId="37BC5017" w14:textId="77777777" w:rsidR="00D86165" w:rsidRDefault="00FA430E" w:rsidP="00FA430E">
      <w:pPr>
        <w:spacing w:before="0" w:after="0"/>
        <w:ind w:left="2268" w:hanging="2268"/>
        <w:rPr>
          <w:caps/>
        </w:rPr>
      </w:pPr>
      <w:r>
        <w:rPr>
          <w:caps/>
        </w:rPr>
        <w:tab/>
      </w:r>
      <w:r w:rsidR="00D86165">
        <w:rPr>
          <w:caps/>
        </w:rPr>
        <w:t>it’s a golden guarantee!</w:t>
      </w:r>
    </w:p>
    <w:p w14:paraId="4E5959B9" w14:textId="77777777" w:rsidR="00D86165" w:rsidRDefault="00FA430E" w:rsidP="00FA430E">
      <w:pPr>
        <w:spacing w:before="0" w:after="0"/>
        <w:ind w:left="2268" w:hanging="2268"/>
        <w:rPr>
          <w:caps/>
        </w:rPr>
      </w:pPr>
      <w:r>
        <w:rPr>
          <w:caps/>
        </w:rPr>
        <w:tab/>
      </w:r>
      <w:r w:rsidR="00D86165">
        <w:rPr>
          <w:caps/>
        </w:rPr>
        <w:t>There’s a place in space for everyone -</w:t>
      </w:r>
    </w:p>
    <w:p w14:paraId="54D3E01A" w14:textId="77777777" w:rsidR="00D86165" w:rsidRDefault="00D86165" w:rsidP="00D86165">
      <w:pPr>
        <w:ind w:left="2268" w:hanging="2268"/>
        <w:rPr>
          <w:caps/>
        </w:rPr>
      </w:pPr>
    </w:p>
    <w:p w14:paraId="5F4933BD" w14:textId="77777777" w:rsidR="00D86165" w:rsidRDefault="00D86165" w:rsidP="00FA430E">
      <w:pPr>
        <w:spacing w:before="0" w:after="0"/>
        <w:ind w:left="2268" w:hanging="2268"/>
        <w:rPr>
          <w:caps/>
        </w:rPr>
      </w:pPr>
      <w:r>
        <w:rPr>
          <w:rStyle w:val="CharName"/>
        </w:rPr>
        <w:t>GROUP 1:</w:t>
      </w:r>
      <w:r w:rsidR="00FA430E">
        <w:rPr>
          <w:caps/>
        </w:rPr>
        <w:tab/>
      </w:r>
      <w:r>
        <w:rPr>
          <w:caps/>
        </w:rPr>
        <w:t>Junction Fifty-One! Junction Fifty-One!</w:t>
      </w:r>
    </w:p>
    <w:p w14:paraId="1652C1E3" w14:textId="77777777" w:rsidR="00D86165" w:rsidRDefault="00FA430E" w:rsidP="00FA430E">
      <w:pPr>
        <w:spacing w:before="0" w:after="0"/>
        <w:ind w:left="2268" w:hanging="2268"/>
        <w:rPr>
          <w:caps/>
        </w:rPr>
      </w:pPr>
      <w:r>
        <w:rPr>
          <w:caps/>
        </w:rPr>
        <w:tab/>
      </w:r>
      <w:r w:rsidR="00D86165">
        <w:rPr>
          <w:caps/>
        </w:rPr>
        <w:t>Junction Fifty-One! Junction Fifty-One!</w:t>
      </w:r>
    </w:p>
    <w:p w14:paraId="7FE4EE56" w14:textId="77777777" w:rsidR="00D86165" w:rsidRDefault="00D86165" w:rsidP="00FA430E">
      <w:pPr>
        <w:spacing w:before="0" w:after="0"/>
        <w:ind w:left="2268" w:hanging="2268"/>
        <w:rPr>
          <w:caps/>
        </w:rPr>
      </w:pPr>
    </w:p>
    <w:p w14:paraId="0C986762" w14:textId="77777777" w:rsidR="00D86165" w:rsidRDefault="00D86165" w:rsidP="00FA430E">
      <w:pPr>
        <w:spacing w:before="0" w:after="0"/>
        <w:ind w:left="2268" w:hanging="2268"/>
        <w:rPr>
          <w:caps/>
        </w:rPr>
      </w:pPr>
      <w:r>
        <w:rPr>
          <w:rStyle w:val="CharName"/>
        </w:rPr>
        <w:t>GROUP 2:</w:t>
      </w:r>
      <w:r w:rsidR="00FA430E">
        <w:rPr>
          <w:caps/>
        </w:rPr>
        <w:tab/>
      </w:r>
      <w:r>
        <w:rPr>
          <w:caps/>
        </w:rPr>
        <w:t>You are welcome to come, we will take anyone!</w:t>
      </w:r>
    </w:p>
    <w:p w14:paraId="4DC2E41B" w14:textId="77777777" w:rsidR="00D86165" w:rsidRDefault="00FA430E" w:rsidP="00FA430E">
      <w:pPr>
        <w:spacing w:before="0" w:after="0"/>
        <w:ind w:left="2268" w:hanging="2268"/>
        <w:rPr>
          <w:caps/>
        </w:rPr>
      </w:pPr>
      <w:r>
        <w:rPr>
          <w:caps/>
        </w:rPr>
        <w:tab/>
      </w:r>
      <w:r w:rsidR="00D86165">
        <w:rPr>
          <w:caps/>
        </w:rPr>
        <w:t>You are welcome to come, we will take anyone!</w:t>
      </w:r>
    </w:p>
    <w:p w14:paraId="48B5C0EA" w14:textId="77777777" w:rsidR="00D86165" w:rsidRDefault="00FA430E" w:rsidP="00FA430E">
      <w:pPr>
        <w:spacing w:before="0" w:after="0"/>
        <w:ind w:left="2268" w:hanging="2268"/>
        <w:rPr>
          <w:caps/>
        </w:rPr>
      </w:pPr>
      <w:r>
        <w:rPr>
          <w:caps/>
        </w:rPr>
        <w:tab/>
      </w:r>
      <w:r w:rsidR="00D86165">
        <w:rPr>
          <w:caps/>
        </w:rPr>
        <w:t>You are welcome to come, we will take anyone!</w:t>
      </w:r>
    </w:p>
    <w:p w14:paraId="7FB6BA6E" w14:textId="77777777" w:rsidR="00D86165" w:rsidRDefault="00FA430E" w:rsidP="00FA430E">
      <w:pPr>
        <w:spacing w:before="0" w:after="0"/>
        <w:ind w:left="2268" w:hanging="2268"/>
      </w:pPr>
      <w:r>
        <w:rPr>
          <w:caps/>
        </w:rPr>
        <w:tab/>
      </w:r>
      <w:r w:rsidR="00D86165">
        <w:rPr>
          <w:caps/>
        </w:rPr>
        <w:t>You are welcome to come, we will take anyone!</w:t>
      </w:r>
    </w:p>
    <w:p w14:paraId="201AFD9B" w14:textId="77777777" w:rsidR="00D86165" w:rsidRDefault="00D86165" w:rsidP="00D86165">
      <w:pPr>
        <w:ind w:left="2268" w:hanging="2268"/>
      </w:pPr>
    </w:p>
    <w:p w14:paraId="467FEFA9" w14:textId="77777777" w:rsidR="00D86165" w:rsidRDefault="00D86165" w:rsidP="00D86165">
      <w:pPr>
        <w:ind w:left="2268" w:hanging="2268"/>
      </w:pPr>
      <w:r>
        <w:rPr>
          <w:rStyle w:val="CharName"/>
        </w:rPr>
        <w:t>ADA:</w:t>
      </w:r>
      <w:r>
        <w:tab/>
      </w:r>
      <w:r>
        <w:rPr>
          <w:b/>
          <w:bCs/>
          <w:i/>
          <w:iCs/>
        </w:rPr>
        <w:t>(speaking with an arm around Luke)</w:t>
      </w:r>
      <w:r>
        <w:rPr>
          <w:i/>
          <w:iCs/>
        </w:rPr>
        <w:t xml:space="preserve"> </w:t>
      </w:r>
      <w:r>
        <w:t>It’s our home in the stars!</w:t>
      </w:r>
    </w:p>
    <w:p w14:paraId="351A03C2" w14:textId="77777777" w:rsidR="00D86165" w:rsidRDefault="00D86165" w:rsidP="00D86165">
      <w:pPr>
        <w:ind w:left="2268" w:hanging="2268"/>
      </w:pPr>
    </w:p>
    <w:p w14:paraId="420EE964" w14:textId="77777777" w:rsidR="00D86165" w:rsidRDefault="00D86165" w:rsidP="00D86165">
      <w:pPr>
        <w:ind w:left="2268" w:hanging="2268"/>
      </w:pPr>
      <w:r>
        <w:rPr>
          <w:rStyle w:val="CharName"/>
        </w:rPr>
        <w:t>ALL:</w:t>
      </w:r>
      <w:r w:rsidR="00FA430E">
        <w:tab/>
      </w:r>
      <w:r>
        <w:rPr>
          <w:caps/>
        </w:rPr>
        <w:t>Junction Fifty-One!</w:t>
      </w:r>
    </w:p>
    <w:p w14:paraId="511C78D8" w14:textId="77777777" w:rsidR="00D86165" w:rsidRDefault="00D86165" w:rsidP="00D86165">
      <w:pPr>
        <w:ind w:left="2268" w:hanging="2268"/>
      </w:pPr>
    </w:p>
    <w:p w14:paraId="4C54D64D" w14:textId="349A7E37" w:rsidR="00D86165" w:rsidRDefault="00D86165" w:rsidP="00D86165">
      <w:pPr>
        <w:rPr>
          <w:b/>
          <w:bCs/>
          <w:i/>
          <w:iCs/>
        </w:rPr>
      </w:pPr>
      <w:r>
        <w:rPr>
          <w:b/>
          <w:bCs/>
          <w:i/>
          <w:iCs/>
        </w:rPr>
        <w:t xml:space="preserve">(The song ends on the last beat with the chorus in </w:t>
      </w:r>
      <w:r w:rsidR="00C23C5D">
        <w:rPr>
          <w:b/>
          <w:bCs/>
          <w:i/>
          <w:iCs/>
        </w:rPr>
        <w:t xml:space="preserve">a </w:t>
      </w:r>
      <w:r>
        <w:rPr>
          <w:b/>
          <w:bCs/>
          <w:i/>
          <w:iCs/>
        </w:rPr>
        <w:t>frozen pose around a central Ada and Luke. Ada stands happily hands on hips, Luke is grumpy with arms folded.)</w:t>
      </w:r>
    </w:p>
    <w:p w14:paraId="6DAE2E06" w14:textId="77777777" w:rsidR="00D86165" w:rsidRDefault="00D86165" w:rsidP="00D86165">
      <w:pPr>
        <w:ind w:left="2268" w:hanging="2268"/>
        <w:rPr>
          <w:i/>
          <w:iCs/>
        </w:rPr>
      </w:pPr>
    </w:p>
    <w:p w14:paraId="4E288527" w14:textId="77777777" w:rsidR="00D86165" w:rsidRPr="00FA430E" w:rsidRDefault="00FA430E" w:rsidP="00FA430E">
      <w:pPr>
        <w:pStyle w:val="Heading3"/>
      </w:pPr>
      <w:bookmarkStart w:id="68" w:name="_Toc31106896"/>
      <w:bookmarkStart w:id="69" w:name="_Toc34042249"/>
      <w:r>
        <w:t>TRACK 3:</w:t>
      </w:r>
      <w:r w:rsidR="00D86165" w:rsidRPr="00FA430E">
        <w:rPr>
          <w:u w:val="none"/>
        </w:rPr>
        <w:tab/>
      </w:r>
      <w:r w:rsidR="00D86165" w:rsidRPr="00FA430E">
        <w:t>Junction Play Off</w:t>
      </w:r>
      <w:bookmarkEnd w:id="68"/>
      <w:bookmarkEnd w:id="69"/>
    </w:p>
    <w:p w14:paraId="03891572" w14:textId="77777777" w:rsidR="00D86165" w:rsidRDefault="00D86165" w:rsidP="00D86165">
      <w:pPr>
        <w:ind w:left="2268" w:hanging="2268"/>
      </w:pPr>
    </w:p>
    <w:p w14:paraId="3D085596" w14:textId="77777777" w:rsidR="00D86165" w:rsidRDefault="00D86165" w:rsidP="00D86165">
      <w:pPr>
        <w:rPr>
          <w:b/>
          <w:bCs/>
          <w:i/>
          <w:iCs/>
        </w:rPr>
      </w:pPr>
      <w:r>
        <w:rPr>
          <w:b/>
          <w:bCs/>
          <w:i/>
          <w:iCs/>
        </w:rPr>
        <w:t>(The chorus and Luke exit, leaving Ada with the Trekkies - a group of exotically colourful alien travellers from every corner of the universe. They gather around Ada’s stall of space merchandise. A large sign reads “Daft Ada’s Star Wares” in a familiar font. The Diddly Squits are in a group at one side of the stage, and Anne, Alfie and the apprentices are in a group at the other side of the stage.)</w:t>
      </w:r>
    </w:p>
    <w:p w14:paraId="03C8248D" w14:textId="77777777" w:rsidR="00D86165" w:rsidRDefault="00D86165" w:rsidP="00D86165">
      <w:pPr>
        <w:ind w:left="2268" w:hanging="2268"/>
      </w:pPr>
    </w:p>
    <w:p w14:paraId="302EEC85" w14:textId="77777777" w:rsidR="00D86165" w:rsidRDefault="00D86165" w:rsidP="00FA430E">
      <w:pPr>
        <w:ind w:left="2268" w:hanging="2268"/>
      </w:pPr>
      <w:r>
        <w:rPr>
          <w:rStyle w:val="CharName"/>
        </w:rPr>
        <w:t>ADA:</w:t>
      </w:r>
      <w:r w:rsidR="00FA430E">
        <w:tab/>
      </w:r>
      <w:r>
        <w:t>Welcome, star trekkers, to our humble commode - Ju</w:t>
      </w:r>
      <w:r w:rsidR="00FA430E">
        <w:t xml:space="preserve">nction Fifty-One. I’m Daft </w:t>
      </w:r>
      <w:r>
        <w:t>Ada, and while my nephew, Luke, services your shi</w:t>
      </w:r>
      <w:r w:rsidR="00FA430E">
        <w:t xml:space="preserve">ps, please peruse our star </w:t>
      </w:r>
      <w:r>
        <w:t xml:space="preserve">wares. </w:t>
      </w:r>
    </w:p>
    <w:p w14:paraId="1334861B" w14:textId="77777777" w:rsidR="00D86165" w:rsidRDefault="00D86165" w:rsidP="00FA430E">
      <w:pPr>
        <w:ind w:left="2268" w:hanging="2268"/>
      </w:pPr>
      <w:r>
        <w:rPr>
          <w:rStyle w:val="CharName"/>
        </w:rPr>
        <w:t>COMMODORE:</w:t>
      </w:r>
      <w:r w:rsidR="00FA430E">
        <w:tab/>
      </w:r>
      <w:r>
        <w:t>Who’s thirsty Diddly Squits?</w:t>
      </w:r>
    </w:p>
    <w:p w14:paraId="610980D7" w14:textId="77777777" w:rsidR="00D86165" w:rsidRPr="00FA430E" w:rsidRDefault="00D86165" w:rsidP="00FA430E">
      <w:pPr>
        <w:ind w:left="2268" w:hanging="2268"/>
        <w:rPr>
          <w:b/>
          <w:bCs/>
          <w:i/>
          <w:iCs/>
        </w:rPr>
      </w:pPr>
      <w:r>
        <w:rPr>
          <w:rStyle w:val="CharName"/>
        </w:rPr>
        <w:t>DIDDLY SQUITS:</w:t>
      </w:r>
      <w:r>
        <w:tab/>
        <w:t>Diddly, diddly, diddly!</w:t>
      </w:r>
    </w:p>
    <w:p w14:paraId="44A09970" w14:textId="77777777" w:rsidR="00D86165" w:rsidRDefault="00D86165" w:rsidP="00FA430E">
      <w:pPr>
        <w:ind w:left="2268" w:hanging="2268"/>
      </w:pPr>
      <w:r>
        <w:rPr>
          <w:rStyle w:val="CharName"/>
        </w:rPr>
        <w:t>COMMODORE:</w:t>
      </w:r>
      <w:r w:rsidR="00FA430E">
        <w:tab/>
      </w:r>
      <w:r>
        <w:t>How much is a cup of cosmic coffee, Amiga?</w:t>
      </w:r>
    </w:p>
    <w:p w14:paraId="602B35A7" w14:textId="77777777" w:rsidR="00D86165" w:rsidRDefault="00D86165" w:rsidP="00FA430E">
      <w:pPr>
        <w:ind w:left="2268" w:hanging="2268"/>
      </w:pPr>
      <w:r>
        <w:rPr>
          <w:rStyle w:val="CharName"/>
        </w:rPr>
        <w:t>AMIGA:</w:t>
      </w:r>
      <w:r w:rsidR="00FA430E">
        <w:tab/>
      </w:r>
      <w:r>
        <w:t>Fifty Starbucks!</w:t>
      </w:r>
    </w:p>
    <w:p w14:paraId="74B62AF2" w14:textId="77777777" w:rsidR="00D86165" w:rsidRDefault="00D86165" w:rsidP="00FA430E">
      <w:pPr>
        <w:ind w:left="2268" w:hanging="2268"/>
      </w:pPr>
      <w:r>
        <w:rPr>
          <w:rStyle w:val="CharName"/>
        </w:rPr>
        <w:t>COMMODORE:</w:t>
      </w:r>
      <w:r w:rsidR="00FA430E">
        <w:tab/>
      </w:r>
      <w:r>
        <w:t>Great, let’s all get a decapitated coffee!</w:t>
      </w:r>
    </w:p>
    <w:p w14:paraId="0B9A799B" w14:textId="77777777" w:rsidR="00D86165" w:rsidRDefault="00D86165" w:rsidP="00FA430E">
      <w:pPr>
        <w:ind w:left="2268" w:hanging="2268"/>
      </w:pPr>
      <w:r>
        <w:rPr>
          <w:rStyle w:val="CharName"/>
        </w:rPr>
        <w:t>DIDDLY SQUITS:</w:t>
      </w:r>
      <w:r>
        <w:tab/>
        <w:t>Decapitated coffee?</w:t>
      </w:r>
    </w:p>
    <w:p w14:paraId="4037F42B" w14:textId="77777777" w:rsidR="00D86165" w:rsidRDefault="00D86165" w:rsidP="00FA430E">
      <w:pPr>
        <w:ind w:left="2268" w:hanging="2268"/>
      </w:pPr>
      <w:r>
        <w:rPr>
          <w:rStyle w:val="CharName"/>
        </w:rPr>
        <w:t>COMMODORE:</w:t>
      </w:r>
      <w:r w:rsidR="00FA430E">
        <w:tab/>
      </w:r>
      <w:r>
        <w:t>Yes - there’s no head on it! Follow me!</w:t>
      </w:r>
    </w:p>
    <w:p w14:paraId="3D9EECB0" w14:textId="77777777" w:rsidR="00D86165" w:rsidRDefault="00D86165" w:rsidP="00D86165">
      <w:pPr>
        <w:ind w:left="2268" w:hanging="2268"/>
      </w:pPr>
      <w:r>
        <w:rPr>
          <w:rStyle w:val="CharName"/>
        </w:rPr>
        <w:t>DIDDLY SQUITS:</w:t>
      </w:r>
      <w:r>
        <w:tab/>
        <w:t>Diddly diddly diddly diddly!</w:t>
      </w:r>
    </w:p>
    <w:p w14:paraId="14EAF854" w14:textId="77777777" w:rsidR="00D86165" w:rsidRDefault="00D86165" w:rsidP="00D86165">
      <w:pPr>
        <w:ind w:left="2268" w:hanging="2268"/>
      </w:pPr>
    </w:p>
    <w:p w14:paraId="15456092" w14:textId="77777777" w:rsidR="00D86165" w:rsidRDefault="00D86165" w:rsidP="00D86165">
      <w:pPr>
        <w:ind w:left="2268" w:hanging="2268"/>
      </w:pPr>
      <w:r>
        <w:rPr>
          <w:b/>
          <w:bCs/>
          <w:i/>
          <w:iCs/>
        </w:rPr>
        <w:t>(Commodore Nintendo leads the Diddly Squits off stage and they exit.)</w:t>
      </w:r>
    </w:p>
    <w:p w14:paraId="21968168" w14:textId="77777777" w:rsidR="00D86165" w:rsidRDefault="00D86165" w:rsidP="00D86165">
      <w:pPr>
        <w:ind w:left="2268" w:hanging="2268"/>
        <w:rPr>
          <w:b/>
          <w:bCs/>
        </w:rPr>
      </w:pPr>
    </w:p>
    <w:p w14:paraId="25EF2762" w14:textId="77777777" w:rsidR="00D86165" w:rsidRDefault="00D86165" w:rsidP="00FA430E">
      <w:pPr>
        <w:ind w:left="2268" w:hanging="2268"/>
      </w:pPr>
      <w:r>
        <w:rPr>
          <w:rStyle w:val="CharName"/>
        </w:rPr>
        <w:t>ALFIE:</w:t>
      </w:r>
      <w:r w:rsidR="00FA430E">
        <w:tab/>
      </w:r>
      <w:r>
        <w:t xml:space="preserve">Now apprentices, keep together. </w:t>
      </w:r>
    </w:p>
    <w:p w14:paraId="62C6A1B5" w14:textId="77777777" w:rsidR="00D86165" w:rsidRDefault="00D86165" w:rsidP="00FA430E">
      <w:pPr>
        <w:ind w:left="2268" w:hanging="2268"/>
      </w:pPr>
      <w:r>
        <w:rPr>
          <w:rStyle w:val="CharName"/>
        </w:rPr>
        <w:t>ANNE:</w:t>
      </w:r>
      <w:r w:rsidR="00FA430E">
        <w:tab/>
      </w:r>
      <w:r>
        <w:t>We’re taking a ten-minute toilet break!</w:t>
      </w:r>
    </w:p>
    <w:p w14:paraId="7936850D" w14:textId="77777777" w:rsidR="00D86165" w:rsidRDefault="00D86165" w:rsidP="00FA430E">
      <w:pPr>
        <w:ind w:left="2268" w:hanging="2268"/>
      </w:pPr>
      <w:r>
        <w:rPr>
          <w:rStyle w:val="CharName"/>
        </w:rPr>
        <w:t>APPRENTICES:</w:t>
      </w:r>
      <w:r w:rsidR="00FA430E">
        <w:tab/>
      </w:r>
      <w:r>
        <w:t>Yes, Anne Dromeda!</w:t>
      </w:r>
    </w:p>
    <w:p w14:paraId="3B9B3DEE" w14:textId="77777777" w:rsidR="00D86165" w:rsidRDefault="00D86165" w:rsidP="00FA430E">
      <w:pPr>
        <w:ind w:left="2268" w:hanging="2268"/>
      </w:pPr>
      <w:r>
        <w:rPr>
          <w:rStyle w:val="CharName"/>
        </w:rPr>
        <w:t>ALFIE:</w:t>
      </w:r>
      <w:r w:rsidR="00FA430E">
        <w:tab/>
      </w:r>
      <w:r>
        <w:t>Now follow us to the bathroom.</w:t>
      </w:r>
    </w:p>
    <w:p w14:paraId="4DA3B731" w14:textId="77777777" w:rsidR="00D86165" w:rsidRDefault="00D86165" w:rsidP="00D86165">
      <w:pPr>
        <w:ind w:left="2268" w:hanging="2268"/>
      </w:pPr>
      <w:r>
        <w:rPr>
          <w:rStyle w:val="CharName"/>
        </w:rPr>
        <w:t>ANNE:</w:t>
      </w:r>
      <w:r w:rsidR="00FA430E">
        <w:tab/>
      </w:r>
      <w:r>
        <w:t>And remember, if they have a stiff American tap...</w:t>
      </w:r>
    </w:p>
    <w:p w14:paraId="1CB7A393" w14:textId="77777777" w:rsidR="00D86165" w:rsidRDefault="00D86165" w:rsidP="00FA430E">
      <w:pPr>
        <w:ind w:left="2268" w:hanging="2268"/>
      </w:pPr>
      <w:r>
        <w:rPr>
          <w:rStyle w:val="CharName"/>
        </w:rPr>
        <w:t>APPRENTICES:</w:t>
      </w:r>
      <w:r>
        <w:tab/>
      </w:r>
      <w:r>
        <w:rPr>
          <w:b/>
          <w:bCs/>
          <w:i/>
          <w:iCs/>
        </w:rPr>
        <w:t>(punching the air)</w:t>
      </w:r>
      <w:r>
        <w:rPr>
          <w:i/>
          <w:iCs/>
        </w:rPr>
        <w:t xml:space="preserve"> </w:t>
      </w:r>
      <w:r>
        <w:t>Just force it!</w:t>
      </w:r>
    </w:p>
    <w:p w14:paraId="4C0B10E6" w14:textId="77777777" w:rsidR="00D86165" w:rsidRDefault="00D86165" w:rsidP="00D86165">
      <w:pPr>
        <w:ind w:left="2268" w:hanging="2268"/>
      </w:pPr>
    </w:p>
    <w:p w14:paraId="5F9420DE" w14:textId="77777777" w:rsidR="00D86165" w:rsidRDefault="00D86165" w:rsidP="00D86165">
      <w:pPr>
        <w:rPr>
          <w:b/>
          <w:bCs/>
          <w:i/>
          <w:iCs/>
        </w:rPr>
      </w:pPr>
      <w:r>
        <w:rPr>
          <w:b/>
          <w:bCs/>
          <w:i/>
          <w:iCs/>
        </w:rPr>
        <w:t>(Alfie and Anne lead the Apprentices off stage.)</w:t>
      </w:r>
    </w:p>
    <w:p w14:paraId="50BDD245" w14:textId="77777777" w:rsidR="00D86165" w:rsidRDefault="00D86165" w:rsidP="00D86165">
      <w:pPr>
        <w:rPr>
          <w:b/>
          <w:bCs/>
          <w:i/>
          <w:iCs/>
        </w:rPr>
      </w:pPr>
    </w:p>
    <w:p w14:paraId="1D3870F1" w14:textId="77777777" w:rsidR="00D86165" w:rsidRDefault="00D86165" w:rsidP="00FA430E">
      <w:pPr>
        <w:ind w:left="2268" w:hanging="2268"/>
        <w:rPr>
          <w:i/>
          <w:iCs/>
          <w:caps/>
          <w:color w:val="FF0000"/>
        </w:rPr>
      </w:pPr>
      <w:r>
        <w:rPr>
          <w:rStyle w:val="CharName"/>
        </w:rPr>
        <w:t>STELLA:</w:t>
      </w:r>
      <w:r w:rsidR="00FA430E">
        <w:tab/>
      </w:r>
      <w:r>
        <w:t>What are those lovely flowers, Ada?</w:t>
      </w:r>
    </w:p>
    <w:p w14:paraId="19519928" w14:textId="77777777" w:rsidR="00D86165" w:rsidRPr="00FA430E" w:rsidRDefault="00D86165" w:rsidP="00FA430E">
      <w:pPr>
        <w:ind w:left="2268" w:hanging="2268"/>
        <w:rPr>
          <w:color w:val="000000"/>
        </w:rPr>
      </w:pPr>
      <w:r>
        <w:rPr>
          <w:rStyle w:val="CharName"/>
        </w:rPr>
        <w:t>ADA:</w:t>
      </w:r>
      <w:r w:rsidR="00FA430E">
        <w:tab/>
      </w:r>
      <w:r>
        <w:rPr>
          <w:b/>
          <w:bCs/>
          <w:i/>
          <w:iCs/>
        </w:rPr>
        <w:t>(holding the flowers)</w:t>
      </w:r>
      <w:r>
        <w:rPr>
          <w:i/>
          <w:iCs/>
        </w:rPr>
        <w:t xml:space="preserve"> </w:t>
      </w:r>
      <w:r>
        <w:t>These are Romulan Rose’s.</w:t>
      </w:r>
    </w:p>
    <w:p w14:paraId="6A6D5192" w14:textId="77777777" w:rsidR="00D86165" w:rsidRDefault="00D86165" w:rsidP="00FA430E">
      <w:pPr>
        <w:ind w:left="2268" w:hanging="2268"/>
      </w:pPr>
      <w:r>
        <w:rPr>
          <w:rStyle w:val="CharName"/>
        </w:rPr>
        <w:t>STELLA:</w:t>
      </w:r>
      <w:r w:rsidR="00FA430E">
        <w:tab/>
      </w:r>
      <w:r>
        <w:t>Great, I’ll take them!</w:t>
      </w:r>
    </w:p>
    <w:p w14:paraId="7EDF3729" w14:textId="77777777" w:rsidR="00D86165" w:rsidRDefault="00D86165" w:rsidP="00FA430E">
      <w:pPr>
        <w:ind w:left="2268" w:hanging="2268"/>
      </w:pPr>
      <w:r>
        <w:rPr>
          <w:rStyle w:val="CharName"/>
        </w:rPr>
        <w:t>ADA:</w:t>
      </w:r>
      <w:r w:rsidR="00FA430E">
        <w:tab/>
      </w:r>
      <w:r>
        <w:t>You can’t, they’re Romulan Rose’s. Here you are, Romulan Rose.</w:t>
      </w:r>
    </w:p>
    <w:p w14:paraId="54541A07" w14:textId="77777777" w:rsidR="00D86165" w:rsidRDefault="00D86165" w:rsidP="00FA430E">
      <w:pPr>
        <w:ind w:left="2268" w:hanging="2268"/>
      </w:pPr>
      <w:r>
        <w:rPr>
          <w:rStyle w:val="CharName"/>
        </w:rPr>
        <w:t>ROMULAN:</w:t>
      </w:r>
      <w:r>
        <w:tab/>
      </w:r>
      <w:r>
        <w:rPr>
          <w:b/>
          <w:bCs/>
          <w:i/>
          <w:iCs/>
        </w:rPr>
        <w:t>(taking the flowers)</w:t>
      </w:r>
      <w:r>
        <w:rPr>
          <w:i/>
          <w:iCs/>
        </w:rPr>
        <w:t xml:space="preserve"> </w:t>
      </w:r>
      <w:r>
        <w:t>Thanks, Daft Ada.</w:t>
      </w:r>
    </w:p>
    <w:p w14:paraId="39775B61" w14:textId="77777777" w:rsidR="00D86165" w:rsidRDefault="00D86165" w:rsidP="00FA430E">
      <w:pPr>
        <w:ind w:left="2268" w:hanging="2268"/>
      </w:pPr>
      <w:r>
        <w:rPr>
          <w:rStyle w:val="CharName"/>
        </w:rPr>
        <w:t>QUASAR:</w:t>
      </w:r>
      <w:r w:rsidR="00FA430E">
        <w:tab/>
      </w:r>
      <w:r>
        <w:rPr>
          <w:b/>
          <w:bCs/>
          <w:i/>
          <w:iCs/>
        </w:rPr>
        <w:t>(pointing at some crystals)</w:t>
      </w:r>
      <w:r>
        <w:rPr>
          <w:i/>
          <w:iCs/>
        </w:rPr>
        <w:t xml:space="preserve"> </w:t>
      </w:r>
      <w:r>
        <w:t>What are those, Ada?</w:t>
      </w:r>
    </w:p>
    <w:p w14:paraId="32F9741A" w14:textId="77777777" w:rsidR="00D86165" w:rsidRDefault="00D86165" w:rsidP="00FA430E">
      <w:pPr>
        <w:ind w:left="2268" w:hanging="2268"/>
      </w:pPr>
      <w:r>
        <w:rPr>
          <w:rStyle w:val="CharName"/>
        </w:rPr>
        <w:t>ADA:</w:t>
      </w:r>
      <w:r w:rsidR="00FA430E">
        <w:tab/>
      </w:r>
      <w:r>
        <w:rPr>
          <w:b/>
          <w:bCs/>
          <w:i/>
          <w:iCs/>
        </w:rPr>
        <w:t>(holding the crystals)</w:t>
      </w:r>
      <w:r>
        <w:rPr>
          <w:i/>
          <w:iCs/>
        </w:rPr>
        <w:t xml:space="preserve"> </w:t>
      </w:r>
      <w:r>
        <w:t>These are Cosmic Crystals.</w:t>
      </w:r>
    </w:p>
    <w:p w14:paraId="26E7D773" w14:textId="77777777" w:rsidR="00D86165" w:rsidRDefault="00D86165" w:rsidP="00FA430E">
      <w:pPr>
        <w:ind w:left="2268" w:hanging="2268"/>
      </w:pPr>
      <w:r>
        <w:rPr>
          <w:rStyle w:val="CharName"/>
        </w:rPr>
        <w:t>QUASAR:</w:t>
      </w:r>
      <w:r w:rsidR="00FA430E">
        <w:tab/>
      </w:r>
      <w:r>
        <w:t>Great, I’ll take them!</w:t>
      </w:r>
    </w:p>
    <w:p w14:paraId="27410DA0" w14:textId="77777777" w:rsidR="00D86165" w:rsidRDefault="00D86165" w:rsidP="00FA430E">
      <w:pPr>
        <w:ind w:left="2268" w:hanging="2268"/>
      </w:pPr>
      <w:r>
        <w:rPr>
          <w:rStyle w:val="CharName"/>
        </w:rPr>
        <w:t>ADA:</w:t>
      </w:r>
      <w:r w:rsidR="00FA430E">
        <w:tab/>
      </w:r>
      <w:r>
        <w:t>You can’t.</w:t>
      </w:r>
    </w:p>
    <w:p w14:paraId="05B48B78" w14:textId="77777777" w:rsidR="00D86165" w:rsidRDefault="00D86165" w:rsidP="00FA430E">
      <w:pPr>
        <w:ind w:left="2268" w:hanging="2268"/>
      </w:pPr>
      <w:r>
        <w:rPr>
          <w:rStyle w:val="CharName"/>
        </w:rPr>
        <w:t>BUZZ:</w:t>
      </w:r>
      <w:r w:rsidR="00FA430E">
        <w:tab/>
      </w:r>
      <w:r>
        <w:t>Don’t tell me, they belong to Cosmic Crystal.</w:t>
      </w:r>
    </w:p>
    <w:p w14:paraId="7A5733FC" w14:textId="77777777" w:rsidR="00D86165" w:rsidRDefault="00D86165" w:rsidP="00FA430E">
      <w:pPr>
        <w:ind w:left="2268" w:hanging="2268"/>
      </w:pPr>
      <w:r>
        <w:rPr>
          <w:rStyle w:val="CharName"/>
        </w:rPr>
        <w:t>ADA:</w:t>
      </w:r>
      <w:r w:rsidR="00FA430E">
        <w:tab/>
      </w:r>
      <w:r>
        <w:t>No! They belong to Photon Phil.</w:t>
      </w:r>
    </w:p>
    <w:p w14:paraId="7E724FFE" w14:textId="77777777" w:rsidR="00D86165" w:rsidRDefault="00D86165" w:rsidP="00FA430E">
      <w:pPr>
        <w:ind w:left="2268" w:hanging="2268"/>
      </w:pPr>
      <w:r>
        <w:rPr>
          <w:rStyle w:val="CharName"/>
        </w:rPr>
        <w:t>PHOTON:</w:t>
      </w:r>
      <w:r>
        <w:tab/>
      </w:r>
      <w:r>
        <w:rPr>
          <w:b/>
          <w:bCs/>
          <w:i/>
          <w:iCs/>
        </w:rPr>
        <w:t>(taking the crystals)</w:t>
      </w:r>
      <w:r>
        <w:rPr>
          <w:i/>
          <w:iCs/>
        </w:rPr>
        <w:t xml:space="preserve"> </w:t>
      </w:r>
      <w:r>
        <w:t>Thanks, Daft Ada!</w:t>
      </w:r>
    </w:p>
    <w:p w14:paraId="0273B073" w14:textId="77777777" w:rsidR="00D86165" w:rsidRPr="00FA430E" w:rsidRDefault="00D86165" w:rsidP="00FA430E">
      <w:pPr>
        <w:ind w:left="2268" w:hanging="2268"/>
      </w:pPr>
      <w:r>
        <w:rPr>
          <w:rStyle w:val="CharName"/>
        </w:rPr>
        <w:t>JAFFA:</w:t>
      </w:r>
      <w:r w:rsidR="00FA430E">
        <w:tab/>
      </w:r>
      <w:r>
        <w:t xml:space="preserve">I could do with some new Space Suits, Ada. </w:t>
      </w:r>
    </w:p>
    <w:p w14:paraId="2B44D1EB" w14:textId="77777777" w:rsidR="00D86165" w:rsidRDefault="00D86165" w:rsidP="00FA430E">
      <w:pPr>
        <w:ind w:left="2268" w:hanging="2268"/>
      </w:pPr>
      <w:r>
        <w:rPr>
          <w:rStyle w:val="CharName"/>
        </w:rPr>
        <w:t>FLASH:</w:t>
      </w:r>
      <w:r w:rsidR="00FA430E">
        <w:tab/>
      </w:r>
      <w:r>
        <w:rPr>
          <w:b/>
          <w:bCs/>
          <w:i/>
          <w:iCs/>
        </w:rPr>
        <w:t>(pointing at a pair of pants)</w:t>
      </w:r>
      <w:r>
        <w:rPr>
          <w:i/>
          <w:iCs/>
        </w:rPr>
        <w:t xml:space="preserve"> </w:t>
      </w:r>
      <w:r>
        <w:t xml:space="preserve">Look, Blast Proof Underwear! </w:t>
      </w:r>
    </w:p>
    <w:p w14:paraId="0A35E950" w14:textId="77777777" w:rsidR="00D86165" w:rsidRDefault="00D86165" w:rsidP="00FA430E">
      <w:pPr>
        <w:ind w:left="2268" w:hanging="2268"/>
      </w:pPr>
      <w:r>
        <w:rPr>
          <w:rStyle w:val="CharName"/>
        </w:rPr>
        <w:t>ADA:</w:t>
      </w:r>
      <w:r w:rsidR="00FA430E">
        <w:tab/>
      </w:r>
      <w:r>
        <w:t xml:space="preserve">I call it Thunderwear! </w:t>
      </w:r>
      <w:r>
        <w:rPr>
          <w:b/>
          <w:bCs/>
          <w:i/>
          <w:iCs/>
        </w:rPr>
        <w:t>(she passes a pair over)</w:t>
      </w:r>
    </w:p>
    <w:p w14:paraId="51444A60" w14:textId="77777777" w:rsidR="00D86165" w:rsidRDefault="00D86165" w:rsidP="00FA430E">
      <w:pPr>
        <w:ind w:left="2268" w:hanging="2268"/>
      </w:pPr>
      <w:r>
        <w:rPr>
          <w:rStyle w:val="CharName"/>
        </w:rPr>
        <w:t>LUNA:</w:t>
      </w:r>
      <w:r>
        <w:rPr>
          <w:i/>
          <w:iCs/>
        </w:rPr>
        <w:tab/>
      </w:r>
      <w:r>
        <w:rPr>
          <w:b/>
          <w:bCs/>
          <w:i/>
          <w:iCs/>
        </w:rPr>
        <w:t>(reading the label)</w:t>
      </w:r>
      <w:r>
        <w:rPr>
          <w:i/>
          <w:iCs/>
        </w:rPr>
        <w:t xml:space="preserve"> </w:t>
      </w:r>
      <w:r>
        <w:t>Can withstand the deadliest gas explosions!</w:t>
      </w:r>
    </w:p>
    <w:p w14:paraId="43E61413" w14:textId="77777777" w:rsidR="00D86165" w:rsidRDefault="00D86165" w:rsidP="00FA430E">
      <w:pPr>
        <w:ind w:left="2268" w:hanging="2268"/>
      </w:pPr>
      <w:r>
        <w:rPr>
          <w:rStyle w:val="CharName"/>
        </w:rPr>
        <w:t>AURORA:</w:t>
      </w:r>
      <w:r w:rsidR="00FA430E">
        <w:tab/>
      </w:r>
      <w:r>
        <w:rPr>
          <w:b/>
          <w:bCs/>
          <w:i/>
          <w:iCs/>
        </w:rPr>
        <w:t>(wafting a hand)</w:t>
      </w:r>
      <w:r>
        <w:rPr>
          <w:i/>
          <w:iCs/>
        </w:rPr>
        <w:t xml:space="preserve"> </w:t>
      </w:r>
      <w:r>
        <w:t>Daft Ada could do with a pair herself!</w:t>
      </w:r>
    </w:p>
    <w:p w14:paraId="6C9CF684" w14:textId="77777777" w:rsidR="00D86165" w:rsidRDefault="00D86165" w:rsidP="00FA430E">
      <w:pPr>
        <w:ind w:left="2268" w:hanging="2268"/>
      </w:pPr>
      <w:r>
        <w:rPr>
          <w:rStyle w:val="CharName"/>
        </w:rPr>
        <w:t>ADA:</w:t>
      </w:r>
      <w:r w:rsidR="00FA430E">
        <w:tab/>
      </w:r>
      <w:r>
        <w:rPr>
          <w:b/>
          <w:bCs/>
          <w:i/>
          <w:iCs/>
        </w:rPr>
        <w:t>(snatching the pants back and shouting)</w:t>
      </w:r>
      <w:r>
        <w:rPr>
          <w:i/>
          <w:iCs/>
        </w:rPr>
        <w:t xml:space="preserve"> </w:t>
      </w:r>
      <w:r>
        <w:t>Bog off!</w:t>
      </w:r>
    </w:p>
    <w:p w14:paraId="5CAA0915" w14:textId="77777777" w:rsidR="00D86165" w:rsidRDefault="00D86165" w:rsidP="00FA430E">
      <w:pPr>
        <w:ind w:left="2268" w:hanging="2268"/>
      </w:pPr>
      <w:r>
        <w:rPr>
          <w:rStyle w:val="CharName"/>
        </w:rPr>
        <w:t>JAFFA:</w:t>
      </w:r>
      <w:r w:rsidR="00FA430E">
        <w:tab/>
      </w:r>
      <w:r>
        <w:t>Pardon?</w:t>
      </w:r>
    </w:p>
    <w:p w14:paraId="022B5076" w14:textId="77777777" w:rsidR="00D86165" w:rsidRDefault="00D86165" w:rsidP="00D86165">
      <w:pPr>
        <w:ind w:left="2268" w:hanging="2268"/>
      </w:pPr>
      <w:r>
        <w:rPr>
          <w:rStyle w:val="CharName"/>
        </w:rPr>
        <w:t>ADA:</w:t>
      </w:r>
      <w:r>
        <w:tab/>
      </w:r>
      <w:r>
        <w:rPr>
          <w:b/>
          <w:bCs/>
          <w:i/>
          <w:iCs/>
        </w:rPr>
        <w:t>(falsely sweet)</w:t>
      </w:r>
      <w:r>
        <w:rPr>
          <w:i/>
          <w:iCs/>
        </w:rPr>
        <w:t xml:space="preserve"> </w:t>
      </w:r>
      <w:r>
        <w:t>Buy one, get one free, dear!</w:t>
      </w:r>
    </w:p>
    <w:p w14:paraId="52BA6C93" w14:textId="77777777" w:rsidR="00D86165" w:rsidRDefault="00D86165" w:rsidP="00D86165">
      <w:pPr>
        <w:ind w:left="2268" w:hanging="2268"/>
      </w:pPr>
    </w:p>
    <w:p w14:paraId="54E4159A" w14:textId="77777777" w:rsidR="00D86165" w:rsidRDefault="00D86165" w:rsidP="00D86165">
      <w:pPr>
        <w:rPr>
          <w:b/>
          <w:bCs/>
          <w:i/>
          <w:iCs/>
        </w:rPr>
      </w:pPr>
      <w:r>
        <w:rPr>
          <w:b/>
          <w:bCs/>
          <w:i/>
          <w:iCs/>
        </w:rPr>
        <w:t>(Cosmic has found a small baby space suit and holds it up to show the others.)</w:t>
      </w:r>
    </w:p>
    <w:p w14:paraId="4D1D8964" w14:textId="77777777" w:rsidR="00D86165" w:rsidRDefault="00D86165" w:rsidP="00D86165">
      <w:pPr>
        <w:ind w:left="2268" w:hanging="2268"/>
      </w:pPr>
    </w:p>
    <w:p w14:paraId="012C9002" w14:textId="77777777" w:rsidR="00D86165" w:rsidRDefault="00D86165" w:rsidP="00FA430E">
      <w:pPr>
        <w:ind w:left="2268" w:hanging="2268"/>
      </w:pPr>
      <w:r>
        <w:rPr>
          <w:rStyle w:val="CharName"/>
        </w:rPr>
        <w:t>COSMIC:</w:t>
      </w:r>
      <w:r w:rsidR="00FA430E">
        <w:tab/>
      </w:r>
      <w:r>
        <w:t>Oh look, Daft Ada even sells cute baby space suits!</w:t>
      </w:r>
    </w:p>
    <w:p w14:paraId="259D4590" w14:textId="77777777" w:rsidR="00D86165" w:rsidRDefault="00D86165" w:rsidP="00FA430E">
      <w:pPr>
        <w:ind w:left="2268" w:hanging="2268"/>
      </w:pPr>
      <w:r>
        <w:rPr>
          <w:rStyle w:val="CharName"/>
        </w:rPr>
        <w:t>TREKKIES:</w:t>
      </w:r>
      <w:r>
        <w:tab/>
      </w:r>
      <w:r>
        <w:rPr>
          <w:b/>
          <w:bCs/>
          <w:i/>
          <w:iCs/>
        </w:rPr>
        <w:t>(cooing)</w:t>
      </w:r>
      <w:r>
        <w:rPr>
          <w:i/>
          <w:iCs/>
        </w:rPr>
        <w:t xml:space="preserve"> </w:t>
      </w:r>
      <w:r>
        <w:t>Awww!</w:t>
      </w:r>
    </w:p>
    <w:p w14:paraId="1D827EEE" w14:textId="77777777" w:rsidR="00D86165" w:rsidRDefault="00D86165" w:rsidP="00D86165">
      <w:pPr>
        <w:ind w:left="2268" w:hanging="2268"/>
      </w:pPr>
      <w:r>
        <w:rPr>
          <w:rStyle w:val="CharName"/>
        </w:rPr>
        <w:t>ADA:</w:t>
      </w:r>
      <w:r>
        <w:tab/>
      </w:r>
      <w:r>
        <w:rPr>
          <w:b/>
          <w:bCs/>
          <w:i/>
          <w:iCs/>
        </w:rPr>
        <w:t>(suddenly snappy, snatching them)</w:t>
      </w:r>
      <w:r>
        <w:rPr>
          <w:i/>
          <w:iCs/>
        </w:rPr>
        <w:t xml:space="preserve"> </w:t>
      </w:r>
      <w:r>
        <w:t>They’re not for sale!</w:t>
      </w:r>
    </w:p>
    <w:p w14:paraId="324C38BB" w14:textId="77777777" w:rsidR="00D86165" w:rsidRDefault="00D86165" w:rsidP="00D86165">
      <w:pPr>
        <w:ind w:left="2268" w:hanging="2268"/>
      </w:pPr>
    </w:p>
    <w:p w14:paraId="31292BF9" w14:textId="77777777" w:rsidR="00D86165" w:rsidRPr="00F6709F" w:rsidRDefault="00D86165" w:rsidP="00D86165">
      <w:pPr>
        <w:rPr>
          <w:b/>
          <w:bCs/>
          <w:i/>
          <w:iCs/>
          <w:caps/>
        </w:rPr>
      </w:pPr>
      <w:r>
        <w:rPr>
          <w:b/>
          <w:bCs/>
          <w:i/>
          <w:iCs/>
        </w:rPr>
        <w:t>(Ada takes the Space Suit and moves to one side, looking at it and sadly reminiscing.)</w:t>
      </w:r>
    </w:p>
    <w:p w14:paraId="1388BCF9" w14:textId="77777777" w:rsidR="00D86165" w:rsidRPr="00F6709F" w:rsidRDefault="00D86165" w:rsidP="00D86165">
      <w:pPr>
        <w:ind w:left="2268" w:hanging="2268"/>
        <w:rPr>
          <w:i/>
          <w:iCs/>
          <w:caps/>
        </w:rPr>
      </w:pPr>
    </w:p>
    <w:p w14:paraId="7FC65F8D" w14:textId="77777777" w:rsidR="00D86165" w:rsidRPr="001B18F5" w:rsidRDefault="00D86165" w:rsidP="001B18F5">
      <w:pPr>
        <w:ind w:left="2268" w:hanging="2268"/>
        <w:rPr>
          <w:color w:val="000000"/>
        </w:rPr>
      </w:pPr>
      <w:r>
        <w:rPr>
          <w:rStyle w:val="CharName"/>
        </w:rPr>
        <w:t>PHOTON:</w:t>
      </w:r>
      <w:r w:rsidR="001B18F5">
        <w:tab/>
      </w:r>
      <w:r>
        <w:t>Didn’t you know? They were her long, lost son’s!</w:t>
      </w:r>
    </w:p>
    <w:p w14:paraId="784CAA87" w14:textId="77777777" w:rsidR="00D86165" w:rsidRDefault="00D86165" w:rsidP="001B18F5">
      <w:pPr>
        <w:ind w:left="2268" w:hanging="2268"/>
      </w:pPr>
      <w:r>
        <w:rPr>
          <w:rStyle w:val="CharName"/>
        </w:rPr>
        <w:t>ALL:</w:t>
      </w:r>
      <w:r w:rsidR="001B18F5">
        <w:tab/>
      </w:r>
      <w:r>
        <w:t>Long lost son?</w:t>
      </w:r>
    </w:p>
    <w:p w14:paraId="303700D8" w14:textId="77777777" w:rsidR="00D86165" w:rsidRDefault="00D86165" w:rsidP="001B18F5">
      <w:pPr>
        <w:ind w:left="2268" w:hanging="2268"/>
      </w:pPr>
      <w:r>
        <w:rPr>
          <w:rStyle w:val="CharName"/>
        </w:rPr>
        <w:t>BUck:</w:t>
      </w:r>
      <w:r w:rsidR="001B18F5">
        <w:tab/>
      </w:r>
      <w:r>
        <w:t>Tell us what happened, Ada?</w:t>
      </w:r>
    </w:p>
    <w:p w14:paraId="4928256D" w14:textId="77777777" w:rsidR="00D86165" w:rsidRDefault="00D86165" w:rsidP="001B18F5">
      <w:pPr>
        <w:ind w:left="2268" w:hanging="2268"/>
      </w:pPr>
      <w:r>
        <w:rPr>
          <w:rStyle w:val="CharName"/>
        </w:rPr>
        <w:t>ADA:</w:t>
      </w:r>
      <w:r w:rsidR="001B18F5">
        <w:tab/>
      </w:r>
      <w:r>
        <w:t xml:space="preserve">I never, ever talk about it. </w:t>
      </w:r>
      <w:r>
        <w:rPr>
          <w:b/>
          <w:bCs/>
          <w:i/>
          <w:iCs/>
        </w:rPr>
        <w:t>(she folds her arms and looks away)</w:t>
      </w:r>
    </w:p>
    <w:p w14:paraId="2430A0F7" w14:textId="77777777" w:rsidR="00D86165" w:rsidRDefault="00D86165" w:rsidP="001B18F5">
      <w:pPr>
        <w:ind w:left="2268" w:hanging="2268"/>
      </w:pPr>
      <w:r>
        <w:rPr>
          <w:rStyle w:val="CharName"/>
        </w:rPr>
        <w:t>ALL:</w:t>
      </w:r>
      <w:r w:rsidR="001B18F5">
        <w:tab/>
      </w:r>
      <w:r>
        <w:t>Oh, go on!</w:t>
      </w:r>
    </w:p>
    <w:p w14:paraId="789BD973" w14:textId="77777777" w:rsidR="00D86165" w:rsidRDefault="00D86165" w:rsidP="00D86165">
      <w:pPr>
        <w:ind w:left="2268" w:hanging="2268"/>
      </w:pPr>
      <w:r>
        <w:rPr>
          <w:rStyle w:val="CharName"/>
        </w:rPr>
        <w:t>ADA:</w:t>
      </w:r>
      <w:r w:rsidR="001B18F5">
        <w:tab/>
      </w:r>
      <w:r>
        <w:rPr>
          <w:b/>
          <w:bCs/>
          <w:i/>
          <w:iCs/>
        </w:rPr>
        <w:t>(instantly happy to oblige)</w:t>
      </w:r>
      <w:r>
        <w:rPr>
          <w:i/>
          <w:iCs/>
        </w:rPr>
        <w:t xml:space="preserve"> </w:t>
      </w:r>
      <w:r>
        <w:t>Alright then! I remember just like it was yesterday….</w:t>
      </w:r>
    </w:p>
    <w:p w14:paraId="0DF21A0D" w14:textId="77777777" w:rsidR="00D86165" w:rsidRDefault="00D86165" w:rsidP="00D86165">
      <w:pPr>
        <w:ind w:left="2268" w:hanging="2268"/>
      </w:pPr>
    </w:p>
    <w:p w14:paraId="1BDE0F36" w14:textId="77777777" w:rsidR="00D86165" w:rsidRPr="001B18F5" w:rsidRDefault="001B18F5" w:rsidP="001B18F5">
      <w:pPr>
        <w:pStyle w:val="Heading3"/>
      </w:pPr>
      <w:bookmarkStart w:id="70" w:name="_Toc31106897"/>
      <w:bookmarkStart w:id="71" w:name="_Toc34042250"/>
      <w:r>
        <w:t>TRACK 4:</w:t>
      </w:r>
      <w:r w:rsidR="00D86165" w:rsidRPr="001B18F5">
        <w:rPr>
          <w:u w:val="none"/>
        </w:rPr>
        <w:tab/>
      </w:r>
      <w:r w:rsidR="00D86165" w:rsidRPr="001B18F5">
        <w:t>Flashback</w:t>
      </w:r>
      <w:bookmarkEnd w:id="70"/>
      <w:bookmarkEnd w:id="71"/>
    </w:p>
    <w:p w14:paraId="30FA3DB8" w14:textId="77777777" w:rsidR="00D86165" w:rsidRDefault="00D86165" w:rsidP="00D86165">
      <w:pPr>
        <w:pStyle w:val="NormalIndent"/>
      </w:pPr>
    </w:p>
    <w:p w14:paraId="0B1E910A" w14:textId="77777777" w:rsidR="00D86165" w:rsidRDefault="00D86165" w:rsidP="00D86165">
      <w:r>
        <w:rPr>
          <w:b/>
          <w:bCs/>
          <w:i/>
          <w:iCs/>
        </w:rPr>
        <w:t>(Flash and Luna speak over the flashback music.)</w:t>
      </w:r>
    </w:p>
    <w:p w14:paraId="2EAEF444" w14:textId="77777777" w:rsidR="00D86165" w:rsidRPr="00F6709F" w:rsidRDefault="00D86165" w:rsidP="00D86165">
      <w:pPr>
        <w:ind w:left="2268" w:hanging="2268"/>
        <w:rPr>
          <w:caps/>
        </w:rPr>
      </w:pPr>
    </w:p>
    <w:p w14:paraId="08DDA10F" w14:textId="77777777" w:rsidR="00D86165" w:rsidRPr="001B18F5" w:rsidRDefault="00D86165" w:rsidP="001B18F5">
      <w:pPr>
        <w:ind w:left="2268" w:hanging="2268"/>
        <w:rPr>
          <w:color w:val="000000"/>
        </w:rPr>
      </w:pPr>
      <w:r>
        <w:rPr>
          <w:rStyle w:val="CharName"/>
        </w:rPr>
        <w:t>FLASH:</w:t>
      </w:r>
      <w:r w:rsidR="001B18F5">
        <w:tab/>
      </w:r>
      <w:r>
        <w:t>Gather round everyone!</w:t>
      </w:r>
    </w:p>
    <w:p w14:paraId="39787373" w14:textId="77777777" w:rsidR="00D86165" w:rsidRDefault="00D86165" w:rsidP="00D86165">
      <w:pPr>
        <w:ind w:left="2268" w:hanging="2268"/>
      </w:pPr>
      <w:r>
        <w:rPr>
          <w:rStyle w:val="CharName"/>
        </w:rPr>
        <w:t>LUNA:</w:t>
      </w:r>
      <w:r w:rsidR="001B18F5">
        <w:tab/>
      </w:r>
      <w:r>
        <w:t>She’s having a flashback!</w:t>
      </w:r>
    </w:p>
    <w:p w14:paraId="5CF1C2B1" w14:textId="77777777" w:rsidR="00D86165" w:rsidRDefault="00D86165" w:rsidP="00D86165">
      <w:pPr>
        <w:ind w:left="2268" w:hanging="2268"/>
      </w:pPr>
    </w:p>
    <w:p w14:paraId="41C6D7D1" w14:textId="77777777" w:rsidR="00D86165" w:rsidRDefault="00D86165" w:rsidP="00D86165">
      <w:pPr>
        <w:rPr>
          <w:b/>
          <w:bCs/>
          <w:i/>
          <w:iCs/>
        </w:rPr>
      </w:pPr>
      <w:r>
        <w:rPr>
          <w:b/>
          <w:bCs/>
          <w:i/>
          <w:iCs/>
        </w:rPr>
        <w:t>(The crowd surround Ada as she goes into a trance. Unseen, she swaps the space suit for a spotty, crying baby.  It is her long-lost baby son, Dennis. We hear a music box melody as she emerges from the crowd in a flashback memory sequence comforting her crying son. The crowd turn and face the back.)</w:t>
      </w:r>
    </w:p>
    <w:p w14:paraId="04524CC3" w14:textId="77777777" w:rsidR="00D86165" w:rsidRDefault="00D86165" w:rsidP="00D86165">
      <w:pPr>
        <w:rPr>
          <w:b/>
          <w:bCs/>
        </w:rPr>
      </w:pPr>
    </w:p>
    <w:p w14:paraId="64579487" w14:textId="77777777" w:rsidR="00D86165" w:rsidRDefault="00D86165" w:rsidP="00D86165">
      <w:pPr>
        <w:ind w:left="2268" w:hanging="2268"/>
      </w:pPr>
      <w:r>
        <w:rPr>
          <w:rStyle w:val="CharName"/>
        </w:rPr>
        <w:t>ADA:</w:t>
      </w:r>
      <w:r w:rsidR="001B18F5">
        <w:tab/>
      </w:r>
      <w:r>
        <w:t>Cheer up, Denny-poos! Be a good boy for mumsie</w:t>
      </w:r>
      <w:r w:rsidR="001B18F5">
        <w:t xml:space="preserve"> and drink your blue milk. </w:t>
      </w:r>
      <w:r>
        <w:t>Those spots are getting worse. Don’t worry, Denny-poos! I’ve called the doctor!</w:t>
      </w:r>
    </w:p>
    <w:p w14:paraId="0EE9E805" w14:textId="77777777" w:rsidR="00D86165" w:rsidRDefault="00D86165" w:rsidP="00D86165">
      <w:pPr>
        <w:ind w:left="2268" w:hanging="2268"/>
      </w:pPr>
    </w:p>
    <w:p w14:paraId="3E76CDA6" w14:textId="77777777" w:rsidR="00D86165" w:rsidRPr="001B18F5" w:rsidRDefault="00D86165" w:rsidP="001B18F5">
      <w:pPr>
        <w:pStyle w:val="Heading3"/>
      </w:pPr>
      <w:bookmarkStart w:id="72" w:name="_Toc31106898"/>
      <w:bookmarkStart w:id="73" w:name="_Toc34042251"/>
      <w:r w:rsidRPr="001B18F5">
        <w:t>TRACK 5:</w:t>
      </w:r>
      <w:r w:rsidRPr="001B18F5">
        <w:rPr>
          <w:u w:val="none"/>
        </w:rPr>
        <w:tab/>
      </w:r>
      <w:r w:rsidRPr="001B18F5">
        <w:t>Phonebox #1</w:t>
      </w:r>
      <w:bookmarkEnd w:id="72"/>
      <w:bookmarkEnd w:id="73"/>
    </w:p>
    <w:p w14:paraId="6EBC3E3B" w14:textId="77777777" w:rsidR="00D86165" w:rsidRDefault="00D86165" w:rsidP="00D86165">
      <w:pPr>
        <w:ind w:left="2268" w:hanging="2268"/>
      </w:pPr>
    </w:p>
    <w:p w14:paraId="46AC50F9" w14:textId="77777777" w:rsidR="00D86165" w:rsidRDefault="00D86165" w:rsidP="00D86165">
      <w:pPr>
        <w:rPr>
          <w:b/>
          <w:bCs/>
          <w:i/>
          <w:iCs/>
        </w:rPr>
      </w:pPr>
      <w:r>
        <w:rPr>
          <w:b/>
          <w:bCs/>
          <w:i/>
          <w:iCs/>
        </w:rPr>
        <w:t>(We hear familiar music and sounds as a telephone box appears on stage. Doctor Woo emerges from it carrying a medical bag and the small Gordon pot-plant puppet.)</w:t>
      </w:r>
    </w:p>
    <w:p w14:paraId="5BAB3DE4" w14:textId="77777777" w:rsidR="00D86165" w:rsidRDefault="00D86165" w:rsidP="00D86165">
      <w:pPr>
        <w:ind w:left="2268" w:hanging="2268"/>
      </w:pPr>
    </w:p>
    <w:p w14:paraId="53724113" w14:textId="77777777" w:rsidR="00D86165" w:rsidRDefault="00D86165" w:rsidP="001B18F5">
      <w:pPr>
        <w:ind w:left="2268" w:hanging="2268"/>
      </w:pPr>
      <w:r>
        <w:rPr>
          <w:rStyle w:val="CharName"/>
        </w:rPr>
        <w:t>DOCTOR:</w:t>
      </w:r>
      <w:r w:rsidR="001B18F5">
        <w:tab/>
      </w:r>
      <w:r>
        <w:t>Greetings, I’m the Doctor!</w:t>
      </w:r>
    </w:p>
    <w:p w14:paraId="6137494C" w14:textId="77777777" w:rsidR="00D86165" w:rsidRDefault="00D86165" w:rsidP="00D86165">
      <w:pPr>
        <w:ind w:left="2268" w:hanging="2268"/>
      </w:pPr>
      <w:r>
        <w:rPr>
          <w:rStyle w:val="CharName"/>
        </w:rPr>
        <w:t>ADA:</w:t>
      </w:r>
      <w:r w:rsidR="001B18F5">
        <w:tab/>
      </w:r>
      <w:r>
        <w:t>Doctor who?</w:t>
      </w:r>
    </w:p>
    <w:p w14:paraId="2103C8D2" w14:textId="77777777" w:rsidR="00D86165" w:rsidRDefault="00D86165" w:rsidP="00D86165">
      <w:pPr>
        <w:ind w:left="2268" w:hanging="2268"/>
      </w:pPr>
    </w:p>
    <w:p w14:paraId="293BDC75" w14:textId="77777777" w:rsidR="00D86165" w:rsidRPr="001B18F5" w:rsidRDefault="00D86165" w:rsidP="001B18F5">
      <w:pPr>
        <w:pStyle w:val="Heading3"/>
      </w:pPr>
      <w:bookmarkStart w:id="74" w:name="_Toc31106899"/>
      <w:bookmarkStart w:id="75" w:name="_Toc34042252"/>
      <w:r w:rsidRPr="001B18F5">
        <w:t>TRACK 6:</w:t>
      </w:r>
      <w:r w:rsidRPr="001B18F5">
        <w:rPr>
          <w:u w:val="none"/>
        </w:rPr>
        <w:tab/>
      </w:r>
      <w:r w:rsidR="00EA7075">
        <w:t>SFX</w:t>
      </w:r>
      <w:r w:rsidR="009D7E15" w:rsidRPr="009D7E15">
        <w:t xml:space="preserve"> </w:t>
      </w:r>
      <w:r w:rsidRPr="009D7E15">
        <w:t>Copyright</w:t>
      </w:r>
      <w:r w:rsidRPr="001B18F5">
        <w:t xml:space="preserve"> Alarm #1</w:t>
      </w:r>
      <w:bookmarkEnd w:id="74"/>
      <w:bookmarkEnd w:id="75"/>
    </w:p>
    <w:p w14:paraId="788548DF" w14:textId="77777777" w:rsidR="00D86165" w:rsidRDefault="00D86165" w:rsidP="00D86165">
      <w:pPr>
        <w:ind w:left="2268" w:hanging="2268"/>
      </w:pPr>
    </w:p>
    <w:p w14:paraId="2C498115" w14:textId="77777777" w:rsidR="00D86165" w:rsidRDefault="00D86165" w:rsidP="001B18F5">
      <w:pPr>
        <w:ind w:left="2268" w:hanging="2268"/>
      </w:pPr>
      <w:r>
        <w:rPr>
          <w:rStyle w:val="CharName"/>
        </w:rPr>
        <w:t>DOCTOR:</w:t>
      </w:r>
      <w:r>
        <w:tab/>
      </w:r>
      <w:r>
        <w:rPr>
          <w:b/>
          <w:bCs/>
          <w:i/>
          <w:iCs/>
        </w:rPr>
        <w:t>(shouting over the alarm and looking up)</w:t>
      </w:r>
      <w:r>
        <w:rPr>
          <w:i/>
          <w:iCs/>
        </w:rPr>
        <w:t xml:space="preserve"> </w:t>
      </w:r>
      <w:r>
        <w:t>No, not D</w:t>
      </w:r>
      <w:r w:rsidR="001B18F5">
        <w:t xml:space="preserve">octor Who. I’m Doctor Woo! </w:t>
      </w:r>
      <w:r>
        <w:t xml:space="preserve">Doctor Woo! </w:t>
      </w:r>
      <w:r w:rsidRPr="00C23C5D">
        <w:rPr>
          <w:b/>
          <w:i/>
          <w:iCs/>
        </w:rPr>
        <w:t>(to Ada)</w:t>
      </w:r>
      <w:r>
        <w:rPr>
          <w:i/>
          <w:iCs/>
        </w:rPr>
        <w:t xml:space="preserve"> </w:t>
      </w:r>
      <w:r>
        <w:t>Goodness, you have to be so careful these days.</w:t>
      </w:r>
      <w:r>
        <w:rPr>
          <w:i/>
          <w:iCs/>
        </w:rPr>
        <w:t xml:space="preserve"> </w:t>
      </w:r>
      <w:r w:rsidR="001B18F5">
        <w:t xml:space="preserve">I’m Doctor </w:t>
      </w:r>
      <w:r>
        <w:t xml:space="preserve">Woo and this </w:t>
      </w:r>
      <w:r>
        <w:rPr>
          <w:b/>
          <w:bCs/>
          <w:i/>
          <w:iCs/>
        </w:rPr>
        <w:t>(he indicates his pot plant</w:t>
      </w:r>
      <w:r>
        <w:rPr>
          <w:b/>
          <w:bCs/>
        </w:rPr>
        <w:t>)</w:t>
      </w:r>
      <w:r>
        <w:t xml:space="preserve"> is my companion, Gordon</w:t>
      </w:r>
      <w:r>
        <w:rPr>
          <w:i/>
          <w:iCs/>
        </w:rPr>
        <w:t xml:space="preserve">. </w:t>
      </w:r>
      <w:r w:rsidR="001B18F5">
        <w:t xml:space="preserve">Now, what’s the </w:t>
      </w:r>
      <w:r>
        <w:t>emergency?</w:t>
      </w:r>
    </w:p>
    <w:p w14:paraId="1AE9D607" w14:textId="77777777" w:rsidR="00D86165" w:rsidRDefault="00D86165" w:rsidP="001B18F5">
      <w:pPr>
        <w:ind w:left="2268" w:hanging="2268"/>
      </w:pPr>
      <w:r>
        <w:rPr>
          <w:rStyle w:val="CharName"/>
        </w:rPr>
        <w:t>ADA:</w:t>
      </w:r>
      <w:r>
        <w:tab/>
        <w:t>My Diddy Denny-Poos has got green spots, so I called a doctor.</w:t>
      </w:r>
    </w:p>
    <w:p w14:paraId="17C48464" w14:textId="77777777" w:rsidR="00D86165" w:rsidRDefault="00D86165" w:rsidP="001B18F5">
      <w:pPr>
        <w:ind w:left="2268" w:hanging="2268"/>
      </w:pPr>
      <w:r>
        <w:rPr>
          <w:rStyle w:val="CharName"/>
        </w:rPr>
        <w:t>DOCTOR:</w:t>
      </w:r>
      <w:r w:rsidR="001B18F5">
        <w:tab/>
      </w:r>
      <w:r>
        <w:t>That’s a little rash.</w:t>
      </w:r>
    </w:p>
    <w:p w14:paraId="6917AC7E" w14:textId="77777777" w:rsidR="00D86165" w:rsidRDefault="00D86165" w:rsidP="001B18F5">
      <w:pPr>
        <w:ind w:left="2268" w:hanging="2268"/>
      </w:pPr>
      <w:r>
        <w:rPr>
          <w:rStyle w:val="CharName"/>
        </w:rPr>
        <w:t>ADA:</w:t>
      </w:r>
      <w:r w:rsidR="001B18F5">
        <w:tab/>
      </w:r>
      <w:r>
        <w:t>I thought it was quite sensible, actually.</w:t>
      </w:r>
    </w:p>
    <w:p w14:paraId="4C415881" w14:textId="77777777" w:rsidR="00D86165" w:rsidRDefault="00D86165" w:rsidP="00D86165">
      <w:pPr>
        <w:ind w:left="2268" w:hanging="2268"/>
      </w:pPr>
      <w:r>
        <w:rPr>
          <w:rStyle w:val="CharName"/>
        </w:rPr>
        <w:t>DOCTOR:</w:t>
      </w:r>
      <w:r w:rsidR="001B18F5">
        <w:tab/>
      </w:r>
      <w:r>
        <w:t xml:space="preserve">No, your son’s got a little rash. My sonic spanner will confirm the diagnosis… </w:t>
      </w:r>
    </w:p>
    <w:p w14:paraId="01ED3AF0" w14:textId="77777777" w:rsidR="00D86165" w:rsidRDefault="00D86165" w:rsidP="00D86165">
      <w:pPr>
        <w:ind w:left="2268" w:hanging="2268"/>
      </w:pPr>
    </w:p>
    <w:p w14:paraId="04FAB626" w14:textId="77777777" w:rsidR="00D86165" w:rsidRPr="001B18F5" w:rsidRDefault="00D86165" w:rsidP="001B18F5">
      <w:pPr>
        <w:pStyle w:val="Heading3"/>
      </w:pPr>
      <w:bookmarkStart w:id="76" w:name="_Toc31106900"/>
      <w:bookmarkStart w:id="77" w:name="_Toc34042253"/>
      <w:r w:rsidRPr="001B18F5">
        <w:t>TRACK 7:</w:t>
      </w:r>
      <w:r w:rsidRPr="001B18F5">
        <w:rPr>
          <w:u w:val="none"/>
        </w:rPr>
        <w:tab/>
      </w:r>
      <w:r w:rsidR="00EA7075">
        <w:t>SFX</w:t>
      </w:r>
      <w:r w:rsidRPr="001B18F5">
        <w:t xml:space="preserve"> Sonic Spanner</w:t>
      </w:r>
      <w:bookmarkEnd w:id="76"/>
      <w:bookmarkEnd w:id="77"/>
    </w:p>
    <w:p w14:paraId="212A82B0" w14:textId="77777777" w:rsidR="00D86165" w:rsidRDefault="00D86165" w:rsidP="00D86165">
      <w:pPr>
        <w:ind w:left="2268" w:hanging="2268"/>
      </w:pPr>
    </w:p>
    <w:p w14:paraId="76E44ADA" w14:textId="77777777" w:rsidR="00D86165" w:rsidRDefault="001B18F5" w:rsidP="00D86165">
      <w:pPr>
        <w:ind w:left="2268" w:hanging="2268"/>
      </w:pPr>
      <w:r w:rsidRPr="001B18F5">
        <w:rPr>
          <w:b/>
        </w:rPr>
        <w:t>DOCTOR:</w:t>
      </w:r>
      <w:r>
        <w:tab/>
      </w:r>
      <w:r w:rsidR="00D86165">
        <w:rPr>
          <w:b/>
          <w:bCs/>
          <w:i/>
          <w:iCs/>
        </w:rPr>
        <w:t>(he gets his sonic spanner from the bag and wiggles it)</w:t>
      </w:r>
      <w:r w:rsidR="00D86165">
        <w:rPr>
          <w:i/>
          <w:iCs/>
        </w:rPr>
        <w:t xml:space="preserve"> </w:t>
      </w:r>
      <w:r>
        <w:t xml:space="preserve">Just as I thought! It’s a </w:t>
      </w:r>
      <w:r w:rsidR="00D86165">
        <w:t>severe case of… Star Warts!</w:t>
      </w:r>
    </w:p>
    <w:p w14:paraId="2F18959B" w14:textId="77777777" w:rsidR="00D86165" w:rsidRDefault="00D86165" w:rsidP="00D86165">
      <w:pPr>
        <w:ind w:left="2268" w:hanging="2268"/>
      </w:pPr>
    </w:p>
    <w:p w14:paraId="5D3015AD" w14:textId="77777777" w:rsidR="00D86165" w:rsidRPr="001B18F5" w:rsidRDefault="00D86165" w:rsidP="001B18F5">
      <w:pPr>
        <w:pStyle w:val="Heading3"/>
      </w:pPr>
      <w:bookmarkStart w:id="78" w:name="_Toc31106901"/>
      <w:bookmarkStart w:id="79" w:name="_Toc34042254"/>
      <w:r w:rsidRPr="001B18F5">
        <w:t>TRACK 8:</w:t>
      </w:r>
      <w:r w:rsidRPr="001B18F5">
        <w:rPr>
          <w:u w:val="none"/>
        </w:rPr>
        <w:tab/>
      </w:r>
      <w:r w:rsidR="00EA7075">
        <w:t>SFX</w:t>
      </w:r>
      <w:r w:rsidR="009D7E15" w:rsidRPr="009D7E15">
        <w:t xml:space="preserve"> </w:t>
      </w:r>
      <w:r w:rsidRPr="009D7E15">
        <w:t>Copyright</w:t>
      </w:r>
      <w:r w:rsidRPr="001B18F5">
        <w:t xml:space="preserve"> Alarm #2</w:t>
      </w:r>
      <w:bookmarkEnd w:id="78"/>
      <w:bookmarkEnd w:id="79"/>
    </w:p>
    <w:p w14:paraId="18BC7ACC" w14:textId="77777777" w:rsidR="00D86165" w:rsidRDefault="00D86165" w:rsidP="00D86165">
      <w:pPr>
        <w:ind w:left="2268" w:hanging="2268"/>
      </w:pPr>
    </w:p>
    <w:p w14:paraId="11BF9BA2" w14:textId="67680073" w:rsidR="00D86165" w:rsidRDefault="001B18F5" w:rsidP="00D86165">
      <w:pPr>
        <w:ind w:left="2268" w:hanging="2268"/>
      </w:pPr>
      <w:r w:rsidRPr="001B18F5">
        <w:rPr>
          <w:b/>
        </w:rPr>
        <w:t>DOCTOR:</w:t>
      </w:r>
      <w:r>
        <w:tab/>
      </w:r>
      <w:r w:rsidR="00D86165">
        <w:t xml:space="preserve">Oh, not again! </w:t>
      </w:r>
      <w:r w:rsidR="00D86165">
        <w:rPr>
          <w:b/>
          <w:bCs/>
          <w:i/>
          <w:iCs/>
        </w:rPr>
        <w:t>(looking up and shouting)</w:t>
      </w:r>
      <w:r w:rsidR="00D86165">
        <w:t xml:space="preserve"> </w:t>
      </w:r>
      <w:r>
        <w:t xml:space="preserve">I said </w:t>
      </w:r>
      <w:r w:rsidR="00C23C5D">
        <w:t>“</w:t>
      </w:r>
      <w:r>
        <w:t>Star Warts! Star Warts!</w:t>
      </w:r>
      <w:r w:rsidR="00C23C5D">
        <w:t>”</w:t>
      </w:r>
      <w:r>
        <w:t xml:space="preserve"> </w:t>
      </w:r>
    </w:p>
    <w:p w14:paraId="7EC2602D" w14:textId="77777777" w:rsidR="00D86165" w:rsidRDefault="00D86165" w:rsidP="001B18F5">
      <w:pPr>
        <w:ind w:left="2268" w:hanging="2268"/>
      </w:pPr>
      <w:r>
        <w:rPr>
          <w:rStyle w:val="CharName"/>
        </w:rPr>
        <w:t>ADA:</w:t>
      </w:r>
      <w:r w:rsidR="001B18F5">
        <w:tab/>
      </w:r>
      <w:r>
        <w:t>Star Warts?</w:t>
      </w:r>
    </w:p>
    <w:p w14:paraId="01F0A5BF" w14:textId="77777777" w:rsidR="00D86165" w:rsidRDefault="00D86165" w:rsidP="00D86165">
      <w:pPr>
        <w:ind w:left="2268" w:hanging="2268"/>
      </w:pPr>
      <w:r>
        <w:rPr>
          <w:rStyle w:val="CharName"/>
        </w:rPr>
        <w:t>DOCTOR:</w:t>
      </w:r>
      <w:r w:rsidR="001B18F5">
        <w:tab/>
      </w:r>
      <w:r>
        <w:t xml:space="preserve">Yes, a green sticky virus discovered in 1977 by George Mucus. </w:t>
      </w:r>
      <w:r>
        <w:rPr>
          <w:b/>
          <w:bCs/>
        </w:rPr>
        <w:t>(</w:t>
      </w:r>
      <w:r>
        <w:rPr>
          <w:b/>
          <w:bCs/>
          <w:i/>
          <w:iCs/>
        </w:rPr>
        <w:t>he replaces hi</w:t>
      </w:r>
      <w:r w:rsidR="001B18F5">
        <w:rPr>
          <w:b/>
          <w:bCs/>
          <w:i/>
          <w:iCs/>
        </w:rPr>
        <w:t xml:space="preserve">s spanner and takes a tube </w:t>
      </w:r>
      <w:r>
        <w:rPr>
          <w:b/>
          <w:bCs/>
          <w:i/>
          <w:iCs/>
        </w:rPr>
        <w:t>which he passes to Ada)</w:t>
      </w:r>
      <w:r>
        <w:rPr>
          <w:i/>
          <w:iCs/>
        </w:rPr>
        <w:t xml:space="preserve"> </w:t>
      </w:r>
      <w:r>
        <w:t>Just rub this cream into both cheeks.</w:t>
      </w:r>
    </w:p>
    <w:p w14:paraId="08134C8F" w14:textId="77777777" w:rsidR="00D86165" w:rsidRDefault="00D86165" w:rsidP="007318CD">
      <w:pPr>
        <w:ind w:left="2268" w:hanging="2268"/>
      </w:pPr>
      <w:r>
        <w:rPr>
          <w:rStyle w:val="CharName"/>
        </w:rPr>
        <w:t>ADA:</w:t>
      </w:r>
      <w:r>
        <w:tab/>
        <w:t xml:space="preserve">Right! </w:t>
      </w:r>
      <w:r>
        <w:rPr>
          <w:b/>
          <w:bCs/>
          <w:i/>
          <w:iCs/>
        </w:rPr>
        <w:t>(she takes the cream and rubs it into her rear)</w:t>
      </w:r>
    </w:p>
    <w:p w14:paraId="676CB7F5" w14:textId="77777777" w:rsidR="00D86165" w:rsidRDefault="00D86165" w:rsidP="007318CD">
      <w:pPr>
        <w:ind w:left="2268" w:hanging="2268"/>
      </w:pPr>
      <w:r>
        <w:rPr>
          <w:rStyle w:val="CharName"/>
        </w:rPr>
        <w:t>DOCTOR:</w:t>
      </w:r>
      <w:r w:rsidR="007318CD">
        <w:tab/>
      </w:r>
      <w:r>
        <w:t xml:space="preserve">Not you… and not there! </w:t>
      </w:r>
      <w:r w:rsidR="007318CD">
        <w:rPr>
          <w:b/>
          <w:bCs/>
          <w:i/>
          <w:iCs/>
        </w:rPr>
        <w:t xml:space="preserve">(he swaps his </w:t>
      </w:r>
      <w:r>
        <w:rPr>
          <w:b/>
          <w:bCs/>
          <w:i/>
          <w:iCs/>
        </w:rPr>
        <w:t>plant for the baby and applies the cream)</w:t>
      </w:r>
      <w:r>
        <w:rPr>
          <w:i/>
          <w:iCs/>
        </w:rPr>
        <w:t xml:space="preserve"> </w:t>
      </w:r>
      <w:r>
        <w:t xml:space="preserve">There, that’s </w:t>
      </w:r>
      <w:r w:rsidR="007318CD">
        <w:t xml:space="preserve">better! Now I must dash, I </w:t>
      </w:r>
      <w:r>
        <w:t>need to fight the smelliest robots in the universe.</w:t>
      </w:r>
    </w:p>
    <w:p w14:paraId="50DA10B4" w14:textId="77777777" w:rsidR="00D86165" w:rsidRDefault="00D86165" w:rsidP="007318CD">
      <w:pPr>
        <w:ind w:left="2268" w:hanging="2268"/>
      </w:pPr>
      <w:r>
        <w:rPr>
          <w:rStyle w:val="CharName"/>
        </w:rPr>
        <w:t>ADA:</w:t>
      </w:r>
      <w:r w:rsidR="007318CD">
        <w:tab/>
      </w:r>
      <w:r>
        <w:t>The smelliest robots in the universe?</w:t>
      </w:r>
    </w:p>
    <w:p w14:paraId="58BFAAB9" w14:textId="77777777" w:rsidR="00D86165" w:rsidRDefault="00D86165" w:rsidP="00D86165">
      <w:pPr>
        <w:ind w:left="2268" w:hanging="2268"/>
      </w:pPr>
      <w:r>
        <w:rPr>
          <w:rStyle w:val="CharName"/>
        </w:rPr>
        <w:t>DOCTOR:</w:t>
      </w:r>
      <w:r w:rsidR="007318CD">
        <w:tab/>
      </w:r>
      <w:r>
        <w:t>The Garlix! Toodle-pip!</w:t>
      </w:r>
    </w:p>
    <w:p w14:paraId="4C05532C" w14:textId="77777777" w:rsidR="00D86165" w:rsidRDefault="00D86165" w:rsidP="00D86165">
      <w:pPr>
        <w:ind w:left="2268" w:hanging="2268"/>
      </w:pPr>
    </w:p>
    <w:p w14:paraId="0354A245" w14:textId="77777777" w:rsidR="00D86165" w:rsidRPr="007318CD" w:rsidRDefault="00D86165" w:rsidP="007318CD">
      <w:pPr>
        <w:pStyle w:val="Heading3"/>
      </w:pPr>
      <w:bookmarkStart w:id="80" w:name="_Toc31106902"/>
      <w:bookmarkStart w:id="81" w:name="_Toc34042255"/>
      <w:r w:rsidRPr="007318CD">
        <w:t>TRACK 9:</w:t>
      </w:r>
      <w:r w:rsidRPr="007318CD">
        <w:rPr>
          <w:u w:val="none"/>
        </w:rPr>
        <w:tab/>
      </w:r>
      <w:r w:rsidRPr="007318CD">
        <w:t>Phonebox #2</w:t>
      </w:r>
      <w:bookmarkEnd w:id="80"/>
      <w:bookmarkEnd w:id="81"/>
    </w:p>
    <w:p w14:paraId="60E1D807" w14:textId="77777777" w:rsidR="00D86165" w:rsidRDefault="00D86165" w:rsidP="00D86165">
      <w:pPr>
        <w:ind w:left="2268" w:hanging="2268"/>
      </w:pPr>
    </w:p>
    <w:p w14:paraId="53296FC4" w14:textId="77777777" w:rsidR="00D86165" w:rsidRDefault="00D86165" w:rsidP="00D86165">
      <w:pPr>
        <w:rPr>
          <w:b/>
          <w:bCs/>
          <w:i/>
          <w:iCs/>
        </w:rPr>
      </w:pPr>
      <w:r>
        <w:rPr>
          <w:b/>
          <w:bCs/>
          <w:i/>
          <w:iCs/>
        </w:rPr>
        <w:t>(We hear sound effects and music as the telephone box disappears with Doctor and baby on board. Ada looks down at the plant and gasps in horror. She calls after him shouting but she is too late.)</w:t>
      </w:r>
    </w:p>
    <w:p w14:paraId="77B1A045" w14:textId="77777777" w:rsidR="00D86165" w:rsidRDefault="00D86165" w:rsidP="00D86165">
      <w:pPr>
        <w:ind w:left="2268" w:hanging="2268"/>
        <w:rPr>
          <w:i/>
          <w:iCs/>
        </w:rPr>
      </w:pPr>
    </w:p>
    <w:p w14:paraId="745E70BF" w14:textId="77777777" w:rsidR="00D86165" w:rsidRDefault="00D86165" w:rsidP="00D86165">
      <w:pPr>
        <w:ind w:left="2268" w:hanging="2268"/>
      </w:pPr>
      <w:r>
        <w:rPr>
          <w:rStyle w:val="CharName"/>
        </w:rPr>
        <w:t>ADA:</w:t>
      </w:r>
      <w:r>
        <w:tab/>
      </w:r>
      <w:r>
        <w:rPr>
          <w:b/>
          <w:bCs/>
          <w:i/>
          <w:iCs/>
        </w:rPr>
        <w:t>(shouting)</w:t>
      </w:r>
      <w:r>
        <w:rPr>
          <w:i/>
          <w:iCs/>
        </w:rPr>
        <w:t xml:space="preserve"> </w:t>
      </w:r>
      <w:r>
        <w:t>Doctor Woo! Come back! You’ve still got my Denny-Poos!</w:t>
      </w:r>
    </w:p>
    <w:p w14:paraId="66184EFD" w14:textId="77777777" w:rsidR="00D86165" w:rsidRDefault="00D86165" w:rsidP="00D86165">
      <w:pPr>
        <w:ind w:left="2268" w:hanging="2268"/>
      </w:pPr>
    </w:p>
    <w:p w14:paraId="4D9B26A3" w14:textId="77777777" w:rsidR="00D86165" w:rsidRDefault="007318CD" w:rsidP="00D86165">
      <w:pPr>
        <w:rPr>
          <w:b/>
          <w:bCs/>
          <w:i/>
          <w:iCs/>
        </w:rPr>
      </w:pPr>
      <w:r>
        <w:rPr>
          <w:b/>
          <w:bCs/>
          <w:i/>
          <w:iCs/>
        </w:rPr>
        <w:t>(</w:t>
      </w:r>
      <w:r w:rsidR="00D86165">
        <w:rPr>
          <w:b/>
          <w:bCs/>
          <w:i/>
          <w:iCs/>
        </w:rPr>
        <w:t>Ada runs to the side of the stage as the flashback ends. Unseen, she hands Gordon the Pot</w:t>
      </w:r>
      <w:r>
        <w:rPr>
          <w:b/>
          <w:bCs/>
          <w:i/>
          <w:iCs/>
        </w:rPr>
        <w:t xml:space="preserve"> Plant off stage and looks sad.)</w:t>
      </w:r>
    </w:p>
    <w:p w14:paraId="5426162D" w14:textId="77777777" w:rsidR="00D86165" w:rsidRDefault="00D86165" w:rsidP="00D86165">
      <w:pPr>
        <w:ind w:left="2268" w:hanging="2268"/>
        <w:rPr>
          <w:i/>
          <w:iCs/>
        </w:rPr>
      </w:pPr>
    </w:p>
    <w:p w14:paraId="542DA9D1" w14:textId="77777777" w:rsidR="00D86165" w:rsidRDefault="00D86165" w:rsidP="00D86165">
      <w:pPr>
        <w:ind w:left="2268" w:hanging="2268"/>
      </w:pPr>
      <w:r>
        <w:rPr>
          <w:rStyle w:val="CharName"/>
        </w:rPr>
        <w:t>AURORA:</w:t>
      </w:r>
      <w:r w:rsidR="007318CD">
        <w:tab/>
      </w:r>
      <w:r>
        <w:t>So, Doctor Woo took your baby?</w:t>
      </w:r>
    </w:p>
    <w:p w14:paraId="76D89F39" w14:textId="77777777" w:rsidR="00D86165" w:rsidRDefault="00D86165" w:rsidP="007318CD">
      <w:pPr>
        <w:ind w:left="2268" w:hanging="2268"/>
      </w:pPr>
      <w:r>
        <w:rPr>
          <w:rStyle w:val="CharName"/>
        </w:rPr>
        <w:t>ROMULAN:</w:t>
      </w:r>
      <w:r w:rsidR="007318CD">
        <w:tab/>
      </w:r>
      <w:r>
        <w:t xml:space="preserve">And he’s not come back after all this time? </w:t>
      </w:r>
    </w:p>
    <w:p w14:paraId="6F6147EA" w14:textId="77777777" w:rsidR="00D86165" w:rsidRDefault="00D86165" w:rsidP="007318CD">
      <w:pPr>
        <w:ind w:left="2268" w:hanging="2268"/>
      </w:pPr>
      <w:r>
        <w:rPr>
          <w:rStyle w:val="CharName"/>
        </w:rPr>
        <w:t>ADA:</w:t>
      </w:r>
      <w:r w:rsidR="007318CD">
        <w:tab/>
      </w:r>
      <w:r>
        <w:t>No. But I’m sure my Denny-Poo</w:t>
      </w:r>
      <w:r w:rsidR="007318CD">
        <w:t xml:space="preserve">s is somewhere out in the great unknown… </w:t>
      </w:r>
      <w:r>
        <w:t xml:space="preserve">missing his mumsie! </w:t>
      </w:r>
      <w:r>
        <w:rPr>
          <w:b/>
          <w:bCs/>
          <w:i/>
          <w:iCs/>
        </w:rPr>
        <w:t>(she sobs loudly)</w:t>
      </w:r>
    </w:p>
    <w:p w14:paraId="0210BFBE" w14:textId="27476CBA" w:rsidR="00D86165" w:rsidRDefault="00D86165" w:rsidP="00D86165">
      <w:pPr>
        <w:ind w:left="2268" w:hanging="2268"/>
      </w:pPr>
      <w:r>
        <w:rPr>
          <w:rStyle w:val="CharName"/>
        </w:rPr>
        <w:t>ALL:</w:t>
      </w:r>
      <w:r w:rsidR="007318CD">
        <w:tab/>
      </w:r>
      <w:r w:rsidR="00C23C5D">
        <w:t>Awww</w:t>
      </w:r>
      <w:r>
        <w:t>!</w:t>
      </w:r>
    </w:p>
    <w:p w14:paraId="57988682" w14:textId="77777777" w:rsidR="00D86165" w:rsidRDefault="00D86165" w:rsidP="00D86165">
      <w:pPr>
        <w:ind w:left="2268" w:hanging="2268"/>
      </w:pPr>
    </w:p>
    <w:p w14:paraId="116D02B2" w14:textId="77777777" w:rsidR="00D86165" w:rsidRDefault="00D86165" w:rsidP="00D86165">
      <w:pPr>
        <w:rPr>
          <w:b/>
          <w:bCs/>
          <w:i/>
          <w:iCs/>
        </w:rPr>
      </w:pPr>
      <w:r>
        <w:rPr>
          <w:b/>
          <w:bCs/>
          <w:i/>
          <w:iCs/>
        </w:rPr>
        <w:t>(Luke enters with the medium Gordon pot-plant puppet. Gordon has evidently grown in the intervening years.)</w:t>
      </w:r>
    </w:p>
    <w:p w14:paraId="1E0D2C80" w14:textId="77777777" w:rsidR="00D86165" w:rsidRDefault="00D86165" w:rsidP="00D86165">
      <w:pPr>
        <w:ind w:left="2268" w:hanging="2268"/>
      </w:pPr>
    </w:p>
    <w:p w14:paraId="7A70E910" w14:textId="77777777" w:rsidR="00D86165" w:rsidRDefault="00D86165" w:rsidP="007318CD">
      <w:pPr>
        <w:ind w:left="2268" w:hanging="2268"/>
      </w:pPr>
      <w:r>
        <w:rPr>
          <w:rStyle w:val="CharName"/>
        </w:rPr>
        <w:t>ADA:</w:t>
      </w:r>
      <w:r w:rsidR="007318CD">
        <w:tab/>
      </w:r>
      <w:r>
        <w:rPr>
          <w:b/>
          <w:bCs/>
          <w:i/>
          <w:iCs/>
        </w:rPr>
        <w:t>(recovering instantly)</w:t>
      </w:r>
      <w:r>
        <w:rPr>
          <w:i/>
          <w:iCs/>
        </w:rPr>
        <w:t xml:space="preserve"> </w:t>
      </w:r>
      <w:r>
        <w:t>Oh well, never mind! At least I’ve got my nephew Luke!</w:t>
      </w:r>
    </w:p>
    <w:p w14:paraId="58A9FE5A" w14:textId="77777777" w:rsidR="00D86165" w:rsidRDefault="00D86165" w:rsidP="007318CD">
      <w:pPr>
        <w:ind w:left="2268" w:hanging="2268"/>
      </w:pPr>
      <w:r>
        <w:rPr>
          <w:rStyle w:val="CharName"/>
        </w:rPr>
        <w:t>LUKE:</w:t>
      </w:r>
      <w:r w:rsidR="007318CD">
        <w:tab/>
      </w:r>
      <w:r>
        <w:t xml:space="preserve">And Gordon, of course. </w:t>
      </w:r>
    </w:p>
    <w:p w14:paraId="0C8FA022" w14:textId="77777777" w:rsidR="007318CD" w:rsidRDefault="007318CD" w:rsidP="00D86165">
      <w:pPr>
        <w:pStyle w:val="Heading3"/>
        <w:ind w:left="2268" w:hanging="2268"/>
      </w:pPr>
      <w:bookmarkStart w:id="82" w:name="_Toc31106903"/>
    </w:p>
    <w:p w14:paraId="7CFEFF3B" w14:textId="77777777" w:rsidR="00D86165" w:rsidRPr="007318CD" w:rsidRDefault="00D86165" w:rsidP="007318CD">
      <w:pPr>
        <w:pStyle w:val="Heading3"/>
      </w:pPr>
      <w:bookmarkStart w:id="83" w:name="_Toc34042256"/>
      <w:r w:rsidRPr="007318CD">
        <w:t>TRACK 10:</w:t>
      </w:r>
      <w:r w:rsidRPr="007318CD">
        <w:rPr>
          <w:u w:val="none"/>
        </w:rPr>
        <w:tab/>
      </w:r>
      <w:r w:rsidR="00EA7075">
        <w:t>SFX</w:t>
      </w:r>
      <w:r w:rsidRPr="007318CD">
        <w:t xml:space="preserve"> Gordon #1</w:t>
      </w:r>
      <w:bookmarkEnd w:id="82"/>
      <w:bookmarkEnd w:id="83"/>
    </w:p>
    <w:p w14:paraId="5D927431" w14:textId="77777777" w:rsidR="00D86165" w:rsidRDefault="00D86165" w:rsidP="00D86165">
      <w:pPr>
        <w:ind w:left="2268" w:hanging="2268"/>
      </w:pPr>
    </w:p>
    <w:p w14:paraId="56805C15" w14:textId="77777777" w:rsidR="00D86165" w:rsidRDefault="00D86165" w:rsidP="00D86165">
      <w:pPr>
        <w:ind w:left="2268" w:hanging="2268"/>
        <w:rPr>
          <w:b/>
          <w:bCs/>
          <w:i/>
          <w:iCs/>
          <w:caps/>
        </w:rPr>
      </w:pPr>
      <w:r>
        <w:rPr>
          <w:b/>
          <w:bCs/>
          <w:i/>
          <w:iCs/>
        </w:rPr>
        <w:t>(Ada goes to stroke Gordon, but he snaps at her fingers as puppeteered by Luke.)</w:t>
      </w:r>
    </w:p>
    <w:p w14:paraId="15597B22" w14:textId="77777777" w:rsidR="00D86165" w:rsidRDefault="00D86165" w:rsidP="00D86165">
      <w:pPr>
        <w:ind w:left="2268" w:hanging="2268"/>
      </w:pPr>
    </w:p>
    <w:p w14:paraId="24D5713D" w14:textId="77777777" w:rsidR="00D86165" w:rsidRPr="007318CD" w:rsidRDefault="00D86165" w:rsidP="007318CD">
      <w:pPr>
        <w:ind w:left="2268" w:hanging="2268"/>
      </w:pPr>
      <w:r>
        <w:rPr>
          <w:rStyle w:val="CharName"/>
        </w:rPr>
        <w:t>LUKE:</w:t>
      </w:r>
      <w:r w:rsidR="007318CD">
        <w:tab/>
      </w:r>
      <w:r>
        <w:t xml:space="preserve">Star Trekkers, make your way to the docking bay - it’s time for take off! </w:t>
      </w:r>
    </w:p>
    <w:p w14:paraId="2B65F93E" w14:textId="77777777" w:rsidR="00D86165" w:rsidRDefault="00D86165" w:rsidP="00D86165">
      <w:pPr>
        <w:ind w:left="2268" w:hanging="2268"/>
        <w:rPr>
          <w:color w:val="000000"/>
        </w:rPr>
      </w:pPr>
      <w:r>
        <w:rPr>
          <w:rStyle w:val="CharName"/>
        </w:rPr>
        <w:t>ALL:</w:t>
      </w:r>
      <w:r w:rsidR="007318CD">
        <w:tab/>
      </w:r>
      <w:r>
        <w:t>Hooray!</w:t>
      </w:r>
    </w:p>
    <w:p w14:paraId="02178F54" w14:textId="77777777" w:rsidR="00D86165" w:rsidRDefault="00D86165" w:rsidP="00D86165">
      <w:pPr>
        <w:ind w:left="2268" w:hanging="2268"/>
      </w:pPr>
    </w:p>
    <w:p w14:paraId="5CE227C9" w14:textId="77777777" w:rsidR="00D86165" w:rsidRDefault="00D86165" w:rsidP="00D86165">
      <w:pPr>
        <w:rPr>
          <w:b/>
          <w:bCs/>
          <w:i/>
          <w:iCs/>
        </w:rPr>
      </w:pPr>
      <w:r>
        <w:rPr>
          <w:b/>
          <w:bCs/>
          <w:i/>
          <w:iCs/>
        </w:rPr>
        <w:t>(The visitors cheer and exit happily, chatting to each other as Ada and Luke wave goodbye.)</w:t>
      </w:r>
    </w:p>
    <w:p w14:paraId="6B1D328B" w14:textId="77777777" w:rsidR="00D86165" w:rsidRDefault="00D86165" w:rsidP="00D86165">
      <w:pPr>
        <w:ind w:left="2268" w:hanging="2268"/>
        <w:rPr>
          <w:i/>
          <w:iCs/>
          <w:color w:val="FF0000"/>
        </w:rPr>
      </w:pPr>
    </w:p>
    <w:p w14:paraId="5A28FE3F" w14:textId="77777777" w:rsidR="00D86165" w:rsidRPr="007318CD" w:rsidRDefault="00D86165" w:rsidP="007318CD">
      <w:pPr>
        <w:ind w:left="2268" w:hanging="2268"/>
        <w:rPr>
          <w:color w:val="000000"/>
        </w:rPr>
      </w:pPr>
      <w:r>
        <w:rPr>
          <w:rStyle w:val="CharName"/>
        </w:rPr>
        <w:t>ADA:</w:t>
      </w:r>
      <w:r w:rsidR="007318CD">
        <w:tab/>
      </w:r>
      <w:r>
        <w:t>Come back soon!</w:t>
      </w:r>
    </w:p>
    <w:p w14:paraId="71AEAB8C" w14:textId="77777777" w:rsidR="00D86165" w:rsidRDefault="00D86165" w:rsidP="007318CD">
      <w:pPr>
        <w:ind w:left="2268" w:hanging="2268"/>
      </w:pPr>
      <w:r>
        <w:rPr>
          <w:rStyle w:val="CharName"/>
        </w:rPr>
        <w:t>LUKE:</w:t>
      </w:r>
      <w:r>
        <w:tab/>
      </w:r>
      <w:r>
        <w:rPr>
          <w:b/>
          <w:bCs/>
          <w:i/>
          <w:iCs/>
        </w:rPr>
        <w:t>(looking up at the stars above him)</w:t>
      </w:r>
      <w:r>
        <w:t xml:space="preserve"> I wish I was</w:t>
      </w:r>
      <w:r w:rsidR="007318CD">
        <w:t xml:space="preserve"> out there too, on my own </w:t>
      </w:r>
      <w:r>
        <w:t>adventure...</w:t>
      </w:r>
    </w:p>
    <w:p w14:paraId="54F812F1" w14:textId="77777777" w:rsidR="00D86165" w:rsidRDefault="00D86165" w:rsidP="00D86165">
      <w:pPr>
        <w:ind w:left="2268" w:hanging="2268"/>
      </w:pPr>
      <w:r>
        <w:rPr>
          <w:rStyle w:val="CharName"/>
        </w:rPr>
        <w:t>ADA:</w:t>
      </w:r>
      <w:r w:rsidR="007318CD">
        <w:tab/>
      </w:r>
      <w:r>
        <w:t xml:space="preserve">It’s no good star gazing, Luke. </w:t>
      </w:r>
      <w:r>
        <w:rPr>
          <w:b/>
          <w:bCs/>
          <w:i/>
          <w:iCs/>
        </w:rPr>
        <w:t>(looking up also)</w:t>
      </w:r>
      <w:r>
        <w:rPr>
          <w:i/>
          <w:iCs/>
        </w:rPr>
        <w:t xml:space="preserve"> </w:t>
      </w:r>
      <w:r>
        <w:t>Adventure</w:t>
      </w:r>
      <w:r w:rsidR="007318CD">
        <w:t xml:space="preserve"> won’t just fall out of the </w:t>
      </w:r>
      <w:r>
        <w:t>sky, you know...</w:t>
      </w:r>
    </w:p>
    <w:p w14:paraId="4BFB95C5" w14:textId="77777777" w:rsidR="00D86165" w:rsidRDefault="00D86165" w:rsidP="00D86165">
      <w:pPr>
        <w:ind w:left="2268" w:hanging="2268"/>
      </w:pPr>
    </w:p>
    <w:p w14:paraId="0DAD87D4" w14:textId="77777777" w:rsidR="00D86165" w:rsidRPr="007318CD" w:rsidRDefault="00D86165" w:rsidP="007318CD">
      <w:pPr>
        <w:pStyle w:val="Heading3"/>
      </w:pPr>
      <w:bookmarkStart w:id="84" w:name="_Toc31106904"/>
      <w:bookmarkStart w:id="85" w:name="_Toc34042257"/>
      <w:r w:rsidRPr="007318CD">
        <w:t>TRACK 11:</w:t>
      </w:r>
      <w:r w:rsidRPr="007318CD">
        <w:rPr>
          <w:u w:val="none"/>
        </w:rPr>
        <w:tab/>
      </w:r>
      <w:r w:rsidR="00EA7075">
        <w:t>SFX</w:t>
      </w:r>
      <w:r w:rsidRPr="007318CD">
        <w:t xml:space="preserve"> Roof Crash</w:t>
      </w:r>
      <w:bookmarkEnd w:id="84"/>
      <w:bookmarkEnd w:id="85"/>
    </w:p>
    <w:p w14:paraId="55407AA6" w14:textId="77777777" w:rsidR="00D86165" w:rsidRDefault="00D86165" w:rsidP="00D86165">
      <w:pPr>
        <w:ind w:left="2268" w:hanging="2268"/>
      </w:pPr>
    </w:p>
    <w:p w14:paraId="25AE19B5" w14:textId="77777777" w:rsidR="00D86165" w:rsidRDefault="00D86165" w:rsidP="00D86165">
      <w:pPr>
        <w:rPr>
          <w:b/>
          <w:bCs/>
          <w:i/>
          <w:iCs/>
        </w:rPr>
      </w:pPr>
      <w:r>
        <w:rPr>
          <w:b/>
          <w:bCs/>
          <w:i/>
          <w:iCs/>
        </w:rPr>
        <w:t>(We hear a loud crash. The lights flicker, and Luke and Ada hold each other scared, staring up.)</w:t>
      </w:r>
    </w:p>
    <w:p w14:paraId="231D01B5" w14:textId="77777777" w:rsidR="00D86165" w:rsidRDefault="00D86165" w:rsidP="00D86165">
      <w:pPr>
        <w:ind w:left="2268" w:hanging="2268"/>
        <w:rPr>
          <w:i/>
          <w:iCs/>
        </w:rPr>
      </w:pPr>
    </w:p>
    <w:p w14:paraId="2AD74523" w14:textId="77777777" w:rsidR="00D86165" w:rsidRPr="007318CD" w:rsidRDefault="00D86165" w:rsidP="007318CD">
      <w:pPr>
        <w:ind w:left="2268" w:hanging="2268"/>
        <w:rPr>
          <w:i/>
          <w:iCs/>
        </w:rPr>
      </w:pPr>
      <w:r>
        <w:rPr>
          <w:rStyle w:val="CharName"/>
        </w:rPr>
        <w:t>ADA:</w:t>
      </w:r>
      <w:r w:rsidR="007318CD">
        <w:tab/>
      </w:r>
      <w:r>
        <w:t>Bless my stars, what was that?</w:t>
      </w:r>
    </w:p>
    <w:p w14:paraId="1F841507" w14:textId="77777777" w:rsidR="00D86165" w:rsidRDefault="00D86165" w:rsidP="007318CD">
      <w:pPr>
        <w:ind w:left="2268" w:hanging="2268"/>
      </w:pPr>
      <w:r>
        <w:rPr>
          <w:rStyle w:val="CharName"/>
        </w:rPr>
        <w:t>LUKE:</w:t>
      </w:r>
      <w:r w:rsidR="007318CD">
        <w:tab/>
      </w:r>
      <w:r>
        <w:t>I think a spaceship’s just crashed into my bedroom!</w:t>
      </w:r>
    </w:p>
    <w:p w14:paraId="292761B2" w14:textId="77777777" w:rsidR="00D86165" w:rsidRDefault="00D86165" w:rsidP="007318CD">
      <w:pPr>
        <w:ind w:left="2268" w:hanging="2268"/>
      </w:pPr>
      <w:r>
        <w:rPr>
          <w:rStyle w:val="CharName"/>
        </w:rPr>
        <w:t>ADA:</w:t>
      </w:r>
      <w:r w:rsidR="007318CD">
        <w:tab/>
      </w:r>
      <w:r>
        <w:rPr>
          <w:b/>
          <w:bCs/>
          <w:i/>
          <w:iCs/>
        </w:rPr>
        <w:t>(cross)</w:t>
      </w:r>
      <w:r>
        <w:rPr>
          <w:i/>
          <w:iCs/>
        </w:rPr>
        <w:t xml:space="preserve"> </w:t>
      </w:r>
      <w:r>
        <w:t>Luke! Did you leave the landing light on again?</w:t>
      </w:r>
    </w:p>
    <w:p w14:paraId="66DBAD53" w14:textId="77777777" w:rsidR="00D86165" w:rsidRDefault="00D86165" w:rsidP="007318CD">
      <w:pPr>
        <w:ind w:left="2268" w:hanging="2268"/>
      </w:pPr>
      <w:r>
        <w:rPr>
          <w:rStyle w:val="CharName"/>
        </w:rPr>
        <w:t>LUKE:</w:t>
      </w:r>
      <w:r w:rsidR="007318CD">
        <w:tab/>
      </w:r>
      <w:r>
        <w:t xml:space="preserve">Don’t be daft, Ada! I wonder who it is. Maybe </w:t>
      </w:r>
      <w:r w:rsidR="007318CD">
        <w:t xml:space="preserve">someone really important, </w:t>
      </w:r>
      <w:r>
        <w:t>sophisticated and intelligent!</w:t>
      </w:r>
    </w:p>
    <w:p w14:paraId="149523D2" w14:textId="08D785D8" w:rsidR="00D86165" w:rsidRDefault="00D86165" w:rsidP="00D86165">
      <w:pPr>
        <w:ind w:left="2268" w:hanging="2268"/>
      </w:pPr>
      <w:r>
        <w:rPr>
          <w:rStyle w:val="CharName"/>
        </w:rPr>
        <w:t>ADA:</w:t>
      </w:r>
      <w:r w:rsidR="007318CD">
        <w:tab/>
      </w:r>
      <w:r>
        <w:t xml:space="preserve">Or </w:t>
      </w:r>
      <w:r w:rsidR="00C23C5D" w:rsidRPr="00C23C5D">
        <w:rPr>
          <w:b/>
          <w:bCs/>
        </w:rPr>
        <w:t>[INFAMOUS CELEBRITY]</w:t>
      </w:r>
      <w:r w:rsidR="00C23C5D" w:rsidRPr="00C23C5D">
        <w:rPr>
          <w:b/>
        </w:rPr>
        <w:t>!</w:t>
      </w:r>
    </w:p>
    <w:p w14:paraId="388BDA86" w14:textId="77777777" w:rsidR="00D86165" w:rsidRDefault="00D86165" w:rsidP="00D86165">
      <w:pPr>
        <w:ind w:left="2268" w:hanging="2268"/>
      </w:pPr>
    </w:p>
    <w:p w14:paraId="684B1919" w14:textId="77777777" w:rsidR="00D86165" w:rsidRPr="007318CD" w:rsidRDefault="00D86165" w:rsidP="007318CD">
      <w:pPr>
        <w:pStyle w:val="Heading3"/>
      </w:pPr>
      <w:bookmarkStart w:id="86" w:name="_Toc31106905"/>
      <w:bookmarkStart w:id="87" w:name="_Toc34042258"/>
      <w:r w:rsidRPr="007318CD">
        <w:t>TRACK 12:</w:t>
      </w:r>
      <w:r w:rsidRPr="007318CD">
        <w:rPr>
          <w:u w:val="none"/>
        </w:rPr>
        <w:tab/>
      </w:r>
      <w:r w:rsidRPr="007318CD">
        <w:t>Nebula Play On</w:t>
      </w:r>
      <w:bookmarkEnd w:id="86"/>
      <w:bookmarkEnd w:id="87"/>
    </w:p>
    <w:p w14:paraId="240ECCCB" w14:textId="77777777" w:rsidR="00D86165" w:rsidRDefault="00D86165" w:rsidP="00D86165">
      <w:pPr>
        <w:ind w:left="2268" w:hanging="2268"/>
      </w:pPr>
    </w:p>
    <w:p w14:paraId="66D3531F" w14:textId="77777777" w:rsidR="00D86165" w:rsidRDefault="00D86165" w:rsidP="00D86165">
      <w:pPr>
        <w:rPr>
          <w:b/>
          <w:bCs/>
          <w:i/>
          <w:iCs/>
        </w:rPr>
      </w:pPr>
      <w:r>
        <w:rPr>
          <w:b/>
          <w:bCs/>
          <w:i/>
          <w:iCs/>
        </w:rPr>
        <w:t>(Nebula and Qwerty enter and approach Ada &amp; Luke.)</w:t>
      </w:r>
    </w:p>
    <w:p w14:paraId="5428C21F" w14:textId="77777777" w:rsidR="00D86165" w:rsidRDefault="00D86165" w:rsidP="00D86165">
      <w:pPr>
        <w:ind w:left="2268" w:hanging="2268"/>
        <w:rPr>
          <w:i/>
          <w:iCs/>
        </w:rPr>
      </w:pPr>
    </w:p>
    <w:p w14:paraId="3AAC14C0" w14:textId="77777777" w:rsidR="00D86165" w:rsidRDefault="00D86165" w:rsidP="007318CD">
      <w:pPr>
        <w:ind w:left="2268" w:hanging="2268"/>
      </w:pPr>
      <w:r>
        <w:rPr>
          <w:rStyle w:val="CharName"/>
        </w:rPr>
        <w:t>NEBULA:</w:t>
      </w:r>
      <w:r w:rsidR="007318CD">
        <w:tab/>
      </w:r>
      <w:r>
        <w:t>Princess Nebula Oregano. Where am I?</w:t>
      </w:r>
    </w:p>
    <w:p w14:paraId="76A4DC65" w14:textId="77777777" w:rsidR="00D86165" w:rsidRDefault="00D86165" w:rsidP="007318CD">
      <w:pPr>
        <w:ind w:left="2268" w:hanging="2268"/>
      </w:pPr>
      <w:r>
        <w:rPr>
          <w:rStyle w:val="CharName"/>
        </w:rPr>
        <w:t>LUKE:</w:t>
      </w:r>
      <w:r w:rsidR="007318CD">
        <w:tab/>
      </w:r>
      <w:r>
        <w:t>Well, if there's a bright centre to the universe, you'</w:t>
      </w:r>
      <w:r w:rsidR="007318CD">
        <w:t xml:space="preserve">re in the most boring dump </w:t>
      </w:r>
      <w:r>
        <w:t>furthest from it.</w:t>
      </w:r>
    </w:p>
    <w:p w14:paraId="2DA7F5F2" w14:textId="3E32927C" w:rsidR="00D86165" w:rsidRDefault="00D86165" w:rsidP="007318CD">
      <w:pPr>
        <w:ind w:left="2268" w:hanging="2268"/>
      </w:pPr>
      <w:r>
        <w:rPr>
          <w:rStyle w:val="CharName"/>
        </w:rPr>
        <w:t>NEBULA:</w:t>
      </w:r>
      <w:r>
        <w:tab/>
      </w:r>
      <w:r w:rsidR="00C23C5D" w:rsidRPr="00C23C5D">
        <w:rPr>
          <w:b/>
          <w:bCs/>
        </w:rPr>
        <w:t>[LOCAL TOWN]</w:t>
      </w:r>
      <w:r w:rsidR="00C23C5D" w:rsidRPr="00C23C5D">
        <w:rPr>
          <w:b/>
        </w:rPr>
        <w:t>?</w:t>
      </w:r>
    </w:p>
    <w:p w14:paraId="1F930415" w14:textId="77777777" w:rsidR="00D86165" w:rsidRDefault="00D86165" w:rsidP="007318CD">
      <w:pPr>
        <w:ind w:left="2268" w:hanging="2268"/>
      </w:pPr>
      <w:r>
        <w:rPr>
          <w:rStyle w:val="CharName"/>
        </w:rPr>
        <w:t>LUKE:</w:t>
      </w:r>
      <w:r w:rsidR="007318CD">
        <w:tab/>
      </w:r>
      <w:r>
        <w:t>No, Junction Fifty-One.</w:t>
      </w:r>
    </w:p>
    <w:p w14:paraId="661051D3" w14:textId="77777777" w:rsidR="00D86165" w:rsidRDefault="00D86165" w:rsidP="007318CD">
      <w:pPr>
        <w:ind w:left="2268" w:hanging="2268"/>
      </w:pPr>
      <w:r>
        <w:rPr>
          <w:rStyle w:val="CharName"/>
        </w:rPr>
        <w:t>NEBULA:</w:t>
      </w:r>
      <w:r w:rsidR="007318CD">
        <w:tab/>
      </w:r>
      <w:r>
        <w:t xml:space="preserve">This is Qwerty, my android. He was damaged in the crash. I’m sure one of his parts is broken but I’m not sure which. </w:t>
      </w:r>
    </w:p>
    <w:p w14:paraId="1B1FEE56" w14:textId="77777777" w:rsidR="00D86165" w:rsidRDefault="00D86165" w:rsidP="007318CD">
      <w:pPr>
        <w:ind w:left="2268" w:hanging="2268"/>
      </w:pPr>
      <w:r>
        <w:rPr>
          <w:rStyle w:val="CharName"/>
        </w:rPr>
        <w:t>QWERTY:</w:t>
      </w:r>
      <w:r>
        <w:tab/>
      </w:r>
      <w:r>
        <w:rPr>
          <w:b/>
          <w:bCs/>
          <w:i/>
          <w:iCs/>
        </w:rPr>
        <w:t>(to Ada)</w:t>
      </w:r>
      <w:r>
        <w:rPr>
          <w:i/>
          <w:iCs/>
        </w:rPr>
        <w:t xml:space="preserve"> </w:t>
      </w:r>
      <w:r>
        <w:t>Oh, madam, you are a heavenly beauty! A vision of loveliness!</w:t>
      </w:r>
    </w:p>
    <w:p w14:paraId="33071530" w14:textId="77777777" w:rsidR="00D86165" w:rsidRDefault="00D86165" w:rsidP="00D86165">
      <w:pPr>
        <w:ind w:left="2268" w:hanging="2268"/>
      </w:pPr>
      <w:r>
        <w:rPr>
          <w:rStyle w:val="CharName"/>
        </w:rPr>
        <w:t>LUKE &amp; NEBULA:</w:t>
      </w:r>
      <w:r>
        <w:rPr>
          <w:b/>
          <w:bCs/>
        </w:rPr>
        <w:tab/>
      </w:r>
      <w:r>
        <w:rPr>
          <w:b/>
          <w:bCs/>
          <w:i/>
          <w:iCs/>
        </w:rPr>
        <w:t>(nodding at each other)</w:t>
      </w:r>
      <w:r>
        <w:rPr>
          <w:i/>
          <w:iCs/>
        </w:rPr>
        <w:t xml:space="preserve"> </w:t>
      </w:r>
      <w:r>
        <w:t>Eyes!</w:t>
      </w:r>
    </w:p>
    <w:p w14:paraId="31C491E7" w14:textId="77777777" w:rsidR="00D86165" w:rsidRDefault="00D86165" w:rsidP="00D86165">
      <w:pPr>
        <w:ind w:left="2268" w:hanging="2268"/>
      </w:pPr>
    </w:p>
    <w:p w14:paraId="5D1E1EFC" w14:textId="77777777" w:rsidR="00D86165" w:rsidRPr="007318CD" w:rsidRDefault="00D86165" w:rsidP="007318CD">
      <w:pPr>
        <w:pStyle w:val="Heading3"/>
      </w:pPr>
      <w:bookmarkStart w:id="88" w:name="_Toc31106906"/>
      <w:bookmarkStart w:id="89" w:name="_Toc34042259"/>
      <w:r w:rsidRPr="007318CD">
        <w:t>TRACK 13:</w:t>
      </w:r>
      <w:r w:rsidRPr="007318CD">
        <w:rPr>
          <w:u w:val="none"/>
        </w:rPr>
        <w:tab/>
      </w:r>
      <w:r w:rsidR="00EA7075">
        <w:t>SFX</w:t>
      </w:r>
      <w:r w:rsidRPr="007318CD">
        <w:t xml:space="preserve"> R-U #1</w:t>
      </w:r>
      <w:bookmarkEnd w:id="88"/>
      <w:bookmarkEnd w:id="89"/>
    </w:p>
    <w:p w14:paraId="6797A21B" w14:textId="77777777" w:rsidR="00D86165" w:rsidRDefault="00D86165" w:rsidP="00D86165">
      <w:pPr>
        <w:ind w:left="2268" w:hanging="2268"/>
      </w:pPr>
    </w:p>
    <w:p w14:paraId="3F32C99D" w14:textId="2C21AF0E" w:rsidR="00D86165" w:rsidRDefault="00D86165" w:rsidP="00D86165">
      <w:pPr>
        <w:rPr>
          <w:b/>
          <w:bCs/>
          <w:i/>
          <w:iCs/>
        </w:rPr>
      </w:pPr>
      <w:r>
        <w:rPr>
          <w:b/>
          <w:bCs/>
          <w:i/>
          <w:iCs/>
        </w:rPr>
        <w:t xml:space="preserve">(We hear some robotic beeps </w:t>
      </w:r>
      <w:r w:rsidR="00C23C5D">
        <w:rPr>
          <w:b/>
          <w:bCs/>
          <w:i/>
          <w:iCs/>
        </w:rPr>
        <w:t>from off stage, then R-U-1-2</w:t>
      </w:r>
      <w:r>
        <w:rPr>
          <w:b/>
          <w:bCs/>
          <w:i/>
          <w:iCs/>
        </w:rPr>
        <w:t xml:space="preserve"> enters. Luke helps R-U into position.)</w:t>
      </w:r>
    </w:p>
    <w:p w14:paraId="1A6D63C7" w14:textId="77777777" w:rsidR="00D86165" w:rsidRDefault="00D86165" w:rsidP="00D86165">
      <w:pPr>
        <w:ind w:left="2268" w:hanging="2268"/>
      </w:pPr>
    </w:p>
    <w:p w14:paraId="719997AA" w14:textId="78F2F50B" w:rsidR="00D86165" w:rsidRDefault="00D86165" w:rsidP="007318CD">
      <w:pPr>
        <w:ind w:left="2268" w:hanging="2268"/>
      </w:pPr>
      <w:r>
        <w:rPr>
          <w:rStyle w:val="CharName"/>
        </w:rPr>
        <w:t>LUKE:</w:t>
      </w:r>
      <w:r w:rsidR="007318CD">
        <w:tab/>
      </w:r>
      <w:r>
        <w:t>This is my very own droid! R-</w:t>
      </w:r>
      <w:r w:rsidR="00C23C5D">
        <w:t>U-1-2</w:t>
      </w:r>
      <w:r>
        <w:t>!</w:t>
      </w:r>
    </w:p>
    <w:p w14:paraId="2C5C54D0" w14:textId="77777777" w:rsidR="00D86165" w:rsidRDefault="00D86165" w:rsidP="00D86165">
      <w:pPr>
        <w:ind w:left="2268" w:hanging="2268"/>
      </w:pPr>
      <w:r>
        <w:rPr>
          <w:rStyle w:val="CharName"/>
        </w:rPr>
        <w:t>NEBULA:</w:t>
      </w:r>
      <w:r w:rsidR="007318CD">
        <w:tab/>
        <w:t xml:space="preserve">No! I’m human! </w:t>
      </w:r>
      <w:r>
        <w:rPr>
          <w:b/>
          <w:bCs/>
          <w:i/>
          <w:iCs/>
        </w:rPr>
        <w:t>(approaching R-U and patting him on the head)</w:t>
      </w:r>
      <w:r>
        <w:rPr>
          <w:i/>
          <w:iCs/>
        </w:rPr>
        <w:t xml:space="preserve"> </w:t>
      </w:r>
      <w:r>
        <w:t>Hello, R-U! I’m Nebula Oregano.</w:t>
      </w:r>
    </w:p>
    <w:p w14:paraId="6D2E735F" w14:textId="77777777" w:rsidR="00D86165" w:rsidRDefault="00D86165" w:rsidP="00D86165">
      <w:pPr>
        <w:ind w:left="2268" w:hanging="2268"/>
      </w:pPr>
    </w:p>
    <w:p w14:paraId="2A0CEC1D" w14:textId="77777777" w:rsidR="00D86165" w:rsidRPr="007318CD" w:rsidRDefault="00D86165" w:rsidP="007318CD">
      <w:pPr>
        <w:pStyle w:val="Heading3"/>
      </w:pPr>
      <w:bookmarkStart w:id="90" w:name="_Toc31106907"/>
      <w:bookmarkStart w:id="91" w:name="_Toc34042260"/>
      <w:r w:rsidRPr="007318CD">
        <w:t>TRACK 14:</w:t>
      </w:r>
      <w:r w:rsidRPr="007318CD">
        <w:rPr>
          <w:u w:val="none"/>
        </w:rPr>
        <w:tab/>
      </w:r>
      <w:r w:rsidR="00EA7075">
        <w:t>SFX</w:t>
      </w:r>
      <w:r w:rsidRPr="007318CD">
        <w:t xml:space="preserve"> Message #1</w:t>
      </w:r>
      <w:bookmarkEnd w:id="90"/>
      <w:bookmarkEnd w:id="91"/>
    </w:p>
    <w:p w14:paraId="4CCADDE4" w14:textId="77777777" w:rsidR="00D86165" w:rsidRDefault="00D86165" w:rsidP="00D86165">
      <w:pPr>
        <w:ind w:left="2268" w:hanging="2268"/>
      </w:pPr>
    </w:p>
    <w:p w14:paraId="1DAF4700" w14:textId="77777777" w:rsidR="00D86165" w:rsidRDefault="007318CD" w:rsidP="007318CD">
      <w:pPr>
        <w:ind w:left="2268" w:hanging="2268"/>
      </w:pPr>
      <w:r w:rsidRPr="007318CD">
        <w:rPr>
          <w:b/>
          <w:iCs/>
        </w:rPr>
        <w:t>NEBULA:</w:t>
      </w:r>
      <w:r>
        <w:rPr>
          <w:i/>
          <w:iCs/>
        </w:rPr>
        <w:tab/>
      </w:r>
      <w:r w:rsidR="00D86165">
        <w:rPr>
          <w:b/>
          <w:bCs/>
          <w:i/>
          <w:iCs/>
        </w:rPr>
        <w:t>(R-U beeps and shakes upon hearing Nebula’s name)</w:t>
      </w:r>
      <w:r w:rsidR="00D86165">
        <w:rPr>
          <w:i/>
          <w:iCs/>
        </w:rPr>
        <w:t xml:space="preserve"> </w:t>
      </w:r>
      <w:r w:rsidR="00D86165">
        <w:t>What’s he doing?</w:t>
      </w:r>
    </w:p>
    <w:p w14:paraId="6843964D" w14:textId="77777777" w:rsidR="00D86165" w:rsidRDefault="00D86165" w:rsidP="00D86165">
      <w:pPr>
        <w:ind w:left="2268" w:hanging="2268"/>
      </w:pPr>
      <w:r>
        <w:rPr>
          <w:rStyle w:val="CharName"/>
        </w:rPr>
        <w:t>LUKE:</w:t>
      </w:r>
      <w:r w:rsidR="007318CD">
        <w:tab/>
      </w:r>
      <w:r>
        <w:t>He seems to be regurgitating a holographic space message...</w:t>
      </w:r>
    </w:p>
    <w:p w14:paraId="03E9F6DF" w14:textId="77777777" w:rsidR="00D86165" w:rsidRDefault="00D86165" w:rsidP="00D86165">
      <w:pPr>
        <w:ind w:left="2268" w:hanging="2268"/>
      </w:pPr>
    </w:p>
    <w:p w14:paraId="41B075E5" w14:textId="77777777" w:rsidR="00D86165" w:rsidRDefault="00D86165" w:rsidP="00D86165">
      <w:pPr>
        <w:rPr>
          <w:b/>
          <w:bCs/>
          <w:i/>
          <w:iCs/>
        </w:rPr>
      </w:pPr>
      <w:r>
        <w:rPr>
          <w:b/>
          <w:bCs/>
          <w:i/>
          <w:iCs/>
        </w:rPr>
        <w:t>(We hear strange sounds and music as the lights dim and a spotlight picks out King Basil and Queen Saffron, Nebula’s parents on one side of the stage. They are a recorded hologram message. They deliver their message out to the audience and Nebula, Luke and Ada stare into the audience on the other side of the stage as if watching the projection.)</w:t>
      </w:r>
    </w:p>
    <w:p w14:paraId="29A7A477" w14:textId="77777777" w:rsidR="00D86165" w:rsidRDefault="00D86165" w:rsidP="00D86165">
      <w:pPr>
        <w:ind w:left="2268" w:hanging="2268"/>
      </w:pPr>
    </w:p>
    <w:p w14:paraId="1F5D2DA4" w14:textId="77777777" w:rsidR="00D86165" w:rsidRDefault="00D86165" w:rsidP="007318CD">
      <w:pPr>
        <w:ind w:left="2268" w:hanging="2268"/>
      </w:pPr>
      <w:r>
        <w:rPr>
          <w:rStyle w:val="CharName"/>
        </w:rPr>
        <w:t>BASIL:</w:t>
      </w:r>
      <w:r w:rsidR="007318CD">
        <w:tab/>
      </w:r>
      <w:r>
        <w:t>Nebula! This is a message from your parents, Basil and Saffron Oregano.</w:t>
      </w:r>
    </w:p>
    <w:p w14:paraId="54ACC032" w14:textId="77777777" w:rsidR="00D86165" w:rsidRDefault="00D86165" w:rsidP="007318CD">
      <w:pPr>
        <w:ind w:left="2268" w:hanging="2268"/>
      </w:pPr>
      <w:r>
        <w:rPr>
          <w:rStyle w:val="CharName"/>
        </w:rPr>
        <w:t>SAFFRON:</w:t>
      </w:r>
      <w:r w:rsidR="007318CD">
        <w:tab/>
      </w:r>
      <w:r>
        <w:t>If you’re receiving this, we’ve fallen into the clutches of the evil Umpire!</w:t>
      </w:r>
    </w:p>
    <w:p w14:paraId="02563348" w14:textId="77777777" w:rsidR="00D86165" w:rsidRDefault="00D86165" w:rsidP="007318CD">
      <w:pPr>
        <w:ind w:left="2268" w:hanging="2268"/>
      </w:pPr>
      <w:r>
        <w:rPr>
          <w:rStyle w:val="CharName"/>
        </w:rPr>
        <w:t>BASIL:</w:t>
      </w:r>
      <w:r w:rsidR="007318CD">
        <w:tab/>
      </w:r>
      <w:r>
        <w:t>But all is not lost! You can still save us!</w:t>
      </w:r>
    </w:p>
    <w:p w14:paraId="3FFA00F6" w14:textId="77777777" w:rsidR="00D86165" w:rsidRDefault="00D86165" w:rsidP="007318CD">
      <w:pPr>
        <w:ind w:left="2268" w:hanging="2268"/>
      </w:pPr>
      <w:r>
        <w:rPr>
          <w:rStyle w:val="CharName"/>
        </w:rPr>
        <w:t>SAFFRON:</w:t>
      </w:r>
      <w:r w:rsidR="007318CD">
        <w:tab/>
      </w:r>
      <w:r>
        <w:t>Get help from Toby Wonky Nosebleed!</w:t>
      </w:r>
    </w:p>
    <w:p w14:paraId="7503B2DC" w14:textId="77777777" w:rsidR="00D86165" w:rsidRDefault="00D86165" w:rsidP="007318CD">
      <w:pPr>
        <w:ind w:left="2268" w:hanging="2268"/>
      </w:pPr>
      <w:r>
        <w:rPr>
          <w:rStyle w:val="CharName"/>
        </w:rPr>
        <w:t>BASIL:</w:t>
      </w:r>
      <w:r w:rsidR="007318CD">
        <w:tab/>
      </w:r>
      <w:r>
        <w:t>Toby Wonky Nosebleed is your only hope!</w:t>
      </w:r>
    </w:p>
    <w:p w14:paraId="29F19C6E" w14:textId="77777777" w:rsidR="00D86165" w:rsidRDefault="00D86165" w:rsidP="007318CD">
      <w:pPr>
        <w:ind w:left="2268" w:hanging="2268"/>
      </w:pPr>
      <w:r>
        <w:rPr>
          <w:rStyle w:val="CharName"/>
        </w:rPr>
        <w:t>NEBULA:</w:t>
      </w:r>
      <w:r w:rsidR="007318CD">
        <w:tab/>
      </w:r>
      <w:r>
        <w:t>Toby Wonky Nosebleed? Who’s he?</w:t>
      </w:r>
    </w:p>
    <w:p w14:paraId="350B0134" w14:textId="77777777" w:rsidR="00D86165" w:rsidRDefault="00D86165" w:rsidP="007318CD">
      <w:pPr>
        <w:ind w:left="2268" w:hanging="2268"/>
      </w:pPr>
      <w:r>
        <w:rPr>
          <w:rStyle w:val="CharName"/>
        </w:rPr>
        <w:t>BASIL:</w:t>
      </w:r>
      <w:r w:rsidR="007318CD">
        <w:tab/>
      </w:r>
      <w:r>
        <w:t>Sorry, dear, we can’t answer questions.</w:t>
      </w:r>
    </w:p>
    <w:p w14:paraId="0239E82F" w14:textId="77777777" w:rsidR="00D86165" w:rsidRDefault="00D86165" w:rsidP="007318CD">
      <w:pPr>
        <w:ind w:left="2268" w:hanging="2268"/>
      </w:pPr>
      <w:r>
        <w:rPr>
          <w:rStyle w:val="CharName"/>
        </w:rPr>
        <w:t>SAFFRON:</w:t>
      </w:r>
      <w:r w:rsidR="007318CD">
        <w:tab/>
      </w:r>
      <w:r>
        <w:t>We’re just a recorded message.</w:t>
      </w:r>
    </w:p>
    <w:p w14:paraId="028D00B6" w14:textId="77777777" w:rsidR="00D86165" w:rsidRDefault="00D86165" w:rsidP="007318CD">
      <w:pPr>
        <w:ind w:left="2268" w:hanging="2268"/>
      </w:pPr>
      <w:r>
        <w:rPr>
          <w:rStyle w:val="CharName"/>
        </w:rPr>
        <w:t>BASIL:</w:t>
      </w:r>
      <w:r w:rsidR="007318CD">
        <w:tab/>
      </w:r>
      <w:r>
        <w:t>Remember, Nebula, wherever you go, you carry us with you!</w:t>
      </w:r>
    </w:p>
    <w:p w14:paraId="7660EAFB" w14:textId="77777777" w:rsidR="00D86165" w:rsidRDefault="00D86165" w:rsidP="00D86165">
      <w:pPr>
        <w:ind w:left="2268" w:hanging="2268"/>
      </w:pPr>
      <w:r>
        <w:rPr>
          <w:rStyle w:val="CharName"/>
        </w:rPr>
        <w:t>SAFFRON:</w:t>
      </w:r>
      <w:r w:rsidR="007318CD">
        <w:tab/>
      </w:r>
      <w:r>
        <w:t>And whatever you do, Nebula, it is absolutely essential that you never, ever...</w:t>
      </w:r>
    </w:p>
    <w:p w14:paraId="7F239E1B" w14:textId="77777777" w:rsidR="00D86165" w:rsidRDefault="00D86165" w:rsidP="00D86165">
      <w:pPr>
        <w:ind w:left="2268" w:hanging="2268"/>
      </w:pPr>
    </w:p>
    <w:p w14:paraId="14755EFB" w14:textId="77777777" w:rsidR="00D86165" w:rsidRPr="007318CD" w:rsidRDefault="00D86165" w:rsidP="007318CD">
      <w:pPr>
        <w:pStyle w:val="Heading3"/>
      </w:pPr>
      <w:bookmarkStart w:id="92" w:name="_Toc31106908"/>
      <w:bookmarkStart w:id="93" w:name="_Toc34042261"/>
      <w:r w:rsidRPr="007318CD">
        <w:t>TRACK 15:</w:t>
      </w:r>
      <w:r w:rsidRPr="007318CD">
        <w:rPr>
          <w:u w:val="none"/>
        </w:rPr>
        <w:tab/>
      </w:r>
      <w:r w:rsidR="00EA7075">
        <w:t>SFX</w:t>
      </w:r>
      <w:r w:rsidRPr="007318CD">
        <w:t xml:space="preserve"> Message Over</w:t>
      </w:r>
      <w:bookmarkEnd w:id="92"/>
      <w:bookmarkEnd w:id="93"/>
    </w:p>
    <w:p w14:paraId="75C98FAF" w14:textId="77777777" w:rsidR="00D86165" w:rsidRDefault="00D86165" w:rsidP="00D86165">
      <w:pPr>
        <w:ind w:left="2268" w:hanging="2268"/>
      </w:pPr>
    </w:p>
    <w:p w14:paraId="509A17DF" w14:textId="77777777" w:rsidR="00D86165" w:rsidRDefault="00D86165" w:rsidP="00D86165">
      <w:pPr>
        <w:ind w:left="2268" w:hanging="2268"/>
        <w:rPr>
          <w:b/>
          <w:bCs/>
          <w:i/>
          <w:iCs/>
        </w:rPr>
      </w:pPr>
      <w:r>
        <w:rPr>
          <w:b/>
          <w:bCs/>
          <w:i/>
          <w:iCs/>
        </w:rPr>
        <w:t>(We hear a beep indicating the end of the message.)</w:t>
      </w:r>
    </w:p>
    <w:p w14:paraId="4292A40C" w14:textId="77777777" w:rsidR="00D86165" w:rsidRDefault="00D86165" w:rsidP="00D86165">
      <w:pPr>
        <w:ind w:left="2268" w:hanging="2268"/>
      </w:pPr>
    </w:p>
    <w:p w14:paraId="0EAC38A1" w14:textId="77777777" w:rsidR="00D86165" w:rsidRDefault="00D86165" w:rsidP="00D86165">
      <w:pPr>
        <w:ind w:left="2268" w:hanging="2268"/>
      </w:pPr>
      <w:r>
        <w:rPr>
          <w:rStyle w:val="CharName"/>
        </w:rPr>
        <w:t>BASIL:</w:t>
      </w:r>
      <w:r w:rsidR="007318CD">
        <w:tab/>
      </w:r>
      <w:r>
        <w:t>Sorry, love, the tape’s run out!</w:t>
      </w:r>
    </w:p>
    <w:p w14:paraId="00052AEB" w14:textId="77777777" w:rsidR="00D86165" w:rsidRDefault="00D86165" w:rsidP="00D86165">
      <w:pPr>
        <w:ind w:left="2268" w:hanging="2268"/>
      </w:pPr>
    </w:p>
    <w:p w14:paraId="614C3636" w14:textId="77777777" w:rsidR="00D86165" w:rsidRDefault="00D86165" w:rsidP="00D86165">
      <w:pPr>
        <w:ind w:left="2268" w:hanging="2268"/>
        <w:rPr>
          <w:b/>
          <w:bCs/>
          <w:i/>
          <w:iCs/>
        </w:rPr>
      </w:pPr>
      <w:r>
        <w:rPr>
          <w:b/>
          <w:bCs/>
          <w:i/>
          <w:iCs/>
        </w:rPr>
        <w:t>(Basil and Saffron go dark and exit unseen as we hear the communication end.)</w:t>
      </w:r>
    </w:p>
    <w:p w14:paraId="43C8A257" w14:textId="77777777" w:rsidR="00D86165" w:rsidRDefault="00D86165" w:rsidP="00D86165">
      <w:pPr>
        <w:ind w:left="2268" w:hanging="2268"/>
        <w:rPr>
          <w:i/>
          <w:iCs/>
        </w:rPr>
      </w:pPr>
    </w:p>
    <w:p w14:paraId="0308BA74" w14:textId="77777777" w:rsidR="00D86165" w:rsidRDefault="00D86165" w:rsidP="007318CD">
      <w:pPr>
        <w:ind w:left="2268" w:hanging="2268"/>
      </w:pPr>
      <w:r>
        <w:rPr>
          <w:rStyle w:val="CharName"/>
        </w:rPr>
        <w:t>NEBULA:</w:t>
      </w:r>
      <w:r>
        <w:tab/>
      </w:r>
      <w:r>
        <w:rPr>
          <w:b/>
          <w:bCs/>
          <w:i/>
          <w:iCs/>
        </w:rPr>
        <w:t>(reaching toward the audience)</w:t>
      </w:r>
      <w:r>
        <w:rPr>
          <w:i/>
          <w:iCs/>
        </w:rPr>
        <w:t xml:space="preserve"> </w:t>
      </w:r>
      <w:r>
        <w:t>Mum, Dad, come back!</w:t>
      </w:r>
    </w:p>
    <w:p w14:paraId="00E59543" w14:textId="77777777" w:rsidR="00D86165" w:rsidRDefault="00D86165" w:rsidP="007318CD">
      <w:pPr>
        <w:ind w:left="2268" w:hanging="2268"/>
      </w:pPr>
      <w:r>
        <w:rPr>
          <w:rStyle w:val="CharName"/>
        </w:rPr>
        <w:t>LUKE:</w:t>
      </w:r>
      <w:r w:rsidR="007318CD">
        <w:tab/>
      </w:r>
      <w:r>
        <w:t>What’s going on?</w:t>
      </w:r>
    </w:p>
    <w:p w14:paraId="029BE9C3" w14:textId="77777777" w:rsidR="00D86165" w:rsidRDefault="00D86165" w:rsidP="007318CD">
      <w:pPr>
        <w:ind w:left="2268" w:hanging="2268"/>
      </w:pPr>
      <w:r>
        <w:rPr>
          <w:rStyle w:val="CharName"/>
        </w:rPr>
        <w:t>NEBULA:</w:t>
      </w:r>
      <w:r w:rsidR="007318CD">
        <w:tab/>
      </w:r>
      <w:r>
        <w:t>I’ve just come from Planet Wimbledonia</w:t>
      </w:r>
    </w:p>
    <w:p w14:paraId="32638DB7" w14:textId="77777777" w:rsidR="00D86165" w:rsidRDefault="00D86165" w:rsidP="007318CD">
      <w:pPr>
        <w:ind w:left="2268" w:hanging="2268"/>
      </w:pPr>
      <w:r>
        <w:rPr>
          <w:rStyle w:val="CharName"/>
        </w:rPr>
        <w:t>QWERTY:</w:t>
      </w:r>
      <w:r w:rsidR="007318CD">
        <w:tab/>
      </w:r>
      <w:r>
        <w:t>It’s the base of the evil Umpire!</w:t>
      </w:r>
    </w:p>
    <w:p w14:paraId="30406ED2" w14:textId="77777777" w:rsidR="00D86165" w:rsidRDefault="00D86165" w:rsidP="007318CD">
      <w:pPr>
        <w:ind w:left="2268" w:hanging="2268"/>
      </w:pPr>
      <w:r>
        <w:rPr>
          <w:rStyle w:val="CharName"/>
        </w:rPr>
        <w:t>LUKE &amp; ADA:</w:t>
      </w:r>
      <w:r w:rsidR="007318CD">
        <w:tab/>
      </w:r>
      <w:r>
        <w:t>No!</w:t>
      </w:r>
    </w:p>
    <w:p w14:paraId="32E839EE" w14:textId="77777777" w:rsidR="00D86165" w:rsidRDefault="00D86165" w:rsidP="007318CD">
      <w:pPr>
        <w:ind w:left="2268" w:hanging="2268"/>
      </w:pPr>
      <w:r>
        <w:rPr>
          <w:rStyle w:val="CharName"/>
        </w:rPr>
        <w:t>NEBULA:</w:t>
      </w:r>
      <w:r w:rsidR="007318CD">
        <w:tab/>
      </w:r>
      <w:r>
        <w:t>Yes! He’s gone power-mad in his high tower, punishing all who break his rules!</w:t>
      </w:r>
    </w:p>
    <w:p w14:paraId="1203342C" w14:textId="77777777" w:rsidR="00D86165" w:rsidRDefault="00D86165" w:rsidP="007318CD">
      <w:pPr>
        <w:ind w:left="2268" w:hanging="2268"/>
      </w:pPr>
      <w:r>
        <w:rPr>
          <w:rStyle w:val="CharName"/>
        </w:rPr>
        <w:t>LUKE &amp; ADA:</w:t>
      </w:r>
      <w:r w:rsidR="007318CD">
        <w:tab/>
      </w:r>
      <w:r>
        <w:t>No!</w:t>
      </w:r>
    </w:p>
    <w:p w14:paraId="1FF52981" w14:textId="77777777" w:rsidR="00D86165" w:rsidRDefault="00D86165" w:rsidP="007318CD">
      <w:pPr>
        <w:ind w:left="2268" w:hanging="2268"/>
      </w:pPr>
      <w:r>
        <w:rPr>
          <w:rStyle w:val="CharName"/>
        </w:rPr>
        <w:t>QWERTY:</w:t>
      </w:r>
      <w:r w:rsidR="007318CD">
        <w:tab/>
      </w:r>
      <w:r>
        <w:t>Yes! He’s been making whole galaxies disappear!</w:t>
      </w:r>
    </w:p>
    <w:p w14:paraId="1B460DD3" w14:textId="77777777" w:rsidR="00D86165" w:rsidRDefault="00D86165" w:rsidP="007318CD">
      <w:pPr>
        <w:ind w:left="2268" w:hanging="2268"/>
      </w:pPr>
      <w:r>
        <w:rPr>
          <w:rStyle w:val="CharName"/>
        </w:rPr>
        <w:t>LUKE &amp; ADA:</w:t>
      </w:r>
      <w:r w:rsidR="007318CD">
        <w:tab/>
      </w:r>
      <w:r>
        <w:t>No!</w:t>
      </w:r>
    </w:p>
    <w:p w14:paraId="698D0C36" w14:textId="77777777" w:rsidR="00D86165" w:rsidRDefault="00D86165" w:rsidP="007318CD">
      <w:pPr>
        <w:ind w:left="2268" w:hanging="2268"/>
      </w:pPr>
      <w:r>
        <w:rPr>
          <w:rStyle w:val="CharName"/>
        </w:rPr>
        <w:t>NEBULA:</w:t>
      </w:r>
      <w:r w:rsidR="007318CD">
        <w:tab/>
      </w:r>
      <w:r>
        <w:t>Yes! This necklace was all that remained of my galaxy. I</w:t>
      </w:r>
      <w:r w:rsidR="007318CD">
        <w:t xml:space="preserve"> stole it from the Umpire. </w:t>
      </w:r>
      <w:r>
        <w:t>He must be stopped!</w:t>
      </w:r>
    </w:p>
    <w:p w14:paraId="631A70C8" w14:textId="77777777" w:rsidR="00D86165" w:rsidRDefault="00D86165" w:rsidP="007318CD">
      <w:pPr>
        <w:ind w:left="2268" w:hanging="2268"/>
      </w:pPr>
      <w:r>
        <w:rPr>
          <w:rStyle w:val="CharName"/>
        </w:rPr>
        <w:t>LUKE:</w:t>
      </w:r>
      <w:r w:rsidR="007318CD">
        <w:tab/>
      </w:r>
      <w:r>
        <w:t>We’ll help you!</w:t>
      </w:r>
    </w:p>
    <w:p w14:paraId="0865A63D" w14:textId="77777777" w:rsidR="00D86165" w:rsidRDefault="00D86165" w:rsidP="007318CD">
      <w:pPr>
        <w:ind w:left="2268" w:hanging="2268"/>
      </w:pPr>
      <w:r>
        <w:rPr>
          <w:rStyle w:val="CharName"/>
        </w:rPr>
        <w:t>QWERTY:</w:t>
      </w:r>
      <w:r w:rsidR="007318CD">
        <w:tab/>
      </w:r>
      <w:r>
        <w:t>And your parents said Toby Wonky Nosebleed could help too.</w:t>
      </w:r>
    </w:p>
    <w:p w14:paraId="3EA7361F" w14:textId="77777777" w:rsidR="00D86165" w:rsidRDefault="00D86165" w:rsidP="00D86165">
      <w:pPr>
        <w:ind w:left="2268" w:hanging="2268"/>
      </w:pPr>
      <w:r>
        <w:rPr>
          <w:rStyle w:val="CharName"/>
        </w:rPr>
        <w:t>ADA:</w:t>
      </w:r>
      <w:r w:rsidR="007318CD">
        <w:tab/>
        <w:t xml:space="preserve">Toby Wonky </w:t>
      </w:r>
      <w:r>
        <w:t>Nosebleed?</w:t>
      </w:r>
    </w:p>
    <w:p w14:paraId="2FD41370" w14:textId="77777777" w:rsidR="00D86165" w:rsidRDefault="00D86165" w:rsidP="00D86165">
      <w:pPr>
        <w:ind w:left="2268" w:hanging="2268"/>
      </w:pPr>
    </w:p>
    <w:p w14:paraId="75FA70CC" w14:textId="688BD60B" w:rsidR="00D86165" w:rsidRDefault="00D86165" w:rsidP="00D86165">
      <w:pPr>
        <w:rPr>
          <w:b/>
          <w:bCs/>
          <w:i/>
          <w:iCs/>
        </w:rPr>
      </w:pPr>
      <w:r>
        <w:rPr>
          <w:b/>
          <w:bCs/>
          <w:i/>
          <w:iCs/>
        </w:rPr>
        <w:t>(Toby Wonky Nosebleed immediately pops up fr</w:t>
      </w:r>
      <w:r w:rsidR="00C23C5D">
        <w:rPr>
          <w:b/>
          <w:bCs/>
          <w:i/>
          <w:iCs/>
        </w:rPr>
        <w:t>om behind the plinth. H</w:t>
      </w:r>
      <w:r>
        <w:rPr>
          <w:b/>
          <w:bCs/>
          <w:i/>
          <w:iCs/>
        </w:rPr>
        <w:t>e is a mysterious melodramatic cross between Doc Brown and a Shakespearian actor.)</w:t>
      </w:r>
    </w:p>
    <w:p w14:paraId="23C63C65" w14:textId="77777777" w:rsidR="00D86165" w:rsidRDefault="00D86165" w:rsidP="00D86165">
      <w:pPr>
        <w:ind w:left="2268" w:hanging="2268"/>
      </w:pPr>
    </w:p>
    <w:p w14:paraId="0707B2F4" w14:textId="77777777" w:rsidR="00D86165" w:rsidRDefault="00D86165" w:rsidP="007318CD">
      <w:pPr>
        <w:ind w:left="2268" w:hanging="2268"/>
      </w:pPr>
      <w:r>
        <w:rPr>
          <w:rStyle w:val="CharName"/>
        </w:rPr>
        <w:t>TOBY:</w:t>
      </w:r>
      <w:r w:rsidR="007318CD">
        <w:tab/>
      </w:r>
      <w:r>
        <w:t>Did somebody call?</w:t>
      </w:r>
    </w:p>
    <w:p w14:paraId="4D690053" w14:textId="77777777" w:rsidR="00D86165" w:rsidRDefault="00D86165" w:rsidP="007318CD">
      <w:pPr>
        <w:ind w:left="2268" w:hanging="2268"/>
      </w:pPr>
      <w:r>
        <w:rPr>
          <w:rStyle w:val="CharName"/>
        </w:rPr>
        <w:t>ADA:</w:t>
      </w:r>
      <w:r>
        <w:tab/>
      </w:r>
      <w:r>
        <w:rPr>
          <w:b/>
          <w:bCs/>
          <w:i/>
          <w:iCs/>
        </w:rPr>
        <w:t>(stepping back, screaming in shock)</w:t>
      </w:r>
      <w:r>
        <w:t xml:space="preserve"> Aagghh! What are you doing there?</w:t>
      </w:r>
    </w:p>
    <w:p w14:paraId="503E4725" w14:textId="77777777" w:rsidR="00D86165" w:rsidRDefault="00D86165" w:rsidP="007318CD">
      <w:pPr>
        <w:ind w:left="2268" w:hanging="2268"/>
      </w:pPr>
      <w:r>
        <w:rPr>
          <w:rStyle w:val="CharName"/>
        </w:rPr>
        <w:t>TOBY:</w:t>
      </w:r>
      <w:r>
        <w:tab/>
      </w:r>
      <w:r>
        <w:rPr>
          <w:b/>
          <w:bCs/>
          <w:i/>
          <w:iCs/>
        </w:rPr>
        <w:t>(mysteriously)</w:t>
      </w:r>
      <w:r>
        <w:rPr>
          <w:i/>
          <w:iCs/>
        </w:rPr>
        <w:t xml:space="preserve"> </w:t>
      </w:r>
      <w:r>
        <w:t xml:space="preserve">I’ve lived here for forty-two years, Ada. Hiding... watching... </w:t>
      </w:r>
      <w:r w:rsidR="007318CD">
        <w:rPr>
          <w:b/>
          <w:bCs/>
          <w:i/>
          <w:iCs/>
        </w:rPr>
        <w:t xml:space="preserve">(now </w:t>
      </w:r>
      <w:r>
        <w:rPr>
          <w:b/>
          <w:bCs/>
          <w:i/>
          <w:iCs/>
        </w:rPr>
        <w:t>close up face to face with Ada)</w:t>
      </w:r>
      <w:r>
        <w:rPr>
          <w:i/>
          <w:iCs/>
        </w:rPr>
        <w:t xml:space="preserve"> </w:t>
      </w:r>
      <w:r>
        <w:t>waiting!</w:t>
      </w:r>
    </w:p>
    <w:p w14:paraId="003C2BDD" w14:textId="77777777" w:rsidR="00D86165" w:rsidRDefault="00D86165" w:rsidP="007318CD">
      <w:pPr>
        <w:ind w:left="2268" w:hanging="2268"/>
      </w:pPr>
      <w:r>
        <w:rPr>
          <w:rStyle w:val="CharName"/>
        </w:rPr>
        <w:t>ADA:</w:t>
      </w:r>
      <w:r>
        <w:tab/>
      </w:r>
      <w:r>
        <w:rPr>
          <w:b/>
          <w:bCs/>
          <w:i/>
          <w:iCs/>
        </w:rPr>
        <w:t>(turning a worried face to the audience)</w:t>
      </w:r>
      <w:r>
        <w:rPr>
          <w:i/>
          <w:iCs/>
        </w:rPr>
        <w:t xml:space="preserve"> </w:t>
      </w:r>
      <w:r>
        <w:t>Bit creepy.</w:t>
      </w:r>
    </w:p>
    <w:p w14:paraId="1F6B7376" w14:textId="77777777" w:rsidR="00D86165" w:rsidRDefault="00D86165" w:rsidP="00D86165">
      <w:pPr>
        <w:ind w:left="2268" w:hanging="2268"/>
      </w:pPr>
      <w:r>
        <w:rPr>
          <w:rStyle w:val="CharName"/>
        </w:rPr>
        <w:t>TOBY:</w:t>
      </w:r>
      <w:r w:rsidR="007318CD">
        <w:tab/>
      </w:r>
      <w:r>
        <w:t xml:space="preserve">I knew this day would come, for it is written... </w:t>
      </w:r>
      <w:r>
        <w:rPr>
          <w:b/>
          <w:bCs/>
          <w:i/>
          <w:iCs/>
        </w:rPr>
        <w:t>(he arcs both hands in the air abo</w:t>
      </w:r>
      <w:r w:rsidR="007318CD">
        <w:rPr>
          <w:b/>
          <w:bCs/>
          <w:i/>
          <w:iCs/>
        </w:rPr>
        <w:t xml:space="preserve">ve </w:t>
      </w:r>
      <w:r>
        <w:rPr>
          <w:b/>
          <w:bCs/>
          <w:i/>
          <w:iCs/>
        </w:rPr>
        <w:t>him, wiggling his fingers mysteriously as we hear a tinkle)</w:t>
      </w:r>
    </w:p>
    <w:p w14:paraId="783935DB" w14:textId="77777777" w:rsidR="00D86165" w:rsidRDefault="00D86165" w:rsidP="00D86165">
      <w:pPr>
        <w:ind w:left="2268" w:hanging="2268"/>
      </w:pPr>
    </w:p>
    <w:p w14:paraId="45D3FF6E" w14:textId="77777777" w:rsidR="00D86165" w:rsidRPr="00704ED6" w:rsidRDefault="00704ED6" w:rsidP="00704ED6">
      <w:pPr>
        <w:pStyle w:val="Heading3"/>
      </w:pPr>
      <w:bookmarkStart w:id="94" w:name="_Toc31106909"/>
      <w:bookmarkStart w:id="95" w:name="_Toc34042262"/>
      <w:r w:rsidRPr="00704ED6">
        <w:t>TRACK 16:</w:t>
      </w:r>
      <w:r w:rsidR="00D86165" w:rsidRPr="00704ED6">
        <w:rPr>
          <w:u w:val="none"/>
        </w:rPr>
        <w:tab/>
      </w:r>
      <w:r w:rsidR="00EA7075">
        <w:t>SFX</w:t>
      </w:r>
      <w:r w:rsidR="00D86165" w:rsidRPr="00704ED6">
        <w:t xml:space="preserve"> Finger Wiggle #1</w:t>
      </w:r>
      <w:bookmarkEnd w:id="94"/>
      <w:bookmarkEnd w:id="95"/>
    </w:p>
    <w:p w14:paraId="70FAF5F3" w14:textId="77777777" w:rsidR="00D86165" w:rsidRDefault="00D86165" w:rsidP="00D86165">
      <w:pPr>
        <w:ind w:left="2268" w:hanging="2268"/>
        <w:rPr>
          <w:rStyle w:val="CharName"/>
        </w:rPr>
      </w:pPr>
    </w:p>
    <w:p w14:paraId="66BA670F" w14:textId="77777777" w:rsidR="00D86165" w:rsidRDefault="00704ED6" w:rsidP="00704ED6">
      <w:pPr>
        <w:ind w:left="2268" w:hanging="2268"/>
      </w:pPr>
      <w:r w:rsidRPr="00704ED6">
        <w:rPr>
          <w:b/>
        </w:rPr>
        <w:t>TOBY:</w:t>
      </w:r>
      <w:r>
        <w:tab/>
      </w:r>
      <w:r w:rsidR="00D86165">
        <w:t>...in the stars!</w:t>
      </w:r>
    </w:p>
    <w:p w14:paraId="181086FD" w14:textId="77777777" w:rsidR="00D86165" w:rsidRDefault="00D86165" w:rsidP="00704ED6">
      <w:pPr>
        <w:ind w:left="2268" w:hanging="2268"/>
      </w:pPr>
      <w:r>
        <w:rPr>
          <w:rStyle w:val="CharName"/>
        </w:rPr>
        <w:t>LUKE:</w:t>
      </w:r>
      <w:r w:rsidR="00704ED6">
        <w:tab/>
      </w:r>
      <w:r>
        <w:t>Are you Toby?</w:t>
      </w:r>
    </w:p>
    <w:p w14:paraId="4D1757E6" w14:textId="77777777" w:rsidR="00D86165" w:rsidRDefault="00D86165" w:rsidP="00D86165">
      <w:pPr>
        <w:ind w:left="2268" w:hanging="2268"/>
      </w:pPr>
      <w:r>
        <w:rPr>
          <w:rStyle w:val="CharName"/>
        </w:rPr>
        <w:t>TOBY:</w:t>
      </w:r>
      <w:r>
        <w:tab/>
      </w:r>
      <w:r>
        <w:rPr>
          <w:b/>
          <w:bCs/>
          <w:i/>
          <w:iCs/>
        </w:rPr>
        <w:t>(over dramatically)</w:t>
      </w:r>
      <w:r>
        <w:rPr>
          <w:i/>
          <w:iCs/>
        </w:rPr>
        <w:t xml:space="preserve"> </w:t>
      </w:r>
      <w:r>
        <w:t>Toby or not Toby? That is the question...</w:t>
      </w:r>
    </w:p>
    <w:p w14:paraId="1393F10B" w14:textId="77777777" w:rsidR="00D86165" w:rsidRDefault="00D86165" w:rsidP="00D86165">
      <w:pPr>
        <w:ind w:left="2268" w:hanging="2268"/>
      </w:pPr>
      <w:r>
        <w:t> </w:t>
      </w:r>
    </w:p>
    <w:p w14:paraId="2D92E859" w14:textId="77777777" w:rsidR="00D86165" w:rsidRDefault="00D86165" w:rsidP="00704ED6">
      <w:pPr>
        <w:ind w:left="2268" w:hanging="2268"/>
      </w:pPr>
      <w:r>
        <w:rPr>
          <w:rStyle w:val="CharName"/>
        </w:rPr>
        <w:t>LUKE:</w:t>
      </w:r>
      <w:r w:rsidR="00704ED6">
        <w:tab/>
      </w:r>
      <w:r>
        <w:rPr>
          <w:b/>
          <w:bCs/>
          <w:i/>
          <w:iCs/>
        </w:rPr>
        <w:t>(getting cross)</w:t>
      </w:r>
      <w:r>
        <w:rPr>
          <w:i/>
          <w:iCs/>
        </w:rPr>
        <w:t xml:space="preserve"> </w:t>
      </w:r>
      <w:r>
        <w:t>Just yes or no.</w:t>
      </w:r>
    </w:p>
    <w:p w14:paraId="77E85E65" w14:textId="77777777" w:rsidR="00D86165" w:rsidRDefault="00D86165" w:rsidP="00704ED6">
      <w:pPr>
        <w:ind w:left="2268" w:hanging="2268"/>
      </w:pPr>
      <w:r>
        <w:rPr>
          <w:rStyle w:val="CharName"/>
        </w:rPr>
        <w:t>TOBY:</w:t>
      </w:r>
      <w:r w:rsidR="00704ED6">
        <w:tab/>
      </w:r>
      <w:r>
        <w:t>Alright then, yes.</w:t>
      </w:r>
    </w:p>
    <w:p w14:paraId="287A2E25" w14:textId="77777777" w:rsidR="00D86165" w:rsidRDefault="00D86165" w:rsidP="00704ED6">
      <w:pPr>
        <w:ind w:left="2268" w:hanging="2268"/>
      </w:pPr>
      <w:r>
        <w:rPr>
          <w:rStyle w:val="CharName"/>
        </w:rPr>
        <w:t>NEBULA:</w:t>
      </w:r>
      <w:r w:rsidR="00704ED6">
        <w:tab/>
      </w:r>
      <w:r>
        <w:t>Then help me, Toby Wonky Nosebleed. You’re my only hope!</w:t>
      </w:r>
    </w:p>
    <w:p w14:paraId="7249192E" w14:textId="77777777" w:rsidR="00D86165" w:rsidRDefault="00D86165" w:rsidP="00D86165">
      <w:pPr>
        <w:ind w:left="2268" w:hanging="2268"/>
        <w:rPr>
          <w:i/>
          <w:iCs/>
        </w:rPr>
      </w:pPr>
      <w:r>
        <w:rPr>
          <w:rStyle w:val="CharName"/>
        </w:rPr>
        <w:t>TOBY:</w:t>
      </w:r>
      <w:r w:rsidR="00704ED6">
        <w:tab/>
      </w:r>
      <w:r>
        <w:t xml:space="preserve">I shall indeed help you, Nebula, for it is written... </w:t>
      </w:r>
      <w:r>
        <w:rPr>
          <w:b/>
          <w:bCs/>
          <w:i/>
          <w:iCs/>
        </w:rPr>
        <w:t>(another finger wiggle)</w:t>
      </w:r>
    </w:p>
    <w:p w14:paraId="7957EE72" w14:textId="77777777" w:rsidR="00D86165" w:rsidRDefault="00D86165" w:rsidP="00D86165">
      <w:pPr>
        <w:ind w:left="2268" w:hanging="2268"/>
      </w:pPr>
    </w:p>
    <w:p w14:paraId="3D638B9E" w14:textId="77777777" w:rsidR="00D86165" w:rsidRPr="00704ED6" w:rsidRDefault="00D86165" w:rsidP="00704ED6">
      <w:pPr>
        <w:pStyle w:val="Heading3"/>
      </w:pPr>
      <w:bookmarkStart w:id="96" w:name="_Toc31106910"/>
      <w:bookmarkStart w:id="97" w:name="_Toc34042263"/>
      <w:r w:rsidRPr="00704ED6">
        <w:t>TRACK 17:</w:t>
      </w:r>
      <w:r w:rsidRPr="00704ED6">
        <w:rPr>
          <w:u w:val="none"/>
        </w:rPr>
        <w:tab/>
      </w:r>
      <w:r w:rsidR="00EA7075">
        <w:t>SFX</w:t>
      </w:r>
      <w:r w:rsidRPr="00704ED6">
        <w:t xml:space="preserve"> Finger Wiggle #2</w:t>
      </w:r>
      <w:bookmarkEnd w:id="96"/>
      <w:bookmarkEnd w:id="97"/>
    </w:p>
    <w:p w14:paraId="2EEFFE26" w14:textId="77777777" w:rsidR="00D86165" w:rsidRDefault="00D86165" w:rsidP="00D86165">
      <w:pPr>
        <w:ind w:left="2268" w:hanging="2268"/>
      </w:pPr>
    </w:p>
    <w:p w14:paraId="47F5B1CD" w14:textId="77777777" w:rsidR="00D86165" w:rsidRDefault="00704ED6" w:rsidP="00704ED6">
      <w:pPr>
        <w:ind w:left="2268" w:hanging="2268"/>
      </w:pPr>
      <w:r w:rsidRPr="00704ED6">
        <w:rPr>
          <w:b/>
        </w:rPr>
        <w:t>TOBY:</w:t>
      </w:r>
      <w:r>
        <w:tab/>
      </w:r>
      <w:r w:rsidR="00D86165">
        <w:t>...in the stars! And Luke Warmwater will join us on our mission.</w:t>
      </w:r>
    </w:p>
    <w:p w14:paraId="37B2CF94" w14:textId="77777777" w:rsidR="00D86165" w:rsidRDefault="00D86165" w:rsidP="00704ED6">
      <w:pPr>
        <w:ind w:left="2268" w:hanging="2268"/>
      </w:pPr>
      <w:r>
        <w:rPr>
          <w:rStyle w:val="CharName"/>
        </w:rPr>
        <w:t>LUKE:</w:t>
      </w:r>
      <w:r w:rsidR="00704ED6">
        <w:tab/>
      </w:r>
      <w:r>
        <w:t>Really?</w:t>
      </w:r>
    </w:p>
    <w:p w14:paraId="61D22CE4" w14:textId="77777777" w:rsidR="00D86165" w:rsidRDefault="00D86165" w:rsidP="00D86165">
      <w:pPr>
        <w:ind w:left="2268" w:hanging="2268"/>
      </w:pPr>
      <w:r>
        <w:rPr>
          <w:rStyle w:val="CharName"/>
        </w:rPr>
        <w:t>TOBY:</w:t>
      </w:r>
      <w:r w:rsidR="00704ED6">
        <w:tab/>
      </w:r>
      <w:r>
        <w:t>Indeed, young Luke. For it is written…</w:t>
      </w:r>
    </w:p>
    <w:p w14:paraId="571115A5" w14:textId="77777777" w:rsidR="00D86165" w:rsidRDefault="00D86165" w:rsidP="00D86165">
      <w:pPr>
        <w:ind w:left="2268" w:hanging="2268"/>
      </w:pPr>
    </w:p>
    <w:p w14:paraId="45784D95" w14:textId="77777777" w:rsidR="00D86165" w:rsidRPr="00704ED6" w:rsidRDefault="00D86165" w:rsidP="00704ED6">
      <w:pPr>
        <w:pStyle w:val="Heading3"/>
      </w:pPr>
      <w:bookmarkStart w:id="98" w:name="_Toc31106911"/>
      <w:bookmarkStart w:id="99" w:name="_Toc34042264"/>
      <w:r w:rsidRPr="00704ED6">
        <w:t>TRACK 18:</w:t>
      </w:r>
      <w:r w:rsidRPr="00704ED6">
        <w:rPr>
          <w:u w:val="none"/>
        </w:rPr>
        <w:tab/>
      </w:r>
      <w:r w:rsidR="00EA7075">
        <w:t>SFX</w:t>
      </w:r>
      <w:r w:rsidRPr="00704ED6">
        <w:t xml:space="preserve"> Finger Wiggle #3</w:t>
      </w:r>
      <w:bookmarkEnd w:id="98"/>
      <w:bookmarkEnd w:id="99"/>
    </w:p>
    <w:p w14:paraId="33452386" w14:textId="77777777" w:rsidR="00D86165" w:rsidRDefault="00D86165" w:rsidP="00D86165">
      <w:pPr>
        <w:ind w:left="2268" w:hanging="2268"/>
      </w:pPr>
    </w:p>
    <w:p w14:paraId="7E708FB6" w14:textId="77777777" w:rsidR="00D86165" w:rsidRDefault="00D86165" w:rsidP="00704ED6">
      <w:pPr>
        <w:ind w:left="2268" w:hanging="2268"/>
      </w:pPr>
      <w:r>
        <w:rPr>
          <w:rStyle w:val="CharName"/>
        </w:rPr>
        <w:t>LUKE:</w:t>
      </w:r>
      <w:r>
        <w:tab/>
      </w:r>
      <w:r>
        <w:rPr>
          <w:b/>
          <w:bCs/>
          <w:i/>
          <w:iCs/>
        </w:rPr>
        <w:t>(mimicking the finger wiggle)</w:t>
      </w:r>
      <w:r>
        <w:rPr>
          <w:i/>
          <w:iCs/>
        </w:rPr>
        <w:t xml:space="preserve"> ...</w:t>
      </w:r>
      <w:r>
        <w:t>in the stars?</w:t>
      </w:r>
    </w:p>
    <w:p w14:paraId="3F46369F" w14:textId="77777777" w:rsidR="00D86165" w:rsidRDefault="00D86165" w:rsidP="00704ED6">
      <w:pPr>
        <w:ind w:left="2268" w:hanging="2268"/>
      </w:pPr>
      <w:r>
        <w:rPr>
          <w:rStyle w:val="CharName"/>
        </w:rPr>
        <w:t>TOBY:</w:t>
      </w:r>
      <w:r w:rsidR="00704ED6">
        <w:tab/>
      </w:r>
      <w:r>
        <w:t xml:space="preserve">No, in the script! Scene one, page nine. </w:t>
      </w:r>
    </w:p>
    <w:p w14:paraId="03AA5532" w14:textId="77777777" w:rsidR="00D86165" w:rsidRDefault="00D86165" w:rsidP="00704ED6">
      <w:pPr>
        <w:ind w:left="2268" w:hanging="2268"/>
      </w:pPr>
      <w:r>
        <w:rPr>
          <w:rStyle w:val="CharName"/>
        </w:rPr>
        <w:t>NEBULA:</w:t>
      </w:r>
      <w:r w:rsidR="00704ED6">
        <w:tab/>
      </w:r>
      <w:r>
        <w:t>Well to fight the Umpire, we’ll need a rebel army.</w:t>
      </w:r>
    </w:p>
    <w:p w14:paraId="38931410" w14:textId="030DFACB" w:rsidR="00D86165" w:rsidRDefault="00D86165" w:rsidP="00704ED6">
      <w:pPr>
        <w:ind w:left="2268" w:hanging="2268"/>
      </w:pPr>
      <w:r>
        <w:rPr>
          <w:rStyle w:val="CharName"/>
        </w:rPr>
        <w:t>TOBY:</w:t>
      </w:r>
      <w:r w:rsidR="00704ED6">
        <w:tab/>
      </w:r>
      <w:r>
        <w:t>An</w:t>
      </w:r>
      <w:r w:rsidR="00C23C5D">
        <w:t>d the power of... T</w:t>
      </w:r>
      <w:r>
        <w:t>he Sauce! You will learn its power from my master. His name is... Yoga!</w:t>
      </w:r>
    </w:p>
    <w:p w14:paraId="7D758CCA" w14:textId="77777777" w:rsidR="00D86165" w:rsidRDefault="00D86165" w:rsidP="00704ED6">
      <w:pPr>
        <w:ind w:left="2268" w:hanging="2268"/>
      </w:pPr>
      <w:r>
        <w:rPr>
          <w:rStyle w:val="CharName"/>
        </w:rPr>
        <w:t>ALL:</w:t>
      </w:r>
      <w:r w:rsidR="00704ED6">
        <w:tab/>
      </w:r>
      <w:r>
        <w:t>Yoga?</w:t>
      </w:r>
    </w:p>
    <w:p w14:paraId="21A71F90" w14:textId="77777777" w:rsidR="00D86165" w:rsidRDefault="00D86165" w:rsidP="00704ED6">
      <w:pPr>
        <w:ind w:left="2268" w:hanging="2268"/>
      </w:pPr>
      <w:r>
        <w:rPr>
          <w:rStyle w:val="CharName"/>
        </w:rPr>
        <w:t>TOBY:</w:t>
      </w:r>
      <w:r w:rsidR="00704ED6">
        <w:tab/>
      </w:r>
      <w:r>
        <w:t>Yes, Yoga. He lives on Planet Pilates in the Tai Chi System.</w:t>
      </w:r>
    </w:p>
    <w:p w14:paraId="2372ACA8" w14:textId="77777777" w:rsidR="00D86165" w:rsidRDefault="00D86165" w:rsidP="00D86165">
      <w:pPr>
        <w:ind w:left="2268" w:hanging="2268"/>
      </w:pPr>
      <w:r>
        <w:rPr>
          <w:rStyle w:val="CharName"/>
        </w:rPr>
        <w:t>LUKE:</w:t>
      </w:r>
      <w:r>
        <w:tab/>
        <w:t>Then we need a fast spaceship and a cool captain!</w:t>
      </w:r>
    </w:p>
    <w:p w14:paraId="01567E9A" w14:textId="77777777" w:rsidR="00D86165" w:rsidRDefault="00D86165" w:rsidP="00D86165">
      <w:pPr>
        <w:ind w:left="2268" w:hanging="2268"/>
      </w:pPr>
    </w:p>
    <w:p w14:paraId="6E439E0D" w14:textId="77777777" w:rsidR="00D86165" w:rsidRPr="00704ED6" w:rsidRDefault="00D86165" w:rsidP="00704ED6">
      <w:pPr>
        <w:pStyle w:val="Heading3"/>
      </w:pPr>
      <w:bookmarkStart w:id="100" w:name="_Toc31106912"/>
      <w:bookmarkStart w:id="101" w:name="_Toc34042265"/>
      <w:r w:rsidRPr="00704ED6">
        <w:t>TRACK 19:</w:t>
      </w:r>
      <w:r w:rsidRPr="00704ED6">
        <w:rPr>
          <w:u w:val="none"/>
        </w:rPr>
        <w:tab/>
      </w:r>
      <w:r w:rsidR="00EA7075">
        <w:t>SFX</w:t>
      </w:r>
      <w:r w:rsidR="009D7E15" w:rsidRPr="009D7E15">
        <w:t xml:space="preserve"> </w:t>
      </w:r>
      <w:r w:rsidRPr="009D7E15">
        <w:t>Solo</w:t>
      </w:r>
      <w:r w:rsidRPr="00704ED6">
        <w:t xml:space="preserve"> Landing</w:t>
      </w:r>
      <w:bookmarkEnd w:id="100"/>
      <w:bookmarkEnd w:id="101"/>
    </w:p>
    <w:p w14:paraId="33135D33" w14:textId="77777777" w:rsidR="00D86165" w:rsidRDefault="00D86165" w:rsidP="00D86165">
      <w:pPr>
        <w:ind w:left="2268" w:hanging="2268"/>
      </w:pPr>
    </w:p>
    <w:p w14:paraId="08EB31F1" w14:textId="77777777" w:rsidR="00D86165" w:rsidRDefault="00D86165" w:rsidP="00D86165">
      <w:pPr>
        <w:rPr>
          <w:b/>
          <w:bCs/>
          <w:i/>
          <w:iCs/>
        </w:rPr>
      </w:pPr>
      <w:r>
        <w:rPr>
          <w:b/>
          <w:bCs/>
          <w:i/>
          <w:iCs/>
        </w:rPr>
        <w:t>(We hear a roar of engine, a squeal of breaks and a fanfare as Captain Zak Solo enters and strikes a cool pose. He is a self-obsessed dude with charisma and a John Travolta quiff.)</w:t>
      </w:r>
    </w:p>
    <w:p w14:paraId="41E797CF" w14:textId="77777777" w:rsidR="00D86165" w:rsidRDefault="00D86165" w:rsidP="00D86165">
      <w:pPr>
        <w:ind w:left="2268" w:hanging="2268"/>
      </w:pPr>
    </w:p>
    <w:p w14:paraId="6CB7AEF2" w14:textId="77777777" w:rsidR="00D86165" w:rsidRDefault="00D86165" w:rsidP="00704ED6">
      <w:pPr>
        <w:ind w:left="2268" w:hanging="2268"/>
      </w:pPr>
      <w:r>
        <w:rPr>
          <w:rStyle w:val="CharName"/>
        </w:rPr>
        <w:t>ZAK:</w:t>
      </w:r>
      <w:r w:rsidR="00704ED6">
        <w:tab/>
      </w:r>
      <w:r>
        <w:t>You need a fast spaceship and a cool captain, right?</w:t>
      </w:r>
    </w:p>
    <w:p w14:paraId="5DBF7672" w14:textId="77777777" w:rsidR="00D86165" w:rsidRDefault="00D86165" w:rsidP="00704ED6">
      <w:pPr>
        <w:ind w:left="2268" w:hanging="2268"/>
      </w:pPr>
      <w:r>
        <w:rPr>
          <w:rStyle w:val="CharName"/>
        </w:rPr>
        <w:t>ALL:</w:t>
      </w:r>
      <w:r w:rsidR="00704ED6">
        <w:tab/>
      </w:r>
      <w:r>
        <w:t>Yes!</w:t>
      </w:r>
    </w:p>
    <w:p w14:paraId="152FC90F" w14:textId="77777777" w:rsidR="00D86165" w:rsidRDefault="00D86165" w:rsidP="00704ED6">
      <w:pPr>
        <w:ind w:left="2268" w:hanging="2268"/>
      </w:pPr>
      <w:r>
        <w:rPr>
          <w:rStyle w:val="CharName"/>
        </w:rPr>
        <w:t>ZAK:</w:t>
      </w:r>
      <w:r w:rsidR="00704ED6">
        <w:tab/>
      </w:r>
      <w:r>
        <w:t>A Captain who’s fearlessly daring and finger-lickin’, mirror-snoggin’ gorgeous?</w:t>
      </w:r>
    </w:p>
    <w:p w14:paraId="65410F87" w14:textId="77777777" w:rsidR="00D86165" w:rsidRDefault="00D86165" w:rsidP="00704ED6">
      <w:pPr>
        <w:ind w:left="2268" w:hanging="2268"/>
      </w:pPr>
      <w:r>
        <w:rPr>
          <w:rStyle w:val="CharName"/>
        </w:rPr>
        <w:t>ALL:</w:t>
      </w:r>
      <w:r w:rsidR="00704ED6">
        <w:tab/>
      </w:r>
      <w:r>
        <w:t>Yes!</w:t>
      </w:r>
    </w:p>
    <w:p w14:paraId="0BFD8809" w14:textId="77777777" w:rsidR="00D86165" w:rsidRDefault="00D86165" w:rsidP="00D86165">
      <w:pPr>
        <w:ind w:left="2268" w:hanging="2268"/>
        <w:rPr>
          <w:b/>
          <w:bCs/>
          <w:i/>
          <w:iCs/>
        </w:rPr>
      </w:pPr>
      <w:r>
        <w:rPr>
          <w:rStyle w:val="CharName"/>
        </w:rPr>
        <w:t>ZAK:</w:t>
      </w:r>
      <w:r w:rsidR="00704ED6">
        <w:tab/>
      </w:r>
      <w:r>
        <w:t xml:space="preserve">Well, have no fear, I’m here! </w:t>
      </w:r>
      <w:r>
        <w:rPr>
          <w:b/>
          <w:bCs/>
          <w:i/>
          <w:iCs/>
        </w:rPr>
        <w:t>(he slaps his thigh, poses w</w:t>
      </w:r>
      <w:r w:rsidR="00704ED6">
        <w:rPr>
          <w:b/>
          <w:bCs/>
          <w:i/>
          <w:iCs/>
        </w:rPr>
        <w:t xml:space="preserve">ith hands on hips then </w:t>
      </w:r>
      <w:r>
        <w:rPr>
          <w:b/>
          <w:bCs/>
          <w:i/>
          <w:iCs/>
        </w:rPr>
        <w:t>winks with a nod, a smile and a sound effect)</w:t>
      </w:r>
    </w:p>
    <w:p w14:paraId="18587A84" w14:textId="77777777" w:rsidR="00D86165" w:rsidRDefault="00D86165" w:rsidP="00D86165">
      <w:pPr>
        <w:ind w:left="2268" w:hanging="2268"/>
        <w:rPr>
          <w:i/>
          <w:iCs/>
        </w:rPr>
      </w:pPr>
    </w:p>
    <w:p w14:paraId="1560EB1A" w14:textId="77777777" w:rsidR="00D86165" w:rsidRPr="00704ED6" w:rsidRDefault="00D86165" w:rsidP="00704ED6">
      <w:pPr>
        <w:pStyle w:val="Heading3"/>
      </w:pPr>
      <w:bookmarkStart w:id="102" w:name="_Toc31106913"/>
      <w:bookmarkStart w:id="103" w:name="_Toc34042266"/>
      <w:r w:rsidRPr="00704ED6">
        <w:t>TRACK 20:</w:t>
      </w:r>
      <w:r w:rsidRPr="00704ED6">
        <w:rPr>
          <w:u w:val="none"/>
        </w:rPr>
        <w:tab/>
      </w:r>
      <w:r w:rsidR="00EA7075">
        <w:t>SFX</w:t>
      </w:r>
      <w:r w:rsidRPr="00704ED6">
        <w:t xml:space="preserve"> Zak Wink #1</w:t>
      </w:r>
      <w:bookmarkEnd w:id="102"/>
      <w:bookmarkEnd w:id="103"/>
    </w:p>
    <w:p w14:paraId="4228136C" w14:textId="77777777" w:rsidR="00D86165" w:rsidRDefault="00D86165" w:rsidP="00D86165">
      <w:pPr>
        <w:ind w:left="2268" w:hanging="2268"/>
      </w:pPr>
    </w:p>
    <w:p w14:paraId="167DDAF2" w14:textId="77777777" w:rsidR="00D86165" w:rsidRDefault="00D86165" w:rsidP="00704ED6">
      <w:pPr>
        <w:ind w:left="2268" w:hanging="2268"/>
      </w:pPr>
      <w:r>
        <w:rPr>
          <w:rStyle w:val="CharName"/>
        </w:rPr>
        <w:t>ALL:</w:t>
      </w:r>
      <w:r w:rsidR="00704ED6">
        <w:tab/>
      </w:r>
      <w:r>
        <w:rPr>
          <w:b/>
          <w:bCs/>
          <w:i/>
          <w:iCs/>
        </w:rPr>
        <w:t>(punching the air)</w:t>
      </w:r>
      <w:r>
        <w:rPr>
          <w:i/>
          <w:iCs/>
        </w:rPr>
        <w:t xml:space="preserve"> </w:t>
      </w:r>
      <w:r>
        <w:t>Hooray!</w:t>
      </w:r>
    </w:p>
    <w:p w14:paraId="75453F0B" w14:textId="77777777" w:rsidR="00D86165" w:rsidRDefault="00D86165" w:rsidP="00D86165">
      <w:pPr>
        <w:ind w:left="2268" w:hanging="2268"/>
        <w:rPr>
          <w:b/>
          <w:bCs/>
        </w:rPr>
      </w:pPr>
      <w:r>
        <w:rPr>
          <w:rStyle w:val="CharName"/>
        </w:rPr>
        <w:t>ZAK:</w:t>
      </w:r>
      <w:r w:rsidR="00704ED6">
        <w:tab/>
      </w:r>
      <w:r>
        <w:t xml:space="preserve">My ship’s parked outside. </w:t>
      </w:r>
      <w:r>
        <w:rPr>
          <w:b/>
          <w:bCs/>
          <w:i/>
          <w:iCs/>
        </w:rPr>
        <w:t>(he pretends to point his fob at it and it beeps and locks)</w:t>
      </w:r>
    </w:p>
    <w:p w14:paraId="7C906D9F" w14:textId="77777777" w:rsidR="00D86165" w:rsidRDefault="00D86165" w:rsidP="00D86165">
      <w:pPr>
        <w:ind w:left="2268" w:hanging="2268"/>
      </w:pPr>
    </w:p>
    <w:p w14:paraId="4BCA6ADE" w14:textId="77777777" w:rsidR="00D86165" w:rsidRPr="00704ED6" w:rsidRDefault="00D86165" w:rsidP="00704ED6">
      <w:pPr>
        <w:pStyle w:val="Heading3"/>
      </w:pPr>
      <w:bookmarkStart w:id="104" w:name="_Toc31106914"/>
      <w:bookmarkStart w:id="105" w:name="_Toc34042267"/>
      <w:r w:rsidRPr="00704ED6">
        <w:t>TRACK 21:</w:t>
      </w:r>
      <w:r w:rsidRPr="00704ED6">
        <w:rPr>
          <w:u w:val="none"/>
        </w:rPr>
        <w:tab/>
      </w:r>
      <w:r w:rsidR="00EA7075">
        <w:t>SFX</w:t>
      </w:r>
      <w:r w:rsidRPr="00704ED6">
        <w:t xml:space="preserve"> Ship Lock</w:t>
      </w:r>
      <w:bookmarkEnd w:id="104"/>
      <w:bookmarkEnd w:id="105"/>
    </w:p>
    <w:p w14:paraId="2F72951A" w14:textId="77777777" w:rsidR="00D86165" w:rsidRDefault="00D86165" w:rsidP="00D86165">
      <w:pPr>
        <w:ind w:left="2268" w:hanging="2268"/>
      </w:pPr>
    </w:p>
    <w:p w14:paraId="59CEC0BD" w14:textId="77777777" w:rsidR="00D86165" w:rsidRDefault="00D86165" w:rsidP="00D86165">
      <w:pPr>
        <w:rPr>
          <w:b/>
          <w:bCs/>
          <w:i/>
          <w:iCs/>
        </w:rPr>
      </w:pPr>
      <w:r>
        <w:rPr>
          <w:b/>
          <w:bCs/>
          <w:i/>
          <w:iCs/>
        </w:rPr>
        <w:t>(Nigel the Nookie enters with a saxophone round his neck.)</w:t>
      </w:r>
    </w:p>
    <w:p w14:paraId="6BC4F8A3" w14:textId="77777777" w:rsidR="00D86165" w:rsidRDefault="00D86165" w:rsidP="00D86165">
      <w:pPr>
        <w:ind w:left="2268" w:hanging="2268"/>
      </w:pPr>
    </w:p>
    <w:p w14:paraId="7E836738" w14:textId="77777777" w:rsidR="00D86165" w:rsidRDefault="00D86165" w:rsidP="00704ED6">
      <w:pPr>
        <w:ind w:left="2268" w:hanging="2268"/>
      </w:pPr>
      <w:r>
        <w:rPr>
          <w:rStyle w:val="CharName"/>
        </w:rPr>
        <w:t>ZAK:</w:t>
      </w:r>
      <w:r w:rsidR="00704ED6">
        <w:tab/>
      </w:r>
      <w:r>
        <w:t>This is Nigel The Nookie! He’s my first mate.</w:t>
      </w:r>
    </w:p>
    <w:p w14:paraId="121BBFAA" w14:textId="77777777" w:rsidR="00D86165" w:rsidRDefault="00D86165" w:rsidP="00704ED6">
      <w:pPr>
        <w:ind w:left="2268" w:hanging="2268"/>
      </w:pPr>
      <w:r>
        <w:rPr>
          <w:rStyle w:val="CharName"/>
        </w:rPr>
        <w:t>NIGEL:</w:t>
      </w:r>
      <w:r w:rsidR="00704ED6">
        <w:tab/>
      </w:r>
      <w:r>
        <w:t>I’m his only mate! We fly the Millennium Penguin!</w:t>
      </w:r>
    </w:p>
    <w:p w14:paraId="4D949B06" w14:textId="77777777" w:rsidR="00D86165" w:rsidRDefault="00D86165" w:rsidP="00704ED6">
      <w:pPr>
        <w:ind w:left="2268" w:hanging="2268"/>
      </w:pPr>
      <w:r>
        <w:rPr>
          <w:rStyle w:val="CharName"/>
        </w:rPr>
        <w:t>LUKE:</w:t>
      </w:r>
      <w:r>
        <w:rPr>
          <w:i/>
          <w:iCs/>
        </w:rPr>
        <w:tab/>
      </w:r>
      <w:r>
        <w:t>The Millennium Penguin? But that must mean you’re…</w:t>
      </w:r>
    </w:p>
    <w:p w14:paraId="590C0CD8" w14:textId="77777777" w:rsidR="00D86165" w:rsidRDefault="00D86165" w:rsidP="00D86165">
      <w:pPr>
        <w:ind w:left="2268" w:hanging="2268"/>
      </w:pPr>
      <w:r>
        <w:rPr>
          <w:rStyle w:val="CharName"/>
        </w:rPr>
        <w:t>ALL:</w:t>
      </w:r>
      <w:r w:rsidR="00704ED6">
        <w:tab/>
      </w:r>
      <w:r>
        <w:t>...Zak Solo!</w:t>
      </w:r>
    </w:p>
    <w:p w14:paraId="3E55A83D" w14:textId="77777777" w:rsidR="00D86165" w:rsidRDefault="00D86165" w:rsidP="00D86165">
      <w:pPr>
        <w:ind w:left="2268" w:hanging="2268"/>
      </w:pPr>
    </w:p>
    <w:p w14:paraId="772409F8" w14:textId="77777777" w:rsidR="00D86165" w:rsidRPr="00704ED6" w:rsidRDefault="00D86165" w:rsidP="00704ED6">
      <w:pPr>
        <w:pStyle w:val="Heading3"/>
      </w:pPr>
      <w:bookmarkStart w:id="106" w:name="_Toc31106915"/>
      <w:bookmarkStart w:id="107" w:name="_Toc34042268"/>
      <w:r w:rsidRPr="00704ED6">
        <w:t>TRACK 22:</w:t>
      </w:r>
      <w:r w:rsidR="00704ED6" w:rsidRPr="00704ED6">
        <w:rPr>
          <w:u w:val="none"/>
        </w:rPr>
        <w:tab/>
      </w:r>
      <w:r w:rsidR="00EA7075">
        <w:t>SFX</w:t>
      </w:r>
      <w:r w:rsidR="009D7E15" w:rsidRPr="009D7E15">
        <w:t xml:space="preserve"> </w:t>
      </w:r>
      <w:r w:rsidRPr="00704ED6">
        <w:t>Sax Solo #1</w:t>
      </w:r>
      <w:bookmarkEnd w:id="106"/>
      <w:bookmarkEnd w:id="107"/>
    </w:p>
    <w:p w14:paraId="3C9F58D1" w14:textId="77777777" w:rsidR="00D86165" w:rsidRDefault="00D86165" w:rsidP="00D86165">
      <w:pPr>
        <w:ind w:left="2268" w:hanging="2268"/>
      </w:pPr>
    </w:p>
    <w:p w14:paraId="481F2F27" w14:textId="77777777" w:rsidR="00D86165" w:rsidRDefault="00D86165" w:rsidP="00D86165">
      <w:pPr>
        <w:ind w:left="2268" w:hanging="2268"/>
        <w:rPr>
          <w:b/>
          <w:bCs/>
          <w:i/>
          <w:iCs/>
        </w:rPr>
      </w:pPr>
      <w:r>
        <w:rPr>
          <w:b/>
          <w:bCs/>
          <w:i/>
          <w:iCs/>
        </w:rPr>
        <w:t>(Nigel plays a familiar tune on his saxophone.)</w:t>
      </w:r>
    </w:p>
    <w:p w14:paraId="6F60D437" w14:textId="77777777" w:rsidR="00D86165" w:rsidRDefault="00D86165" w:rsidP="00D86165">
      <w:pPr>
        <w:ind w:left="2268" w:hanging="2268"/>
        <w:rPr>
          <w:i/>
          <w:iCs/>
        </w:rPr>
      </w:pPr>
    </w:p>
    <w:p w14:paraId="70BA3525" w14:textId="77777777" w:rsidR="00D86165" w:rsidRDefault="00D86165" w:rsidP="00704ED6">
      <w:pPr>
        <w:ind w:left="2268" w:hanging="2268"/>
      </w:pPr>
      <w:r>
        <w:rPr>
          <w:rStyle w:val="CharName"/>
        </w:rPr>
        <w:t>ZAK:</w:t>
      </w:r>
      <w:r w:rsidR="00704ED6">
        <w:tab/>
      </w:r>
      <w:r>
        <w:t>No, Nigel, not “Sax Solo”, Zak Solo!</w:t>
      </w:r>
    </w:p>
    <w:p w14:paraId="3295AD53" w14:textId="77777777" w:rsidR="00D86165" w:rsidRDefault="00D86165" w:rsidP="00704ED6">
      <w:pPr>
        <w:ind w:left="2268" w:hanging="2268"/>
      </w:pPr>
      <w:r>
        <w:rPr>
          <w:rStyle w:val="CharName"/>
        </w:rPr>
        <w:t>NEBULA:</w:t>
      </w:r>
      <w:r w:rsidR="00704ED6">
        <w:tab/>
      </w:r>
      <w:r>
        <w:t>But I don’t understand, Captain Solo.</w:t>
      </w:r>
    </w:p>
    <w:p w14:paraId="33271DBF" w14:textId="77777777" w:rsidR="00D86165" w:rsidRDefault="00D86165" w:rsidP="00D86165">
      <w:pPr>
        <w:ind w:left="2268" w:hanging="2268"/>
        <w:rPr>
          <w:b/>
          <w:bCs/>
        </w:rPr>
      </w:pPr>
      <w:r>
        <w:rPr>
          <w:rStyle w:val="CharName"/>
        </w:rPr>
        <w:t>ZAK:</w:t>
      </w:r>
      <w:r w:rsidR="00704ED6">
        <w:tab/>
      </w:r>
      <w:r>
        <w:t>I know! You’re finding the temperature confusing. How can I b</w:t>
      </w:r>
      <w:r w:rsidR="00704ED6">
        <w:t xml:space="preserve">e so cool... and so </w:t>
      </w:r>
      <w:r>
        <w:t xml:space="preserve">hot... at the same time! </w:t>
      </w:r>
      <w:r>
        <w:rPr>
          <w:b/>
          <w:bCs/>
          <w:i/>
          <w:iCs/>
        </w:rPr>
        <w:t>(he slaps his thigh and poses with a winking smile again)</w:t>
      </w:r>
    </w:p>
    <w:p w14:paraId="7EAD04FF" w14:textId="77777777" w:rsidR="00D86165" w:rsidRDefault="00D86165" w:rsidP="00D86165">
      <w:pPr>
        <w:ind w:left="2268" w:hanging="2268"/>
      </w:pPr>
    </w:p>
    <w:p w14:paraId="4EA597F5" w14:textId="77777777" w:rsidR="00D86165" w:rsidRPr="00704ED6" w:rsidRDefault="00D86165" w:rsidP="00704ED6">
      <w:pPr>
        <w:pStyle w:val="Heading3"/>
      </w:pPr>
      <w:bookmarkStart w:id="108" w:name="_Toc31106916"/>
      <w:bookmarkStart w:id="109" w:name="_Toc34042269"/>
      <w:r w:rsidRPr="00704ED6">
        <w:t>TRACK 23:</w:t>
      </w:r>
      <w:r w:rsidRPr="00704ED6">
        <w:rPr>
          <w:u w:val="none"/>
        </w:rPr>
        <w:tab/>
      </w:r>
      <w:r w:rsidR="00EA7075">
        <w:t>SFX</w:t>
      </w:r>
      <w:r w:rsidRPr="00704ED6">
        <w:t xml:space="preserve"> Zak Wink #2</w:t>
      </w:r>
      <w:bookmarkEnd w:id="108"/>
      <w:bookmarkEnd w:id="109"/>
    </w:p>
    <w:p w14:paraId="41C36C71" w14:textId="77777777" w:rsidR="00D86165" w:rsidRDefault="00D86165" w:rsidP="00D86165">
      <w:pPr>
        <w:ind w:left="2268" w:hanging="2268"/>
      </w:pPr>
    </w:p>
    <w:p w14:paraId="01240E1C" w14:textId="77777777" w:rsidR="00D86165" w:rsidRDefault="00D86165" w:rsidP="00D86165">
      <w:pPr>
        <w:ind w:left="2268" w:hanging="2268"/>
      </w:pPr>
      <w:r>
        <w:rPr>
          <w:rStyle w:val="CharName"/>
        </w:rPr>
        <w:t>NEBULA:</w:t>
      </w:r>
      <w:r w:rsidR="00704ED6">
        <w:tab/>
      </w:r>
      <w:r>
        <w:t>But is the Millennium Penguin fast?</w:t>
      </w:r>
    </w:p>
    <w:p w14:paraId="5F3E0097" w14:textId="77777777" w:rsidR="00D86165" w:rsidRDefault="00D86165" w:rsidP="00D86165">
      <w:pPr>
        <w:ind w:left="2268" w:hanging="2268"/>
      </w:pPr>
    </w:p>
    <w:p w14:paraId="68A99871" w14:textId="77777777" w:rsidR="00D86165" w:rsidRDefault="00D86165" w:rsidP="00D86165">
      <w:pPr>
        <w:rPr>
          <w:b/>
          <w:bCs/>
          <w:i/>
          <w:iCs/>
        </w:rPr>
      </w:pPr>
      <w:r>
        <w:rPr>
          <w:b/>
          <w:bCs/>
          <w:i/>
          <w:iCs/>
        </w:rPr>
        <w:t>(Zak praises his vehicle in John Travolta style as the others strike poses on the strong beats.)</w:t>
      </w:r>
    </w:p>
    <w:p w14:paraId="4D4A0875" w14:textId="77777777" w:rsidR="00D86165" w:rsidRDefault="00D86165" w:rsidP="00D86165">
      <w:pPr>
        <w:ind w:left="2268" w:hanging="2268"/>
        <w:rPr>
          <w:i/>
          <w:iCs/>
        </w:rPr>
      </w:pPr>
    </w:p>
    <w:p w14:paraId="2C334F71" w14:textId="17766EAA" w:rsidR="00D86165" w:rsidRDefault="00D86165" w:rsidP="00D86165">
      <w:pPr>
        <w:ind w:left="2268" w:hanging="2268"/>
      </w:pPr>
    </w:p>
    <w:p w14:paraId="477B5AD9" w14:textId="77777777" w:rsidR="00D86165" w:rsidRDefault="00D86165" w:rsidP="00D86165">
      <w:pPr>
        <w:ind w:left="2268" w:hanging="2268"/>
      </w:pPr>
    </w:p>
    <w:p w14:paraId="62590488" w14:textId="77777777" w:rsidR="00D86165" w:rsidRPr="00EC2D83" w:rsidRDefault="00EC2D83" w:rsidP="00EC2D83">
      <w:pPr>
        <w:pStyle w:val="Heading3"/>
      </w:pPr>
      <w:bookmarkStart w:id="110" w:name="_Toc31106917"/>
      <w:r>
        <w:br w:type="page"/>
      </w:r>
      <w:bookmarkStart w:id="111" w:name="_Toc34042270"/>
      <w:r w:rsidR="00D86165" w:rsidRPr="00EC2D83">
        <w:t>TRACK 24:</w:t>
      </w:r>
      <w:r w:rsidR="00D86165" w:rsidRPr="00EC2D83">
        <w:rPr>
          <w:u w:val="none"/>
        </w:rPr>
        <w:tab/>
      </w:r>
      <w:r w:rsidR="00D86165" w:rsidRPr="00EC2D83">
        <w:t>Space Trip</w:t>
      </w:r>
      <w:bookmarkEnd w:id="110"/>
      <w:bookmarkEnd w:id="111"/>
    </w:p>
    <w:p w14:paraId="0C0FBD1C" w14:textId="77777777" w:rsidR="00D86165" w:rsidRPr="006C5752" w:rsidRDefault="00D86165" w:rsidP="00D86165">
      <w:pPr>
        <w:ind w:left="2268" w:hanging="2268"/>
        <w:rPr>
          <w:sz w:val="20"/>
          <w:szCs w:val="20"/>
        </w:rPr>
      </w:pPr>
    </w:p>
    <w:p w14:paraId="3580287B" w14:textId="51991A83" w:rsidR="006C5752" w:rsidRDefault="00EC2D83" w:rsidP="00D86165">
      <w:pPr>
        <w:ind w:left="2268" w:hanging="2268"/>
      </w:pPr>
      <w:r w:rsidRPr="00EC2D83">
        <w:rPr>
          <w:b/>
        </w:rPr>
        <w:t>ZAK:</w:t>
      </w:r>
      <w:r>
        <w:tab/>
      </w:r>
      <w:r w:rsidR="006C5752">
        <w:t xml:space="preserve">Why this ship is enigmatic! </w:t>
      </w:r>
      <w:r w:rsidR="006C5752">
        <w:rPr>
          <w:b/>
          <w:bCs/>
          <w:i/>
          <w:iCs/>
        </w:rPr>
        <w:t>(all pose on the strong beat)</w:t>
      </w:r>
    </w:p>
    <w:p w14:paraId="52D69DA2" w14:textId="109DBD6B" w:rsidR="00D86165" w:rsidRDefault="00D86165" w:rsidP="006C5752">
      <w:pPr>
        <w:ind w:left="2268"/>
        <w:rPr>
          <w:b/>
          <w:bCs/>
        </w:rPr>
      </w:pPr>
      <w:r>
        <w:t xml:space="preserve">It’s aerobatic! </w:t>
      </w:r>
      <w:r>
        <w:rPr>
          <w:b/>
          <w:bCs/>
          <w:i/>
          <w:iCs/>
        </w:rPr>
        <w:t>(all pose on the strong beat)</w:t>
      </w:r>
    </w:p>
    <w:p w14:paraId="0E6A2E1D" w14:textId="77777777" w:rsidR="00D86165" w:rsidRDefault="00EC2D83" w:rsidP="00D86165">
      <w:pPr>
        <w:ind w:left="2268" w:hanging="2268"/>
        <w:rPr>
          <w:b/>
          <w:bCs/>
        </w:rPr>
      </w:pPr>
      <w:r>
        <w:tab/>
      </w:r>
      <w:r w:rsidR="00D86165">
        <w:t xml:space="preserve">It’s part-aquatic! </w:t>
      </w:r>
      <w:r w:rsidR="00D86165">
        <w:rPr>
          <w:b/>
          <w:bCs/>
          <w:i/>
          <w:iCs/>
        </w:rPr>
        <w:t>(all pose on the strong beat)</w:t>
      </w:r>
    </w:p>
    <w:p w14:paraId="1A77D558" w14:textId="77777777" w:rsidR="00D86165" w:rsidRDefault="00EC2D83" w:rsidP="00D86165">
      <w:pPr>
        <w:ind w:left="2268" w:hanging="2268"/>
        <w:rPr>
          <w:i/>
          <w:iCs/>
        </w:rPr>
      </w:pPr>
      <w:r>
        <w:tab/>
      </w:r>
      <w:r w:rsidR="00D86165">
        <w:t>Why, it’s the Millennium Penguin!</w:t>
      </w:r>
    </w:p>
    <w:p w14:paraId="02405D66" w14:textId="77777777" w:rsidR="00D86165" w:rsidRPr="006C5752" w:rsidRDefault="00D86165" w:rsidP="00D86165">
      <w:pPr>
        <w:ind w:left="2268" w:hanging="2268"/>
        <w:rPr>
          <w:sz w:val="20"/>
          <w:szCs w:val="20"/>
        </w:rPr>
      </w:pPr>
    </w:p>
    <w:p w14:paraId="7A4BD004" w14:textId="201E5815" w:rsidR="00D86165" w:rsidRDefault="00D86165" w:rsidP="00D86165">
      <w:pPr>
        <w:rPr>
          <w:b/>
          <w:bCs/>
          <w:i/>
          <w:iCs/>
        </w:rPr>
      </w:pPr>
      <w:r>
        <w:rPr>
          <w:b/>
          <w:bCs/>
          <w:i/>
          <w:iCs/>
        </w:rPr>
        <w:t>(Nigel plays a sax solo as the crew move set pieces to create the front of the spaceship, then get into their riding positions preparing for take-off. The ship comprises a front bonnet with badge and number plate, behind which Zak holds a steering wheel, Ada holds up fluffy dice and Toby and Qwerty have a wing each. Luke and Nebula kneel in front with large torches as headlamps. In the chorus, Nigel operates the windscreen wipers.</w:t>
      </w:r>
      <w:r w:rsidR="00A64051">
        <w:rPr>
          <w:b/>
          <w:bCs/>
          <w:i/>
          <w:iCs/>
        </w:rPr>
        <w:t xml:space="preserve"> See Production notes for more detail.</w:t>
      </w:r>
      <w:r>
        <w:rPr>
          <w:b/>
          <w:bCs/>
          <w:i/>
          <w:iCs/>
        </w:rPr>
        <w:t>)</w:t>
      </w:r>
    </w:p>
    <w:p w14:paraId="497831F9" w14:textId="77777777" w:rsidR="00D86165" w:rsidRPr="006C5752" w:rsidRDefault="00D86165" w:rsidP="00EC2D83">
      <w:pPr>
        <w:spacing w:before="0" w:after="0"/>
        <w:ind w:left="2268" w:hanging="2268"/>
        <w:rPr>
          <w:sz w:val="20"/>
          <w:szCs w:val="20"/>
        </w:rPr>
      </w:pPr>
    </w:p>
    <w:p w14:paraId="23220C6E" w14:textId="77777777" w:rsidR="00D86165" w:rsidRDefault="00D86165" w:rsidP="00EC2D83">
      <w:pPr>
        <w:spacing w:before="0" w:after="0"/>
        <w:ind w:left="2268" w:hanging="2268"/>
        <w:rPr>
          <w:caps/>
        </w:rPr>
      </w:pPr>
      <w:r>
        <w:rPr>
          <w:rStyle w:val="CharName"/>
        </w:rPr>
        <w:t>ZAK:</w:t>
      </w:r>
      <w:r w:rsidR="00EC2D83">
        <w:rPr>
          <w:caps/>
        </w:rPr>
        <w:tab/>
      </w:r>
      <w:r>
        <w:rPr>
          <w:caps/>
        </w:rPr>
        <w:t>Pack your bags, come and jump on board ‘cos I’m</w:t>
      </w:r>
    </w:p>
    <w:p w14:paraId="6C438BCF" w14:textId="77777777" w:rsidR="00D86165" w:rsidRDefault="00D86165" w:rsidP="00EC2D83">
      <w:pPr>
        <w:spacing w:before="0" w:after="0"/>
        <w:ind w:left="2268" w:hanging="2268"/>
        <w:rPr>
          <w:caps/>
        </w:rPr>
      </w:pPr>
      <w:r>
        <w:rPr>
          <w:caps/>
        </w:rPr>
        <w:tab/>
        <w:t>Revving the engine and ready to roll!</w:t>
      </w:r>
    </w:p>
    <w:p w14:paraId="765778B6" w14:textId="77777777" w:rsidR="00D86165" w:rsidRDefault="00EC2D83" w:rsidP="00EC2D83">
      <w:pPr>
        <w:spacing w:before="0" w:after="0"/>
        <w:ind w:left="2268" w:hanging="2268"/>
        <w:rPr>
          <w:caps/>
        </w:rPr>
      </w:pPr>
      <w:r>
        <w:rPr>
          <w:caps/>
        </w:rPr>
        <w:tab/>
      </w:r>
      <w:r w:rsidR="00D86165">
        <w:rPr>
          <w:caps/>
        </w:rPr>
        <w:t xml:space="preserve">Start ignition, we’re on a mission, </w:t>
      </w:r>
    </w:p>
    <w:p w14:paraId="14BEC958" w14:textId="63C0FB52" w:rsidR="00D86165" w:rsidRDefault="006C5752" w:rsidP="006C5752">
      <w:pPr>
        <w:spacing w:before="0" w:after="0"/>
        <w:ind w:left="2268" w:hanging="2268"/>
        <w:rPr>
          <w:caps/>
        </w:rPr>
      </w:pPr>
      <w:r w:rsidRPr="006C5752">
        <w:rPr>
          <w:b/>
          <w:caps/>
        </w:rPr>
        <w:t>CREW:</w:t>
      </w:r>
      <w:r>
        <w:rPr>
          <w:caps/>
        </w:rPr>
        <w:tab/>
      </w:r>
      <w:r w:rsidR="00D86165">
        <w:rPr>
          <w:caps/>
        </w:rPr>
        <w:t>The Captain is in control!</w:t>
      </w:r>
    </w:p>
    <w:p w14:paraId="763EE5BE" w14:textId="77777777" w:rsidR="00D86165" w:rsidRPr="006C5752" w:rsidRDefault="00D86165" w:rsidP="00D86165">
      <w:pPr>
        <w:ind w:left="2268" w:hanging="2268"/>
        <w:rPr>
          <w:caps/>
          <w:sz w:val="20"/>
          <w:szCs w:val="20"/>
        </w:rPr>
      </w:pPr>
    </w:p>
    <w:p w14:paraId="6600B3BD" w14:textId="77777777" w:rsidR="00D86165" w:rsidRDefault="00D86165" w:rsidP="00D86165">
      <w:pPr>
        <w:ind w:left="2268" w:hanging="2268"/>
        <w:rPr>
          <w:b/>
          <w:bCs/>
          <w:caps/>
        </w:rPr>
      </w:pPr>
      <w:r>
        <w:rPr>
          <w:b/>
          <w:bCs/>
          <w:i/>
          <w:iCs/>
        </w:rPr>
        <w:t>(The chorus enter singing and move to song positions.)</w:t>
      </w:r>
    </w:p>
    <w:p w14:paraId="43FC5478" w14:textId="77777777" w:rsidR="00D86165" w:rsidRPr="006C5752" w:rsidRDefault="00D86165" w:rsidP="00EC2D83">
      <w:pPr>
        <w:spacing w:before="0" w:after="0"/>
        <w:ind w:left="2268" w:hanging="2268"/>
        <w:rPr>
          <w:caps/>
          <w:sz w:val="20"/>
          <w:szCs w:val="20"/>
        </w:rPr>
      </w:pPr>
    </w:p>
    <w:p w14:paraId="42414E45" w14:textId="7D765552" w:rsidR="00D86165" w:rsidRDefault="00D86165" w:rsidP="00EC2D83">
      <w:pPr>
        <w:spacing w:before="0" w:after="0"/>
        <w:ind w:left="2268" w:hanging="2268"/>
        <w:rPr>
          <w:caps/>
        </w:rPr>
      </w:pPr>
      <w:r>
        <w:rPr>
          <w:rStyle w:val="CharName"/>
        </w:rPr>
        <w:t>GROUP 1:</w:t>
      </w:r>
      <w:r w:rsidR="00EC2D83">
        <w:rPr>
          <w:caps/>
        </w:rPr>
        <w:tab/>
      </w:r>
      <w:r>
        <w:rPr>
          <w:caps/>
        </w:rPr>
        <w:t>Destination a million miles away…</w:t>
      </w:r>
      <w:r w:rsidR="006C5752">
        <w:rPr>
          <w:caps/>
        </w:rPr>
        <w:t>WAY</w:t>
      </w:r>
    </w:p>
    <w:p w14:paraId="5E647C44" w14:textId="77777777" w:rsidR="00D86165" w:rsidRPr="006C5752" w:rsidRDefault="00D86165" w:rsidP="00EC2D83">
      <w:pPr>
        <w:spacing w:before="0" w:after="0"/>
        <w:ind w:left="2268" w:hanging="2268"/>
        <w:rPr>
          <w:caps/>
          <w:sz w:val="20"/>
          <w:szCs w:val="20"/>
        </w:rPr>
      </w:pPr>
    </w:p>
    <w:p w14:paraId="50001651" w14:textId="77777777" w:rsidR="00D86165" w:rsidRDefault="00D86165" w:rsidP="00EC2D83">
      <w:pPr>
        <w:spacing w:before="0" w:after="0"/>
        <w:ind w:left="2268" w:hanging="2268"/>
        <w:rPr>
          <w:caps/>
        </w:rPr>
      </w:pPr>
      <w:r>
        <w:rPr>
          <w:rStyle w:val="CharName"/>
        </w:rPr>
        <w:t>GROUP 2:</w:t>
      </w:r>
      <w:r w:rsidR="00EC2D83">
        <w:rPr>
          <w:caps/>
        </w:rPr>
        <w:tab/>
      </w:r>
      <w:r>
        <w:rPr>
          <w:caps/>
        </w:rPr>
        <w:t>Celebration for now we’re on our way!</w:t>
      </w:r>
    </w:p>
    <w:p w14:paraId="2E65048F" w14:textId="77777777" w:rsidR="00D86165" w:rsidRPr="006C5752" w:rsidRDefault="00D86165" w:rsidP="00D86165">
      <w:pPr>
        <w:ind w:left="2268" w:hanging="2268"/>
        <w:rPr>
          <w:caps/>
          <w:sz w:val="20"/>
          <w:szCs w:val="20"/>
        </w:rPr>
      </w:pPr>
    </w:p>
    <w:p w14:paraId="746CA156" w14:textId="77777777" w:rsidR="00D86165" w:rsidRDefault="00D86165" w:rsidP="00D86165">
      <w:pPr>
        <w:rPr>
          <w:b/>
          <w:bCs/>
          <w:i/>
          <w:iCs/>
        </w:rPr>
      </w:pPr>
      <w:r>
        <w:rPr>
          <w:b/>
          <w:bCs/>
          <w:i/>
          <w:iCs/>
        </w:rPr>
        <w:t>(In the chorus, the crew move their props in time with the two beats of their echoed lyrics “Space Trip”.)</w:t>
      </w:r>
    </w:p>
    <w:p w14:paraId="067653B6" w14:textId="77777777" w:rsidR="00D86165" w:rsidRPr="006C5752" w:rsidRDefault="00D86165" w:rsidP="00D86165">
      <w:pPr>
        <w:ind w:left="2268" w:hanging="2268"/>
        <w:rPr>
          <w:i/>
          <w:iCs/>
          <w:sz w:val="20"/>
          <w:szCs w:val="20"/>
        </w:rPr>
      </w:pPr>
    </w:p>
    <w:p w14:paraId="04761D26" w14:textId="77777777" w:rsidR="00D86165" w:rsidRDefault="00D86165" w:rsidP="00EC2D83">
      <w:pPr>
        <w:spacing w:before="0" w:after="0"/>
        <w:ind w:left="2268" w:hanging="2268"/>
        <w:rPr>
          <w:caps/>
        </w:rPr>
      </w:pPr>
      <w:r>
        <w:rPr>
          <w:rStyle w:val="CharName"/>
        </w:rPr>
        <w:t>ALL:</w:t>
      </w:r>
      <w:r w:rsidR="00EC2D83">
        <w:rPr>
          <w:caps/>
        </w:rPr>
        <w:tab/>
      </w:r>
      <w:r>
        <w:rPr>
          <w:caps/>
        </w:rPr>
        <w:t>We’re going on a Space Trip!</w:t>
      </w:r>
    </w:p>
    <w:p w14:paraId="4248FED7" w14:textId="77777777" w:rsidR="00D86165" w:rsidRPr="006C5752" w:rsidRDefault="00D86165" w:rsidP="00EC2D83">
      <w:pPr>
        <w:spacing w:before="0" w:after="0"/>
        <w:ind w:left="2268" w:hanging="2268"/>
        <w:rPr>
          <w:caps/>
          <w:sz w:val="20"/>
          <w:szCs w:val="20"/>
        </w:rPr>
      </w:pPr>
    </w:p>
    <w:p w14:paraId="05655540" w14:textId="77777777" w:rsidR="00D86165" w:rsidRDefault="00D86165" w:rsidP="00EC2D83">
      <w:pPr>
        <w:spacing w:before="0" w:after="0"/>
        <w:ind w:left="2268" w:hanging="2268"/>
        <w:rPr>
          <w:caps/>
        </w:rPr>
      </w:pPr>
      <w:r>
        <w:rPr>
          <w:rStyle w:val="CharName"/>
        </w:rPr>
        <w:t>CREW:</w:t>
      </w:r>
      <w:r w:rsidR="00EC2D83">
        <w:rPr>
          <w:caps/>
        </w:rPr>
        <w:tab/>
      </w:r>
      <w:r>
        <w:rPr>
          <w:caps/>
        </w:rPr>
        <w:t>Space Trip!</w:t>
      </w:r>
    </w:p>
    <w:p w14:paraId="1B84353F" w14:textId="77777777" w:rsidR="00D86165" w:rsidRPr="006C5752" w:rsidRDefault="00D86165" w:rsidP="00EC2D83">
      <w:pPr>
        <w:spacing w:before="0" w:after="0"/>
        <w:ind w:left="2268" w:hanging="2268"/>
        <w:rPr>
          <w:caps/>
          <w:sz w:val="20"/>
          <w:szCs w:val="20"/>
        </w:rPr>
      </w:pPr>
    </w:p>
    <w:p w14:paraId="39FB5FD2" w14:textId="77777777" w:rsidR="00D86165" w:rsidRDefault="00D86165" w:rsidP="00EC2D83">
      <w:pPr>
        <w:spacing w:before="0" w:after="0"/>
        <w:ind w:left="2268" w:hanging="2268"/>
        <w:rPr>
          <w:caps/>
        </w:rPr>
      </w:pPr>
      <w:r>
        <w:rPr>
          <w:rStyle w:val="CharName"/>
        </w:rPr>
        <w:t>ALL:</w:t>
      </w:r>
      <w:r w:rsidR="00EC2D83">
        <w:rPr>
          <w:caps/>
        </w:rPr>
        <w:tab/>
      </w:r>
      <w:r>
        <w:rPr>
          <w:caps/>
        </w:rPr>
        <w:t>Shine like a shooting star,</w:t>
      </w:r>
    </w:p>
    <w:p w14:paraId="7B97BC06" w14:textId="77777777" w:rsidR="00D86165" w:rsidRDefault="00EC2D83" w:rsidP="00EC2D83">
      <w:pPr>
        <w:spacing w:before="0" w:after="0"/>
        <w:ind w:left="2268" w:hanging="2268"/>
        <w:rPr>
          <w:caps/>
        </w:rPr>
      </w:pPr>
      <w:r>
        <w:rPr>
          <w:caps/>
        </w:rPr>
        <w:tab/>
      </w:r>
      <w:r w:rsidR="00D86165">
        <w:rPr>
          <w:caps/>
        </w:rPr>
        <w:t>We’re having a ball!</w:t>
      </w:r>
    </w:p>
    <w:p w14:paraId="07152FFD" w14:textId="77777777" w:rsidR="00D86165" w:rsidRDefault="00EC2D83" w:rsidP="00EC2D83">
      <w:pPr>
        <w:spacing w:before="0" w:after="0"/>
        <w:ind w:left="2268" w:hanging="2268"/>
        <w:rPr>
          <w:caps/>
        </w:rPr>
      </w:pPr>
      <w:r>
        <w:rPr>
          <w:caps/>
        </w:rPr>
        <w:tab/>
      </w:r>
      <w:r w:rsidR="00D86165">
        <w:rPr>
          <w:caps/>
        </w:rPr>
        <w:t>We’re on a Space Trip!</w:t>
      </w:r>
    </w:p>
    <w:p w14:paraId="52DEAF7C" w14:textId="77777777" w:rsidR="00D86165" w:rsidRPr="006C5752" w:rsidRDefault="00D86165" w:rsidP="00EC2D83">
      <w:pPr>
        <w:spacing w:before="0" w:after="0"/>
        <w:ind w:left="2268" w:hanging="2268"/>
        <w:rPr>
          <w:caps/>
          <w:sz w:val="20"/>
          <w:szCs w:val="20"/>
        </w:rPr>
      </w:pPr>
    </w:p>
    <w:p w14:paraId="43FF1930" w14:textId="77777777" w:rsidR="00D86165" w:rsidRDefault="00D86165" w:rsidP="00EC2D83">
      <w:pPr>
        <w:spacing w:before="0" w:after="0"/>
        <w:ind w:left="2268" w:hanging="2268"/>
        <w:rPr>
          <w:caps/>
        </w:rPr>
      </w:pPr>
      <w:r>
        <w:rPr>
          <w:rStyle w:val="CharName"/>
        </w:rPr>
        <w:t>CREW:</w:t>
      </w:r>
      <w:r w:rsidR="00EC2D83">
        <w:rPr>
          <w:caps/>
        </w:rPr>
        <w:tab/>
      </w:r>
      <w:r>
        <w:rPr>
          <w:caps/>
        </w:rPr>
        <w:t>Space Trip!</w:t>
      </w:r>
    </w:p>
    <w:p w14:paraId="2C762AEB" w14:textId="77777777" w:rsidR="00D86165" w:rsidRPr="006C5752" w:rsidRDefault="00D86165" w:rsidP="00EC2D83">
      <w:pPr>
        <w:spacing w:before="0" w:after="0"/>
        <w:ind w:left="2268" w:hanging="2268"/>
        <w:rPr>
          <w:caps/>
          <w:sz w:val="20"/>
          <w:szCs w:val="20"/>
        </w:rPr>
      </w:pPr>
    </w:p>
    <w:p w14:paraId="4C59431A" w14:textId="77777777" w:rsidR="00D86165" w:rsidRDefault="00D86165" w:rsidP="00EC2D83">
      <w:pPr>
        <w:spacing w:before="0" w:after="0"/>
        <w:ind w:left="2268" w:hanging="2268"/>
        <w:rPr>
          <w:caps/>
        </w:rPr>
      </w:pPr>
      <w:r>
        <w:rPr>
          <w:rStyle w:val="CharName"/>
        </w:rPr>
        <w:t>ALL:</w:t>
      </w:r>
      <w:r w:rsidR="00EC2D83">
        <w:rPr>
          <w:caps/>
        </w:rPr>
        <w:tab/>
      </w:r>
      <w:r>
        <w:rPr>
          <w:caps/>
        </w:rPr>
        <w:t>Blazing a trail so far,</w:t>
      </w:r>
    </w:p>
    <w:p w14:paraId="17700C19" w14:textId="77777777" w:rsidR="00D86165" w:rsidRDefault="00EC2D83" w:rsidP="00EC2D83">
      <w:pPr>
        <w:spacing w:before="0" w:after="0"/>
        <w:ind w:left="2268" w:hanging="2268"/>
        <w:rPr>
          <w:caps/>
        </w:rPr>
      </w:pPr>
      <w:r>
        <w:rPr>
          <w:caps/>
        </w:rPr>
        <w:tab/>
      </w:r>
      <w:r w:rsidR="00D86165">
        <w:rPr>
          <w:caps/>
        </w:rPr>
        <w:t>We’re giving our all!</w:t>
      </w:r>
    </w:p>
    <w:p w14:paraId="408CD1C8" w14:textId="77777777" w:rsidR="00D86165" w:rsidRDefault="00EC2D83" w:rsidP="00EC2D83">
      <w:pPr>
        <w:spacing w:before="0" w:after="0"/>
        <w:ind w:left="2268" w:hanging="2268"/>
        <w:rPr>
          <w:caps/>
        </w:rPr>
      </w:pPr>
      <w:r>
        <w:rPr>
          <w:caps/>
        </w:rPr>
        <w:tab/>
      </w:r>
      <w:r w:rsidR="00D86165">
        <w:rPr>
          <w:caps/>
        </w:rPr>
        <w:t>We’re on a Space Trip!</w:t>
      </w:r>
    </w:p>
    <w:p w14:paraId="7558B00F" w14:textId="77777777" w:rsidR="00D86165" w:rsidRPr="006C5752" w:rsidRDefault="00D86165" w:rsidP="00EC2D83">
      <w:pPr>
        <w:spacing w:before="0" w:after="0"/>
        <w:ind w:left="2268" w:hanging="2268"/>
        <w:rPr>
          <w:caps/>
          <w:sz w:val="20"/>
          <w:szCs w:val="20"/>
        </w:rPr>
      </w:pPr>
    </w:p>
    <w:p w14:paraId="66671773" w14:textId="77777777" w:rsidR="00D86165" w:rsidRDefault="00D86165" w:rsidP="00EC2D83">
      <w:pPr>
        <w:spacing w:before="0" w:after="0"/>
        <w:ind w:left="2268" w:hanging="2268"/>
        <w:rPr>
          <w:caps/>
        </w:rPr>
      </w:pPr>
      <w:r>
        <w:rPr>
          <w:rStyle w:val="CharName"/>
        </w:rPr>
        <w:t>CREW:</w:t>
      </w:r>
      <w:r w:rsidR="00EC2D83">
        <w:rPr>
          <w:caps/>
        </w:rPr>
        <w:tab/>
      </w:r>
      <w:r>
        <w:rPr>
          <w:caps/>
        </w:rPr>
        <w:t>Space Trip!</w:t>
      </w:r>
    </w:p>
    <w:p w14:paraId="1BFB751D" w14:textId="77777777" w:rsidR="00D86165" w:rsidRPr="006C5752" w:rsidRDefault="00D86165" w:rsidP="00EC2D83">
      <w:pPr>
        <w:spacing w:before="0" w:after="0"/>
        <w:ind w:left="2268" w:hanging="2268"/>
        <w:rPr>
          <w:caps/>
          <w:sz w:val="20"/>
          <w:szCs w:val="20"/>
        </w:rPr>
      </w:pPr>
    </w:p>
    <w:p w14:paraId="18C8A750" w14:textId="77777777" w:rsidR="00D86165" w:rsidRDefault="00D86165" w:rsidP="00EC2D83">
      <w:pPr>
        <w:spacing w:before="0" w:after="0"/>
        <w:ind w:left="2268" w:hanging="2268"/>
        <w:rPr>
          <w:caps/>
        </w:rPr>
      </w:pPr>
      <w:r>
        <w:rPr>
          <w:rStyle w:val="CharName"/>
        </w:rPr>
        <w:t>ALL:</w:t>
      </w:r>
      <w:r w:rsidR="00EC2D83">
        <w:rPr>
          <w:caps/>
        </w:rPr>
        <w:tab/>
      </w:r>
      <w:r>
        <w:rPr>
          <w:caps/>
        </w:rPr>
        <w:t>Wonder just where we are, but we know</w:t>
      </w:r>
    </w:p>
    <w:p w14:paraId="64C7705E" w14:textId="77777777" w:rsidR="00D86165" w:rsidRDefault="00EC2D83" w:rsidP="00EC2D83">
      <w:pPr>
        <w:spacing w:before="0" w:after="0"/>
        <w:ind w:left="2268" w:hanging="2268"/>
        <w:rPr>
          <w:caps/>
        </w:rPr>
      </w:pPr>
      <w:r>
        <w:rPr>
          <w:caps/>
        </w:rPr>
        <w:tab/>
      </w:r>
      <w:r w:rsidR="00D86165">
        <w:rPr>
          <w:caps/>
        </w:rPr>
        <w:t>We know we’ll never, ever stop</w:t>
      </w:r>
    </w:p>
    <w:p w14:paraId="522EAADA" w14:textId="77777777" w:rsidR="00D86165" w:rsidRDefault="00EC2D83" w:rsidP="00EC2D83">
      <w:pPr>
        <w:spacing w:before="0" w:after="0"/>
        <w:ind w:left="2268" w:hanging="2268"/>
        <w:rPr>
          <w:caps/>
        </w:rPr>
      </w:pPr>
      <w:r>
        <w:rPr>
          <w:caps/>
        </w:rPr>
        <w:tab/>
      </w:r>
      <w:r w:rsidR="00D86165">
        <w:rPr>
          <w:caps/>
        </w:rPr>
        <w:t>Till the end of the road!</w:t>
      </w:r>
    </w:p>
    <w:p w14:paraId="635D4BD4" w14:textId="77777777" w:rsidR="00D86165" w:rsidRDefault="00D86165" w:rsidP="00D86165">
      <w:pPr>
        <w:rPr>
          <w:b/>
          <w:bCs/>
          <w:caps/>
        </w:rPr>
      </w:pPr>
      <w:r>
        <w:rPr>
          <w:b/>
          <w:bCs/>
          <w:i/>
          <w:iCs/>
        </w:rPr>
        <w:t>(Nigel plays his saxophone over the instrumental as the crew point at landmarks through the windscreen.)</w:t>
      </w:r>
    </w:p>
    <w:p w14:paraId="0D32EDAB" w14:textId="77777777" w:rsidR="00D86165" w:rsidRDefault="00D86165" w:rsidP="00D86165">
      <w:pPr>
        <w:ind w:left="2268" w:hanging="2268"/>
        <w:rPr>
          <w:caps/>
        </w:rPr>
      </w:pPr>
    </w:p>
    <w:p w14:paraId="75D470F1" w14:textId="77777777" w:rsidR="00D86165" w:rsidRDefault="00D86165" w:rsidP="00EC2D83">
      <w:pPr>
        <w:spacing w:before="0" w:after="0"/>
        <w:ind w:left="2268" w:hanging="2268"/>
        <w:rPr>
          <w:caps/>
        </w:rPr>
      </w:pPr>
      <w:r>
        <w:rPr>
          <w:rStyle w:val="CharName"/>
        </w:rPr>
        <w:t>ALL:</w:t>
      </w:r>
      <w:r w:rsidR="00EC2D83">
        <w:rPr>
          <w:caps/>
        </w:rPr>
        <w:tab/>
      </w:r>
      <w:r>
        <w:rPr>
          <w:caps/>
        </w:rPr>
        <w:t>Hit the track, there’s no turning back</w:t>
      </w:r>
    </w:p>
    <w:p w14:paraId="71FDB3C0" w14:textId="77777777" w:rsidR="00D86165" w:rsidRDefault="00EC2D83" w:rsidP="00EC2D83">
      <w:pPr>
        <w:spacing w:before="0" w:after="0"/>
        <w:ind w:left="2268" w:hanging="2268"/>
        <w:rPr>
          <w:caps/>
        </w:rPr>
      </w:pPr>
      <w:r>
        <w:tab/>
      </w:r>
      <w:r w:rsidR="00D86165">
        <w:rPr>
          <w:caps/>
        </w:rPr>
        <w:t>So let’s get into gear, get the show on the road.</w:t>
      </w:r>
    </w:p>
    <w:p w14:paraId="2CE5C3AA" w14:textId="77777777" w:rsidR="00D86165" w:rsidRDefault="00EC2D83" w:rsidP="00EC2D83">
      <w:pPr>
        <w:spacing w:before="0" w:after="0"/>
        <w:ind w:left="2268" w:hanging="2268"/>
      </w:pPr>
      <w:r>
        <w:rPr>
          <w:caps/>
        </w:rPr>
        <w:tab/>
      </w:r>
      <w:r w:rsidR="00D86165">
        <w:rPr>
          <w:caps/>
        </w:rPr>
        <w:t>Take a flight at the speed of light</w:t>
      </w:r>
    </w:p>
    <w:p w14:paraId="05900E6D" w14:textId="77777777" w:rsidR="00D86165" w:rsidRDefault="00EC2D83" w:rsidP="00EC2D83">
      <w:pPr>
        <w:spacing w:before="0" w:after="0"/>
        <w:ind w:left="2268" w:hanging="2268"/>
        <w:rPr>
          <w:caps/>
        </w:rPr>
      </w:pPr>
      <w:r>
        <w:tab/>
      </w:r>
      <w:r w:rsidR="00D86165">
        <w:rPr>
          <w:caps/>
        </w:rPr>
        <w:t>With our senses on overload</w:t>
      </w:r>
      <w:r w:rsidR="00D86165">
        <w:t>!</w:t>
      </w:r>
    </w:p>
    <w:p w14:paraId="028631E2" w14:textId="77777777" w:rsidR="00D86165" w:rsidRDefault="00D86165" w:rsidP="00EC2D83">
      <w:pPr>
        <w:spacing w:before="0" w:after="0"/>
        <w:ind w:left="2268" w:hanging="2268"/>
        <w:rPr>
          <w:caps/>
        </w:rPr>
      </w:pPr>
    </w:p>
    <w:p w14:paraId="71346D1C" w14:textId="3FB43781" w:rsidR="00D86165" w:rsidRDefault="00D86165" w:rsidP="00EC2D83">
      <w:pPr>
        <w:spacing w:before="0" w:after="0"/>
        <w:ind w:left="2268" w:hanging="2268"/>
        <w:rPr>
          <w:caps/>
        </w:rPr>
      </w:pPr>
      <w:r>
        <w:rPr>
          <w:rStyle w:val="CharName"/>
        </w:rPr>
        <w:t>GROUP 1:</w:t>
      </w:r>
      <w:r w:rsidR="00EC2D83">
        <w:rPr>
          <w:caps/>
        </w:rPr>
        <w:tab/>
      </w:r>
      <w:r>
        <w:rPr>
          <w:caps/>
        </w:rPr>
        <w:t>Destination a million miles away…</w:t>
      </w:r>
      <w:r w:rsidR="006C5752">
        <w:rPr>
          <w:caps/>
        </w:rPr>
        <w:t>WAY</w:t>
      </w:r>
    </w:p>
    <w:p w14:paraId="034ACC5B" w14:textId="77777777" w:rsidR="00D86165" w:rsidRDefault="00D86165" w:rsidP="00EC2D83">
      <w:pPr>
        <w:spacing w:before="0" w:after="0"/>
        <w:ind w:left="2268" w:hanging="2268"/>
        <w:rPr>
          <w:caps/>
        </w:rPr>
      </w:pPr>
    </w:p>
    <w:p w14:paraId="678E68F1" w14:textId="77777777" w:rsidR="00D86165" w:rsidRDefault="00D86165" w:rsidP="00EC2D83">
      <w:pPr>
        <w:spacing w:before="0" w:after="0"/>
        <w:ind w:left="2268" w:hanging="2268"/>
        <w:rPr>
          <w:caps/>
        </w:rPr>
      </w:pPr>
      <w:r>
        <w:rPr>
          <w:rStyle w:val="CharName"/>
        </w:rPr>
        <w:t>GROUP 2:</w:t>
      </w:r>
      <w:r w:rsidR="00EC2D83">
        <w:rPr>
          <w:caps/>
        </w:rPr>
        <w:tab/>
      </w:r>
      <w:r>
        <w:rPr>
          <w:caps/>
        </w:rPr>
        <w:t>Celebration for now we’re on our way!</w:t>
      </w:r>
    </w:p>
    <w:p w14:paraId="5D5CD3FF" w14:textId="77777777" w:rsidR="00D86165" w:rsidRDefault="00D86165" w:rsidP="00EC2D83">
      <w:pPr>
        <w:spacing w:before="0" w:after="0"/>
        <w:ind w:left="2268" w:hanging="2268"/>
        <w:rPr>
          <w:caps/>
        </w:rPr>
      </w:pPr>
    </w:p>
    <w:p w14:paraId="4D3DC470" w14:textId="77777777" w:rsidR="00D86165" w:rsidRDefault="00D86165" w:rsidP="00EC2D83">
      <w:pPr>
        <w:spacing w:before="0" w:after="0"/>
        <w:ind w:left="2268" w:hanging="2268"/>
        <w:rPr>
          <w:caps/>
        </w:rPr>
      </w:pPr>
      <w:r>
        <w:rPr>
          <w:rStyle w:val="CharName"/>
        </w:rPr>
        <w:t>ALL:</w:t>
      </w:r>
      <w:r w:rsidR="00EC2D83">
        <w:rPr>
          <w:caps/>
        </w:rPr>
        <w:tab/>
      </w:r>
      <w:r>
        <w:rPr>
          <w:caps/>
        </w:rPr>
        <w:t>We’re going on a Space Trip!</w:t>
      </w:r>
    </w:p>
    <w:p w14:paraId="55A5DE9E" w14:textId="77777777" w:rsidR="00D86165" w:rsidRDefault="00D86165" w:rsidP="00EC2D83">
      <w:pPr>
        <w:spacing w:before="0" w:after="0"/>
        <w:ind w:left="2268" w:hanging="2268"/>
        <w:rPr>
          <w:caps/>
        </w:rPr>
      </w:pPr>
    </w:p>
    <w:p w14:paraId="575A3CBF" w14:textId="77777777" w:rsidR="00D86165" w:rsidRDefault="00D86165" w:rsidP="00EC2D83">
      <w:pPr>
        <w:spacing w:before="0" w:after="0"/>
        <w:ind w:left="2268" w:hanging="2268"/>
        <w:rPr>
          <w:caps/>
        </w:rPr>
      </w:pPr>
      <w:r>
        <w:rPr>
          <w:rStyle w:val="CharName"/>
        </w:rPr>
        <w:t>CREW:</w:t>
      </w:r>
      <w:r w:rsidR="00EC2D83">
        <w:rPr>
          <w:caps/>
        </w:rPr>
        <w:tab/>
      </w:r>
      <w:r>
        <w:rPr>
          <w:caps/>
        </w:rPr>
        <w:t>Space Trip!</w:t>
      </w:r>
    </w:p>
    <w:p w14:paraId="3BD95410" w14:textId="77777777" w:rsidR="00D86165" w:rsidRDefault="00D86165" w:rsidP="00EC2D83">
      <w:pPr>
        <w:spacing w:before="0" w:after="0"/>
        <w:ind w:left="2268" w:hanging="2268"/>
        <w:rPr>
          <w:caps/>
        </w:rPr>
      </w:pPr>
    </w:p>
    <w:p w14:paraId="1B7ABA23" w14:textId="77777777" w:rsidR="00D86165" w:rsidRDefault="00D86165" w:rsidP="00EC2D83">
      <w:pPr>
        <w:spacing w:before="0" w:after="0"/>
        <w:ind w:left="2268" w:hanging="2268"/>
        <w:rPr>
          <w:caps/>
        </w:rPr>
      </w:pPr>
      <w:r>
        <w:rPr>
          <w:rStyle w:val="CharName"/>
        </w:rPr>
        <w:t>ALL:</w:t>
      </w:r>
      <w:r w:rsidR="00EC2D83">
        <w:rPr>
          <w:caps/>
        </w:rPr>
        <w:tab/>
      </w:r>
      <w:r>
        <w:rPr>
          <w:caps/>
        </w:rPr>
        <w:t>Shine like a shooting star,</w:t>
      </w:r>
    </w:p>
    <w:p w14:paraId="4E439FC3" w14:textId="77777777" w:rsidR="00D86165" w:rsidRDefault="00EC2D83" w:rsidP="00EC2D83">
      <w:pPr>
        <w:spacing w:before="0" w:after="0"/>
        <w:ind w:left="2268" w:hanging="2268"/>
        <w:rPr>
          <w:caps/>
        </w:rPr>
      </w:pPr>
      <w:r>
        <w:rPr>
          <w:caps/>
        </w:rPr>
        <w:tab/>
      </w:r>
      <w:r w:rsidR="00D86165">
        <w:rPr>
          <w:caps/>
        </w:rPr>
        <w:t>We’re having a ball!</w:t>
      </w:r>
    </w:p>
    <w:p w14:paraId="1354EDE2" w14:textId="77777777" w:rsidR="00D86165" w:rsidRDefault="00EC2D83" w:rsidP="00EC2D83">
      <w:pPr>
        <w:spacing w:before="0" w:after="0"/>
        <w:ind w:left="2268" w:hanging="2268"/>
        <w:rPr>
          <w:caps/>
        </w:rPr>
      </w:pPr>
      <w:r>
        <w:rPr>
          <w:caps/>
        </w:rPr>
        <w:tab/>
      </w:r>
      <w:r w:rsidR="00D86165">
        <w:rPr>
          <w:caps/>
        </w:rPr>
        <w:t>We’re on a Space Trip!</w:t>
      </w:r>
    </w:p>
    <w:p w14:paraId="3C36BC1C" w14:textId="77777777" w:rsidR="00D86165" w:rsidRDefault="00D86165" w:rsidP="00EC2D83">
      <w:pPr>
        <w:spacing w:before="0" w:after="0"/>
        <w:ind w:left="2268" w:hanging="2268"/>
        <w:rPr>
          <w:caps/>
        </w:rPr>
      </w:pPr>
    </w:p>
    <w:p w14:paraId="1ADB632E" w14:textId="77777777" w:rsidR="00D86165" w:rsidRDefault="00D86165" w:rsidP="00EC2D83">
      <w:pPr>
        <w:spacing w:before="0" w:after="0"/>
        <w:ind w:left="2268" w:hanging="2268"/>
        <w:rPr>
          <w:caps/>
        </w:rPr>
      </w:pPr>
      <w:r>
        <w:rPr>
          <w:rStyle w:val="CharName"/>
        </w:rPr>
        <w:t>CREW:</w:t>
      </w:r>
      <w:r w:rsidR="00EC2D83">
        <w:rPr>
          <w:caps/>
        </w:rPr>
        <w:tab/>
      </w:r>
      <w:r>
        <w:rPr>
          <w:caps/>
        </w:rPr>
        <w:t>Space Trip!</w:t>
      </w:r>
    </w:p>
    <w:p w14:paraId="6D78897D" w14:textId="77777777" w:rsidR="00D86165" w:rsidRDefault="00D86165" w:rsidP="00EC2D83">
      <w:pPr>
        <w:spacing w:before="0" w:after="0"/>
        <w:ind w:left="2268" w:hanging="2268"/>
        <w:rPr>
          <w:caps/>
        </w:rPr>
      </w:pPr>
    </w:p>
    <w:p w14:paraId="443F7FF0" w14:textId="77777777" w:rsidR="00D86165" w:rsidRDefault="00D86165" w:rsidP="00EC2D83">
      <w:pPr>
        <w:spacing w:before="0" w:after="0"/>
        <w:ind w:left="2268" w:hanging="2268"/>
        <w:rPr>
          <w:caps/>
        </w:rPr>
      </w:pPr>
      <w:r>
        <w:rPr>
          <w:rStyle w:val="CharName"/>
        </w:rPr>
        <w:t>ALL:</w:t>
      </w:r>
      <w:r w:rsidR="00EC2D83">
        <w:rPr>
          <w:caps/>
        </w:rPr>
        <w:tab/>
      </w:r>
      <w:r>
        <w:rPr>
          <w:caps/>
        </w:rPr>
        <w:t>Blazing a trail so far,</w:t>
      </w:r>
    </w:p>
    <w:p w14:paraId="531BFA05" w14:textId="77777777" w:rsidR="00D86165" w:rsidRDefault="00EC2D83" w:rsidP="00EC2D83">
      <w:pPr>
        <w:spacing w:before="0" w:after="0"/>
        <w:ind w:left="2268" w:hanging="2268"/>
        <w:rPr>
          <w:caps/>
        </w:rPr>
      </w:pPr>
      <w:r>
        <w:rPr>
          <w:caps/>
        </w:rPr>
        <w:tab/>
      </w:r>
      <w:r w:rsidR="00D86165">
        <w:rPr>
          <w:caps/>
        </w:rPr>
        <w:t>We’re giving our all!</w:t>
      </w:r>
    </w:p>
    <w:p w14:paraId="735377DE" w14:textId="77777777" w:rsidR="00D86165" w:rsidRDefault="00EC2D83" w:rsidP="00EC2D83">
      <w:pPr>
        <w:spacing w:before="0" w:after="0"/>
        <w:ind w:left="2268" w:hanging="2268"/>
        <w:rPr>
          <w:caps/>
        </w:rPr>
      </w:pPr>
      <w:r>
        <w:rPr>
          <w:caps/>
        </w:rPr>
        <w:tab/>
      </w:r>
      <w:r w:rsidR="00D86165">
        <w:rPr>
          <w:caps/>
        </w:rPr>
        <w:t>We’re on a Space Trip!</w:t>
      </w:r>
    </w:p>
    <w:p w14:paraId="642A689F" w14:textId="77777777" w:rsidR="00D86165" w:rsidRDefault="00D86165" w:rsidP="00EC2D83">
      <w:pPr>
        <w:spacing w:before="0" w:after="0"/>
        <w:ind w:left="2268" w:hanging="2268"/>
        <w:rPr>
          <w:caps/>
        </w:rPr>
      </w:pPr>
    </w:p>
    <w:p w14:paraId="49FC8808" w14:textId="77777777" w:rsidR="00D86165" w:rsidRDefault="00D86165" w:rsidP="00EC2D83">
      <w:pPr>
        <w:spacing w:before="0" w:after="0"/>
        <w:ind w:left="2268" w:hanging="2268"/>
        <w:rPr>
          <w:caps/>
        </w:rPr>
      </w:pPr>
      <w:r>
        <w:rPr>
          <w:rStyle w:val="CharName"/>
        </w:rPr>
        <w:t>CREW:</w:t>
      </w:r>
      <w:r w:rsidR="00EC2D83">
        <w:rPr>
          <w:caps/>
        </w:rPr>
        <w:tab/>
      </w:r>
      <w:r>
        <w:rPr>
          <w:caps/>
        </w:rPr>
        <w:t>Space Trip!</w:t>
      </w:r>
    </w:p>
    <w:p w14:paraId="77FB86CD" w14:textId="77777777" w:rsidR="00D86165" w:rsidRDefault="00D86165" w:rsidP="00EC2D83">
      <w:pPr>
        <w:spacing w:before="0" w:after="0"/>
        <w:ind w:left="2268" w:hanging="2268"/>
        <w:rPr>
          <w:caps/>
        </w:rPr>
      </w:pPr>
    </w:p>
    <w:p w14:paraId="076F55E5" w14:textId="77777777" w:rsidR="00D86165" w:rsidRDefault="00D86165" w:rsidP="00EC2D83">
      <w:pPr>
        <w:spacing w:before="0" w:after="0"/>
        <w:ind w:left="2268" w:hanging="2268"/>
        <w:rPr>
          <w:caps/>
        </w:rPr>
      </w:pPr>
      <w:r>
        <w:rPr>
          <w:rStyle w:val="CharName"/>
        </w:rPr>
        <w:t>ALL:</w:t>
      </w:r>
      <w:r w:rsidR="00EC2D83">
        <w:rPr>
          <w:caps/>
        </w:rPr>
        <w:tab/>
      </w:r>
      <w:r>
        <w:rPr>
          <w:caps/>
        </w:rPr>
        <w:t>Wonder just where we are, but we know</w:t>
      </w:r>
    </w:p>
    <w:p w14:paraId="553EE990" w14:textId="77777777" w:rsidR="00D86165" w:rsidRDefault="00EC2D83" w:rsidP="00EC2D83">
      <w:pPr>
        <w:spacing w:before="0" w:after="0"/>
        <w:ind w:left="2268" w:hanging="2268"/>
        <w:rPr>
          <w:caps/>
        </w:rPr>
      </w:pPr>
      <w:r>
        <w:rPr>
          <w:caps/>
        </w:rPr>
        <w:tab/>
      </w:r>
      <w:r w:rsidR="00D86165">
        <w:rPr>
          <w:caps/>
        </w:rPr>
        <w:t>We know we’ll never, ever stop...</w:t>
      </w:r>
    </w:p>
    <w:p w14:paraId="69931C11" w14:textId="77777777" w:rsidR="00D86165" w:rsidRDefault="00D86165" w:rsidP="00D86165">
      <w:pPr>
        <w:ind w:left="2268" w:hanging="2268"/>
      </w:pPr>
    </w:p>
    <w:p w14:paraId="4BA8A173" w14:textId="4FD8F4D8" w:rsidR="00D86165" w:rsidRDefault="006C5752" w:rsidP="00D86165">
      <w:pPr>
        <w:rPr>
          <w:b/>
          <w:bCs/>
          <w:i/>
          <w:iCs/>
        </w:rPr>
      </w:pPr>
      <w:r>
        <w:rPr>
          <w:b/>
          <w:bCs/>
          <w:i/>
          <w:iCs/>
        </w:rPr>
        <w:t>(</w:t>
      </w:r>
      <w:r w:rsidR="00D86165">
        <w:rPr>
          <w:b/>
          <w:bCs/>
          <w:i/>
          <w:iCs/>
        </w:rPr>
        <w:t>The singing and dancing stops abruptly. A crossing patrol person enters with a STOP sign. A line of aliens walks across the stage in front of the crew, who look fed up with this interruption. The crossing patrol person twists the sign to read “Heavy Plant Crossing” as Ada crosses with Gordon. Over this we hear a radio traffic update.</w:t>
      </w:r>
      <w:r>
        <w:rPr>
          <w:b/>
          <w:bCs/>
          <w:i/>
          <w:iCs/>
        </w:rPr>
        <w:t>)</w:t>
      </w:r>
    </w:p>
    <w:p w14:paraId="1F469A7C" w14:textId="77777777" w:rsidR="00D86165" w:rsidRDefault="00D86165" w:rsidP="00D86165">
      <w:pPr>
        <w:ind w:left="2268" w:hanging="2268"/>
        <w:rPr>
          <w:i/>
          <w:iCs/>
        </w:rPr>
      </w:pPr>
    </w:p>
    <w:p w14:paraId="72A15B7D" w14:textId="1C2D5531" w:rsidR="00D86165" w:rsidRPr="00EC2D83" w:rsidRDefault="00D86165" w:rsidP="00EC2D83">
      <w:pPr>
        <w:ind w:left="2268" w:hanging="2268"/>
      </w:pPr>
      <w:r>
        <w:rPr>
          <w:rStyle w:val="CharName"/>
        </w:rPr>
        <w:t>RADIO DJ:</w:t>
      </w:r>
      <w:r w:rsidR="00EC2D83">
        <w:tab/>
      </w:r>
      <w:r>
        <w:t>Here’s your rush-hour traffic update, folks! We’ve got a</w:t>
      </w:r>
      <w:r w:rsidR="00EC2D83">
        <w:t xml:space="preserve"> space jam on Intergalactic </w:t>
      </w:r>
      <w:r>
        <w:t>Highway 3 with tailbacks all the way to Junction 51. I</w:t>
      </w:r>
      <w:r w:rsidR="00EC2D83">
        <w:t xml:space="preserve">t’s booster to booster out </w:t>
      </w:r>
      <w:r>
        <w:t xml:space="preserve">there, folks, but drivers are urged to sit tight and stay calm - I said </w:t>
      </w:r>
      <w:r w:rsidR="00A64051">
        <w:t>“</w:t>
      </w:r>
      <w:r>
        <w:t>stay calm</w:t>
      </w:r>
      <w:r w:rsidR="00A64051">
        <w:t>”</w:t>
      </w:r>
      <w:r>
        <w:t>...</w:t>
      </w:r>
      <w:r w:rsidR="00EC2D83">
        <w:rPr>
          <w:b/>
          <w:bCs/>
        </w:rPr>
        <w:t xml:space="preserve"> </w:t>
      </w:r>
      <w:r>
        <w:rPr>
          <w:b/>
          <w:bCs/>
          <w:i/>
          <w:iCs/>
        </w:rPr>
        <w:t>(shouting)</w:t>
      </w:r>
      <w:r>
        <w:rPr>
          <w:i/>
          <w:iCs/>
        </w:rPr>
        <w:t xml:space="preserve"> </w:t>
      </w:r>
      <w:r w:rsidR="00A64051">
        <w:rPr>
          <w:i/>
          <w:iCs/>
        </w:rPr>
        <w:t>“</w:t>
      </w:r>
      <w:r>
        <w:t>stay calm!</w:t>
      </w:r>
      <w:r w:rsidR="00A64051">
        <w:t>”</w:t>
      </w:r>
    </w:p>
    <w:p w14:paraId="333FBF73" w14:textId="77777777" w:rsidR="00EC2D83" w:rsidRDefault="00EC2D83" w:rsidP="00D86165">
      <w:pPr>
        <w:ind w:left="2268" w:hanging="2268"/>
        <w:rPr>
          <w:rStyle w:val="CharName"/>
        </w:rPr>
      </w:pPr>
    </w:p>
    <w:p w14:paraId="2FA06E21" w14:textId="1B880668" w:rsidR="00D86165" w:rsidRDefault="00D86165" w:rsidP="00EC2D83">
      <w:pPr>
        <w:spacing w:before="0" w:after="0"/>
        <w:ind w:left="2268" w:hanging="2268"/>
        <w:rPr>
          <w:caps/>
        </w:rPr>
      </w:pPr>
      <w:r>
        <w:rPr>
          <w:rStyle w:val="CharName"/>
        </w:rPr>
        <w:t>GROUP 1:</w:t>
      </w:r>
      <w:r w:rsidR="00EC2D83">
        <w:rPr>
          <w:caps/>
        </w:rPr>
        <w:tab/>
      </w:r>
      <w:r>
        <w:rPr>
          <w:caps/>
        </w:rPr>
        <w:t>Destination a million miles away…</w:t>
      </w:r>
      <w:r w:rsidR="006C5752">
        <w:rPr>
          <w:caps/>
        </w:rPr>
        <w:t>WAY</w:t>
      </w:r>
    </w:p>
    <w:p w14:paraId="38ADA92D" w14:textId="77777777" w:rsidR="00D86165" w:rsidRDefault="00D86165" w:rsidP="00EC2D83">
      <w:pPr>
        <w:spacing w:before="0" w:after="0"/>
        <w:ind w:left="2268" w:hanging="2268"/>
        <w:rPr>
          <w:caps/>
        </w:rPr>
      </w:pPr>
    </w:p>
    <w:p w14:paraId="793FFE3C" w14:textId="77777777" w:rsidR="00D86165" w:rsidRDefault="00D86165" w:rsidP="00EC2D83">
      <w:pPr>
        <w:spacing w:before="0" w:after="0"/>
        <w:ind w:left="2268" w:hanging="2268"/>
        <w:rPr>
          <w:caps/>
        </w:rPr>
      </w:pPr>
      <w:r>
        <w:rPr>
          <w:rStyle w:val="CharName"/>
        </w:rPr>
        <w:t>GROUP 2:</w:t>
      </w:r>
      <w:r w:rsidR="00EC2D83">
        <w:rPr>
          <w:caps/>
        </w:rPr>
        <w:tab/>
      </w:r>
      <w:r>
        <w:rPr>
          <w:caps/>
        </w:rPr>
        <w:t>Celebration for now we’re on our way!</w:t>
      </w:r>
    </w:p>
    <w:p w14:paraId="27092A4D" w14:textId="77777777" w:rsidR="00D86165" w:rsidRDefault="00D86165" w:rsidP="00EC2D83">
      <w:pPr>
        <w:spacing w:before="0" w:after="0"/>
        <w:ind w:left="2268" w:hanging="2268"/>
        <w:rPr>
          <w:caps/>
        </w:rPr>
      </w:pPr>
    </w:p>
    <w:p w14:paraId="25A89208" w14:textId="77777777" w:rsidR="00D86165" w:rsidRDefault="00D86165" w:rsidP="00EC2D83">
      <w:pPr>
        <w:spacing w:before="0" w:after="0"/>
        <w:ind w:left="2268" w:hanging="2268"/>
        <w:rPr>
          <w:caps/>
        </w:rPr>
      </w:pPr>
      <w:r>
        <w:rPr>
          <w:rStyle w:val="CharName"/>
        </w:rPr>
        <w:t>ALL:</w:t>
      </w:r>
      <w:r w:rsidR="00EC2D83">
        <w:rPr>
          <w:caps/>
        </w:rPr>
        <w:tab/>
      </w:r>
      <w:r>
        <w:rPr>
          <w:caps/>
        </w:rPr>
        <w:t>We’re going on a Space Trip!</w:t>
      </w:r>
    </w:p>
    <w:p w14:paraId="5135E466" w14:textId="77777777" w:rsidR="006C5752" w:rsidRDefault="006C5752" w:rsidP="006C5752">
      <w:pPr>
        <w:spacing w:before="0" w:after="0"/>
        <w:rPr>
          <w:caps/>
        </w:rPr>
      </w:pPr>
    </w:p>
    <w:p w14:paraId="773C1A0C" w14:textId="77777777" w:rsidR="00D86165" w:rsidRDefault="00D86165" w:rsidP="006C5752">
      <w:pPr>
        <w:spacing w:before="0" w:after="0"/>
        <w:ind w:left="2268" w:hanging="2268"/>
        <w:rPr>
          <w:caps/>
        </w:rPr>
      </w:pPr>
      <w:r>
        <w:rPr>
          <w:rStyle w:val="CharName"/>
        </w:rPr>
        <w:t>CREW:</w:t>
      </w:r>
      <w:r w:rsidR="00EC2D83">
        <w:rPr>
          <w:caps/>
        </w:rPr>
        <w:tab/>
      </w:r>
      <w:r>
        <w:rPr>
          <w:caps/>
        </w:rPr>
        <w:t>Space Trip!</w:t>
      </w:r>
    </w:p>
    <w:p w14:paraId="57C04322" w14:textId="77777777" w:rsidR="00D86165" w:rsidRDefault="00D86165" w:rsidP="00EC2D83">
      <w:pPr>
        <w:spacing w:before="0" w:after="0"/>
        <w:ind w:left="2268" w:hanging="2268"/>
        <w:rPr>
          <w:caps/>
        </w:rPr>
      </w:pPr>
    </w:p>
    <w:p w14:paraId="05DC4419" w14:textId="77777777" w:rsidR="00D86165" w:rsidRDefault="00D86165" w:rsidP="00EC2D83">
      <w:pPr>
        <w:spacing w:before="0" w:after="0"/>
        <w:ind w:left="2268" w:hanging="2268"/>
        <w:rPr>
          <w:caps/>
        </w:rPr>
      </w:pPr>
      <w:r>
        <w:rPr>
          <w:rStyle w:val="CharName"/>
        </w:rPr>
        <w:t>ALL:</w:t>
      </w:r>
      <w:r w:rsidR="00EC2D83">
        <w:rPr>
          <w:caps/>
        </w:rPr>
        <w:tab/>
      </w:r>
      <w:r>
        <w:rPr>
          <w:caps/>
        </w:rPr>
        <w:t>Shine like a shooting star,</w:t>
      </w:r>
    </w:p>
    <w:p w14:paraId="6E2D3744" w14:textId="77777777" w:rsidR="00D86165" w:rsidRDefault="00EC2D83" w:rsidP="00EC2D83">
      <w:pPr>
        <w:spacing w:before="0" w:after="0"/>
        <w:ind w:left="2268" w:hanging="2268"/>
        <w:rPr>
          <w:caps/>
        </w:rPr>
      </w:pPr>
      <w:r>
        <w:rPr>
          <w:caps/>
        </w:rPr>
        <w:tab/>
      </w:r>
      <w:r w:rsidR="00D86165">
        <w:rPr>
          <w:caps/>
        </w:rPr>
        <w:t>We’re having a ball!</w:t>
      </w:r>
    </w:p>
    <w:p w14:paraId="57AE10C8" w14:textId="77777777" w:rsidR="00D86165" w:rsidRDefault="00EC2D83" w:rsidP="00EC2D83">
      <w:pPr>
        <w:spacing w:before="0" w:after="0"/>
        <w:ind w:left="2268" w:hanging="2268"/>
        <w:rPr>
          <w:caps/>
        </w:rPr>
      </w:pPr>
      <w:r>
        <w:rPr>
          <w:caps/>
        </w:rPr>
        <w:tab/>
      </w:r>
      <w:r w:rsidR="00D86165">
        <w:rPr>
          <w:caps/>
        </w:rPr>
        <w:t>We’re on a Space Trip!</w:t>
      </w:r>
    </w:p>
    <w:p w14:paraId="4BC6A3D8" w14:textId="77777777" w:rsidR="00D86165" w:rsidRDefault="00D86165" w:rsidP="00EC2D83">
      <w:pPr>
        <w:spacing w:before="0" w:after="0"/>
        <w:ind w:left="2268" w:hanging="2268"/>
        <w:rPr>
          <w:caps/>
        </w:rPr>
      </w:pPr>
    </w:p>
    <w:p w14:paraId="1E88717C" w14:textId="77777777" w:rsidR="00D86165" w:rsidRDefault="00D86165" w:rsidP="00EC2D83">
      <w:pPr>
        <w:spacing w:before="0" w:after="0"/>
        <w:ind w:left="2268" w:hanging="2268"/>
        <w:rPr>
          <w:caps/>
        </w:rPr>
      </w:pPr>
      <w:r>
        <w:rPr>
          <w:rStyle w:val="CharName"/>
        </w:rPr>
        <w:t>CREW:</w:t>
      </w:r>
      <w:r w:rsidR="00EC2D83">
        <w:rPr>
          <w:caps/>
        </w:rPr>
        <w:tab/>
      </w:r>
      <w:r>
        <w:rPr>
          <w:caps/>
        </w:rPr>
        <w:t>Space Trip!</w:t>
      </w:r>
    </w:p>
    <w:p w14:paraId="7376579E" w14:textId="77777777" w:rsidR="00EC2D83" w:rsidRDefault="00EC2D83" w:rsidP="00EC2D83">
      <w:pPr>
        <w:spacing w:before="0" w:after="0"/>
        <w:ind w:left="2268" w:hanging="2268"/>
        <w:rPr>
          <w:caps/>
        </w:rPr>
      </w:pPr>
    </w:p>
    <w:p w14:paraId="1E0C43BC" w14:textId="77777777" w:rsidR="00D86165" w:rsidRDefault="00D86165" w:rsidP="00EC2D83">
      <w:pPr>
        <w:spacing w:before="0" w:after="0"/>
        <w:ind w:left="2268" w:hanging="2268"/>
        <w:rPr>
          <w:caps/>
        </w:rPr>
      </w:pPr>
      <w:r>
        <w:rPr>
          <w:rStyle w:val="CharName"/>
        </w:rPr>
        <w:t>ALL:</w:t>
      </w:r>
      <w:r w:rsidR="00EC2D83">
        <w:rPr>
          <w:caps/>
        </w:rPr>
        <w:tab/>
      </w:r>
      <w:r>
        <w:rPr>
          <w:caps/>
        </w:rPr>
        <w:t>Blazing a trail so far,</w:t>
      </w:r>
    </w:p>
    <w:p w14:paraId="578F362C" w14:textId="77777777" w:rsidR="00D86165" w:rsidRDefault="00EC2D83" w:rsidP="00EC2D83">
      <w:pPr>
        <w:spacing w:before="0" w:after="0"/>
        <w:ind w:left="2268" w:hanging="2268"/>
        <w:rPr>
          <w:caps/>
        </w:rPr>
      </w:pPr>
      <w:r>
        <w:rPr>
          <w:caps/>
        </w:rPr>
        <w:tab/>
      </w:r>
      <w:r w:rsidR="00D86165">
        <w:rPr>
          <w:caps/>
        </w:rPr>
        <w:t>We’re giving our all!</w:t>
      </w:r>
    </w:p>
    <w:p w14:paraId="2C1E1CA3" w14:textId="77777777" w:rsidR="00D86165" w:rsidRDefault="00EC2D83" w:rsidP="00EC2D83">
      <w:pPr>
        <w:spacing w:before="0" w:after="0"/>
        <w:ind w:left="2268" w:hanging="2268"/>
        <w:rPr>
          <w:caps/>
        </w:rPr>
      </w:pPr>
      <w:r>
        <w:rPr>
          <w:caps/>
        </w:rPr>
        <w:tab/>
      </w:r>
      <w:r w:rsidR="00D86165">
        <w:rPr>
          <w:caps/>
        </w:rPr>
        <w:t>We’re on a Space Trip!</w:t>
      </w:r>
    </w:p>
    <w:p w14:paraId="1A3D6D36" w14:textId="77777777" w:rsidR="00D86165" w:rsidRDefault="00D86165" w:rsidP="00EC2D83">
      <w:pPr>
        <w:spacing w:before="0" w:after="0"/>
        <w:ind w:left="2268" w:hanging="2268"/>
        <w:rPr>
          <w:caps/>
        </w:rPr>
      </w:pPr>
    </w:p>
    <w:p w14:paraId="41937BD8" w14:textId="77777777" w:rsidR="00D86165" w:rsidRDefault="00D86165" w:rsidP="00EC2D83">
      <w:pPr>
        <w:spacing w:before="0" w:after="0"/>
        <w:ind w:left="2268" w:hanging="2268"/>
        <w:rPr>
          <w:caps/>
        </w:rPr>
      </w:pPr>
      <w:r>
        <w:rPr>
          <w:rStyle w:val="CharName"/>
        </w:rPr>
        <w:t>CREW:</w:t>
      </w:r>
      <w:r w:rsidR="00EC2D83">
        <w:rPr>
          <w:caps/>
        </w:rPr>
        <w:tab/>
      </w:r>
      <w:r>
        <w:rPr>
          <w:caps/>
        </w:rPr>
        <w:t>Space Trip!</w:t>
      </w:r>
    </w:p>
    <w:p w14:paraId="5202F565" w14:textId="77777777" w:rsidR="00D86165" w:rsidRDefault="00D86165" w:rsidP="00EC2D83">
      <w:pPr>
        <w:spacing w:before="0" w:after="0"/>
        <w:ind w:left="2268" w:hanging="2268"/>
        <w:rPr>
          <w:caps/>
        </w:rPr>
      </w:pPr>
    </w:p>
    <w:p w14:paraId="568CFB0F" w14:textId="77777777" w:rsidR="00D86165" w:rsidRDefault="00D86165" w:rsidP="00EC2D83">
      <w:pPr>
        <w:spacing w:before="0" w:after="0"/>
        <w:ind w:left="2268" w:hanging="2268"/>
        <w:rPr>
          <w:caps/>
        </w:rPr>
      </w:pPr>
      <w:r>
        <w:rPr>
          <w:rStyle w:val="CharName"/>
        </w:rPr>
        <w:t>ALL:</w:t>
      </w:r>
      <w:r w:rsidR="00EC2D83">
        <w:rPr>
          <w:caps/>
        </w:rPr>
        <w:tab/>
      </w:r>
      <w:r>
        <w:rPr>
          <w:caps/>
        </w:rPr>
        <w:t>Wonder just where we are, but we know</w:t>
      </w:r>
    </w:p>
    <w:p w14:paraId="79884058" w14:textId="77777777" w:rsidR="00D86165" w:rsidRDefault="00EC2D83" w:rsidP="00EC2D83">
      <w:pPr>
        <w:spacing w:before="0" w:after="0"/>
        <w:ind w:left="2268" w:hanging="2268"/>
        <w:rPr>
          <w:caps/>
        </w:rPr>
      </w:pPr>
      <w:r>
        <w:rPr>
          <w:caps/>
        </w:rPr>
        <w:tab/>
      </w:r>
      <w:r w:rsidR="00D86165">
        <w:rPr>
          <w:caps/>
        </w:rPr>
        <w:t>We know we’ll never, ever stop</w:t>
      </w:r>
    </w:p>
    <w:p w14:paraId="7B195E43" w14:textId="77777777" w:rsidR="00D86165" w:rsidRDefault="00EC2D83" w:rsidP="00EC2D83">
      <w:pPr>
        <w:spacing w:before="0" w:after="0"/>
        <w:ind w:left="2268" w:hanging="2268"/>
        <w:rPr>
          <w:caps/>
        </w:rPr>
      </w:pPr>
      <w:r>
        <w:rPr>
          <w:caps/>
        </w:rPr>
        <w:tab/>
      </w:r>
      <w:r w:rsidR="00D86165">
        <w:rPr>
          <w:caps/>
        </w:rPr>
        <w:t>Till the end of the road…</w:t>
      </w:r>
    </w:p>
    <w:p w14:paraId="17421891" w14:textId="77777777" w:rsidR="00D86165" w:rsidRDefault="00D86165" w:rsidP="00EC2D83">
      <w:pPr>
        <w:spacing w:before="0" w:after="0"/>
        <w:ind w:left="2268" w:hanging="2268"/>
        <w:rPr>
          <w:caps/>
        </w:rPr>
      </w:pPr>
    </w:p>
    <w:p w14:paraId="5DB53FA0" w14:textId="77777777" w:rsidR="00D86165" w:rsidRDefault="00EC2D83" w:rsidP="00EC2D83">
      <w:pPr>
        <w:spacing w:before="0" w:after="0"/>
        <w:ind w:left="2268" w:hanging="2268"/>
        <w:rPr>
          <w:caps/>
        </w:rPr>
      </w:pPr>
      <w:r>
        <w:rPr>
          <w:caps/>
        </w:rPr>
        <w:tab/>
      </w:r>
      <w:r w:rsidR="00D86165">
        <w:rPr>
          <w:caps/>
        </w:rPr>
        <w:t>No we’ll never-ever, never-ever, never-ever…</w:t>
      </w:r>
    </w:p>
    <w:p w14:paraId="0D56CBDF" w14:textId="77777777" w:rsidR="00D86165" w:rsidRDefault="00EC2D83" w:rsidP="00EC2D83">
      <w:pPr>
        <w:spacing w:before="0" w:after="0"/>
        <w:ind w:left="2268" w:hanging="2268"/>
        <w:rPr>
          <w:caps/>
        </w:rPr>
      </w:pPr>
      <w:r>
        <w:rPr>
          <w:caps/>
        </w:rPr>
        <w:tab/>
      </w:r>
      <w:r w:rsidR="00D86165">
        <w:rPr>
          <w:caps/>
        </w:rPr>
        <w:t>Stop Till the end of the road...</w:t>
      </w:r>
    </w:p>
    <w:p w14:paraId="55D7EF52" w14:textId="77777777" w:rsidR="00D86165" w:rsidRDefault="00EC2D83" w:rsidP="00EC2D83">
      <w:pPr>
        <w:spacing w:before="0" w:after="0"/>
        <w:ind w:left="2268" w:hanging="2268"/>
        <w:rPr>
          <w:caps/>
        </w:rPr>
      </w:pPr>
      <w:r>
        <w:rPr>
          <w:caps/>
        </w:rPr>
        <w:tab/>
      </w:r>
      <w:r w:rsidR="00D86165">
        <w:rPr>
          <w:caps/>
        </w:rPr>
        <w:t>Space Trip!</w:t>
      </w:r>
    </w:p>
    <w:p w14:paraId="5804F74D" w14:textId="77777777" w:rsidR="00D86165" w:rsidRDefault="00D86165" w:rsidP="00D86165">
      <w:pPr>
        <w:ind w:left="2268" w:hanging="2268"/>
      </w:pPr>
    </w:p>
    <w:p w14:paraId="51902EFF" w14:textId="77777777" w:rsidR="00D86165" w:rsidRDefault="00D86165" w:rsidP="00D86165">
      <w:pPr>
        <w:ind w:left="2268" w:hanging="2268"/>
        <w:rPr>
          <w:b/>
          <w:bCs/>
          <w:i/>
          <w:iCs/>
        </w:rPr>
      </w:pPr>
      <w:r>
        <w:rPr>
          <w:b/>
          <w:bCs/>
          <w:i/>
          <w:iCs/>
        </w:rPr>
        <w:t>(The song ends on a final beat as the crew and chorus strike their end pose.</w:t>
      </w:r>
    </w:p>
    <w:p w14:paraId="2367C74D" w14:textId="77777777" w:rsidR="00D86165" w:rsidRDefault="00D86165" w:rsidP="00D86165">
      <w:pPr>
        <w:ind w:left="2268" w:hanging="2268"/>
        <w:rPr>
          <w:b/>
          <w:bCs/>
          <w:i/>
          <w:iCs/>
        </w:rPr>
      </w:pPr>
      <w:r>
        <w:rPr>
          <w:b/>
          <w:bCs/>
          <w:i/>
          <w:iCs/>
        </w:rPr>
        <w:t>Blackout.)</w:t>
      </w:r>
    </w:p>
    <w:p w14:paraId="5F55A691" w14:textId="77777777" w:rsidR="00D86165" w:rsidRDefault="00D86165" w:rsidP="00D86165">
      <w:pPr>
        <w:ind w:left="2268" w:hanging="2268"/>
        <w:rPr>
          <w:i/>
          <w:iCs/>
        </w:rPr>
      </w:pPr>
    </w:p>
    <w:p w14:paraId="73E40175" w14:textId="77777777" w:rsidR="00D86165" w:rsidRPr="00DC663A" w:rsidRDefault="00D86165" w:rsidP="00DC663A">
      <w:pPr>
        <w:pStyle w:val="Heading3"/>
      </w:pPr>
      <w:bookmarkStart w:id="112" w:name="_Toc31106918"/>
      <w:bookmarkStart w:id="113" w:name="_Toc34042271"/>
      <w:r w:rsidRPr="00DC663A">
        <w:t>TRACK 25:</w:t>
      </w:r>
      <w:r w:rsidRPr="00DC663A">
        <w:rPr>
          <w:u w:val="none"/>
        </w:rPr>
        <w:tab/>
      </w:r>
      <w:r w:rsidRPr="00DC663A">
        <w:t>Space Trip Play Off</w:t>
      </w:r>
      <w:bookmarkEnd w:id="112"/>
      <w:bookmarkEnd w:id="113"/>
    </w:p>
    <w:p w14:paraId="0D18DE38" w14:textId="77777777" w:rsidR="00D86165" w:rsidRDefault="00D86165" w:rsidP="00D86165">
      <w:pPr>
        <w:ind w:left="2268" w:hanging="2268"/>
        <w:rPr>
          <w:i/>
          <w:iCs/>
        </w:rPr>
      </w:pPr>
    </w:p>
    <w:p w14:paraId="0E11AF70" w14:textId="77777777" w:rsidR="00D86165" w:rsidRDefault="00D86165" w:rsidP="00D86165">
      <w:pPr>
        <w:pStyle w:val="Heading2"/>
      </w:pPr>
      <w:bookmarkStart w:id="114" w:name="_Toc31106919"/>
      <w:bookmarkStart w:id="115" w:name="_Toc34042272"/>
      <w:r>
        <w:t xml:space="preserve">Scene </w:t>
      </w:r>
      <w:bookmarkEnd w:id="114"/>
      <w:r w:rsidR="00DC663A">
        <w:t>Two</w:t>
      </w:r>
      <w:bookmarkEnd w:id="115"/>
    </w:p>
    <w:p w14:paraId="57840BCA" w14:textId="77777777" w:rsidR="00D86165" w:rsidRDefault="00D86165" w:rsidP="00D86165">
      <w:pPr>
        <w:ind w:left="2268" w:hanging="2268"/>
      </w:pPr>
    </w:p>
    <w:p w14:paraId="7FC535BF" w14:textId="30AA9AAF" w:rsidR="00D86165" w:rsidRDefault="00D86165" w:rsidP="00D86165">
      <w:pPr>
        <w:rPr>
          <w:b/>
          <w:bCs/>
          <w:i/>
          <w:iCs/>
        </w:rPr>
      </w:pPr>
      <w:r>
        <w:rPr>
          <w:b/>
          <w:bCs/>
          <w:i/>
          <w:iCs/>
        </w:rPr>
        <w:t>(The Evil Umpire’s High Tower on Planet Wimbledonia. A sophisticated space station style interior</w:t>
      </w:r>
      <w:r>
        <w:rPr>
          <w:b/>
          <w:bCs/>
        </w:rPr>
        <w:t xml:space="preserve">. </w:t>
      </w:r>
      <w:r>
        <w:rPr>
          <w:b/>
          <w:bCs/>
          <w:i/>
          <w:iCs/>
        </w:rPr>
        <w:t>The plinth is set centre stage with a collection of tennis balls prominently displayed on the top. To one side Sira and Alexi stand still holding silver computer screen frames which they look through towards the audience.</w:t>
      </w:r>
      <w:r>
        <w:rPr>
          <w:b/>
          <w:bCs/>
        </w:rPr>
        <w:t xml:space="preserve"> </w:t>
      </w:r>
      <w:r>
        <w:rPr>
          <w:b/>
          <w:bCs/>
          <w:i/>
          <w:iCs/>
        </w:rPr>
        <w:t>We hea</w:t>
      </w:r>
      <w:r w:rsidR="00A64051">
        <w:rPr>
          <w:b/>
          <w:bCs/>
          <w:i/>
          <w:iCs/>
        </w:rPr>
        <w:t>r familiar heavy breathing and T</w:t>
      </w:r>
      <w:r>
        <w:rPr>
          <w:b/>
          <w:bCs/>
          <w:i/>
          <w:iCs/>
        </w:rPr>
        <w:t xml:space="preserve">he Umpire is revealed facing the back, centre stage, admiring his tennis ball galaxy display. Spocky, </w:t>
      </w:r>
      <w:r w:rsidR="00A64051">
        <w:rPr>
          <w:b/>
          <w:bCs/>
          <w:i/>
          <w:iCs/>
        </w:rPr>
        <w:t xml:space="preserve">The </w:t>
      </w:r>
      <w:r>
        <w:rPr>
          <w:b/>
          <w:bCs/>
          <w:i/>
          <w:iCs/>
        </w:rPr>
        <w:t>Umpire’s first</w:t>
      </w:r>
      <w:r w:rsidR="00A64051">
        <w:rPr>
          <w:b/>
          <w:bCs/>
          <w:i/>
          <w:iCs/>
        </w:rPr>
        <w:t xml:space="preserve"> officer enters, concerned for T</w:t>
      </w:r>
      <w:r>
        <w:rPr>
          <w:b/>
          <w:bCs/>
          <w:i/>
          <w:iCs/>
        </w:rPr>
        <w:t>he Umpire’s health.)</w:t>
      </w:r>
    </w:p>
    <w:p w14:paraId="4BABD9C5" w14:textId="77777777" w:rsidR="00D86165" w:rsidRDefault="00D86165" w:rsidP="00D86165">
      <w:pPr>
        <w:ind w:left="2268" w:hanging="2268"/>
      </w:pPr>
    </w:p>
    <w:p w14:paraId="1ACE3E4C" w14:textId="11430C1A" w:rsidR="00D86165" w:rsidRDefault="00D86165" w:rsidP="00DC663A">
      <w:pPr>
        <w:ind w:left="2268" w:hanging="2268"/>
      </w:pPr>
      <w:r>
        <w:rPr>
          <w:rStyle w:val="CharName"/>
        </w:rPr>
        <w:t>SPOCKY:</w:t>
      </w:r>
      <w:r w:rsidR="00DC663A">
        <w:tab/>
      </w:r>
      <w:r w:rsidR="005C6B98">
        <w:t>Mr. Umpire, s</w:t>
      </w:r>
      <w:r>
        <w:t>ir! Do you need medical assistance? Should I get your inhaler?</w:t>
      </w:r>
    </w:p>
    <w:p w14:paraId="7538BA61" w14:textId="77777777" w:rsidR="00D86165" w:rsidRDefault="00D86165" w:rsidP="00DC663A">
      <w:pPr>
        <w:ind w:left="2268" w:hanging="2268"/>
      </w:pPr>
      <w:r>
        <w:rPr>
          <w:rStyle w:val="CharName"/>
        </w:rPr>
        <w:t>UMPIRE:</w:t>
      </w:r>
      <w:r w:rsidR="00DC663A">
        <w:tab/>
      </w:r>
      <w:r>
        <w:t xml:space="preserve">Panic not, Spocky! I was just doing some sinister breathing! </w:t>
      </w:r>
      <w:r w:rsidR="00DC663A">
        <w:rPr>
          <w:b/>
          <w:bCs/>
          <w:i/>
          <w:iCs/>
        </w:rPr>
        <w:t xml:space="preserve">(turning to Sira and </w:t>
      </w:r>
      <w:r>
        <w:rPr>
          <w:b/>
          <w:bCs/>
          <w:i/>
          <w:iCs/>
        </w:rPr>
        <w:t>Alexi</w:t>
      </w:r>
      <w:r>
        <w:rPr>
          <w:b/>
          <w:bCs/>
        </w:rPr>
        <w:t xml:space="preserve">) </w:t>
      </w:r>
      <w:r>
        <w:t>Sira, Alexi! Give me an update.</w:t>
      </w:r>
    </w:p>
    <w:p w14:paraId="1C53141A" w14:textId="78D5C6FD" w:rsidR="00D86165" w:rsidRDefault="00D86165" w:rsidP="00DC663A">
      <w:pPr>
        <w:ind w:left="2268" w:hanging="2268"/>
      </w:pPr>
      <w:r>
        <w:rPr>
          <w:rStyle w:val="CharName"/>
        </w:rPr>
        <w:t>SIRA:</w:t>
      </w:r>
      <w:r w:rsidR="00DC663A">
        <w:tab/>
      </w:r>
      <w:r>
        <w:t>We’ve</w:t>
      </w:r>
      <w:r w:rsidR="005C6B98">
        <w:t xml:space="preserve"> found another naughty Galaxy, s</w:t>
      </w:r>
      <w:r>
        <w:t>ir!</w:t>
      </w:r>
    </w:p>
    <w:p w14:paraId="3A36DC79" w14:textId="526A6BA7" w:rsidR="00D86165" w:rsidRDefault="00D86165" w:rsidP="00DC663A">
      <w:pPr>
        <w:ind w:left="2268" w:hanging="2268"/>
      </w:pPr>
      <w:r>
        <w:rPr>
          <w:rStyle w:val="CharName"/>
        </w:rPr>
        <w:t>ALEXI:</w:t>
      </w:r>
      <w:r w:rsidR="00DC663A">
        <w:tab/>
      </w:r>
      <w:r>
        <w:t>Full of planets</w:t>
      </w:r>
      <w:r w:rsidR="005C6B98">
        <w:t xml:space="preserve"> breaking your rules, s</w:t>
      </w:r>
      <w:r>
        <w:t>ir!</w:t>
      </w:r>
    </w:p>
    <w:p w14:paraId="65B4DC2E" w14:textId="77777777" w:rsidR="00D86165" w:rsidRDefault="00D86165" w:rsidP="00D86165">
      <w:pPr>
        <w:ind w:left="2268" w:hanging="2268"/>
      </w:pPr>
      <w:r>
        <w:rPr>
          <w:rStyle w:val="CharName"/>
        </w:rPr>
        <w:t>UMPIRE:</w:t>
      </w:r>
      <w:r w:rsidR="00DC663A">
        <w:tab/>
      </w:r>
      <w:r>
        <w:t>And what dark, dirty deeds have they done?</w:t>
      </w:r>
    </w:p>
    <w:p w14:paraId="666FC2D3" w14:textId="77777777" w:rsidR="00D86165" w:rsidRDefault="00D86165" w:rsidP="00DC663A"/>
    <w:p w14:paraId="68920AFE" w14:textId="77777777" w:rsidR="00D86165" w:rsidRPr="00DC663A" w:rsidRDefault="00D86165" w:rsidP="00DC663A">
      <w:pPr>
        <w:ind w:left="2268" w:hanging="2268"/>
        <w:rPr>
          <w:i/>
          <w:iCs/>
        </w:rPr>
      </w:pPr>
      <w:r>
        <w:rPr>
          <w:rStyle w:val="CharName"/>
        </w:rPr>
        <w:t>SIRA:</w:t>
      </w:r>
      <w:r w:rsidR="00DC663A">
        <w:tab/>
      </w:r>
      <w:r>
        <w:t xml:space="preserve">Going to bed late! </w:t>
      </w:r>
      <w:r>
        <w:rPr>
          <w:b/>
          <w:bCs/>
          <w:i/>
          <w:iCs/>
        </w:rPr>
        <w:t>(Spocky gasps)</w:t>
      </w:r>
      <w:r>
        <w:rPr>
          <w:i/>
          <w:iCs/>
        </w:rPr>
        <w:t xml:space="preserve"> </w:t>
      </w:r>
      <w:r>
        <w:t xml:space="preserve">Eating with their mouths full! </w:t>
      </w:r>
      <w:r>
        <w:rPr>
          <w:b/>
          <w:bCs/>
          <w:i/>
          <w:iCs/>
        </w:rPr>
        <w:t>(Spocky gasps)</w:t>
      </w:r>
    </w:p>
    <w:p w14:paraId="45BC9328" w14:textId="77777777" w:rsidR="00D86165" w:rsidRDefault="00D86165" w:rsidP="00DC663A">
      <w:pPr>
        <w:ind w:left="2268" w:hanging="2268"/>
      </w:pPr>
      <w:r>
        <w:rPr>
          <w:rStyle w:val="CharName"/>
        </w:rPr>
        <w:t>ALEXI:</w:t>
      </w:r>
      <w:r w:rsidR="00DC663A">
        <w:tab/>
      </w:r>
      <w:r>
        <w:t xml:space="preserve">Burping in public! </w:t>
      </w:r>
      <w:r>
        <w:rPr>
          <w:b/>
          <w:bCs/>
          <w:i/>
          <w:iCs/>
        </w:rPr>
        <w:t>(Spocky gasps)</w:t>
      </w:r>
      <w:r>
        <w:rPr>
          <w:i/>
          <w:iCs/>
        </w:rPr>
        <w:t xml:space="preserve"> </w:t>
      </w:r>
      <w:r>
        <w:t>Not cleaning between their toes!</w:t>
      </w:r>
    </w:p>
    <w:p w14:paraId="6E663A0C" w14:textId="77777777" w:rsidR="00D86165" w:rsidRDefault="00D86165" w:rsidP="00DC663A">
      <w:pPr>
        <w:ind w:left="2268" w:hanging="2268"/>
      </w:pPr>
      <w:r>
        <w:rPr>
          <w:rStyle w:val="CharName"/>
        </w:rPr>
        <w:t>ALL:</w:t>
      </w:r>
      <w:r w:rsidR="00DC663A">
        <w:tab/>
      </w:r>
      <w:r>
        <w:t>Yuk!</w:t>
      </w:r>
    </w:p>
    <w:p w14:paraId="62CDDA5D" w14:textId="77777777" w:rsidR="00D86165" w:rsidRDefault="00D86165" w:rsidP="00DC663A">
      <w:pPr>
        <w:ind w:left="2268" w:hanging="2268"/>
      </w:pPr>
      <w:r>
        <w:rPr>
          <w:rStyle w:val="CharName"/>
        </w:rPr>
        <w:t>UMPIRE:</w:t>
      </w:r>
      <w:r w:rsidR="00DC663A">
        <w:tab/>
      </w:r>
      <w:r>
        <w:t xml:space="preserve">These villains must be punished! I’ll shrink their galaxy and add it to my collection! </w:t>
      </w:r>
    </w:p>
    <w:p w14:paraId="0E3F134E" w14:textId="004345B9" w:rsidR="00D86165" w:rsidRDefault="00D86165" w:rsidP="00DC663A">
      <w:pPr>
        <w:ind w:left="2268" w:hanging="2268"/>
      </w:pPr>
      <w:r>
        <w:rPr>
          <w:rStyle w:val="CharName"/>
        </w:rPr>
        <w:t>SIRA:</w:t>
      </w:r>
      <w:r w:rsidR="00DC663A">
        <w:tab/>
      </w:r>
      <w:r>
        <w:t xml:space="preserve">Please explain again how you became </w:t>
      </w:r>
      <w:r w:rsidR="00A64051">
        <w:t>The Umpire</w:t>
      </w:r>
      <w:r>
        <w:t>?</w:t>
      </w:r>
    </w:p>
    <w:p w14:paraId="24D451EF" w14:textId="77777777" w:rsidR="00D86165" w:rsidRDefault="00D86165" w:rsidP="00DC663A">
      <w:pPr>
        <w:ind w:left="2268" w:hanging="2268"/>
      </w:pPr>
      <w:r>
        <w:rPr>
          <w:rStyle w:val="CharName"/>
        </w:rPr>
        <w:t>UMPIRE:</w:t>
      </w:r>
      <w:r w:rsidR="00DC663A">
        <w:tab/>
      </w:r>
      <w:r>
        <w:t>Ah, you’re curious about my motivation and deepest desires?</w:t>
      </w:r>
    </w:p>
    <w:p w14:paraId="0057F2F4" w14:textId="77777777" w:rsidR="00D86165" w:rsidRDefault="00D86165" w:rsidP="00DC663A">
      <w:pPr>
        <w:ind w:left="2268" w:hanging="2268"/>
      </w:pPr>
      <w:r>
        <w:rPr>
          <w:rStyle w:val="CharName"/>
        </w:rPr>
        <w:t>ALEXI:</w:t>
      </w:r>
      <w:r w:rsidR="00DC663A">
        <w:tab/>
      </w:r>
      <w:r>
        <w:t>No, but the audience need to understand the plot.</w:t>
      </w:r>
    </w:p>
    <w:p w14:paraId="491025CD" w14:textId="77777777" w:rsidR="00D86165" w:rsidRDefault="00D86165" w:rsidP="00DC663A">
      <w:pPr>
        <w:ind w:left="2268" w:hanging="2268"/>
      </w:pPr>
      <w:r>
        <w:rPr>
          <w:rStyle w:val="CharName"/>
        </w:rPr>
        <w:t>UMPIRE:</w:t>
      </w:r>
      <w:r w:rsidR="00DC663A">
        <w:tab/>
      </w:r>
      <w:r>
        <w:t>‘Tis a tragic tale! Abandoned as a child and</w:t>
      </w:r>
      <w:r w:rsidR="00DC663A">
        <w:t xml:space="preserve"> raised by the Wombles of </w:t>
      </w:r>
      <w:r>
        <w:t>Wimbledonia, I built my High Tower and learned the dark side of The Sauce.</w:t>
      </w:r>
    </w:p>
    <w:p w14:paraId="0B86F4EE" w14:textId="77777777" w:rsidR="00D86165" w:rsidRPr="00DC663A" w:rsidRDefault="00D86165" w:rsidP="00DC663A">
      <w:pPr>
        <w:ind w:left="2268" w:hanging="2268"/>
      </w:pPr>
      <w:r>
        <w:rPr>
          <w:rStyle w:val="CharName"/>
        </w:rPr>
        <w:t>ALL:</w:t>
      </w:r>
      <w:r w:rsidR="00DC663A">
        <w:tab/>
      </w:r>
      <w:r>
        <w:t>How?</w:t>
      </w:r>
    </w:p>
    <w:p w14:paraId="536F0CF3" w14:textId="77777777" w:rsidR="00D86165" w:rsidRPr="00DC663A" w:rsidRDefault="00D86165" w:rsidP="00DC663A">
      <w:pPr>
        <w:ind w:left="2268" w:hanging="2268"/>
        <w:rPr>
          <w:color w:val="000000"/>
        </w:rPr>
      </w:pPr>
      <w:r>
        <w:rPr>
          <w:rStyle w:val="CharName"/>
        </w:rPr>
        <w:t>UMPIRE:</w:t>
      </w:r>
      <w:r w:rsidR="00DC663A">
        <w:tab/>
      </w:r>
      <w:r>
        <w:t xml:space="preserve">Years of contemplation, meditation… and a series of helpful YouTube videos. </w:t>
      </w:r>
    </w:p>
    <w:p w14:paraId="6650B2D9" w14:textId="3FB5F6E4" w:rsidR="00D86165" w:rsidRDefault="00D86165" w:rsidP="00DC663A">
      <w:pPr>
        <w:ind w:left="2268" w:hanging="2268"/>
      </w:pPr>
      <w:r>
        <w:rPr>
          <w:rStyle w:val="CharName"/>
        </w:rPr>
        <w:t>SPOCKY:</w:t>
      </w:r>
      <w:r w:rsidR="00DC663A">
        <w:tab/>
      </w:r>
      <w:r w:rsidR="00A64051">
        <w:t>And now as T</w:t>
      </w:r>
      <w:r>
        <w:t>he Umpire you ensure the universe plays by your rules.</w:t>
      </w:r>
    </w:p>
    <w:p w14:paraId="40EA103D" w14:textId="77777777" w:rsidR="00D86165" w:rsidRDefault="00D86165" w:rsidP="00D86165">
      <w:pPr>
        <w:ind w:left="2268" w:hanging="2268"/>
      </w:pPr>
      <w:r>
        <w:rPr>
          <w:rStyle w:val="CharName"/>
        </w:rPr>
        <w:t>UMPIRE:</w:t>
      </w:r>
      <w:r w:rsidR="00DC663A">
        <w:tab/>
      </w:r>
      <w:r>
        <w:t>And those who break them pay the price. Whole gala</w:t>
      </w:r>
      <w:r w:rsidR="00DC663A">
        <w:t xml:space="preserve">xies punished, captured and </w:t>
      </w:r>
      <w:r>
        <w:t>shrunk to tiny spheres.</w:t>
      </w:r>
    </w:p>
    <w:p w14:paraId="6E7DD317" w14:textId="77777777" w:rsidR="00D86165" w:rsidRDefault="00D86165" w:rsidP="00DC663A">
      <w:pPr>
        <w:ind w:left="2268" w:hanging="2268"/>
      </w:pPr>
      <w:r>
        <w:rPr>
          <w:rStyle w:val="CharName"/>
        </w:rPr>
        <w:t>SPOCKY:</w:t>
      </w:r>
      <w:r>
        <w:tab/>
        <w:t xml:space="preserve">Ta-da! </w:t>
      </w:r>
      <w:r>
        <w:rPr>
          <w:b/>
          <w:bCs/>
          <w:i/>
          <w:iCs/>
        </w:rPr>
        <w:t>(holding his hands out to the galaxy display)</w:t>
      </w:r>
    </w:p>
    <w:p w14:paraId="6C181EE0" w14:textId="1BBD04D6" w:rsidR="00D86165" w:rsidRDefault="00D86165" w:rsidP="00DC663A">
      <w:pPr>
        <w:ind w:left="2268" w:hanging="2268"/>
      </w:pPr>
      <w:r>
        <w:rPr>
          <w:rStyle w:val="CharName"/>
        </w:rPr>
        <w:t>UMPIRE:</w:t>
      </w:r>
      <w:r w:rsidR="00DC663A">
        <w:tab/>
      </w:r>
      <w:r>
        <w:t>But wait - one is missing! Who’s been</w:t>
      </w:r>
      <w:r w:rsidR="00DC663A">
        <w:t xml:space="preserve"> ball tampering? Summon my </w:t>
      </w:r>
      <w:r w:rsidR="000F203D">
        <w:t>Racketeers</w:t>
      </w:r>
      <w:r>
        <w:t>! Beam them up, Spocky!</w:t>
      </w:r>
    </w:p>
    <w:p w14:paraId="74656B96" w14:textId="7242E4DD" w:rsidR="00D86165" w:rsidRDefault="00D86165" w:rsidP="00D86165">
      <w:pPr>
        <w:ind w:left="2268" w:hanging="2268"/>
      </w:pPr>
      <w:r>
        <w:rPr>
          <w:rStyle w:val="CharName"/>
        </w:rPr>
        <w:t>SPOCKY:</w:t>
      </w:r>
      <w:r w:rsidR="00DC663A">
        <w:tab/>
      </w:r>
      <w:r>
        <w:t xml:space="preserve">All </w:t>
      </w:r>
      <w:r w:rsidR="000F203D">
        <w:t>Racketeers</w:t>
      </w:r>
      <w:r>
        <w:t xml:space="preserve"> on court!</w:t>
      </w:r>
    </w:p>
    <w:p w14:paraId="71DD4F34" w14:textId="77777777" w:rsidR="00D86165" w:rsidRDefault="00D86165" w:rsidP="00D86165">
      <w:pPr>
        <w:ind w:left="2268" w:hanging="2268"/>
      </w:pPr>
    </w:p>
    <w:p w14:paraId="52346584" w14:textId="77777777" w:rsidR="00D86165" w:rsidRPr="00DC663A" w:rsidRDefault="00D86165" w:rsidP="00DC663A">
      <w:pPr>
        <w:pStyle w:val="Heading3"/>
      </w:pPr>
      <w:bookmarkStart w:id="116" w:name="_Toc31106920"/>
      <w:bookmarkStart w:id="117" w:name="_Toc34042273"/>
      <w:r w:rsidRPr="00DC663A">
        <w:t>TRACK 26:</w:t>
      </w:r>
      <w:r w:rsidRPr="00DC663A">
        <w:rPr>
          <w:u w:val="none"/>
        </w:rPr>
        <w:tab/>
      </w:r>
      <w:r w:rsidRPr="00DC663A">
        <w:t>Racketeer Play On</w:t>
      </w:r>
      <w:bookmarkEnd w:id="116"/>
      <w:bookmarkEnd w:id="117"/>
    </w:p>
    <w:p w14:paraId="3F275AE3" w14:textId="77777777" w:rsidR="00D86165" w:rsidRDefault="00D86165" w:rsidP="00D86165">
      <w:pPr>
        <w:ind w:left="2268" w:hanging="2268"/>
      </w:pPr>
    </w:p>
    <w:p w14:paraId="63D67973" w14:textId="77777777" w:rsidR="00D86165" w:rsidRDefault="00D86165" w:rsidP="00D86165">
      <w:pPr>
        <w:rPr>
          <w:b/>
          <w:bCs/>
          <w:i/>
          <w:iCs/>
        </w:rPr>
      </w:pPr>
      <w:r>
        <w:rPr>
          <w:b/>
          <w:bCs/>
          <w:i/>
          <w:iCs/>
        </w:rPr>
        <w:t>(The Racketeer Guards enter marching, armed with their spacey tennis racket blasters. They form a line and strike a cool pose with rackets above their heads on the last beat.)</w:t>
      </w:r>
    </w:p>
    <w:p w14:paraId="35FE1974" w14:textId="77777777" w:rsidR="00D86165" w:rsidRDefault="00D86165" w:rsidP="00D86165">
      <w:pPr>
        <w:ind w:left="2268" w:hanging="2268"/>
      </w:pPr>
    </w:p>
    <w:p w14:paraId="70234776" w14:textId="04258584" w:rsidR="00D86165" w:rsidRDefault="00D86165" w:rsidP="00D86165">
      <w:pPr>
        <w:ind w:left="2268" w:hanging="2268"/>
      </w:pPr>
      <w:r>
        <w:rPr>
          <w:rStyle w:val="CharName"/>
        </w:rPr>
        <w:t>SPOCKY:</w:t>
      </w:r>
      <w:r w:rsidR="00DC663A">
        <w:tab/>
      </w:r>
      <w:r w:rsidR="000F203D">
        <w:t>Racketeers</w:t>
      </w:r>
      <w:r>
        <w:t>, addr</w:t>
      </w:r>
      <w:r w:rsidR="00A64051">
        <w:t>ess yourselves to the court of T</w:t>
      </w:r>
      <w:r>
        <w:t>he Umpire!</w:t>
      </w:r>
    </w:p>
    <w:p w14:paraId="14796F48" w14:textId="77777777" w:rsidR="00D86165" w:rsidRDefault="00D86165" w:rsidP="00D86165">
      <w:pPr>
        <w:ind w:left="2268" w:hanging="2268"/>
      </w:pPr>
    </w:p>
    <w:p w14:paraId="11AEE8E9" w14:textId="77777777" w:rsidR="00D86165" w:rsidRDefault="00D86165" w:rsidP="00D86165">
      <w:pPr>
        <w:ind w:left="2268" w:hanging="2268"/>
        <w:rPr>
          <w:b/>
          <w:bCs/>
          <w:i/>
          <w:iCs/>
        </w:rPr>
      </w:pPr>
      <w:r>
        <w:rPr>
          <w:b/>
          <w:bCs/>
          <w:i/>
          <w:iCs/>
        </w:rPr>
        <w:t>(Each stand to attention, salute and shout out their names.)</w:t>
      </w:r>
    </w:p>
    <w:p w14:paraId="7E29FE9E" w14:textId="77777777" w:rsidR="00D86165" w:rsidRDefault="00D86165" w:rsidP="00D86165">
      <w:pPr>
        <w:ind w:left="2268" w:hanging="2268"/>
      </w:pPr>
    </w:p>
    <w:p w14:paraId="2C19FAA5" w14:textId="77777777" w:rsidR="00D86165" w:rsidRDefault="00D86165" w:rsidP="00DC663A">
      <w:pPr>
        <w:ind w:left="2268" w:hanging="2268"/>
      </w:pPr>
      <w:r>
        <w:rPr>
          <w:rStyle w:val="CharName"/>
        </w:rPr>
        <w:t>BORG:</w:t>
      </w:r>
      <w:r w:rsidR="00DC663A">
        <w:tab/>
      </w:r>
      <w:r>
        <w:t>Borg!</w:t>
      </w:r>
    </w:p>
    <w:p w14:paraId="7BB16088" w14:textId="77777777" w:rsidR="00D86165" w:rsidRDefault="00D86165" w:rsidP="00DC663A">
      <w:pPr>
        <w:ind w:left="2268" w:hanging="2268"/>
      </w:pPr>
      <w:r>
        <w:rPr>
          <w:rStyle w:val="CharName"/>
        </w:rPr>
        <w:t>BECKER:</w:t>
      </w:r>
      <w:r w:rsidR="00DC663A">
        <w:tab/>
      </w:r>
      <w:r>
        <w:t>Becker!</w:t>
      </w:r>
    </w:p>
    <w:p w14:paraId="5ED14461" w14:textId="77777777" w:rsidR="00D86165" w:rsidRDefault="00D86165" w:rsidP="00DC663A">
      <w:pPr>
        <w:ind w:left="2268" w:hanging="2268"/>
      </w:pPr>
      <w:r>
        <w:rPr>
          <w:rStyle w:val="CharName"/>
        </w:rPr>
        <w:t>VENUS:</w:t>
      </w:r>
      <w:r w:rsidR="00DC663A">
        <w:tab/>
      </w:r>
      <w:r>
        <w:t>Venus!</w:t>
      </w:r>
    </w:p>
    <w:p w14:paraId="1D392A90" w14:textId="77777777" w:rsidR="00D86165" w:rsidRDefault="00D86165" w:rsidP="00DC663A">
      <w:pPr>
        <w:ind w:left="2268" w:hanging="2268"/>
      </w:pPr>
      <w:r>
        <w:rPr>
          <w:rStyle w:val="CharName"/>
        </w:rPr>
        <w:t>GRAF:</w:t>
      </w:r>
      <w:r w:rsidR="00DC663A">
        <w:tab/>
      </w:r>
      <w:r>
        <w:t>Graf!</w:t>
      </w:r>
    </w:p>
    <w:p w14:paraId="35228A50" w14:textId="77777777" w:rsidR="00D86165" w:rsidRDefault="00D86165" w:rsidP="00DC663A">
      <w:pPr>
        <w:ind w:left="2268" w:hanging="2268"/>
      </w:pPr>
      <w:r>
        <w:rPr>
          <w:rStyle w:val="CharName"/>
        </w:rPr>
        <w:t>MACK:</w:t>
      </w:r>
      <w:r w:rsidR="00DC663A">
        <w:tab/>
      </w:r>
      <w:r>
        <w:t>Mack!</w:t>
      </w:r>
    </w:p>
    <w:p w14:paraId="0920FB27" w14:textId="77777777" w:rsidR="00D86165" w:rsidRDefault="00D86165" w:rsidP="00DC663A">
      <w:pPr>
        <w:ind w:left="2268" w:hanging="2268"/>
      </w:pPr>
      <w:r>
        <w:rPr>
          <w:rStyle w:val="CharName"/>
        </w:rPr>
        <w:t>ROE:</w:t>
      </w:r>
      <w:r w:rsidR="00DC663A">
        <w:tab/>
      </w:r>
      <w:r>
        <w:t>And Roe!</w:t>
      </w:r>
    </w:p>
    <w:p w14:paraId="514FC3B6" w14:textId="7540273F" w:rsidR="00D86165" w:rsidRDefault="00D86165" w:rsidP="00DC663A">
      <w:pPr>
        <w:ind w:left="2268" w:hanging="2268"/>
      </w:pPr>
      <w:r>
        <w:rPr>
          <w:rStyle w:val="CharName"/>
        </w:rPr>
        <w:t>UMPIRE:</w:t>
      </w:r>
      <w:r w:rsidR="00DC663A">
        <w:tab/>
      </w:r>
      <w:r>
        <w:t xml:space="preserve">Now, </w:t>
      </w:r>
      <w:r w:rsidR="000F203D">
        <w:t>Racketeers</w:t>
      </w:r>
      <w:r>
        <w:t>, one of my balls has been stolen from right under my nose!</w:t>
      </w:r>
    </w:p>
    <w:p w14:paraId="7C13EDF6" w14:textId="77777777" w:rsidR="00D86165" w:rsidRDefault="00D86165" w:rsidP="00DC663A">
      <w:pPr>
        <w:ind w:left="2268" w:hanging="2268"/>
      </w:pPr>
      <w:r>
        <w:rPr>
          <w:rStyle w:val="CharName"/>
        </w:rPr>
        <w:t>BORG:</w:t>
      </w:r>
      <w:r w:rsidR="00DC663A">
        <w:tab/>
      </w:r>
      <w:r>
        <w:t>Why did you keep it under your nose?</w:t>
      </w:r>
    </w:p>
    <w:p w14:paraId="239CF632" w14:textId="77777777" w:rsidR="00D86165" w:rsidRDefault="00D86165" w:rsidP="00DC663A">
      <w:pPr>
        <w:ind w:left="2268" w:hanging="2268"/>
      </w:pPr>
      <w:r>
        <w:rPr>
          <w:rStyle w:val="CharName"/>
        </w:rPr>
        <w:t>UMPIRE:</w:t>
      </w:r>
      <w:r w:rsidR="00DC663A">
        <w:tab/>
      </w:r>
      <w:r>
        <w:t>Not under my nose. Some thief has broken in!</w:t>
      </w:r>
    </w:p>
    <w:p w14:paraId="579DB182" w14:textId="77777777" w:rsidR="00D86165" w:rsidRDefault="00D86165" w:rsidP="00DC663A">
      <w:pPr>
        <w:ind w:left="2268" w:hanging="2268"/>
      </w:pPr>
      <w:r>
        <w:rPr>
          <w:rStyle w:val="CharName"/>
        </w:rPr>
        <w:t>SPOCKY:</w:t>
      </w:r>
      <w:r w:rsidR="00DC663A">
        <w:tab/>
      </w:r>
      <w:r>
        <w:t>Impossible! I installed all the updates on my Security Computer.</w:t>
      </w:r>
    </w:p>
    <w:p w14:paraId="57AF9DCB" w14:textId="77777777" w:rsidR="00D86165" w:rsidRDefault="00D86165" w:rsidP="00D86165">
      <w:pPr>
        <w:ind w:left="2268" w:hanging="2268"/>
      </w:pPr>
      <w:r>
        <w:rPr>
          <w:rStyle w:val="CharName"/>
        </w:rPr>
        <w:t>BECKER:</w:t>
      </w:r>
      <w:r w:rsidR="00DC663A">
        <w:tab/>
      </w:r>
      <w:r>
        <w:t>Maybe you left... “Windows” open!</w:t>
      </w:r>
    </w:p>
    <w:p w14:paraId="07455F39" w14:textId="77777777" w:rsidR="00D86165" w:rsidRDefault="00D86165" w:rsidP="00D86165">
      <w:pPr>
        <w:ind w:left="2268" w:hanging="2268"/>
      </w:pPr>
    </w:p>
    <w:p w14:paraId="0B62C575" w14:textId="49C86B51" w:rsidR="00D86165" w:rsidRDefault="00D86165" w:rsidP="00D86165">
      <w:pPr>
        <w:ind w:left="2268" w:hanging="2268"/>
        <w:rPr>
          <w:b/>
          <w:bCs/>
          <w:i/>
          <w:iCs/>
        </w:rPr>
      </w:pPr>
      <w:r>
        <w:rPr>
          <w:b/>
          <w:bCs/>
          <w:i/>
          <w:iCs/>
        </w:rPr>
        <w:t xml:space="preserve">(The </w:t>
      </w:r>
      <w:r w:rsidR="000F203D">
        <w:rPr>
          <w:b/>
          <w:bCs/>
          <w:i/>
          <w:iCs/>
        </w:rPr>
        <w:t>Racketeers</w:t>
      </w:r>
      <w:r>
        <w:rPr>
          <w:b/>
          <w:bCs/>
          <w:i/>
          <w:iCs/>
        </w:rPr>
        <w:t xml:space="preserve"> all laugh at Becker’s joke.)</w:t>
      </w:r>
    </w:p>
    <w:p w14:paraId="673DD25F" w14:textId="77777777" w:rsidR="00D86165" w:rsidRDefault="00D86165" w:rsidP="00D86165">
      <w:pPr>
        <w:ind w:left="2268" w:hanging="2268"/>
      </w:pPr>
    </w:p>
    <w:p w14:paraId="49BC818B" w14:textId="61172544" w:rsidR="00D86165" w:rsidRPr="00DC663A" w:rsidRDefault="00D86165" w:rsidP="00DC663A">
      <w:pPr>
        <w:ind w:left="2268" w:hanging="2268"/>
      </w:pPr>
      <w:r>
        <w:rPr>
          <w:rStyle w:val="CharName"/>
        </w:rPr>
        <w:t>SPOCKY:</w:t>
      </w:r>
      <w:r w:rsidR="00DC663A">
        <w:tab/>
      </w:r>
      <w:r>
        <w:t xml:space="preserve">Or maybe a wee Racketeer left the key in the door! </w:t>
      </w:r>
      <w:r>
        <w:rPr>
          <w:b/>
          <w:bCs/>
          <w:i/>
          <w:iCs/>
        </w:rPr>
        <w:t xml:space="preserve">(The </w:t>
      </w:r>
      <w:r w:rsidR="000F203D">
        <w:rPr>
          <w:b/>
          <w:bCs/>
          <w:i/>
          <w:iCs/>
        </w:rPr>
        <w:t>Racketeers</w:t>
      </w:r>
      <w:r>
        <w:rPr>
          <w:b/>
          <w:bCs/>
          <w:i/>
          <w:iCs/>
        </w:rPr>
        <w:t xml:space="preserve"> gasp)</w:t>
      </w:r>
    </w:p>
    <w:p w14:paraId="5FC29513" w14:textId="77777777" w:rsidR="00D86165" w:rsidRPr="00DC663A" w:rsidRDefault="00D86165" w:rsidP="00DC663A">
      <w:pPr>
        <w:ind w:left="2268" w:hanging="2268"/>
        <w:rPr>
          <w:color w:val="000000"/>
        </w:rPr>
      </w:pPr>
      <w:r>
        <w:rPr>
          <w:rStyle w:val="CharName"/>
        </w:rPr>
        <w:t>BORG:</w:t>
      </w:r>
      <w:r>
        <w:tab/>
      </w:r>
      <w:r>
        <w:rPr>
          <w:b/>
          <w:bCs/>
          <w:i/>
          <w:iCs/>
        </w:rPr>
        <w:t>(pointing at Mack)</w:t>
      </w:r>
      <w:r>
        <w:rPr>
          <w:i/>
          <w:iCs/>
        </w:rPr>
        <w:t xml:space="preserve"> </w:t>
      </w:r>
      <w:r>
        <w:t>Well, Mack shut the door!</w:t>
      </w:r>
      <w:r>
        <w:tab/>
      </w:r>
    </w:p>
    <w:p w14:paraId="46DDE31A" w14:textId="77777777" w:rsidR="00D86165" w:rsidRDefault="00D86165" w:rsidP="00DC663A">
      <w:pPr>
        <w:ind w:left="2268" w:hanging="2268"/>
      </w:pPr>
      <w:r>
        <w:rPr>
          <w:rStyle w:val="CharName"/>
        </w:rPr>
        <w:t>BECKER:</w:t>
      </w:r>
      <w:r>
        <w:tab/>
      </w:r>
      <w:r>
        <w:rPr>
          <w:b/>
          <w:bCs/>
          <w:i/>
          <w:iCs/>
        </w:rPr>
        <w:t>(pointing at Mack)</w:t>
      </w:r>
      <w:r>
        <w:rPr>
          <w:i/>
          <w:iCs/>
        </w:rPr>
        <w:t xml:space="preserve"> </w:t>
      </w:r>
      <w:r>
        <w:t>And Mack got the key!</w:t>
      </w:r>
    </w:p>
    <w:p w14:paraId="495E372F" w14:textId="77777777" w:rsidR="00D86165" w:rsidRDefault="00D86165" w:rsidP="00DC663A">
      <w:pPr>
        <w:ind w:left="2268" w:hanging="2268"/>
      </w:pPr>
      <w:r>
        <w:rPr>
          <w:rStyle w:val="CharName"/>
        </w:rPr>
        <w:t>VENUS:</w:t>
      </w:r>
      <w:r>
        <w:tab/>
      </w:r>
      <w:r>
        <w:rPr>
          <w:b/>
          <w:bCs/>
          <w:i/>
          <w:iCs/>
        </w:rPr>
        <w:t>(pointing at Mack)</w:t>
      </w:r>
      <w:r>
        <w:rPr>
          <w:i/>
          <w:iCs/>
        </w:rPr>
        <w:t xml:space="preserve"> </w:t>
      </w:r>
      <w:r>
        <w:t>And Mack turned the key!</w:t>
      </w:r>
    </w:p>
    <w:p w14:paraId="3E77DEA4" w14:textId="77777777" w:rsidR="00D86165" w:rsidRDefault="00D86165" w:rsidP="00DC663A">
      <w:pPr>
        <w:ind w:left="2268" w:hanging="2268"/>
      </w:pPr>
      <w:r>
        <w:rPr>
          <w:rStyle w:val="CharName"/>
        </w:rPr>
        <w:t>GRAF:</w:t>
      </w:r>
      <w:r>
        <w:tab/>
      </w:r>
      <w:r>
        <w:rPr>
          <w:b/>
          <w:bCs/>
          <w:i/>
          <w:iCs/>
        </w:rPr>
        <w:t>(pointing at Mack)</w:t>
      </w:r>
      <w:r>
        <w:rPr>
          <w:i/>
          <w:iCs/>
        </w:rPr>
        <w:t xml:space="preserve"> </w:t>
      </w:r>
      <w:r>
        <w:t>So Mack left the key in the door!</w:t>
      </w:r>
    </w:p>
    <w:p w14:paraId="17A507E2" w14:textId="77777777" w:rsidR="00D86165" w:rsidRDefault="00D86165" w:rsidP="00DC663A">
      <w:pPr>
        <w:ind w:left="2268" w:hanging="2268"/>
      </w:pPr>
      <w:r>
        <w:rPr>
          <w:rStyle w:val="CharName"/>
        </w:rPr>
        <w:t>MACK:</w:t>
      </w:r>
      <w:r w:rsidR="00DC663A">
        <w:tab/>
      </w:r>
      <w:r>
        <w:t>The key was out!</w:t>
      </w:r>
    </w:p>
    <w:p w14:paraId="312C1576" w14:textId="77777777" w:rsidR="00D86165" w:rsidRDefault="00D86165" w:rsidP="00DC663A">
      <w:pPr>
        <w:ind w:left="2268" w:hanging="2268"/>
      </w:pPr>
      <w:r>
        <w:rPr>
          <w:rStyle w:val="CharName"/>
        </w:rPr>
        <w:t>ROE:</w:t>
      </w:r>
      <w:r w:rsidR="00DC663A">
        <w:tab/>
      </w:r>
      <w:r>
        <w:t>The key was in!</w:t>
      </w:r>
    </w:p>
    <w:p w14:paraId="034017BA" w14:textId="77777777" w:rsidR="00D86165" w:rsidRDefault="00D86165" w:rsidP="00DC663A">
      <w:pPr>
        <w:ind w:left="2268" w:hanging="2268"/>
      </w:pPr>
      <w:r>
        <w:rPr>
          <w:rStyle w:val="CharName"/>
        </w:rPr>
        <w:t>MACK:</w:t>
      </w:r>
      <w:r w:rsidR="00DC663A">
        <w:tab/>
      </w:r>
      <w:r>
        <w:t>It was out!</w:t>
      </w:r>
    </w:p>
    <w:p w14:paraId="4CDAF577" w14:textId="77777777" w:rsidR="00D86165" w:rsidRDefault="00D86165" w:rsidP="00DC663A">
      <w:pPr>
        <w:ind w:left="2268" w:hanging="2268"/>
      </w:pPr>
      <w:r>
        <w:rPr>
          <w:rStyle w:val="CharName"/>
        </w:rPr>
        <w:t>ROE:</w:t>
      </w:r>
      <w:r w:rsidR="00DC663A">
        <w:tab/>
      </w:r>
      <w:r>
        <w:t>It was in!</w:t>
      </w:r>
    </w:p>
    <w:p w14:paraId="0707A73C" w14:textId="77777777" w:rsidR="00D86165" w:rsidRDefault="00D86165" w:rsidP="00DC663A">
      <w:pPr>
        <w:ind w:left="2268" w:hanging="2268"/>
      </w:pPr>
      <w:r>
        <w:rPr>
          <w:rStyle w:val="CharName"/>
        </w:rPr>
        <w:t>MACK:</w:t>
      </w:r>
      <w:r w:rsidR="00DC663A">
        <w:tab/>
      </w:r>
      <w:r>
        <w:t>It was out!</w:t>
      </w:r>
    </w:p>
    <w:p w14:paraId="4BA75A79" w14:textId="77777777" w:rsidR="00D86165" w:rsidRDefault="00D86165" w:rsidP="00DC663A">
      <w:pPr>
        <w:ind w:left="2268" w:hanging="2268"/>
      </w:pPr>
      <w:r>
        <w:rPr>
          <w:rStyle w:val="CharName"/>
        </w:rPr>
        <w:t>ROE:</w:t>
      </w:r>
      <w:r w:rsidR="00DC663A">
        <w:tab/>
      </w:r>
      <w:r>
        <w:t>It was in!</w:t>
      </w:r>
    </w:p>
    <w:p w14:paraId="6E46BE34" w14:textId="77777777" w:rsidR="00D86165" w:rsidRDefault="00D86165" w:rsidP="00DC663A">
      <w:pPr>
        <w:ind w:left="2268" w:hanging="2268"/>
      </w:pPr>
      <w:r>
        <w:rPr>
          <w:rStyle w:val="CharName"/>
        </w:rPr>
        <w:t>MACK:</w:t>
      </w:r>
      <w:r w:rsidR="00DC663A">
        <w:tab/>
      </w:r>
      <w:r>
        <w:t>It was out</w:t>
      </w:r>
    </w:p>
    <w:p w14:paraId="2AFBC076" w14:textId="77777777" w:rsidR="00D86165" w:rsidRDefault="00D86165" w:rsidP="00DC663A">
      <w:pPr>
        <w:ind w:left="2268" w:hanging="2268"/>
      </w:pPr>
      <w:r>
        <w:rPr>
          <w:rStyle w:val="CharName"/>
        </w:rPr>
        <w:t>ROE:</w:t>
      </w:r>
      <w:r w:rsidR="00DC663A">
        <w:tab/>
      </w:r>
      <w:r>
        <w:t>It was in!</w:t>
      </w:r>
    </w:p>
    <w:p w14:paraId="1713342E" w14:textId="77777777" w:rsidR="00D86165" w:rsidRDefault="00D86165" w:rsidP="00DC663A">
      <w:pPr>
        <w:ind w:left="2268" w:hanging="2268"/>
      </w:pPr>
      <w:r>
        <w:rPr>
          <w:rStyle w:val="CharName"/>
        </w:rPr>
        <w:t>UMPIRE:</w:t>
      </w:r>
      <w:r w:rsidR="00DC663A">
        <w:tab/>
      </w:r>
      <w:r>
        <w:t>Mac and Roe!</w:t>
      </w:r>
    </w:p>
    <w:p w14:paraId="56C57CDC" w14:textId="77777777" w:rsidR="00D86165" w:rsidRDefault="00D86165" w:rsidP="00DC663A">
      <w:pPr>
        <w:ind w:left="2268" w:hanging="2268"/>
      </w:pPr>
      <w:r>
        <w:rPr>
          <w:rStyle w:val="CharName"/>
        </w:rPr>
        <w:t>MACK &amp; ROE:</w:t>
      </w:r>
      <w:r w:rsidR="00DC663A">
        <w:tab/>
      </w:r>
      <w:r>
        <w:t>Yes?</w:t>
      </w:r>
    </w:p>
    <w:p w14:paraId="7153EDF1" w14:textId="77777777" w:rsidR="00D86165" w:rsidRDefault="00D86165" w:rsidP="00DC663A">
      <w:pPr>
        <w:ind w:left="2268" w:hanging="2268"/>
      </w:pPr>
      <w:r>
        <w:rPr>
          <w:rStyle w:val="CharName"/>
        </w:rPr>
        <w:t>UMPIRE:</w:t>
      </w:r>
      <w:r w:rsidR="00DC663A">
        <w:tab/>
      </w:r>
      <w:r>
        <w:t>Stop arguing!</w:t>
      </w:r>
    </w:p>
    <w:p w14:paraId="3BDC3794" w14:textId="77777777" w:rsidR="00D86165" w:rsidRDefault="00D86165" w:rsidP="00DC663A">
      <w:pPr>
        <w:ind w:left="2268" w:hanging="2268"/>
      </w:pPr>
      <w:r>
        <w:rPr>
          <w:rStyle w:val="CharName"/>
        </w:rPr>
        <w:t>MACK &amp; ROE:</w:t>
      </w:r>
      <w:r>
        <w:tab/>
      </w:r>
      <w:r>
        <w:rPr>
          <w:b/>
          <w:bCs/>
          <w:i/>
          <w:iCs/>
        </w:rPr>
        <w:t>(shouting at Umpire with US accent and arm actions)</w:t>
      </w:r>
      <w:r>
        <w:rPr>
          <w:i/>
          <w:iCs/>
        </w:rPr>
        <w:t xml:space="preserve"> </w:t>
      </w:r>
      <w:r>
        <w:t>You cannot be serious, man!</w:t>
      </w:r>
    </w:p>
    <w:p w14:paraId="0A4CFA84" w14:textId="6C619F49" w:rsidR="00D86165" w:rsidRDefault="00D86165" w:rsidP="00D86165">
      <w:pPr>
        <w:ind w:left="2268" w:hanging="2268"/>
        <w:rPr>
          <w:color w:val="800080"/>
        </w:rPr>
      </w:pPr>
      <w:r>
        <w:rPr>
          <w:rStyle w:val="CharName"/>
        </w:rPr>
        <w:t>UMPIRE:</w:t>
      </w:r>
      <w:r w:rsidR="00DC663A">
        <w:tab/>
      </w:r>
      <w:r>
        <w:t>The Umpire is always serious! Perhaps a demonstr</w:t>
      </w:r>
      <w:r w:rsidR="00C23C5D">
        <w:t>ation of T</w:t>
      </w:r>
      <w:r>
        <w:t>he Sauce will help...</w:t>
      </w:r>
    </w:p>
    <w:p w14:paraId="463353F3" w14:textId="77777777" w:rsidR="00D86165" w:rsidRDefault="00D86165" w:rsidP="00D86165">
      <w:pPr>
        <w:ind w:left="2268" w:hanging="2268"/>
        <w:rPr>
          <w:color w:val="800080"/>
        </w:rPr>
      </w:pPr>
    </w:p>
    <w:p w14:paraId="3A285B62" w14:textId="77777777" w:rsidR="00D86165" w:rsidRPr="00DC663A" w:rsidRDefault="00D86165" w:rsidP="00DC663A">
      <w:pPr>
        <w:pStyle w:val="Heading3"/>
      </w:pPr>
      <w:bookmarkStart w:id="118" w:name="_Toc31106921"/>
      <w:bookmarkStart w:id="119" w:name="_Toc34042274"/>
      <w:r w:rsidRPr="00DC663A">
        <w:t>TRACK 27:</w:t>
      </w:r>
      <w:r w:rsidRPr="00DC663A">
        <w:rPr>
          <w:u w:val="none"/>
        </w:rPr>
        <w:tab/>
      </w:r>
      <w:r w:rsidR="00EA7075">
        <w:t>SFX</w:t>
      </w:r>
      <w:r w:rsidRPr="00DC663A">
        <w:t xml:space="preserve"> Saucy Tickle</w:t>
      </w:r>
      <w:bookmarkEnd w:id="118"/>
      <w:bookmarkEnd w:id="119"/>
    </w:p>
    <w:p w14:paraId="39468ABB" w14:textId="77777777" w:rsidR="00D86165" w:rsidRDefault="00D86165" w:rsidP="00D86165">
      <w:pPr>
        <w:ind w:left="2268" w:hanging="2268"/>
      </w:pPr>
    </w:p>
    <w:p w14:paraId="6244F063" w14:textId="4A7C350A" w:rsidR="00D86165" w:rsidRDefault="00D86165" w:rsidP="00D86165">
      <w:pPr>
        <w:rPr>
          <w:b/>
          <w:bCs/>
          <w:i/>
          <w:iCs/>
        </w:rPr>
      </w:pPr>
      <w:r>
        <w:rPr>
          <w:b/>
          <w:bCs/>
          <w:i/>
          <w:iCs/>
        </w:rPr>
        <w:t xml:space="preserve">(The Umpire wiggles saucy fingers and remotely tickles the </w:t>
      </w:r>
      <w:r w:rsidR="000F203D">
        <w:rPr>
          <w:b/>
          <w:bCs/>
          <w:i/>
          <w:iCs/>
        </w:rPr>
        <w:t>Racketeers</w:t>
      </w:r>
      <w:r>
        <w:rPr>
          <w:b/>
          <w:bCs/>
          <w:i/>
          <w:iCs/>
        </w:rPr>
        <w:t xml:space="preserve"> who writhe &amp; giggle as they shout.)</w:t>
      </w:r>
    </w:p>
    <w:p w14:paraId="09C6F89C" w14:textId="77777777" w:rsidR="00D86165" w:rsidRDefault="00D86165" w:rsidP="00D86165">
      <w:pPr>
        <w:ind w:left="2268" w:hanging="2268"/>
      </w:pPr>
    </w:p>
    <w:p w14:paraId="313C28B4" w14:textId="77777777" w:rsidR="00D86165" w:rsidRDefault="00D86165" w:rsidP="00BE3AD3">
      <w:pPr>
        <w:ind w:left="2268" w:hanging="2268"/>
      </w:pPr>
      <w:r>
        <w:rPr>
          <w:rStyle w:val="CharName"/>
        </w:rPr>
        <w:t>BORG:</w:t>
      </w:r>
      <w:r w:rsidR="00BE3AD3">
        <w:tab/>
      </w:r>
      <w:r>
        <w:t>Not the tickling!</w:t>
      </w:r>
    </w:p>
    <w:p w14:paraId="6BF2456C" w14:textId="77777777" w:rsidR="00D86165" w:rsidRDefault="00D86165" w:rsidP="00BE3AD3">
      <w:pPr>
        <w:ind w:left="2268" w:hanging="2268"/>
      </w:pPr>
      <w:r>
        <w:rPr>
          <w:rStyle w:val="CharName"/>
        </w:rPr>
        <w:t>BECKER:</w:t>
      </w:r>
      <w:r w:rsidR="00BE3AD3">
        <w:tab/>
      </w:r>
      <w:r>
        <w:t>Please!</w:t>
      </w:r>
    </w:p>
    <w:p w14:paraId="485E3DBD" w14:textId="77777777" w:rsidR="00D86165" w:rsidRDefault="00D86165" w:rsidP="00BE3AD3">
      <w:pPr>
        <w:ind w:left="2268" w:hanging="2268"/>
      </w:pPr>
      <w:r>
        <w:rPr>
          <w:rStyle w:val="CharName"/>
        </w:rPr>
        <w:t>VENUS:</w:t>
      </w:r>
      <w:r w:rsidR="00BE3AD3">
        <w:tab/>
      </w:r>
      <w:r>
        <w:t>No!</w:t>
      </w:r>
    </w:p>
    <w:p w14:paraId="62735F17" w14:textId="77777777" w:rsidR="00D86165" w:rsidRDefault="00D86165" w:rsidP="00BE3AD3">
      <w:pPr>
        <w:ind w:left="2268" w:hanging="2268"/>
      </w:pPr>
      <w:r>
        <w:rPr>
          <w:rStyle w:val="CharName"/>
        </w:rPr>
        <w:t>GRAF:</w:t>
      </w:r>
      <w:r w:rsidR="00BE3AD3">
        <w:tab/>
      </w:r>
      <w:r>
        <w:t>Stop!</w:t>
      </w:r>
    </w:p>
    <w:p w14:paraId="7F13D09D" w14:textId="77777777" w:rsidR="00D86165" w:rsidRDefault="00D86165" w:rsidP="00BE3AD3">
      <w:pPr>
        <w:ind w:left="2268" w:hanging="2268"/>
      </w:pPr>
      <w:r>
        <w:rPr>
          <w:rStyle w:val="CharName"/>
        </w:rPr>
        <w:t>MACK:</w:t>
      </w:r>
      <w:r w:rsidR="00BE3AD3">
        <w:tab/>
      </w:r>
      <w:r>
        <w:t>Help!</w:t>
      </w:r>
    </w:p>
    <w:p w14:paraId="36372061" w14:textId="77777777" w:rsidR="00D86165" w:rsidRDefault="00D86165" w:rsidP="00D86165">
      <w:pPr>
        <w:ind w:left="2268" w:hanging="2268"/>
      </w:pPr>
      <w:r>
        <w:rPr>
          <w:rStyle w:val="CharName"/>
        </w:rPr>
        <w:t>ROE:</w:t>
      </w:r>
      <w:r w:rsidR="00BE3AD3">
        <w:tab/>
      </w:r>
      <w:r>
        <w:t>We give in!</w:t>
      </w:r>
    </w:p>
    <w:p w14:paraId="7BE20120" w14:textId="49828D84" w:rsidR="00D86165" w:rsidRPr="00BE3AD3" w:rsidRDefault="00D86165" w:rsidP="00BE3AD3">
      <w:r>
        <w:rPr>
          <w:b/>
          <w:bCs/>
          <w:i/>
          <w:iCs/>
        </w:rPr>
        <w:t xml:space="preserve">(The Umpire lowers his fingers and the tickling stops—the </w:t>
      </w:r>
      <w:r w:rsidR="000F203D">
        <w:rPr>
          <w:b/>
          <w:bCs/>
          <w:i/>
          <w:iCs/>
        </w:rPr>
        <w:t>Racketeers</w:t>
      </w:r>
      <w:r>
        <w:rPr>
          <w:b/>
          <w:bCs/>
          <w:i/>
          <w:iCs/>
        </w:rPr>
        <w:t xml:space="preserve"> catch their breath, relieved.)</w:t>
      </w:r>
    </w:p>
    <w:p w14:paraId="28522B4D" w14:textId="77777777" w:rsidR="00D86165" w:rsidRDefault="00D86165" w:rsidP="00D86165">
      <w:pPr>
        <w:ind w:left="2268" w:hanging="2268"/>
      </w:pPr>
    </w:p>
    <w:p w14:paraId="7353FA6B" w14:textId="1540848B" w:rsidR="00D86165" w:rsidRDefault="00D86165" w:rsidP="00D86165">
      <w:pPr>
        <w:ind w:left="2268" w:hanging="2268"/>
      </w:pPr>
      <w:r>
        <w:rPr>
          <w:rStyle w:val="CharName"/>
        </w:rPr>
        <w:t>UMPIRE:</w:t>
      </w:r>
      <w:r w:rsidR="00BE3AD3">
        <w:tab/>
      </w:r>
      <w:r w:rsidR="00A64051">
        <w:t>If you serve in T</w:t>
      </w:r>
      <w:r>
        <w:t>he Umpire’s court, you play by my rules.</w:t>
      </w:r>
    </w:p>
    <w:p w14:paraId="77BAC5B7" w14:textId="77777777" w:rsidR="00D86165" w:rsidRDefault="00D86165" w:rsidP="00D86165">
      <w:pPr>
        <w:ind w:left="2268" w:hanging="2268"/>
      </w:pPr>
    </w:p>
    <w:p w14:paraId="533FFE95" w14:textId="77777777" w:rsidR="00D86165" w:rsidRPr="00BE3AD3" w:rsidRDefault="00D86165" w:rsidP="00BE3AD3">
      <w:pPr>
        <w:pStyle w:val="Heading3"/>
      </w:pPr>
      <w:bookmarkStart w:id="120" w:name="_Toc31106922"/>
      <w:bookmarkStart w:id="121" w:name="_Toc34042275"/>
      <w:r w:rsidRPr="00BE3AD3">
        <w:t>TRACK 28:</w:t>
      </w:r>
      <w:r w:rsidRPr="00BE3AD3">
        <w:rPr>
          <w:u w:val="none"/>
        </w:rPr>
        <w:tab/>
      </w:r>
      <w:r w:rsidR="00EA7075">
        <w:t>SFX</w:t>
      </w:r>
      <w:r w:rsidRPr="00BE3AD3">
        <w:t xml:space="preserve"> Doorbell</w:t>
      </w:r>
      <w:bookmarkEnd w:id="120"/>
      <w:bookmarkEnd w:id="121"/>
    </w:p>
    <w:p w14:paraId="591672C5" w14:textId="77777777" w:rsidR="00D86165" w:rsidRDefault="00D86165" w:rsidP="00D86165">
      <w:pPr>
        <w:ind w:left="2268" w:hanging="2268"/>
      </w:pPr>
    </w:p>
    <w:p w14:paraId="4D3DC4D6" w14:textId="205939FD" w:rsidR="00D86165" w:rsidRDefault="00D86165" w:rsidP="00BE3AD3">
      <w:pPr>
        <w:ind w:left="2268" w:hanging="2268"/>
      </w:pPr>
      <w:r>
        <w:rPr>
          <w:rStyle w:val="CharName"/>
        </w:rPr>
        <w:t>SIRA:</w:t>
      </w:r>
      <w:r w:rsidR="00BE3AD3">
        <w:tab/>
      </w:r>
      <w:r>
        <w:t>Th</w:t>
      </w:r>
      <w:r w:rsidR="005C6B98">
        <w:t>ree Space Rangers have landed, s</w:t>
      </w:r>
      <w:r>
        <w:t>ir!</w:t>
      </w:r>
    </w:p>
    <w:p w14:paraId="55B51457" w14:textId="77777777" w:rsidR="00D86165" w:rsidRDefault="00D86165" w:rsidP="00BE3AD3">
      <w:pPr>
        <w:ind w:left="2268" w:hanging="2268"/>
      </w:pPr>
      <w:r>
        <w:rPr>
          <w:rStyle w:val="CharName"/>
        </w:rPr>
        <w:t>ALEXI:</w:t>
      </w:r>
      <w:r w:rsidR="00BE3AD3">
        <w:tab/>
      </w:r>
      <w:r>
        <w:t xml:space="preserve">They bring news and crave an audience! </w:t>
      </w:r>
    </w:p>
    <w:p w14:paraId="1EDA3C34" w14:textId="77777777" w:rsidR="00D86165" w:rsidRPr="00BE3AD3" w:rsidRDefault="00D86165" w:rsidP="00BE3AD3">
      <w:pPr>
        <w:ind w:left="2268" w:hanging="2268"/>
      </w:pPr>
      <w:r>
        <w:rPr>
          <w:rStyle w:val="CharName"/>
        </w:rPr>
        <w:t>SPOCKY:</w:t>
      </w:r>
      <w:r w:rsidR="00BE3AD3">
        <w:tab/>
      </w:r>
      <w:r>
        <w:t xml:space="preserve">Crave an audience? </w:t>
      </w:r>
    </w:p>
    <w:p w14:paraId="35444E43" w14:textId="77777777" w:rsidR="00D86165" w:rsidRDefault="00D86165" w:rsidP="00BE3AD3">
      <w:pPr>
        <w:ind w:left="2268" w:hanging="2268"/>
      </w:pPr>
      <w:r>
        <w:rPr>
          <w:rStyle w:val="CharName"/>
        </w:rPr>
        <w:t>UMPIRE:</w:t>
      </w:r>
      <w:r w:rsidR="00BE3AD3">
        <w:tab/>
      </w:r>
      <w:r>
        <w:t>What do they think this is, a space musical? Beam them up, Spocky!</w:t>
      </w:r>
    </w:p>
    <w:p w14:paraId="187B4319" w14:textId="027054BA" w:rsidR="00D86165" w:rsidRDefault="00D86165" w:rsidP="00D86165">
      <w:pPr>
        <w:ind w:left="2268" w:hanging="2268"/>
        <w:rPr>
          <w:b/>
          <w:bCs/>
        </w:rPr>
      </w:pPr>
      <w:r>
        <w:rPr>
          <w:rStyle w:val="CharName"/>
        </w:rPr>
        <w:t>SPOCKY:</w:t>
      </w:r>
      <w:r w:rsidR="00BE3AD3">
        <w:tab/>
      </w:r>
      <w:r w:rsidR="005C6B98">
        <w:t>Aye, aye, s</w:t>
      </w:r>
      <w:r>
        <w:t xml:space="preserve">ir! </w:t>
      </w:r>
      <w:r>
        <w:rPr>
          <w:b/>
          <w:bCs/>
          <w:i/>
          <w:iCs/>
        </w:rPr>
        <w:t>(he hits a button on the plinth control panel)</w:t>
      </w:r>
    </w:p>
    <w:p w14:paraId="4BC9D8FE" w14:textId="77777777" w:rsidR="00D86165" w:rsidRDefault="00D86165" w:rsidP="00D86165">
      <w:pPr>
        <w:ind w:left="2268" w:hanging="2268"/>
      </w:pPr>
    </w:p>
    <w:p w14:paraId="199669FC" w14:textId="77777777" w:rsidR="00D86165" w:rsidRPr="00BE3AD3" w:rsidRDefault="00D86165" w:rsidP="00BE3AD3">
      <w:pPr>
        <w:pStyle w:val="Heading3"/>
      </w:pPr>
      <w:bookmarkStart w:id="122" w:name="_Toc31106923"/>
      <w:bookmarkStart w:id="123" w:name="_Toc34042276"/>
      <w:r w:rsidRPr="00BE3AD3">
        <w:t>TRACK 29:</w:t>
      </w:r>
      <w:r w:rsidRPr="00BE3AD3">
        <w:rPr>
          <w:u w:val="none"/>
        </w:rPr>
        <w:tab/>
      </w:r>
      <w:r w:rsidR="00EA7075">
        <w:t>SFX</w:t>
      </w:r>
      <w:r w:rsidR="009D7E15" w:rsidRPr="009D7E15">
        <w:t xml:space="preserve"> </w:t>
      </w:r>
      <w:r w:rsidRPr="009D7E15">
        <w:t>Transporter</w:t>
      </w:r>
      <w:r w:rsidRPr="00BE3AD3">
        <w:t xml:space="preserve"> Beam #1</w:t>
      </w:r>
      <w:bookmarkEnd w:id="122"/>
      <w:bookmarkEnd w:id="123"/>
    </w:p>
    <w:p w14:paraId="3A6C96A1" w14:textId="77777777" w:rsidR="00D86165" w:rsidRDefault="00D86165" w:rsidP="00D86165">
      <w:pPr>
        <w:ind w:left="2268" w:hanging="2268"/>
      </w:pPr>
    </w:p>
    <w:p w14:paraId="72DB6D29" w14:textId="77777777" w:rsidR="00D86165" w:rsidRDefault="00D86165" w:rsidP="00D86165">
      <w:pPr>
        <w:rPr>
          <w:b/>
          <w:bCs/>
          <w:i/>
          <w:iCs/>
        </w:rPr>
      </w:pPr>
      <w:r>
        <w:rPr>
          <w:b/>
          <w:bCs/>
          <w:i/>
          <w:iCs/>
        </w:rPr>
        <w:t>(We hear the transporter beam operate as lights flash. Eventually, we hear the visitors materialise and Space Rangers Roger, Over and Out enter.)</w:t>
      </w:r>
    </w:p>
    <w:p w14:paraId="66F7B374" w14:textId="77777777" w:rsidR="00D86165" w:rsidRDefault="00D86165" w:rsidP="00D86165">
      <w:pPr>
        <w:ind w:left="2268" w:hanging="2268"/>
        <w:rPr>
          <w:i/>
          <w:iCs/>
        </w:rPr>
      </w:pPr>
    </w:p>
    <w:p w14:paraId="47AC6931" w14:textId="77777777" w:rsidR="00D86165" w:rsidRDefault="00D86165" w:rsidP="00BE3AD3">
      <w:pPr>
        <w:ind w:left="2268" w:hanging="2268"/>
      </w:pPr>
      <w:r>
        <w:rPr>
          <w:rStyle w:val="CharName"/>
        </w:rPr>
        <w:t>ROGER:</w:t>
      </w:r>
      <w:r w:rsidR="00BE3AD3">
        <w:tab/>
      </w:r>
      <w:r>
        <w:t>We are Space Rangers from Star Command. Roger!</w:t>
      </w:r>
      <w:r>
        <w:rPr>
          <w:i/>
          <w:iCs/>
        </w:rPr>
        <w:t xml:space="preserve"> </w:t>
      </w:r>
      <w:r>
        <w:rPr>
          <w:b/>
          <w:bCs/>
          <w:i/>
          <w:iCs/>
        </w:rPr>
        <w:t>(he salutes)</w:t>
      </w:r>
    </w:p>
    <w:p w14:paraId="3C4C66E6" w14:textId="77777777" w:rsidR="00D86165" w:rsidRDefault="00D86165" w:rsidP="00BE3AD3">
      <w:pPr>
        <w:ind w:left="2268" w:hanging="2268"/>
      </w:pPr>
      <w:r>
        <w:rPr>
          <w:rStyle w:val="CharName"/>
        </w:rPr>
        <w:t>OVER:</w:t>
      </w:r>
      <w:r w:rsidR="00BE3AD3">
        <w:tab/>
      </w:r>
      <w:r>
        <w:t xml:space="preserve">Over! </w:t>
      </w:r>
      <w:r>
        <w:rPr>
          <w:b/>
          <w:bCs/>
          <w:i/>
          <w:iCs/>
        </w:rPr>
        <w:t>(he salutes)</w:t>
      </w:r>
    </w:p>
    <w:p w14:paraId="5A14672F" w14:textId="77777777" w:rsidR="00D86165" w:rsidRDefault="00D86165" w:rsidP="00BE3AD3">
      <w:pPr>
        <w:ind w:left="2268" w:hanging="2268"/>
      </w:pPr>
      <w:r>
        <w:rPr>
          <w:rStyle w:val="CharName"/>
        </w:rPr>
        <w:t>OUT:</w:t>
      </w:r>
      <w:r w:rsidR="00BE3AD3">
        <w:tab/>
      </w:r>
      <w:r>
        <w:t xml:space="preserve">And Ouch! </w:t>
      </w:r>
      <w:r>
        <w:rPr>
          <w:b/>
          <w:bCs/>
          <w:i/>
          <w:iCs/>
        </w:rPr>
        <w:t>(he salutes and pokes himself in the eye)</w:t>
      </w:r>
      <w:r>
        <w:t>… I mean Out!</w:t>
      </w:r>
    </w:p>
    <w:p w14:paraId="5BC769E9" w14:textId="77777777" w:rsidR="00D86165" w:rsidRPr="00BE3AD3" w:rsidRDefault="00D86165" w:rsidP="00BE3AD3">
      <w:pPr>
        <w:ind w:left="2268" w:hanging="2268"/>
      </w:pPr>
      <w:r>
        <w:rPr>
          <w:rStyle w:val="CharName"/>
        </w:rPr>
        <w:t>UMPIRE:</w:t>
      </w:r>
      <w:r w:rsidR="00BE3AD3">
        <w:tab/>
      </w:r>
      <w:r>
        <w:t>And what news do you bring, Space Rangers Roger, Over and Out?</w:t>
      </w:r>
    </w:p>
    <w:p w14:paraId="0C3708CF" w14:textId="77777777" w:rsidR="00D86165" w:rsidRDefault="00D86165" w:rsidP="00BE3AD3">
      <w:pPr>
        <w:ind w:left="2268" w:hanging="2268"/>
      </w:pPr>
      <w:r>
        <w:rPr>
          <w:rStyle w:val="CharName"/>
        </w:rPr>
        <w:t>ROGER:</w:t>
      </w:r>
      <w:r w:rsidR="00BE3AD3">
        <w:tab/>
      </w:r>
      <w:r>
        <w:t>Rumours are rife of a revolting rebellion...</w:t>
      </w:r>
    </w:p>
    <w:p w14:paraId="365995A9" w14:textId="77777777" w:rsidR="00D86165" w:rsidRDefault="00D86165" w:rsidP="00BE3AD3">
      <w:pPr>
        <w:ind w:left="2268" w:hanging="2268"/>
      </w:pPr>
      <w:r>
        <w:rPr>
          <w:rStyle w:val="CharName"/>
        </w:rPr>
        <w:t>OVER:</w:t>
      </w:r>
      <w:r w:rsidR="00BE3AD3">
        <w:tab/>
      </w:r>
      <w:r>
        <w:t>A rabble of revolting rebellious rebels...</w:t>
      </w:r>
    </w:p>
    <w:p w14:paraId="25CF5188" w14:textId="77777777" w:rsidR="00D86165" w:rsidRDefault="00D86165" w:rsidP="00BE3AD3">
      <w:pPr>
        <w:ind w:left="2268" w:hanging="2268"/>
      </w:pPr>
      <w:r>
        <w:rPr>
          <w:rStyle w:val="CharName"/>
        </w:rPr>
        <w:t>OUT:</w:t>
      </w:r>
      <w:r w:rsidR="00BE3AD3">
        <w:tab/>
      </w:r>
      <w:r>
        <w:t>Rallying, ready to rebel and revolt!</w:t>
      </w:r>
    </w:p>
    <w:p w14:paraId="1D779FC8" w14:textId="77777777" w:rsidR="00D86165" w:rsidRDefault="00D86165" w:rsidP="00BE3AD3">
      <w:pPr>
        <w:ind w:left="2268" w:hanging="2268"/>
      </w:pPr>
      <w:r>
        <w:rPr>
          <w:rStyle w:val="CharName"/>
        </w:rPr>
        <w:t>SPOCKY:</w:t>
      </w:r>
      <w:r w:rsidR="00BE3AD3">
        <w:tab/>
      </w:r>
      <w:r>
        <w:t>A rebellion? What if they strike, your game-set-and-matchness?</w:t>
      </w:r>
    </w:p>
    <w:p w14:paraId="1139792D" w14:textId="535D623A" w:rsidR="00D86165" w:rsidRDefault="00D86165" w:rsidP="00D86165">
      <w:pPr>
        <w:ind w:left="2268" w:hanging="2268"/>
      </w:pPr>
      <w:r>
        <w:rPr>
          <w:rStyle w:val="CharName"/>
        </w:rPr>
        <w:t>UMPIRE:</w:t>
      </w:r>
      <w:r w:rsidR="00BE3AD3">
        <w:tab/>
      </w:r>
      <w:r>
        <w:t>They can strik</w:t>
      </w:r>
      <w:r w:rsidR="00A64051">
        <w:t>e if they like, but be warned… T</w:t>
      </w:r>
      <w:r>
        <w:t>he Umpire strikes back!</w:t>
      </w:r>
    </w:p>
    <w:p w14:paraId="64EA6BB1" w14:textId="77777777" w:rsidR="00D86165" w:rsidRDefault="00D86165" w:rsidP="00D86165">
      <w:pPr>
        <w:ind w:left="2268" w:hanging="2268"/>
      </w:pPr>
    </w:p>
    <w:p w14:paraId="103255EC" w14:textId="77777777" w:rsidR="00D86165" w:rsidRPr="00BE3AD3" w:rsidRDefault="00D86165" w:rsidP="00BE3AD3">
      <w:pPr>
        <w:pStyle w:val="Heading3"/>
      </w:pPr>
      <w:bookmarkStart w:id="124" w:name="_Toc31106924"/>
      <w:bookmarkStart w:id="125" w:name="_Toc34042277"/>
      <w:r w:rsidRPr="00BE3AD3">
        <w:t>TRACK 30:</w:t>
      </w:r>
      <w:r w:rsidRPr="00BE3AD3">
        <w:rPr>
          <w:u w:val="none"/>
        </w:rPr>
        <w:tab/>
      </w:r>
      <w:r w:rsidR="00EA7075">
        <w:t>SFX</w:t>
      </w:r>
      <w:r w:rsidRPr="00BE3AD3">
        <w:t xml:space="preserve"> Copyright Alarm #3</w:t>
      </w:r>
      <w:bookmarkEnd w:id="124"/>
      <w:bookmarkEnd w:id="125"/>
    </w:p>
    <w:p w14:paraId="7616F26F" w14:textId="77777777" w:rsidR="00D86165" w:rsidRDefault="00D86165" w:rsidP="00D86165">
      <w:pPr>
        <w:ind w:left="2268" w:hanging="2268"/>
      </w:pPr>
    </w:p>
    <w:p w14:paraId="695F72E6" w14:textId="4FCB99AD" w:rsidR="00D86165" w:rsidRDefault="00BE3AD3" w:rsidP="00BE3AD3">
      <w:pPr>
        <w:ind w:left="2268" w:hanging="2268"/>
      </w:pPr>
      <w:r w:rsidRPr="00BE3AD3">
        <w:rPr>
          <w:b/>
        </w:rPr>
        <w:t>UMPIRE:</w:t>
      </w:r>
      <w:r>
        <w:tab/>
      </w:r>
      <w:r w:rsidR="00D86165">
        <w:rPr>
          <w:b/>
          <w:bCs/>
          <w:i/>
          <w:iCs/>
        </w:rPr>
        <w:t>(looking up and shouting)</w:t>
      </w:r>
      <w:r w:rsidR="00D86165">
        <w:rPr>
          <w:i/>
          <w:iCs/>
        </w:rPr>
        <w:t xml:space="preserve"> </w:t>
      </w:r>
      <w:r w:rsidR="00A64051">
        <w:t xml:space="preserve">I said </w:t>
      </w:r>
      <w:r w:rsidR="000F203D">
        <w:t>“</w:t>
      </w:r>
      <w:r w:rsidR="00A64051">
        <w:t>T</w:t>
      </w:r>
      <w:r w:rsidR="00D86165">
        <w:t>he Umpire strikes back!</w:t>
      </w:r>
      <w:r w:rsidR="000F203D">
        <w:t>”</w:t>
      </w:r>
    </w:p>
    <w:p w14:paraId="0DC7D506" w14:textId="77777777" w:rsidR="00D86165" w:rsidRDefault="00D86165" w:rsidP="00BE3AD3">
      <w:pPr>
        <w:ind w:left="2268" w:hanging="2268"/>
      </w:pPr>
      <w:r>
        <w:rPr>
          <w:rStyle w:val="CharName"/>
        </w:rPr>
        <w:t>ROGER:</w:t>
      </w:r>
      <w:r w:rsidR="00BE3AD3">
        <w:tab/>
      </w:r>
      <w:r>
        <w:t>We also spotted someone on your wanted list!</w:t>
      </w:r>
    </w:p>
    <w:p w14:paraId="4643F722" w14:textId="77777777" w:rsidR="00D86165" w:rsidRDefault="00D86165" w:rsidP="00BE3AD3">
      <w:pPr>
        <w:ind w:left="2268" w:hanging="2268"/>
      </w:pPr>
      <w:r>
        <w:rPr>
          <w:rStyle w:val="CharName"/>
        </w:rPr>
        <w:t>OVER:</w:t>
      </w:r>
      <w:r w:rsidR="00BE3AD3">
        <w:tab/>
      </w:r>
      <w:r>
        <w:t>That Princess Nebula and her rusty robot.</w:t>
      </w:r>
    </w:p>
    <w:p w14:paraId="386CB6C8" w14:textId="77777777" w:rsidR="00D86165" w:rsidRDefault="00D86165" w:rsidP="00BE3AD3">
      <w:pPr>
        <w:ind w:left="2268" w:hanging="2268"/>
      </w:pPr>
      <w:r>
        <w:rPr>
          <w:rStyle w:val="CharName"/>
        </w:rPr>
        <w:t>OUT:</w:t>
      </w:r>
      <w:r w:rsidR="00BE3AD3">
        <w:tab/>
      </w:r>
      <w:r>
        <w:t>But they crashed into a small space station.</w:t>
      </w:r>
    </w:p>
    <w:p w14:paraId="3DACF1EB" w14:textId="77777777" w:rsidR="00D86165" w:rsidRDefault="00D86165" w:rsidP="00BE3AD3">
      <w:pPr>
        <w:ind w:left="2268" w:hanging="2268"/>
      </w:pPr>
      <w:r>
        <w:rPr>
          <w:rStyle w:val="CharName"/>
        </w:rPr>
        <w:t>ROGER:</w:t>
      </w:r>
      <w:r w:rsidR="00BE3AD3">
        <w:tab/>
      </w:r>
      <w:r>
        <w:t>I bet all that was left was that pretty sphere round her neck.</w:t>
      </w:r>
    </w:p>
    <w:p w14:paraId="2EC9A75A" w14:textId="77777777" w:rsidR="00D86165" w:rsidRDefault="00D86165" w:rsidP="00BE3AD3">
      <w:pPr>
        <w:ind w:left="2268" w:hanging="2268"/>
      </w:pPr>
      <w:r>
        <w:rPr>
          <w:rStyle w:val="CharName"/>
        </w:rPr>
        <w:t>ALL:</w:t>
      </w:r>
      <w:r w:rsidR="00BE3AD3">
        <w:tab/>
      </w:r>
      <w:r>
        <w:t>Sphere!</w:t>
      </w:r>
    </w:p>
    <w:p w14:paraId="0925FF84" w14:textId="77777777" w:rsidR="00D86165" w:rsidRDefault="00D86165" w:rsidP="00BE3AD3">
      <w:pPr>
        <w:ind w:left="2268" w:hanging="2268"/>
      </w:pPr>
      <w:r>
        <w:rPr>
          <w:rStyle w:val="CharName"/>
        </w:rPr>
        <w:t>SPOCKY:</w:t>
      </w:r>
      <w:r w:rsidR="00BE3AD3">
        <w:tab/>
      </w:r>
      <w:r>
        <w:t>So Princess Nebula pinched your ball!</w:t>
      </w:r>
      <w:r>
        <w:tab/>
      </w:r>
    </w:p>
    <w:p w14:paraId="11C819F0" w14:textId="77777777" w:rsidR="00D86165" w:rsidRDefault="00D86165" w:rsidP="00BE3AD3">
      <w:pPr>
        <w:ind w:left="2268" w:hanging="2268"/>
      </w:pPr>
      <w:r>
        <w:rPr>
          <w:rStyle w:val="CharName"/>
        </w:rPr>
        <w:t>UMPIRE:</w:t>
      </w:r>
      <w:r w:rsidR="00BE3AD3">
        <w:tab/>
      </w:r>
      <w:r>
        <w:t xml:space="preserve">And you rotten Rangers let her go! </w:t>
      </w:r>
    </w:p>
    <w:p w14:paraId="4497BB64" w14:textId="77777777" w:rsidR="00D86165" w:rsidRDefault="00D86165" w:rsidP="00D86165">
      <w:pPr>
        <w:ind w:left="2268" w:hanging="2268"/>
      </w:pPr>
      <w:r>
        <w:rPr>
          <w:rStyle w:val="CharName"/>
        </w:rPr>
        <w:t>RANGERS:</w:t>
      </w:r>
      <w:r w:rsidR="00BE3AD3">
        <w:tab/>
      </w:r>
      <w:r>
        <w:t>Sorry, Mr. Vampire!</w:t>
      </w:r>
    </w:p>
    <w:p w14:paraId="0BFCD5CE" w14:textId="77777777" w:rsidR="00D86165" w:rsidRDefault="00D86165" w:rsidP="00BE3AD3">
      <w:pPr>
        <w:ind w:left="2268" w:hanging="2268"/>
      </w:pPr>
      <w:r>
        <w:rPr>
          <w:rStyle w:val="CharName"/>
        </w:rPr>
        <w:t>UMPIRE:</w:t>
      </w:r>
      <w:r>
        <w:rPr>
          <w:i/>
          <w:iCs/>
        </w:rPr>
        <w:tab/>
      </w:r>
      <w:r>
        <w:rPr>
          <w:b/>
          <w:bCs/>
          <w:i/>
          <w:iCs/>
        </w:rPr>
        <w:t>(rhythmically, stamping foot twice)</w:t>
      </w:r>
      <w:r>
        <w:rPr>
          <w:i/>
          <w:iCs/>
        </w:rPr>
        <w:t xml:space="preserve"> </w:t>
      </w:r>
      <w:r>
        <w:t>Umpire! Umpire!</w:t>
      </w:r>
    </w:p>
    <w:p w14:paraId="7DA2F794" w14:textId="77777777" w:rsidR="00D86165" w:rsidRDefault="00D86165" w:rsidP="00BE3AD3">
      <w:pPr>
        <w:ind w:left="2268" w:hanging="2268"/>
      </w:pPr>
      <w:r>
        <w:rPr>
          <w:rStyle w:val="CharName"/>
        </w:rPr>
        <w:t>RANGERS:</w:t>
      </w:r>
      <w:r>
        <w:rPr>
          <w:i/>
          <w:iCs/>
        </w:rPr>
        <w:tab/>
      </w:r>
      <w:r>
        <w:rPr>
          <w:b/>
          <w:bCs/>
          <w:i/>
          <w:iCs/>
        </w:rPr>
        <w:t>(rhythmically, doing a little dance)</w:t>
      </w:r>
      <w:r>
        <w:rPr>
          <w:i/>
          <w:iCs/>
        </w:rPr>
        <w:t xml:space="preserve"> </w:t>
      </w:r>
      <w:r>
        <w:t>Stick it up your jumpire!</w:t>
      </w:r>
    </w:p>
    <w:p w14:paraId="7000EE5C" w14:textId="67420544" w:rsidR="00D86165" w:rsidRDefault="00D86165" w:rsidP="00BE3AD3">
      <w:pPr>
        <w:ind w:left="2268" w:hanging="2268"/>
      </w:pPr>
      <w:r>
        <w:rPr>
          <w:rStyle w:val="CharName"/>
        </w:rPr>
        <w:t>UMPIRE:</w:t>
      </w:r>
      <w:r w:rsidR="00BE3AD3">
        <w:tab/>
      </w:r>
      <w:r>
        <w:t>All is not lost, for I sense i</w:t>
      </w:r>
      <w:r w:rsidR="00C23C5D">
        <w:t>n T</w:t>
      </w:r>
      <w:r>
        <w:t>he Sauce that Princess Nebula is…. alive!</w:t>
      </w:r>
    </w:p>
    <w:p w14:paraId="6EC53A87" w14:textId="77777777" w:rsidR="00D86165" w:rsidRDefault="00D86165" w:rsidP="00BE3AD3">
      <w:pPr>
        <w:ind w:left="2268" w:hanging="2268"/>
      </w:pPr>
      <w:r>
        <w:rPr>
          <w:rStyle w:val="CharName"/>
        </w:rPr>
        <w:t>ALL:</w:t>
      </w:r>
      <w:r w:rsidR="00BE3AD3">
        <w:tab/>
      </w:r>
      <w:r>
        <w:t>Alive?</w:t>
      </w:r>
    </w:p>
    <w:p w14:paraId="1F6337AB" w14:textId="77777777" w:rsidR="00D86165" w:rsidRDefault="00D86165" w:rsidP="00BE3AD3">
      <w:pPr>
        <w:ind w:left="2268" w:hanging="2268"/>
      </w:pPr>
      <w:r>
        <w:rPr>
          <w:rStyle w:val="CharName"/>
        </w:rPr>
        <w:t>UMPIRE:</w:t>
      </w:r>
      <w:r w:rsidR="00BE3AD3">
        <w:tab/>
      </w:r>
      <w:r>
        <w:t xml:space="preserve">And she carries the galaxy with her. I will offer a reward for her return. </w:t>
      </w:r>
      <w:r>
        <w:rPr>
          <w:b/>
          <w:bCs/>
          <w:i/>
          <w:iCs/>
        </w:rPr>
        <w:t>(to Out)</w:t>
      </w:r>
      <w:r>
        <w:rPr>
          <w:i/>
          <w:iCs/>
        </w:rPr>
        <w:t xml:space="preserve"> </w:t>
      </w:r>
      <w:r>
        <w:t>So, are you in?</w:t>
      </w:r>
    </w:p>
    <w:p w14:paraId="3C5B60E1" w14:textId="1B68F0CB" w:rsidR="00D86165" w:rsidRDefault="00D86165" w:rsidP="00BE3AD3">
      <w:pPr>
        <w:ind w:left="2268" w:hanging="2268"/>
      </w:pPr>
      <w:r>
        <w:rPr>
          <w:rStyle w:val="CharName"/>
        </w:rPr>
        <w:t>OUT:</w:t>
      </w:r>
      <w:r>
        <w:tab/>
      </w:r>
      <w:r>
        <w:rPr>
          <w:b/>
          <w:bCs/>
          <w:i/>
          <w:iCs/>
        </w:rPr>
        <w:t>(pointing at himself)</w:t>
      </w:r>
      <w:r>
        <w:rPr>
          <w:i/>
          <w:iCs/>
        </w:rPr>
        <w:t xml:space="preserve"> </w:t>
      </w:r>
      <w:r w:rsidR="005C6B98">
        <w:t>No, I’m Out, s</w:t>
      </w:r>
      <w:r>
        <w:t>ir.</w:t>
      </w:r>
    </w:p>
    <w:p w14:paraId="18A075B3" w14:textId="77777777" w:rsidR="00D86165" w:rsidRDefault="00D86165" w:rsidP="00BE3AD3">
      <w:pPr>
        <w:ind w:left="2268" w:hanging="2268"/>
      </w:pPr>
      <w:r>
        <w:rPr>
          <w:rStyle w:val="CharName"/>
        </w:rPr>
        <w:t>UMPIRE:</w:t>
      </w:r>
      <w:r>
        <w:rPr>
          <w:i/>
          <w:iCs/>
        </w:rPr>
        <w:tab/>
      </w:r>
      <w:r>
        <w:rPr>
          <w:b/>
          <w:bCs/>
          <w:i/>
          <w:iCs/>
        </w:rPr>
        <w:t>(turning to Over)</w:t>
      </w:r>
      <w:r>
        <w:rPr>
          <w:i/>
          <w:iCs/>
        </w:rPr>
        <w:t xml:space="preserve"> </w:t>
      </w:r>
      <w:r>
        <w:t>Well then, Roger - will you take on my mission?</w:t>
      </w:r>
    </w:p>
    <w:p w14:paraId="5ED02553" w14:textId="0E7AA57E" w:rsidR="00D86165" w:rsidRDefault="00D86165" w:rsidP="00BE3AD3">
      <w:pPr>
        <w:ind w:left="2268" w:hanging="2268"/>
      </w:pPr>
      <w:r>
        <w:rPr>
          <w:rStyle w:val="CharName"/>
        </w:rPr>
        <w:t>OVER:</w:t>
      </w:r>
      <w:r>
        <w:tab/>
      </w:r>
      <w:r>
        <w:rPr>
          <w:b/>
          <w:bCs/>
          <w:i/>
          <w:iCs/>
        </w:rPr>
        <w:t>(pointing to himself)</w:t>
      </w:r>
      <w:r w:rsidR="005C6B98">
        <w:t xml:space="preserve"> No, it’s Over, s</w:t>
      </w:r>
      <w:r>
        <w:t>ir.</w:t>
      </w:r>
    </w:p>
    <w:p w14:paraId="7234BE10" w14:textId="77777777" w:rsidR="00D86165" w:rsidRDefault="00D86165" w:rsidP="00BE3AD3">
      <w:pPr>
        <w:ind w:left="2268" w:hanging="2268"/>
      </w:pPr>
      <w:r>
        <w:rPr>
          <w:rStyle w:val="CharName"/>
        </w:rPr>
        <w:t>UMPIRE:</w:t>
      </w:r>
      <w:r w:rsidR="00BE3AD3">
        <w:tab/>
      </w:r>
      <w:r>
        <w:t>Over? It’s not even started!</w:t>
      </w:r>
    </w:p>
    <w:p w14:paraId="6C6C4EA4" w14:textId="096E69C8" w:rsidR="00D86165" w:rsidRDefault="00D86165" w:rsidP="00BE3AD3">
      <w:pPr>
        <w:ind w:left="2268" w:hanging="2268"/>
      </w:pPr>
      <w:r>
        <w:rPr>
          <w:rStyle w:val="CharName"/>
        </w:rPr>
        <w:t>ROGER:</w:t>
      </w:r>
      <w:r w:rsidR="00BE3AD3">
        <w:tab/>
      </w:r>
      <w:r w:rsidR="000F203D">
        <w:t>You’ll have the p</w:t>
      </w:r>
      <w:r>
        <w:t>rincess and the Galaxy by the end of the show!</w:t>
      </w:r>
    </w:p>
    <w:p w14:paraId="1211D9E6" w14:textId="5C89D676" w:rsidR="00D86165" w:rsidRDefault="00D86165" w:rsidP="00BE3AD3">
      <w:pPr>
        <w:ind w:left="2268" w:hanging="2268"/>
      </w:pPr>
      <w:r>
        <w:rPr>
          <w:rStyle w:val="CharName"/>
        </w:rPr>
        <w:t>UMPIRE:</w:t>
      </w:r>
      <w:r w:rsidR="00BE3AD3">
        <w:tab/>
      </w:r>
      <w:r>
        <w:t>And so</w:t>
      </w:r>
      <w:r w:rsidR="00A64051">
        <w:t>on she’ll learn when you cross T</w:t>
      </w:r>
      <w:r>
        <w:t>he Umpire…</w:t>
      </w:r>
    </w:p>
    <w:p w14:paraId="51E10AD2" w14:textId="05BBE402" w:rsidR="00D86165" w:rsidRDefault="00D86165" w:rsidP="00D86165">
      <w:pPr>
        <w:ind w:left="2268" w:hanging="2268"/>
      </w:pPr>
      <w:r>
        <w:rPr>
          <w:rStyle w:val="CharName"/>
        </w:rPr>
        <w:t>ALL:</w:t>
      </w:r>
      <w:r w:rsidR="00BE3AD3">
        <w:tab/>
      </w:r>
      <w:r w:rsidR="00A64051">
        <w:t>...T</w:t>
      </w:r>
      <w:r>
        <w:t xml:space="preserve">he Umpire strikes back! </w:t>
      </w:r>
      <w:r>
        <w:rPr>
          <w:b/>
          <w:bCs/>
          <w:i/>
          <w:iCs/>
        </w:rPr>
        <w:t>(maniacally evil with raised arms)</w:t>
      </w:r>
      <w:r>
        <w:rPr>
          <w:i/>
          <w:iCs/>
        </w:rPr>
        <w:t xml:space="preserve"> </w:t>
      </w:r>
      <w:r>
        <w:t xml:space="preserve">Mwa-ha-ha-ha-ha… </w:t>
      </w:r>
      <w:r>
        <w:rPr>
          <w:b/>
          <w:bCs/>
          <w:i/>
          <w:iCs/>
        </w:rPr>
        <w:t>(a beat as they look at each other, before finishing with a final loud...)</w:t>
      </w:r>
      <w:r>
        <w:rPr>
          <w:i/>
          <w:iCs/>
        </w:rPr>
        <w:t xml:space="preserve"> </w:t>
      </w:r>
      <w:r>
        <w:t>Ha!</w:t>
      </w:r>
    </w:p>
    <w:p w14:paraId="4168F1F5" w14:textId="77777777" w:rsidR="00D86165" w:rsidRDefault="00D86165" w:rsidP="00D86165">
      <w:pPr>
        <w:ind w:left="2268" w:hanging="2268"/>
      </w:pPr>
    </w:p>
    <w:p w14:paraId="72170B68" w14:textId="77777777" w:rsidR="00D86165" w:rsidRDefault="00D86165" w:rsidP="00D86165">
      <w:pPr>
        <w:ind w:left="2268" w:hanging="2268"/>
        <w:rPr>
          <w:b/>
          <w:bCs/>
          <w:i/>
          <w:iCs/>
        </w:rPr>
      </w:pPr>
      <w:r>
        <w:rPr>
          <w:b/>
          <w:bCs/>
          <w:i/>
          <w:iCs/>
        </w:rPr>
        <w:t>(Fade to Blackout.)</w:t>
      </w:r>
    </w:p>
    <w:p w14:paraId="791D98F4" w14:textId="77777777" w:rsidR="00D86165" w:rsidRDefault="00D86165" w:rsidP="00D86165">
      <w:pPr>
        <w:ind w:left="2268" w:hanging="2268"/>
        <w:rPr>
          <w:b/>
          <w:bCs/>
          <w:i/>
          <w:iCs/>
        </w:rPr>
      </w:pPr>
    </w:p>
    <w:p w14:paraId="7F81B25C" w14:textId="2AE05A0F" w:rsidR="00D86165" w:rsidRDefault="00D86165" w:rsidP="00D86165">
      <w:pPr>
        <w:pStyle w:val="Heading2"/>
      </w:pPr>
      <w:bookmarkStart w:id="126" w:name="_Toc31106925"/>
      <w:bookmarkStart w:id="127" w:name="_Toc34042278"/>
      <w:r>
        <w:t xml:space="preserve">Scene </w:t>
      </w:r>
      <w:bookmarkEnd w:id="126"/>
      <w:r w:rsidR="0094169E">
        <w:t>T</w:t>
      </w:r>
      <w:r w:rsidR="00BE3AD3">
        <w:t>hree</w:t>
      </w:r>
      <w:bookmarkEnd w:id="127"/>
    </w:p>
    <w:p w14:paraId="2DA47F04" w14:textId="77777777" w:rsidR="00D86165" w:rsidRDefault="00D86165" w:rsidP="00D86165">
      <w:pPr>
        <w:ind w:left="2268" w:hanging="2268"/>
      </w:pPr>
    </w:p>
    <w:p w14:paraId="1AA97F38" w14:textId="77777777" w:rsidR="00D86165" w:rsidRPr="00BE3AD3" w:rsidRDefault="00D86165" w:rsidP="00BE3AD3">
      <w:pPr>
        <w:pStyle w:val="Heading3"/>
      </w:pPr>
      <w:bookmarkStart w:id="128" w:name="_Toc31106926"/>
      <w:bookmarkStart w:id="129" w:name="_Toc34042279"/>
      <w:r w:rsidRPr="00BE3AD3">
        <w:t>TRACK 31:</w:t>
      </w:r>
      <w:r w:rsidRPr="00BE3AD3">
        <w:rPr>
          <w:u w:val="none"/>
        </w:rPr>
        <w:tab/>
      </w:r>
      <w:r w:rsidRPr="00BE3AD3">
        <w:t>Game Battle</w:t>
      </w:r>
      <w:bookmarkEnd w:id="128"/>
      <w:bookmarkEnd w:id="129"/>
    </w:p>
    <w:p w14:paraId="738234BF" w14:textId="77777777" w:rsidR="00D86165" w:rsidRDefault="00D86165" w:rsidP="00D86165">
      <w:pPr>
        <w:ind w:left="2268" w:hanging="2268"/>
      </w:pPr>
    </w:p>
    <w:p w14:paraId="652E866F" w14:textId="77777777" w:rsidR="00D86165" w:rsidRDefault="00D86165" w:rsidP="00D86165">
      <w:pPr>
        <w:rPr>
          <w:b/>
          <w:bCs/>
          <w:i/>
          <w:iCs/>
        </w:rPr>
      </w:pPr>
      <w:r>
        <w:rPr>
          <w:b/>
          <w:bCs/>
          <w:i/>
          <w:iCs/>
        </w:rPr>
        <w:t>(Back on board The Millennium Penguin, we hear laser blasts as lights come up to reveal the crew fighting a space battle. They huddle behind the front bonnet of the ship, looking into the audience. Nigel &amp; Zak are at the controls; Luke &amp; Toby are giving advice and Qwerty is quaking with fear. They shout over the sound effects in desperation and panic.)</w:t>
      </w:r>
    </w:p>
    <w:p w14:paraId="44E844B0" w14:textId="77777777" w:rsidR="00D86165" w:rsidRDefault="00D86165" w:rsidP="00D86165">
      <w:pPr>
        <w:ind w:left="2268" w:hanging="2268"/>
        <w:rPr>
          <w:i/>
          <w:iCs/>
        </w:rPr>
      </w:pPr>
    </w:p>
    <w:p w14:paraId="1D9FF127" w14:textId="77777777" w:rsidR="00D86165" w:rsidRDefault="00D86165" w:rsidP="00AC3ADC">
      <w:pPr>
        <w:ind w:left="2268" w:hanging="2268"/>
      </w:pPr>
      <w:r>
        <w:rPr>
          <w:rStyle w:val="CharName"/>
        </w:rPr>
        <w:t>ZAK:</w:t>
      </w:r>
      <w:r w:rsidR="00AC3ADC">
        <w:tab/>
      </w:r>
      <w:r>
        <w:t>Star fighters at four o’clock!</w:t>
      </w:r>
    </w:p>
    <w:p w14:paraId="1BF31726" w14:textId="77777777" w:rsidR="00D86165" w:rsidRDefault="00D86165" w:rsidP="00AC3ADC">
      <w:pPr>
        <w:ind w:left="2268" w:hanging="2268"/>
      </w:pPr>
      <w:r>
        <w:rPr>
          <w:rStyle w:val="CharName"/>
        </w:rPr>
        <w:t>NIGEL:</w:t>
      </w:r>
      <w:r w:rsidR="00AC3ADC">
        <w:tab/>
      </w:r>
      <w:r>
        <w:t>Lasers locked on target!</w:t>
      </w:r>
    </w:p>
    <w:p w14:paraId="57CBC633" w14:textId="77777777" w:rsidR="00D86165" w:rsidRDefault="00D86165" w:rsidP="00AC3ADC">
      <w:pPr>
        <w:ind w:left="2268" w:hanging="2268"/>
      </w:pPr>
      <w:r>
        <w:rPr>
          <w:rStyle w:val="CharName"/>
        </w:rPr>
        <w:t>QWERTY:</w:t>
      </w:r>
      <w:r w:rsidR="00AC3ADC">
        <w:tab/>
      </w:r>
      <w:r>
        <w:t>I can’t watch! I can’t watch!</w:t>
      </w:r>
    </w:p>
    <w:p w14:paraId="3F7F719D" w14:textId="77777777" w:rsidR="00D86165" w:rsidRDefault="00D86165" w:rsidP="00AC3ADC">
      <w:pPr>
        <w:ind w:left="2268" w:hanging="2268"/>
      </w:pPr>
      <w:r>
        <w:rPr>
          <w:rStyle w:val="CharName"/>
        </w:rPr>
        <w:t>LUKE:</w:t>
      </w:r>
      <w:r w:rsidR="00AC3ADC">
        <w:tab/>
      </w:r>
      <w:r>
        <w:t>Look out behind you!</w:t>
      </w:r>
    </w:p>
    <w:p w14:paraId="17365AC5" w14:textId="77777777" w:rsidR="00D86165" w:rsidRDefault="00D86165" w:rsidP="00AC3ADC">
      <w:pPr>
        <w:ind w:left="2268" w:hanging="2268"/>
      </w:pPr>
      <w:r>
        <w:rPr>
          <w:rStyle w:val="CharName"/>
        </w:rPr>
        <w:t>TOBY:</w:t>
      </w:r>
      <w:r w:rsidR="00AC3ADC">
        <w:tab/>
      </w:r>
      <w:r>
        <w:t>Great Scott, they’re everywhere!</w:t>
      </w:r>
    </w:p>
    <w:p w14:paraId="1B44FD07" w14:textId="77777777" w:rsidR="00D86165" w:rsidRDefault="00D86165" w:rsidP="00AC3ADC">
      <w:pPr>
        <w:ind w:left="2268" w:hanging="2268"/>
      </w:pPr>
      <w:r>
        <w:rPr>
          <w:rStyle w:val="CharName"/>
        </w:rPr>
        <w:t>ZAK:</w:t>
      </w:r>
      <w:r w:rsidR="00AC3ADC">
        <w:tab/>
      </w:r>
      <w:r>
        <w:t>Quick, reload and fire again!</w:t>
      </w:r>
    </w:p>
    <w:p w14:paraId="40ABB7A1" w14:textId="77777777" w:rsidR="00D86165" w:rsidRDefault="00D86165" w:rsidP="00AC3ADC">
      <w:pPr>
        <w:ind w:left="2268" w:hanging="2268"/>
      </w:pPr>
      <w:r>
        <w:rPr>
          <w:rStyle w:val="CharName"/>
        </w:rPr>
        <w:t>NIGEL:</w:t>
      </w:r>
      <w:r w:rsidR="00AC3ADC">
        <w:tab/>
      </w:r>
      <w:r>
        <w:t>We’re running out of fuel!</w:t>
      </w:r>
    </w:p>
    <w:p w14:paraId="16B07D46" w14:textId="77777777" w:rsidR="00D86165" w:rsidRDefault="00D86165" w:rsidP="00AC3ADC">
      <w:pPr>
        <w:ind w:left="2268" w:hanging="2268"/>
      </w:pPr>
      <w:r>
        <w:rPr>
          <w:rStyle w:val="CharName"/>
        </w:rPr>
        <w:t>QWERTY:</w:t>
      </w:r>
      <w:r w:rsidR="00AC3ADC">
        <w:tab/>
      </w:r>
      <w:r>
        <w:t>We’ll be vaporised for sure!</w:t>
      </w:r>
    </w:p>
    <w:p w14:paraId="0BC29B7C" w14:textId="77777777" w:rsidR="00D86165" w:rsidRDefault="00D86165" w:rsidP="00AC3ADC">
      <w:pPr>
        <w:ind w:left="2268" w:hanging="2268"/>
      </w:pPr>
      <w:r>
        <w:rPr>
          <w:rStyle w:val="CharName"/>
        </w:rPr>
        <w:t>LUKE:</w:t>
      </w:r>
      <w:r w:rsidR="00AC3ADC">
        <w:tab/>
      </w:r>
      <w:r>
        <w:t>Watch out for that asteroid!</w:t>
      </w:r>
    </w:p>
    <w:p w14:paraId="43D3883D" w14:textId="77777777" w:rsidR="00D86165" w:rsidRDefault="00D86165" w:rsidP="00AC3ADC">
      <w:pPr>
        <w:ind w:left="2268" w:hanging="2268"/>
      </w:pPr>
      <w:r>
        <w:rPr>
          <w:rStyle w:val="CharName"/>
        </w:rPr>
        <w:t>TOBY:</w:t>
      </w:r>
      <w:r w:rsidR="00AC3ADC">
        <w:tab/>
        <w:t>Too late, we’re going to…</w:t>
      </w:r>
    </w:p>
    <w:p w14:paraId="251E5BBC" w14:textId="77777777" w:rsidR="00D86165" w:rsidRDefault="00D86165" w:rsidP="00AC3ADC">
      <w:pPr>
        <w:ind w:left="2268" w:hanging="2268"/>
      </w:pPr>
      <w:r>
        <w:rPr>
          <w:rStyle w:val="CharName"/>
        </w:rPr>
        <w:t>ALL:</w:t>
      </w:r>
      <w:r>
        <w:tab/>
      </w:r>
      <w:r>
        <w:rPr>
          <w:b/>
          <w:bCs/>
          <w:i/>
          <w:iCs/>
        </w:rPr>
        <w:t>(terrified)</w:t>
      </w:r>
      <w:r>
        <w:rPr>
          <w:i/>
          <w:iCs/>
        </w:rPr>
        <w:t xml:space="preserve"> </w:t>
      </w:r>
      <w:r>
        <w:t>Aagghh…!</w:t>
      </w:r>
    </w:p>
    <w:p w14:paraId="18B21164" w14:textId="77777777" w:rsidR="00AC3ADC" w:rsidRDefault="00AC3ADC" w:rsidP="00AC3ADC">
      <w:pPr>
        <w:ind w:left="2268" w:hanging="2268"/>
      </w:pPr>
    </w:p>
    <w:p w14:paraId="0251F7DB" w14:textId="77777777" w:rsidR="00D86165" w:rsidRDefault="00D86165" w:rsidP="00D86165">
      <w:pPr>
        <w:rPr>
          <w:b/>
          <w:bCs/>
          <w:i/>
          <w:iCs/>
        </w:rPr>
      </w:pPr>
      <w:r>
        <w:rPr>
          <w:b/>
          <w:bCs/>
          <w:i/>
          <w:iCs/>
        </w:rPr>
        <w:t>(We hear a loud crash and explosion, then an 8-bit fanfare and a voice over announcing “Game Over!”)</w:t>
      </w:r>
    </w:p>
    <w:p w14:paraId="1D9E4DD3" w14:textId="77777777" w:rsidR="00D86165" w:rsidRDefault="00D86165" w:rsidP="00D86165">
      <w:pPr>
        <w:ind w:left="2268" w:hanging="2268"/>
        <w:rPr>
          <w:color w:val="800080"/>
        </w:rPr>
      </w:pPr>
    </w:p>
    <w:p w14:paraId="5D1C5325" w14:textId="77777777" w:rsidR="00D86165" w:rsidRPr="00AC3ADC" w:rsidRDefault="00D86165" w:rsidP="00AC3ADC">
      <w:pPr>
        <w:ind w:left="2268" w:hanging="2268"/>
        <w:rPr>
          <w:color w:val="000000"/>
        </w:rPr>
      </w:pPr>
      <w:r>
        <w:rPr>
          <w:rStyle w:val="CharName"/>
        </w:rPr>
        <w:t>VO:</w:t>
      </w:r>
      <w:r w:rsidR="00AC3ADC">
        <w:tab/>
      </w:r>
      <w:r>
        <w:t>Game Over!</w:t>
      </w:r>
    </w:p>
    <w:p w14:paraId="22AEABD4" w14:textId="77777777" w:rsidR="00D86165" w:rsidRDefault="00D86165" w:rsidP="00D86165">
      <w:pPr>
        <w:ind w:left="2268" w:hanging="2268"/>
      </w:pPr>
      <w:r>
        <w:rPr>
          <w:rStyle w:val="CharName"/>
        </w:rPr>
        <w:t>ALL:</w:t>
      </w:r>
      <w:r>
        <w:tab/>
      </w:r>
      <w:r>
        <w:rPr>
          <w:b/>
          <w:bCs/>
          <w:i/>
          <w:iCs/>
        </w:rPr>
        <w:t>(disappointed)</w:t>
      </w:r>
      <w:r>
        <w:rPr>
          <w:i/>
          <w:iCs/>
        </w:rPr>
        <w:t xml:space="preserve"> </w:t>
      </w:r>
      <w:r>
        <w:t>Ahhhh!</w:t>
      </w:r>
    </w:p>
    <w:p w14:paraId="2202A162" w14:textId="77777777" w:rsidR="00D86165" w:rsidRDefault="00D86165" w:rsidP="00D86165">
      <w:pPr>
        <w:ind w:left="2268" w:hanging="2268"/>
      </w:pPr>
    </w:p>
    <w:p w14:paraId="59F5FD5F" w14:textId="77777777" w:rsidR="00D86165" w:rsidRDefault="00D86165" w:rsidP="00D86165">
      <w:pPr>
        <w:ind w:left="2268" w:hanging="2268"/>
        <w:rPr>
          <w:b/>
          <w:bCs/>
          <w:i/>
          <w:iCs/>
        </w:rPr>
      </w:pPr>
      <w:r>
        <w:rPr>
          <w:b/>
          <w:bCs/>
          <w:i/>
          <w:iCs/>
        </w:rPr>
        <w:t>(Nebula and Ada enter the bridge in a panic.)</w:t>
      </w:r>
    </w:p>
    <w:p w14:paraId="4D061E5F" w14:textId="77777777" w:rsidR="00D86165" w:rsidRDefault="00D86165" w:rsidP="00D86165">
      <w:pPr>
        <w:ind w:left="2268" w:hanging="2268"/>
      </w:pPr>
    </w:p>
    <w:p w14:paraId="7EC7FBD3" w14:textId="77777777" w:rsidR="00D86165" w:rsidRDefault="00D86165" w:rsidP="00D86165">
      <w:pPr>
        <w:ind w:left="2268" w:hanging="2268"/>
      </w:pPr>
      <w:r>
        <w:rPr>
          <w:rStyle w:val="CharName"/>
        </w:rPr>
        <w:t>NEBULA:</w:t>
      </w:r>
      <w:r w:rsidR="00AC3ADC">
        <w:tab/>
      </w:r>
      <w:r>
        <w:t>What’s happened?</w:t>
      </w:r>
    </w:p>
    <w:p w14:paraId="5914BB45" w14:textId="77777777" w:rsidR="00D86165" w:rsidRDefault="00D86165" w:rsidP="00AC3ADC">
      <w:pPr>
        <w:ind w:left="2268" w:hanging="2268"/>
      </w:pPr>
      <w:r>
        <w:rPr>
          <w:rStyle w:val="CharName"/>
        </w:rPr>
        <w:t>QWERTY:</w:t>
      </w:r>
      <w:r w:rsidR="00AC3ADC">
        <w:tab/>
      </w:r>
      <w:r>
        <w:t>Oh, it was dreadful, Miss!</w:t>
      </w:r>
    </w:p>
    <w:p w14:paraId="0B613C62" w14:textId="77777777" w:rsidR="00D86165" w:rsidRDefault="00D86165" w:rsidP="00AC3ADC">
      <w:pPr>
        <w:ind w:left="2268" w:hanging="2268"/>
      </w:pPr>
      <w:r>
        <w:rPr>
          <w:rStyle w:val="CharName"/>
        </w:rPr>
        <w:t>TOBY:</w:t>
      </w:r>
      <w:r w:rsidR="00AC3ADC">
        <w:tab/>
      </w:r>
      <w:r>
        <w:t>We were playing Super-Sonic-Space-Pac-Mario-Man-Invaders...</w:t>
      </w:r>
    </w:p>
    <w:p w14:paraId="2C5627D0" w14:textId="77777777" w:rsidR="00D86165" w:rsidRDefault="00D86165" w:rsidP="00AC3ADC">
      <w:pPr>
        <w:ind w:left="2268" w:hanging="2268"/>
      </w:pPr>
      <w:r>
        <w:rPr>
          <w:rStyle w:val="CharName"/>
        </w:rPr>
        <w:t>NIGEL:</w:t>
      </w:r>
      <w:r w:rsidR="00AC3ADC">
        <w:tab/>
      </w:r>
      <w:r>
        <w:t>And Zak got us blown up! Again!</w:t>
      </w:r>
    </w:p>
    <w:p w14:paraId="0042107C" w14:textId="77777777" w:rsidR="00D86165" w:rsidRDefault="00D86165" w:rsidP="00AC3ADC">
      <w:pPr>
        <w:ind w:left="2268" w:hanging="2268"/>
      </w:pPr>
      <w:r>
        <w:rPr>
          <w:rStyle w:val="CharName"/>
        </w:rPr>
        <w:t>ZAK:</w:t>
      </w:r>
      <w:r w:rsidR="00AC3ADC">
        <w:tab/>
      </w:r>
      <w:r>
        <w:t>Me?</w:t>
      </w:r>
    </w:p>
    <w:p w14:paraId="017F2830" w14:textId="77777777" w:rsidR="00D86165" w:rsidRDefault="00D86165" w:rsidP="00AC3ADC">
      <w:pPr>
        <w:ind w:left="2268" w:hanging="2268"/>
      </w:pPr>
      <w:r>
        <w:rPr>
          <w:rStyle w:val="CharName"/>
        </w:rPr>
        <w:t>ALL:</w:t>
      </w:r>
      <w:r>
        <w:tab/>
      </w:r>
      <w:r>
        <w:rPr>
          <w:b/>
          <w:bCs/>
          <w:i/>
          <w:iCs/>
        </w:rPr>
        <w:t>(they shout at each other)</w:t>
      </w:r>
      <w:r>
        <w:t xml:space="preserve"> Argue, argue, argue, argue, argue, argue, argue! </w:t>
      </w:r>
    </w:p>
    <w:p w14:paraId="06356354" w14:textId="77777777" w:rsidR="00D86165" w:rsidRDefault="00D86165" w:rsidP="00AC3ADC">
      <w:pPr>
        <w:ind w:left="2268" w:hanging="2268"/>
      </w:pPr>
      <w:r>
        <w:rPr>
          <w:rStyle w:val="CharName"/>
        </w:rPr>
        <w:t>ADA:</w:t>
      </w:r>
      <w:r w:rsidR="00AC3ADC">
        <w:tab/>
      </w:r>
      <w:r>
        <w:t>Stop arguing! We’ve got places to be!</w:t>
      </w:r>
    </w:p>
    <w:p w14:paraId="49303D9B" w14:textId="77777777" w:rsidR="00D86165" w:rsidRDefault="00D86165" w:rsidP="00D86165">
      <w:pPr>
        <w:ind w:left="2268" w:hanging="2268"/>
      </w:pPr>
      <w:r>
        <w:rPr>
          <w:rStyle w:val="CharName"/>
        </w:rPr>
        <w:t>NEBULA:</w:t>
      </w:r>
      <w:r w:rsidR="00AC3ADC">
        <w:tab/>
      </w:r>
      <w:r>
        <w:t>Now, ignition on.</w:t>
      </w:r>
    </w:p>
    <w:p w14:paraId="5AB84949" w14:textId="77777777" w:rsidR="00D86165" w:rsidRDefault="00D86165" w:rsidP="00D86165">
      <w:pPr>
        <w:ind w:left="2268" w:hanging="2268"/>
      </w:pPr>
    </w:p>
    <w:p w14:paraId="6AE05786" w14:textId="77777777" w:rsidR="00D86165" w:rsidRPr="00AC3ADC" w:rsidRDefault="00D86165" w:rsidP="00AC3ADC">
      <w:pPr>
        <w:pStyle w:val="Heading3"/>
      </w:pPr>
      <w:bookmarkStart w:id="130" w:name="_Toc31106927"/>
      <w:bookmarkStart w:id="131" w:name="_Toc34042280"/>
      <w:r w:rsidRPr="00AC3ADC">
        <w:t>TRACK 32:</w:t>
      </w:r>
      <w:r w:rsidRPr="00AC3ADC">
        <w:rPr>
          <w:u w:val="none"/>
        </w:rPr>
        <w:tab/>
      </w:r>
      <w:r w:rsidR="00EA7075">
        <w:t>SFX</w:t>
      </w:r>
      <w:r w:rsidRPr="00AC3ADC">
        <w:t xml:space="preserve"> Flat Engine</w:t>
      </w:r>
      <w:bookmarkEnd w:id="130"/>
      <w:bookmarkEnd w:id="131"/>
    </w:p>
    <w:p w14:paraId="3B8A9FFF" w14:textId="77777777" w:rsidR="00D86165" w:rsidRDefault="00D86165" w:rsidP="00D86165">
      <w:pPr>
        <w:ind w:left="2268" w:hanging="2268"/>
        <w:rPr>
          <w:color w:val="800080"/>
        </w:rPr>
      </w:pPr>
    </w:p>
    <w:p w14:paraId="5028DE44" w14:textId="77777777" w:rsidR="00D86165" w:rsidRPr="00AC3ADC" w:rsidRDefault="00D86165" w:rsidP="00AC3ADC">
      <w:pPr>
        <w:ind w:left="2268" w:hanging="2268"/>
        <w:rPr>
          <w:color w:val="000000"/>
        </w:rPr>
      </w:pPr>
      <w:r>
        <w:rPr>
          <w:rStyle w:val="CharName"/>
        </w:rPr>
        <w:t>NIGEL:</w:t>
      </w:r>
      <w:r w:rsidR="00AC3ADC">
        <w:tab/>
      </w:r>
      <w:r>
        <w:t>I think the phantom flagigator has discombobulated the dimorphic dribble duct.</w:t>
      </w:r>
    </w:p>
    <w:p w14:paraId="4AE3AE5E" w14:textId="77777777" w:rsidR="00D86165" w:rsidRDefault="00D86165" w:rsidP="00AC3ADC">
      <w:pPr>
        <w:ind w:left="2268" w:hanging="2268"/>
      </w:pPr>
      <w:r>
        <w:rPr>
          <w:rStyle w:val="CharName"/>
        </w:rPr>
        <w:t>ZAK:</w:t>
      </w:r>
      <w:r w:rsidR="00AC3ADC">
        <w:tab/>
      </w:r>
      <w:r>
        <w:t>Is that difficult to fix?</w:t>
      </w:r>
    </w:p>
    <w:p w14:paraId="1BA539EC" w14:textId="77777777" w:rsidR="00D86165" w:rsidRDefault="00D86165" w:rsidP="00AC3ADC">
      <w:pPr>
        <w:ind w:left="2268" w:hanging="2268"/>
      </w:pPr>
      <w:r>
        <w:rPr>
          <w:rStyle w:val="CharName"/>
        </w:rPr>
        <w:t>NIGEL:</w:t>
      </w:r>
      <w:r w:rsidR="00AC3ADC">
        <w:tab/>
      </w:r>
      <w:r>
        <w:t>No, but it’s difficult to say!</w:t>
      </w:r>
    </w:p>
    <w:p w14:paraId="2CABCA2F" w14:textId="77777777" w:rsidR="00D86165" w:rsidRDefault="00D86165" w:rsidP="00AC3ADC">
      <w:pPr>
        <w:ind w:left="2268" w:hanging="2268"/>
        <w:rPr>
          <w:i/>
          <w:iCs/>
        </w:rPr>
      </w:pPr>
      <w:r>
        <w:rPr>
          <w:rStyle w:val="CharName"/>
        </w:rPr>
        <w:t>ZAK:</w:t>
      </w:r>
      <w:r>
        <w:rPr>
          <w:i/>
          <w:iCs/>
        </w:rPr>
        <w:tab/>
      </w:r>
      <w:r>
        <w:t>We’ll have to go to the engine room and check under the bonnet.</w:t>
      </w:r>
    </w:p>
    <w:p w14:paraId="5578306F" w14:textId="77777777" w:rsidR="00D86165" w:rsidRPr="00AC3ADC" w:rsidRDefault="00D86165" w:rsidP="00AC3ADC">
      <w:pPr>
        <w:ind w:left="2268" w:hanging="2268"/>
      </w:pPr>
      <w:r>
        <w:rPr>
          <w:rStyle w:val="CharName"/>
        </w:rPr>
        <w:t>NEBULA:</w:t>
      </w:r>
      <w:r w:rsidR="00AC3ADC">
        <w:tab/>
      </w:r>
      <w:r>
        <w:t>I can help.</w:t>
      </w:r>
    </w:p>
    <w:p w14:paraId="7EE6F779" w14:textId="77777777" w:rsidR="00D86165" w:rsidRDefault="00D86165" w:rsidP="00D86165">
      <w:pPr>
        <w:ind w:left="2268" w:hanging="2268"/>
      </w:pPr>
      <w:r>
        <w:rPr>
          <w:rStyle w:val="CharName"/>
        </w:rPr>
        <w:t>ZAK:</w:t>
      </w:r>
      <w:r w:rsidR="00AC3ADC">
        <w:tab/>
      </w:r>
      <w:r>
        <w:t>Don’t worry your pretty little head about it. This is man’s work!</w:t>
      </w:r>
    </w:p>
    <w:p w14:paraId="7DB0E566" w14:textId="77777777" w:rsidR="00D86165" w:rsidRDefault="00D86165" w:rsidP="00D86165">
      <w:pPr>
        <w:ind w:left="2268" w:hanging="2268"/>
      </w:pPr>
    </w:p>
    <w:p w14:paraId="065D716B" w14:textId="77777777" w:rsidR="00D86165" w:rsidRDefault="00D86165" w:rsidP="00D86165">
      <w:pPr>
        <w:rPr>
          <w:b/>
          <w:bCs/>
          <w:i/>
          <w:iCs/>
        </w:rPr>
      </w:pPr>
      <w:r>
        <w:rPr>
          <w:b/>
          <w:bCs/>
          <w:i/>
          <w:iCs/>
        </w:rPr>
        <w:t>(Zak and the others exit, leaving an outraged Ada and Nebula. Nebula goes to look at the console.)</w:t>
      </w:r>
    </w:p>
    <w:p w14:paraId="49D4D6FC" w14:textId="77777777" w:rsidR="00D86165" w:rsidRDefault="00D86165" w:rsidP="00D86165">
      <w:pPr>
        <w:ind w:left="2268" w:hanging="2268"/>
      </w:pPr>
    </w:p>
    <w:p w14:paraId="6BDCDF24" w14:textId="77777777" w:rsidR="000F203D" w:rsidRDefault="00D86165" w:rsidP="00D86165">
      <w:pPr>
        <w:ind w:left="2268" w:hanging="2268"/>
      </w:pPr>
      <w:r>
        <w:rPr>
          <w:rStyle w:val="CharName"/>
        </w:rPr>
        <w:t>ADA:</w:t>
      </w:r>
      <w:r w:rsidR="00AC3ADC">
        <w:tab/>
      </w:r>
      <w:r>
        <w:t xml:space="preserve">Man’s work?! That cosmic clot needs a great big boot up his... </w:t>
      </w:r>
    </w:p>
    <w:p w14:paraId="4C683433" w14:textId="77777777" w:rsidR="000F203D" w:rsidRDefault="000F203D" w:rsidP="00D86165">
      <w:pPr>
        <w:ind w:left="2268" w:hanging="2268"/>
        <w:rPr>
          <w:b/>
          <w:bCs/>
          <w:i/>
          <w:iCs/>
        </w:rPr>
      </w:pPr>
    </w:p>
    <w:p w14:paraId="05485578" w14:textId="54A7570D" w:rsidR="00D86165" w:rsidRDefault="00AC3ADC" w:rsidP="00D86165">
      <w:pPr>
        <w:ind w:left="2268" w:hanging="2268"/>
      </w:pPr>
      <w:r>
        <w:rPr>
          <w:b/>
          <w:bCs/>
          <w:i/>
          <w:iCs/>
        </w:rPr>
        <w:t xml:space="preserve">(Nebula hits the </w:t>
      </w:r>
      <w:r w:rsidR="00D86165">
        <w:rPr>
          <w:b/>
          <w:bCs/>
          <w:i/>
          <w:iCs/>
        </w:rPr>
        <w:t>console and the engines start</w:t>
      </w:r>
      <w:r w:rsidR="000F203D">
        <w:rPr>
          <w:b/>
          <w:bCs/>
          <w:i/>
          <w:iCs/>
        </w:rPr>
        <w:t>.</w:t>
      </w:r>
      <w:r w:rsidR="00D86165">
        <w:rPr>
          <w:b/>
          <w:bCs/>
          <w:i/>
          <w:iCs/>
        </w:rPr>
        <w:t>)</w:t>
      </w:r>
      <w:r w:rsidR="00D86165">
        <w:rPr>
          <w:i/>
          <w:iCs/>
        </w:rPr>
        <w:t xml:space="preserve"> </w:t>
      </w:r>
    </w:p>
    <w:p w14:paraId="4303A0DB" w14:textId="77777777" w:rsidR="00F301BF" w:rsidRDefault="00F301BF" w:rsidP="00D86165">
      <w:pPr>
        <w:ind w:left="2268" w:hanging="2268"/>
      </w:pPr>
    </w:p>
    <w:p w14:paraId="7D3EB73D" w14:textId="77777777" w:rsidR="00D86165" w:rsidRDefault="00D86165" w:rsidP="00A107C8">
      <w:pPr>
        <w:pStyle w:val="Heading3"/>
      </w:pPr>
      <w:bookmarkStart w:id="132" w:name="_Toc31106928"/>
      <w:bookmarkStart w:id="133" w:name="_Toc34042281"/>
      <w:r w:rsidRPr="00A107C8">
        <w:t>TRACK 33:</w:t>
      </w:r>
      <w:r w:rsidRPr="00A107C8">
        <w:rPr>
          <w:u w:val="none"/>
        </w:rPr>
        <w:tab/>
      </w:r>
      <w:r w:rsidR="00EA7075">
        <w:t>SFX</w:t>
      </w:r>
      <w:r w:rsidRPr="00A107C8">
        <w:t xml:space="preserve"> Engine Start</w:t>
      </w:r>
      <w:bookmarkEnd w:id="132"/>
      <w:bookmarkEnd w:id="133"/>
    </w:p>
    <w:p w14:paraId="6A089C83" w14:textId="77777777" w:rsidR="00F301BF" w:rsidRDefault="00F301BF" w:rsidP="00F301BF">
      <w:pPr>
        <w:pStyle w:val="NormalIndent"/>
      </w:pPr>
    </w:p>
    <w:p w14:paraId="67694972" w14:textId="77777777" w:rsidR="00F301BF" w:rsidRDefault="00F301BF" w:rsidP="00F301BF">
      <w:pPr>
        <w:ind w:left="2268" w:hanging="2268"/>
      </w:pPr>
      <w:r w:rsidRPr="00F301BF">
        <w:rPr>
          <w:b/>
        </w:rPr>
        <w:t>ADA:</w:t>
      </w:r>
      <w:r>
        <w:tab/>
        <w:t>...Nebula? How did you do that?</w:t>
      </w:r>
    </w:p>
    <w:p w14:paraId="4D337DEB" w14:textId="77777777" w:rsidR="00F301BF" w:rsidRPr="00F301BF" w:rsidRDefault="00F301BF" w:rsidP="00F301BF">
      <w:pPr>
        <w:pStyle w:val="NormalIndent"/>
        <w:ind w:hanging="720"/>
      </w:pPr>
    </w:p>
    <w:p w14:paraId="4B72829A" w14:textId="77777777" w:rsidR="00D86165" w:rsidRDefault="00D86165" w:rsidP="00D86165">
      <w:pPr>
        <w:ind w:left="2268" w:hanging="2268"/>
      </w:pPr>
      <w:r>
        <w:t> </w:t>
      </w:r>
    </w:p>
    <w:p w14:paraId="03092CCF" w14:textId="4BC248D1" w:rsidR="00D86165" w:rsidRDefault="00D86165" w:rsidP="00D86165">
      <w:pPr>
        <w:ind w:left="2268" w:hanging="2268"/>
      </w:pPr>
      <w:r>
        <w:rPr>
          <w:rStyle w:val="CharName"/>
        </w:rPr>
        <w:t>NEBULA:</w:t>
      </w:r>
      <w:r w:rsidR="00A107C8">
        <w:tab/>
      </w:r>
      <w:r>
        <w:t xml:space="preserve">My parents </w:t>
      </w:r>
      <w:r w:rsidR="000F203D">
        <w:t>taught me to be an independent p</w:t>
      </w:r>
      <w:r>
        <w:t xml:space="preserve">rincess. Oh, Ada, I miss them so much. </w:t>
      </w:r>
      <w:r w:rsidR="00A107C8">
        <w:t xml:space="preserve">That’s why I wear this necklace - it reminds me of them, of </w:t>
      </w:r>
      <w:r>
        <w:t xml:space="preserve">home. </w:t>
      </w:r>
      <w:r w:rsidR="006C5752">
        <w:t>Listen! Can you hear it? It’s the music. The music of my galaxy…</w:t>
      </w:r>
    </w:p>
    <w:p w14:paraId="1208B308" w14:textId="77777777" w:rsidR="00D86165" w:rsidRDefault="00D86165" w:rsidP="00D86165">
      <w:pPr>
        <w:ind w:left="2268" w:hanging="2268"/>
      </w:pPr>
    </w:p>
    <w:p w14:paraId="72C8E55D" w14:textId="77777777" w:rsidR="00D86165" w:rsidRPr="00A107C8" w:rsidRDefault="00D86165" w:rsidP="00A107C8">
      <w:pPr>
        <w:pStyle w:val="Heading3"/>
      </w:pPr>
      <w:bookmarkStart w:id="134" w:name="_Toc31106929"/>
      <w:bookmarkStart w:id="135" w:name="_Toc34042282"/>
      <w:r w:rsidRPr="00A107C8">
        <w:t>TRACK 34:</w:t>
      </w:r>
      <w:r w:rsidRPr="00A107C8">
        <w:rPr>
          <w:u w:val="none"/>
        </w:rPr>
        <w:tab/>
      </w:r>
      <w:r w:rsidRPr="00A107C8">
        <w:t>In A Galaxy Far, Far Away</w:t>
      </w:r>
      <w:bookmarkEnd w:id="134"/>
      <w:bookmarkEnd w:id="135"/>
    </w:p>
    <w:p w14:paraId="2AE5A4FF" w14:textId="77777777" w:rsidR="00D86165" w:rsidRDefault="00D86165" w:rsidP="006C5752"/>
    <w:p w14:paraId="46F78741" w14:textId="77777777" w:rsidR="00D86165" w:rsidRDefault="00D86165" w:rsidP="00D86165">
      <w:pPr>
        <w:ind w:left="2268" w:hanging="2268"/>
        <w:rPr>
          <w:b/>
          <w:bCs/>
          <w:i/>
          <w:iCs/>
        </w:rPr>
      </w:pPr>
      <w:r>
        <w:rPr>
          <w:b/>
          <w:bCs/>
          <w:i/>
          <w:iCs/>
        </w:rPr>
        <w:t>(Nebula sings her first verse thoughtfully.)</w:t>
      </w:r>
    </w:p>
    <w:p w14:paraId="210CA06E" w14:textId="77777777" w:rsidR="00D86165" w:rsidRDefault="00D86165" w:rsidP="00D86165">
      <w:pPr>
        <w:ind w:left="2268" w:hanging="2268"/>
      </w:pPr>
    </w:p>
    <w:p w14:paraId="7C73714D" w14:textId="77777777" w:rsidR="00D86165" w:rsidRDefault="00A107C8" w:rsidP="00A107C8">
      <w:pPr>
        <w:spacing w:before="0" w:after="0"/>
        <w:ind w:left="2268" w:hanging="2268"/>
        <w:rPr>
          <w:caps/>
        </w:rPr>
      </w:pPr>
      <w:r>
        <w:rPr>
          <w:caps/>
        </w:rPr>
        <w:tab/>
      </w:r>
      <w:r w:rsidR="00D86165">
        <w:rPr>
          <w:caps/>
        </w:rPr>
        <w:t>Every time I close my eyes, I see you</w:t>
      </w:r>
    </w:p>
    <w:p w14:paraId="73CE92E7" w14:textId="77777777" w:rsidR="00D86165" w:rsidRDefault="00A107C8" w:rsidP="00A107C8">
      <w:pPr>
        <w:spacing w:before="0" w:after="0"/>
        <w:ind w:left="2268" w:hanging="2268"/>
        <w:rPr>
          <w:caps/>
        </w:rPr>
      </w:pPr>
      <w:r>
        <w:rPr>
          <w:caps/>
        </w:rPr>
        <w:tab/>
      </w:r>
      <w:r w:rsidR="00D86165">
        <w:rPr>
          <w:caps/>
        </w:rPr>
        <w:t>Shining like the sun</w:t>
      </w:r>
    </w:p>
    <w:p w14:paraId="56E6928A" w14:textId="77777777" w:rsidR="00D86165" w:rsidRDefault="00A107C8" w:rsidP="00A107C8">
      <w:pPr>
        <w:spacing w:before="0" w:after="0"/>
        <w:ind w:left="2268" w:hanging="2268"/>
        <w:rPr>
          <w:caps/>
        </w:rPr>
      </w:pPr>
      <w:r>
        <w:rPr>
          <w:caps/>
        </w:rPr>
        <w:tab/>
      </w:r>
      <w:r w:rsidR="00D86165">
        <w:rPr>
          <w:caps/>
        </w:rPr>
        <w:t xml:space="preserve">A million tiny stars aligning one by one by one. </w:t>
      </w:r>
    </w:p>
    <w:p w14:paraId="6690A441" w14:textId="77777777" w:rsidR="00D86165" w:rsidRDefault="00A107C8" w:rsidP="00A107C8">
      <w:pPr>
        <w:spacing w:before="0" w:after="0"/>
        <w:ind w:left="2268" w:hanging="2268"/>
        <w:rPr>
          <w:caps/>
        </w:rPr>
      </w:pPr>
      <w:r>
        <w:rPr>
          <w:caps/>
        </w:rPr>
        <w:tab/>
      </w:r>
      <w:r w:rsidR="00D86165">
        <w:rPr>
          <w:caps/>
        </w:rPr>
        <w:t>Wherever I go, whatever I do</w:t>
      </w:r>
    </w:p>
    <w:p w14:paraId="55FA2F93" w14:textId="77777777" w:rsidR="00D86165" w:rsidRDefault="00A107C8" w:rsidP="00A107C8">
      <w:pPr>
        <w:spacing w:before="0" w:after="0"/>
        <w:ind w:left="2268" w:hanging="2268"/>
        <w:rPr>
          <w:caps/>
        </w:rPr>
      </w:pPr>
      <w:r>
        <w:rPr>
          <w:caps/>
        </w:rPr>
        <w:tab/>
      </w:r>
      <w:r w:rsidR="00D86165">
        <w:rPr>
          <w:caps/>
        </w:rPr>
        <w:t>I’ll always remember you</w:t>
      </w:r>
    </w:p>
    <w:p w14:paraId="79FFEBB2" w14:textId="77777777" w:rsidR="00D86165" w:rsidRDefault="00A107C8" w:rsidP="00A107C8">
      <w:pPr>
        <w:spacing w:before="0" w:after="0"/>
        <w:ind w:left="2268" w:hanging="2268"/>
      </w:pPr>
      <w:r>
        <w:rPr>
          <w:caps/>
        </w:rPr>
        <w:tab/>
      </w:r>
      <w:r w:rsidR="00D86165">
        <w:rPr>
          <w:caps/>
        </w:rPr>
        <w:t>You are forever in my heart…</w:t>
      </w:r>
    </w:p>
    <w:p w14:paraId="6A020EF0" w14:textId="77777777" w:rsidR="00D86165" w:rsidRDefault="00D86165" w:rsidP="00A107C8">
      <w:pPr>
        <w:spacing w:before="0" w:after="0"/>
        <w:ind w:left="2268" w:hanging="2268"/>
      </w:pPr>
    </w:p>
    <w:p w14:paraId="6C03F004" w14:textId="77777777" w:rsidR="00D86165" w:rsidRDefault="00D86165" w:rsidP="00D86165">
      <w:pPr>
        <w:rPr>
          <w:b/>
          <w:bCs/>
          <w:i/>
          <w:iCs/>
        </w:rPr>
      </w:pPr>
      <w:r>
        <w:rPr>
          <w:b/>
          <w:bCs/>
          <w:i/>
          <w:iCs/>
        </w:rPr>
        <w:t>(As the beat gets louder, the chorus enter striding in time to the music and take up song positions.)</w:t>
      </w:r>
    </w:p>
    <w:p w14:paraId="6E1BB9B1" w14:textId="77777777" w:rsidR="00D86165" w:rsidRDefault="00D86165" w:rsidP="00D86165">
      <w:pPr>
        <w:ind w:left="2268" w:hanging="2268"/>
      </w:pPr>
    </w:p>
    <w:p w14:paraId="38AFBF66" w14:textId="77777777" w:rsidR="00D86165" w:rsidRDefault="00A107C8" w:rsidP="00A107C8">
      <w:pPr>
        <w:spacing w:before="0" w:after="0"/>
        <w:ind w:left="2268" w:hanging="2268"/>
        <w:rPr>
          <w:caps/>
        </w:rPr>
      </w:pPr>
      <w:r>
        <w:rPr>
          <w:caps/>
        </w:rPr>
        <w:tab/>
      </w:r>
      <w:r w:rsidR="00D86165">
        <w:rPr>
          <w:caps/>
        </w:rPr>
        <w:t>Every time I close my eyes, I see you</w:t>
      </w:r>
    </w:p>
    <w:p w14:paraId="494E8EE3" w14:textId="77777777" w:rsidR="00D86165" w:rsidRDefault="00A107C8" w:rsidP="00A107C8">
      <w:pPr>
        <w:spacing w:before="0" w:after="0"/>
        <w:ind w:left="2268" w:hanging="2268"/>
        <w:rPr>
          <w:caps/>
        </w:rPr>
      </w:pPr>
      <w:r>
        <w:rPr>
          <w:caps/>
        </w:rPr>
        <w:tab/>
      </w:r>
      <w:r w:rsidR="00D86165">
        <w:rPr>
          <w:caps/>
        </w:rPr>
        <w:t>Shining like the sun</w:t>
      </w:r>
    </w:p>
    <w:p w14:paraId="65CC6458" w14:textId="77777777" w:rsidR="00D86165" w:rsidRDefault="00A107C8" w:rsidP="00A107C8">
      <w:pPr>
        <w:spacing w:before="0" w:after="0"/>
        <w:ind w:left="2268" w:hanging="2268"/>
        <w:rPr>
          <w:caps/>
        </w:rPr>
      </w:pPr>
      <w:r>
        <w:rPr>
          <w:caps/>
        </w:rPr>
        <w:tab/>
      </w:r>
      <w:r w:rsidR="00D86165">
        <w:rPr>
          <w:caps/>
        </w:rPr>
        <w:t xml:space="preserve">A million tiny stars aligning one by one by one. </w:t>
      </w:r>
    </w:p>
    <w:p w14:paraId="6D32618D" w14:textId="77777777" w:rsidR="00D86165" w:rsidRDefault="00A107C8" w:rsidP="00A107C8">
      <w:pPr>
        <w:spacing w:before="0" w:after="0"/>
        <w:ind w:left="2268" w:hanging="2268"/>
        <w:rPr>
          <w:caps/>
        </w:rPr>
      </w:pPr>
      <w:r>
        <w:rPr>
          <w:caps/>
        </w:rPr>
        <w:tab/>
      </w:r>
      <w:r w:rsidR="00D86165">
        <w:rPr>
          <w:caps/>
        </w:rPr>
        <w:t>Wherever I go, whatever I do</w:t>
      </w:r>
    </w:p>
    <w:p w14:paraId="40D55968" w14:textId="77777777" w:rsidR="00D86165" w:rsidRDefault="00A107C8" w:rsidP="00A107C8">
      <w:pPr>
        <w:spacing w:before="0" w:after="0"/>
        <w:ind w:left="2268" w:hanging="2268"/>
        <w:rPr>
          <w:caps/>
        </w:rPr>
      </w:pPr>
      <w:r>
        <w:rPr>
          <w:caps/>
        </w:rPr>
        <w:tab/>
      </w:r>
      <w:r w:rsidR="00D86165">
        <w:rPr>
          <w:caps/>
        </w:rPr>
        <w:t>I’ll always remember you</w:t>
      </w:r>
    </w:p>
    <w:p w14:paraId="53D3B5EF" w14:textId="77777777" w:rsidR="00D86165" w:rsidRDefault="00A107C8" w:rsidP="00A107C8">
      <w:pPr>
        <w:spacing w:before="0" w:after="0"/>
        <w:ind w:left="2268" w:hanging="2268"/>
        <w:rPr>
          <w:caps/>
        </w:rPr>
      </w:pPr>
      <w:r>
        <w:rPr>
          <w:caps/>
        </w:rPr>
        <w:tab/>
      </w:r>
      <w:r w:rsidR="00D86165">
        <w:rPr>
          <w:caps/>
        </w:rPr>
        <w:t>You are forever in my heart...</w:t>
      </w:r>
    </w:p>
    <w:p w14:paraId="7BF772C7" w14:textId="77777777" w:rsidR="00D86165" w:rsidRDefault="00A107C8" w:rsidP="00A107C8">
      <w:pPr>
        <w:spacing w:before="0" w:after="0"/>
        <w:ind w:left="2268" w:hanging="2268"/>
        <w:rPr>
          <w:caps/>
        </w:rPr>
      </w:pPr>
      <w:r>
        <w:rPr>
          <w:caps/>
        </w:rPr>
        <w:tab/>
      </w:r>
    </w:p>
    <w:p w14:paraId="5EFB3E24" w14:textId="77777777" w:rsidR="00D86165" w:rsidRDefault="00D86165" w:rsidP="00A107C8">
      <w:pPr>
        <w:spacing w:before="0" w:after="0"/>
        <w:ind w:left="2268" w:hanging="2268"/>
        <w:rPr>
          <w:caps/>
        </w:rPr>
      </w:pPr>
      <w:r>
        <w:rPr>
          <w:rStyle w:val="CharName"/>
        </w:rPr>
        <w:t>ALL:</w:t>
      </w:r>
      <w:r w:rsidR="00A107C8">
        <w:rPr>
          <w:caps/>
        </w:rPr>
        <w:tab/>
      </w:r>
      <w:r>
        <w:rPr>
          <w:caps/>
        </w:rPr>
        <w:t>In a galaxy far, far away</w:t>
      </w:r>
    </w:p>
    <w:p w14:paraId="678BE309" w14:textId="77777777" w:rsidR="00D86165" w:rsidRDefault="00A107C8" w:rsidP="00A107C8">
      <w:pPr>
        <w:spacing w:before="0" w:after="0"/>
        <w:ind w:left="2268" w:hanging="2268"/>
        <w:rPr>
          <w:caps/>
        </w:rPr>
      </w:pPr>
      <w:r>
        <w:rPr>
          <w:caps/>
        </w:rPr>
        <w:tab/>
      </w:r>
      <w:r w:rsidR="00D86165">
        <w:rPr>
          <w:caps/>
        </w:rPr>
        <w:t>We’re gonna return there some day.</w:t>
      </w:r>
    </w:p>
    <w:p w14:paraId="7C91C90D" w14:textId="77777777" w:rsidR="00D86165" w:rsidRDefault="00A107C8" w:rsidP="00A107C8">
      <w:pPr>
        <w:spacing w:before="0" w:after="0"/>
        <w:ind w:left="2268" w:hanging="2268"/>
        <w:rPr>
          <w:caps/>
        </w:rPr>
      </w:pPr>
      <w:r>
        <w:rPr>
          <w:caps/>
        </w:rPr>
        <w:tab/>
      </w:r>
      <w:r w:rsidR="00D86165">
        <w:rPr>
          <w:caps/>
        </w:rPr>
        <w:t>To the world we remember,</w:t>
      </w:r>
    </w:p>
    <w:p w14:paraId="7FDAF06E" w14:textId="77777777" w:rsidR="00D86165" w:rsidRDefault="00A107C8" w:rsidP="00A107C8">
      <w:pPr>
        <w:spacing w:before="0" w:after="0"/>
        <w:ind w:left="2268" w:hanging="2268"/>
        <w:rPr>
          <w:caps/>
        </w:rPr>
      </w:pPr>
      <w:r>
        <w:rPr>
          <w:caps/>
        </w:rPr>
        <w:tab/>
      </w:r>
      <w:r w:rsidR="00D86165">
        <w:rPr>
          <w:caps/>
        </w:rPr>
        <w:t>The world of yesterday.</w:t>
      </w:r>
    </w:p>
    <w:p w14:paraId="0D469DC8" w14:textId="77777777" w:rsidR="00D86165" w:rsidRDefault="00D86165" w:rsidP="00A107C8">
      <w:pPr>
        <w:spacing w:before="0" w:after="0"/>
        <w:ind w:left="2268" w:hanging="2268"/>
        <w:rPr>
          <w:caps/>
        </w:rPr>
      </w:pPr>
    </w:p>
    <w:p w14:paraId="691FB1D5" w14:textId="77777777" w:rsidR="00D86165" w:rsidRDefault="00A107C8" w:rsidP="00A107C8">
      <w:pPr>
        <w:spacing w:before="0" w:after="0"/>
        <w:ind w:left="2268" w:hanging="2268"/>
        <w:rPr>
          <w:caps/>
        </w:rPr>
      </w:pPr>
      <w:r>
        <w:rPr>
          <w:caps/>
        </w:rPr>
        <w:tab/>
      </w:r>
      <w:r w:rsidR="00D86165">
        <w:rPr>
          <w:caps/>
        </w:rPr>
        <w:t>In a galaxy far, far away.</w:t>
      </w:r>
    </w:p>
    <w:p w14:paraId="7FF630B6" w14:textId="77777777" w:rsidR="00D86165" w:rsidRDefault="00A107C8" w:rsidP="00A107C8">
      <w:pPr>
        <w:spacing w:before="0" w:after="0"/>
        <w:ind w:left="2268" w:hanging="2268"/>
        <w:rPr>
          <w:caps/>
        </w:rPr>
      </w:pPr>
      <w:r>
        <w:rPr>
          <w:caps/>
        </w:rPr>
        <w:tab/>
      </w:r>
      <w:r w:rsidR="00D86165">
        <w:rPr>
          <w:caps/>
        </w:rPr>
        <w:t>We’ll soon be together, we pray</w:t>
      </w:r>
    </w:p>
    <w:p w14:paraId="22B7AB62" w14:textId="77777777" w:rsidR="00D86165" w:rsidRDefault="00A107C8" w:rsidP="00A107C8">
      <w:pPr>
        <w:spacing w:before="0" w:after="0"/>
        <w:ind w:left="2268" w:hanging="2268"/>
        <w:rPr>
          <w:caps/>
        </w:rPr>
      </w:pPr>
      <w:r>
        <w:rPr>
          <w:caps/>
        </w:rPr>
        <w:tab/>
      </w:r>
      <w:r w:rsidR="00D86165">
        <w:rPr>
          <w:caps/>
        </w:rPr>
        <w:t>And forever we’ll stay</w:t>
      </w:r>
    </w:p>
    <w:p w14:paraId="7B368C6A" w14:textId="77777777" w:rsidR="00D86165" w:rsidRDefault="00A107C8" w:rsidP="00A107C8">
      <w:pPr>
        <w:spacing w:before="0" w:after="0"/>
        <w:ind w:left="2268" w:hanging="2268"/>
        <w:rPr>
          <w:caps/>
        </w:rPr>
      </w:pPr>
      <w:r>
        <w:rPr>
          <w:caps/>
        </w:rPr>
        <w:tab/>
      </w:r>
      <w:r w:rsidR="00D86165">
        <w:rPr>
          <w:caps/>
        </w:rPr>
        <w:t>Far, far away!</w:t>
      </w:r>
    </w:p>
    <w:p w14:paraId="76B5B916" w14:textId="77777777" w:rsidR="00D86165" w:rsidRDefault="00D86165" w:rsidP="00A107C8">
      <w:pPr>
        <w:spacing w:before="0" w:after="0"/>
        <w:ind w:left="2268" w:hanging="2268"/>
        <w:rPr>
          <w:caps/>
        </w:rPr>
      </w:pPr>
    </w:p>
    <w:p w14:paraId="348A877D" w14:textId="77777777" w:rsidR="00D86165" w:rsidRDefault="00A107C8" w:rsidP="00A107C8">
      <w:pPr>
        <w:spacing w:before="0" w:after="0"/>
        <w:ind w:left="2268" w:hanging="2268"/>
        <w:rPr>
          <w:caps/>
        </w:rPr>
      </w:pPr>
      <w:r>
        <w:rPr>
          <w:caps/>
        </w:rPr>
        <w:tab/>
      </w:r>
      <w:r w:rsidR="00D86165">
        <w:rPr>
          <w:caps/>
        </w:rPr>
        <w:t>Spinning through infinity, I hear you</w:t>
      </w:r>
    </w:p>
    <w:p w14:paraId="417CA20C" w14:textId="77777777" w:rsidR="00D86165" w:rsidRDefault="00A107C8" w:rsidP="00A107C8">
      <w:pPr>
        <w:spacing w:before="0" w:after="0"/>
        <w:ind w:left="2268" w:hanging="2268"/>
        <w:rPr>
          <w:caps/>
        </w:rPr>
      </w:pPr>
      <w:r>
        <w:rPr>
          <w:caps/>
        </w:rPr>
        <w:tab/>
      </w:r>
      <w:r w:rsidR="00D86165">
        <w:rPr>
          <w:caps/>
        </w:rPr>
        <w:t>Calling out my name</w:t>
      </w:r>
    </w:p>
    <w:p w14:paraId="656185D1" w14:textId="77777777" w:rsidR="00D86165" w:rsidRDefault="00A107C8" w:rsidP="00A107C8">
      <w:pPr>
        <w:spacing w:before="0" w:after="0"/>
        <w:ind w:left="2268" w:hanging="2268"/>
        <w:rPr>
          <w:caps/>
        </w:rPr>
      </w:pPr>
      <w:r>
        <w:rPr>
          <w:caps/>
        </w:rPr>
        <w:tab/>
      </w:r>
      <w:r w:rsidR="00D86165">
        <w:rPr>
          <w:caps/>
        </w:rPr>
        <w:t xml:space="preserve">And though I miss your gravity </w:t>
      </w:r>
    </w:p>
    <w:p w14:paraId="69578C7F" w14:textId="77777777" w:rsidR="00D86165" w:rsidRDefault="00A107C8" w:rsidP="00A107C8">
      <w:pPr>
        <w:spacing w:before="0" w:after="0"/>
        <w:ind w:left="2268" w:hanging="2268"/>
        <w:rPr>
          <w:caps/>
        </w:rPr>
      </w:pPr>
      <w:r>
        <w:rPr>
          <w:caps/>
        </w:rPr>
        <w:tab/>
      </w:r>
      <w:r w:rsidR="00D86165">
        <w:rPr>
          <w:caps/>
        </w:rPr>
        <w:t>My tears fall just the same</w:t>
      </w:r>
    </w:p>
    <w:p w14:paraId="5EB5E1B7" w14:textId="77777777" w:rsidR="00D86165" w:rsidRDefault="00D86165" w:rsidP="00A107C8">
      <w:pPr>
        <w:spacing w:before="0" w:after="0"/>
        <w:ind w:left="2268" w:hanging="2268"/>
        <w:rPr>
          <w:caps/>
        </w:rPr>
      </w:pPr>
    </w:p>
    <w:p w14:paraId="02A113CF" w14:textId="77777777" w:rsidR="00D86165" w:rsidRDefault="00A107C8" w:rsidP="00A107C8">
      <w:pPr>
        <w:spacing w:before="0" w:after="0"/>
        <w:ind w:left="2268" w:hanging="2268"/>
        <w:rPr>
          <w:caps/>
        </w:rPr>
      </w:pPr>
      <w:r>
        <w:rPr>
          <w:caps/>
        </w:rPr>
        <w:tab/>
      </w:r>
      <w:r w:rsidR="00D86165">
        <w:rPr>
          <w:caps/>
        </w:rPr>
        <w:t>Each beat of my heart</w:t>
      </w:r>
    </w:p>
    <w:p w14:paraId="78819602" w14:textId="77777777" w:rsidR="00D86165" w:rsidRDefault="00A107C8" w:rsidP="00A107C8">
      <w:pPr>
        <w:spacing w:before="0" w:after="0"/>
        <w:ind w:left="2268" w:hanging="2268"/>
        <w:rPr>
          <w:caps/>
        </w:rPr>
      </w:pPr>
      <w:r>
        <w:rPr>
          <w:caps/>
        </w:rPr>
        <w:tab/>
      </w:r>
      <w:r w:rsidR="00D86165">
        <w:rPr>
          <w:caps/>
        </w:rPr>
        <w:t>That we are apart</w:t>
      </w:r>
    </w:p>
    <w:p w14:paraId="18155FD1" w14:textId="6277CC24" w:rsidR="00A107C8" w:rsidRDefault="00A107C8" w:rsidP="006C5752">
      <w:pPr>
        <w:spacing w:before="0" w:after="0"/>
        <w:ind w:left="2268" w:hanging="2268"/>
        <w:rPr>
          <w:caps/>
        </w:rPr>
      </w:pPr>
      <w:r>
        <w:rPr>
          <w:caps/>
        </w:rPr>
        <w:tab/>
      </w:r>
      <w:r w:rsidR="00D86165">
        <w:rPr>
          <w:caps/>
        </w:rPr>
        <w:t xml:space="preserve">The world </w:t>
      </w:r>
      <w:r>
        <w:rPr>
          <w:caps/>
        </w:rPr>
        <w:t>It feels like eternity</w:t>
      </w:r>
    </w:p>
    <w:p w14:paraId="0709901F" w14:textId="77777777" w:rsidR="00A107C8" w:rsidRDefault="00A107C8" w:rsidP="00A107C8">
      <w:pPr>
        <w:spacing w:before="0" w:after="0"/>
        <w:ind w:left="2268" w:hanging="2268"/>
        <w:rPr>
          <w:caps/>
        </w:rPr>
      </w:pPr>
      <w:r>
        <w:rPr>
          <w:caps/>
        </w:rPr>
        <w:tab/>
        <w:t>When I’m a million miles from home…</w:t>
      </w:r>
    </w:p>
    <w:p w14:paraId="32E1CCA5" w14:textId="77777777" w:rsidR="006C5752" w:rsidRDefault="006C5752" w:rsidP="00F301BF">
      <w:pPr>
        <w:spacing w:before="0" w:after="0"/>
        <w:ind w:left="1548" w:firstLine="720"/>
        <w:rPr>
          <w:caps/>
        </w:rPr>
      </w:pPr>
    </w:p>
    <w:p w14:paraId="28DF7C7D" w14:textId="77777777" w:rsidR="006C5752" w:rsidRDefault="006C5752" w:rsidP="00F301BF">
      <w:pPr>
        <w:spacing w:before="0" w:after="0"/>
        <w:ind w:left="1548" w:firstLine="720"/>
        <w:rPr>
          <w:caps/>
        </w:rPr>
      </w:pPr>
    </w:p>
    <w:p w14:paraId="14EABBC6" w14:textId="77777777" w:rsidR="00A107C8" w:rsidRDefault="00A107C8" w:rsidP="00F301BF">
      <w:pPr>
        <w:spacing w:before="0" w:after="0"/>
        <w:ind w:left="1548" w:firstLine="720"/>
        <w:rPr>
          <w:caps/>
        </w:rPr>
      </w:pPr>
      <w:r>
        <w:rPr>
          <w:caps/>
        </w:rPr>
        <w:t>In a galaxy far, far away</w:t>
      </w:r>
    </w:p>
    <w:p w14:paraId="0C324B7D" w14:textId="77777777" w:rsidR="00A107C8" w:rsidRDefault="00A107C8" w:rsidP="00A107C8">
      <w:pPr>
        <w:spacing w:before="0" w:after="0"/>
        <w:ind w:left="2268" w:hanging="2268"/>
        <w:rPr>
          <w:caps/>
        </w:rPr>
      </w:pPr>
      <w:r>
        <w:rPr>
          <w:caps/>
        </w:rPr>
        <w:tab/>
        <w:t>We’re gonna return there some day.</w:t>
      </w:r>
    </w:p>
    <w:p w14:paraId="0086A280" w14:textId="77777777" w:rsidR="00A107C8" w:rsidRDefault="00A107C8" w:rsidP="00A107C8">
      <w:pPr>
        <w:spacing w:before="0" w:after="0"/>
        <w:ind w:left="2268" w:hanging="2268"/>
        <w:rPr>
          <w:caps/>
        </w:rPr>
      </w:pPr>
      <w:r>
        <w:rPr>
          <w:caps/>
        </w:rPr>
        <w:tab/>
        <w:t>To the world we remember,</w:t>
      </w:r>
    </w:p>
    <w:p w14:paraId="4814C2CB" w14:textId="77777777" w:rsidR="00D86165" w:rsidRDefault="00D86165" w:rsidP="00A107C8">
      <w:pPr>
        <w:spacing w:before="0" w:after="0"/>
        <w:ind w:left="2268"/>
        <w:rPr>
          <w:caps/>
        </w:rPr>
      </w:pPr>
      <w:r>
        <w:rPr>
          <w:caps/>
        </w:rPr>
        <w:t>of yesterday.</w:t>
      </w:r>
    </w:p>
    <w:p w14:paraId="5F81CBB9" w14:textId="77777777" w:rsidR="00D86165" w:rsidRDefault="00D86165" w:rsidP="00A107C8">
      <w:pPr>
        <w:spacing w:before="0" w:after="0"/>
        <w:ind w:left="2268" w:hanging="2268"/>
        <w:rPr>
          <w:caps/>
        </w:rPr>
      </w:pPr>
    </w:p>
    <w:p w14:paraId="117165AE" w14:textId="77777777" w:rsidR="00D86165" w:rsidRDefault="00A107C8" w:rsidP="00A107C8">
      <w:pPr>
        <w:spacing w:before="0" w:after="0"/>
        <w:ind w:left="2268" w:hanging="2268"/>
        <w:rPr>
          <w:caps/>
        </w:rPr>
      </w:pPr>
      <w:r>
        <w:rPr>
          <w:caps/>
        </w:rPr>
        <w:tab/>
      </w:r>
      <w:r w:rsidR="00D86165">
        <w:rPr>
          <w:caps/>
        </w:rPr>
        <w:t>In a galaxy far, far away.</w:t>
      </w:r>
    </w:p>
    <w:p w14:paraId="46568626" w14:textId="77777777" w:rsidR="00D86165" w:rsidRDefault="00A107C8" w:rsidP="00A107C8">
      <w:pPr>
        <w:spacing w:before="0" w:after="0"/>
        <w:ind w:left="2268" w:hanging="2268"/>
        <w:rPr>
          <w:caps/>
        </w:rPr>
      </w:pPr>
      <w:r>
        <w:rPr>
          <w:caps/>
        </w:rPr>
        <w:tab/>
      </w:r>
      <w:r w:rsidR="00D86165">
        <w:rPr>
          <w:caps/>
        </w:rPr>
        <w:t>We’ll soon be together, we pray</w:t>
      </w:r>
    </w:p>
    <w:p w14:paraId="006533A7" w14:textId="77777777" w:rsidR="00D86165" w:rsidRDefault="00A107C8" w:rsidP="00A107C8">
      <w:pPr>
        <w:spacing w:before="0" w:after="0"/>
        <w:ind w:left="2268" w:hanging="2268"/>
        <w:rPr>
          <w:caps/>
        </w:rPr>
      </w:pPr>
      <w:r>
        <w:rPr>
          <w:caps/>
        </w:rPr>
        <w:tab/>
      </w:r>
      <w:r w:rsidR="00D86165">
        <w:rPr>
          <w:caps/>
        </w:rPr>
        <w:t>And forever we’ll stay</w:t>
      </w:r>
    </w:p>
    <w:p w14:paraId="457B4AF6" w14:textId="77777777" w:rsidR="00D86165" w:rsidRDefault="00A107C8" w:rsidP="00A107C8">
      <w:pPr>
        <w:spacing w:before="0" w:after="0"/>
        <w:ind w:left="2268" w:hanging="2268"/>
      </w:pPr>
      <w:r>
        <w:rPr>
          <w:caps/>
        </w:rPr>
        <w:tab/>
      </w:r>
      <w:r w:rsidR="00D86165">
        <w:rPr>
          <w:caps/>
        </w:rPr>
        <w:t>Far, far away!</w:t>
      </w:r>
    </w:p>
    <w:p w14:paraId="25F7892D" w14:textId="77777777" w:rsidR="00D86165" w:rsidRDefault="00D86165" w:rsidP="00D86165">
      <w:pPr>
        <w:ind w:left="2268" w:hanging="2268"/>
      </w:pPr>
    </w:p>
    <w:p w14:paraId="245641FD" w14:textId="77777777" w:rsidR="00D86165" w:rsidRDefault="00D86165" w:rsidP="00D86165">
      <w:pPr>
        <w:rPr>
          <w:b/>
          <w:bCs/>
          <w:i/>
          <w:iCs/>
        </w:rPr>
      </w:pPr>
      <w:r>
        <w:rPr>
          <w:b/>
          <w:bCs/>
          <w:i/>
          <w:iCs/>
        </w:rPr>
        <w:t>(The chorus perform a seventies Abba-esque space age dance over the middle instrumental section.)</w:t>
      </w:r>
    </w:p>
    <w:p w14:paraId="1C2E5B0F" w14:textId="77777777" w:rsidR="00D86165" w:rsidRDefault="00D86165" w:rsidP="00D86165">
      <w:pPr>
        <w:ind w:left="2268" w:hanging="2268"/>
      </w:pPr>
    </w:p>
    <w:p w14:paraId="39680140" w14:textId="77777777" w:rsidR="00D86165" w:rsidRDefault="00D86165" w:rsidP="00A107C8">
      <w:pPr>
        <w:spacing w:before="0" w:after="0"/>
        <w:ind w:left="2268" w:hanging="2268"/>
        <w:rPr>
          <w:caps/>
        </w:rPr>
      </w:pPr>
      <w:r>
        <w:rPr>
          <w:rStyle w:val="CharName"/>
        </w:rPr>
        <w:t>NEBULA:</w:t>
      </w:r>
      <w:r w:rsidR="00A107C8">
        <w:rPr>
          <w:caps/>
        </w:rPr>
        <w:tab/>
      </w:r>
      <w:r>
        <w:rPr>
          <w:caps/>
        </w:rPr>
        <w:t>Each beat of my heart</w:t>
      </w:r>
    </w:p>
    <w:p w14:paraId="6604D3EE" w14:textId="77777777" w:rsidR="00D86165" w:rsidRDefault="00A107C8" w:rsidP="00A107C8">
      <w:pPr>
        <w:spacing w:before="0" w:after="0"/>
        <w:ind w:left="2268" w:hanging="2268"/>
        <w:rPr>
          <w:caps/>
        </w:rPr>
      </w:pPr>
      <w:r>
        <w:rPr>
          <w:caps/>
        </w:rPr>
        <w:tab/>
      </w:r>
      <w:r w:rsidR="00D86165">
        <w:rPr>
          <w:caps/>
        </w:rPr>
        <w:t>That we are apart</w:t>
      </w:r>
    </w:p>
    <w:p w14:paraId="62434FF0" w14:textId="77777777" w:rsidR="00D86165" w:rsidRDefault="00A107C8" w:rsidP="00A107C8">
      <w:pPr>
        <w:spacing w:before="0" w:after="0"/>
        <w:ind w:left="2268" w:hanging="2268"/>
        <w:rPr>
          <w:caps/>
        </w:rPr>
      </w:pPr>
      <w:r>
        <w:rPr>
          <w:caps/>
        </w:rPr>
        <w:tab/>
      </w:r>
      <w:r w:rsidR="00D86165">
        <w:rPr>
          <w:caps/>
        </w:rPr>
        <w:t>It feels like eternity</w:t>
      </w:r>
    </w:p>
    <w:p w14:paraId="4B5E9B67" w14:textId="77777777" w:rsidR="00D86165" w:rsidRDefault="00A107C8" w:rsidP="00A107C8">
      <w:pPr>
        <w:spacing w:before="0" w:after="0"/>
        <w:ind w:left="2268" w:hanging="2268"/>
        <w:rPr>
          <w:caps/>
        </w:rPr>
      </w:pPr>
      <w:r>
        <w:rPr>
          <w:caps/>
        </w:rPr>
        <w:tab/>
      </w:r>
      <w:r w:rsidR="00D86165">
        <w:rPr>
          <w:caps/>
        </w:rPr>
        <w:t>When I’m a million miles from home…</w:t>
      </w:r>
    </w:p>
    <w:p w14:paraId="077CA9DE" w14:textId="77777777" w:rsidR="00D86165" w:rsidRDefault="00D86165" w:rsidP="00D86165">
      <w:pPr>
        <w:ind w:left="2268" w:hanging="2268"/>
        <w:rPr>
          <w:caps/>
        </w:rPr>
      </w:pPr>
    </w:p>
    <w:p w14:paraId="548D6F42" w14:textId="77777777" w:rsidR="00D86165" w:rsidRDefault="00D86165" w:rsidP="00D86165">
      <w:pPr>
        <w:rPr>
          <w:b/>
          <w:bCs/>
          <w:caps/>
        </w:rPr>
      </w:pPr>
      <w:r>
        <w:rPr>
          <w:b/>
          <w:bCs/>
          <w:i/>
          <w:iCs/>
        </w:rPr>
        <w:t>(We briefly see Nebula’s parents Basil and Saffron appear in the shortest of dream sequences, as they approach Nebula and she reaches out to them. However, they exit before they can make contact and the chorus reassemble for a powerful final chorus.)</w:t>
      </w:r>
    </w:p>
    <w:p w14:paraId="50F20700" w14:textId="77777777" w:rsidR="00D86165" w:rsidRDefault="00D86165" w:rsidP="00D86165">
      <w:pPr>
        <w:ind w:left="2268" w:hanging="2268"/>
        <w:rPr>
          <w:caps/>
        </w:rPr>
      </w:pPr>
    </w:p>
    <w:p w14:paraId="70036489" w14:textId="77777777" w:rsidR="00D86165" w:rsidRDefault="00D86165" w:rsidP="00A107C8">
      <w:pPr>
        <w:spacing w:before="0" w:after="0"/>
        <w:ind w:left="2268" w:hanging="2268"/>
        <w:rPr>
          <w:caps/>
        </w:rPr>
      </w:pPr>
      <w:r>
        <w:rPr>
          <w:rStyle w:val="CharName"/>
        </w:rPr>
        <w:t>ALL:</w:t>
      </w:r>
      <w:r w:rsidR="00A107C8">
        <w:rPr>
          <w:caps/>
        </w:rPr>
        <w:tab/>
      </w:r>
      <w:r>
        <w:rPr>
          <w:caps/>
        </w:rPr>
        <w:t>In a galaxy far, far away</w:t>
      </w:r>
    </w:p>
    <w:p w14:paraId="4D34DE4B" w14:textId="77777777" w:rsidR="00D86165" w:rsidRDefault="00A107C8" w:rsidP="00A107C8">
      <w:pPr>
        <w:spacing w:before="0" w:after="0"/>
        <w:ind w:left="2268" w:hanging="2268"/>
        <w:rPr>
          <w:caps/>
        </w:rPr>
      </w:pPr>
      <w:r>
        <w:rPr>
          <w:caps/>
        </w:rPr>
        <w:tab/>
      </w:r>
      <w:r w:rsidR="00D86165">
        <w:rPr>
          <w:caps/>
        </w:rPr>
        <w:t>We’re gonna return there some day.</w:t>
      </w:r>
    </w:p>
    <w:p w14:paraId="0040CD46" w14:textId="77777777" w:rsidR="00D86165" w:rsidRDefault="00A107C8" w:rsidP="00A107C8">
      <w:pPr>
        <w:spacing w:before="0" w:after="0"/>
        <w:ind w:left="2268" w:hanging="2268"/>
        <w:rPr>
          <w:caps/>
        </w:rPr>
      </w:pPr>
      <w:r>
        <w:rPr>
          <w:caps/>
        </w:rPr>
        <w:tab/>
      </w:r>
      <w:r w:rsidR="00D86165">
        <w:rPr>
          <w:caps/>
        </w:rPr>
        <w:t>To the world we remember,</w:t>
      </w:r>
    </w:p>
    <w:p w14:paraId="510FAABB" w14:textId="77777777" w:rsidR="00D86165" w:rsidRDefault="00A107C8" w:rsidP="00A107C8">
      <w:pPr>
        <w:spacing w:before="0" w:after="0"/>
        <w:ind w:left="2268" w:hanging="2268"/>
        <w:rPr>
          <w:caps/>
        </w:rPr>
      </w:pPr>
      <w:r>
        <w:rPr>
          <w:caps/>
        </w:rPr>
        <w:tab/>
      </w:r>
      <w:r w:rsidR="00D86165">
        <w:rPr>
          <w:caps/>
        </w:rPr>
        <w:t>The world of yesterday.</w:t>
      </w:r>
    </w:p>
    <w:p w14:paraId="61159988" w14:textId="77777777" w:rsidR="00D86165" w:rsidRDefault="00D86165" w:rsidP="00A107C8">
      <w:pPr>
        <w:spacing w:before="0" w:after="0"/>
        <w:ind w:left="2268" w:hanging="2268"/>
        <w:rPr>
          <w:caps/>
        </w:rPr>
      </w:pPr>
    </w:p>
    <w:p w14:paraId="14AFD737" w14:textId="77777777" w:rsidR="00D86165" w:rsidRDefault="00A107C8" w:rsidP="00A107C8">
      <w:pPr>
        <w:spacing w:before="0" w:after="0"/>
        <w:ind w:left="2268" w:hanging="2268"/>
        <w:rPr>
          <w:caps/>
        </w:rPr>
      </w:pPr>
      <w:r>
        <w:rPr>
          <w:caps/>
        </w:rPr>
        <w:tab/>
      </w:r>
      <w:r w:rsidR="00D86165">
        <w:rPr>
          <w:caps/>
        </w:rPr>
        <w:t>In a galaxy far, far away.</w:t>
      </w:r>
    </w:p>
    <w:p w14:paraId="38E02688" w14:textId="77777777" w:rsidR="00D86165" w:rsidRDefault="00A107C8" w:rsidP="00A107C8">
      <w:pPr>
        <w:spacing w:before="0" w:after="0"/>
        <w:ind w:left="2268" w:hanging="2268"/>
        <w:rPr>
          <w:caps/>
        </w:rPr>
      </w:pPr>
      <w:r>
        <w:rPr>
          <w:caps/>
        </w:rPr>
        <w:tab/>
      </w:r>
      <w:r w:rsidR="00D86165">
        <w:rPr>
          <w:caps/>
        </w:rPr>
        <w:t>We’ll soon be together, we pray</w:t>
      </w:r>
    </w:p>
    <w:p w14:paraId="0A33092D" w14:textId="77777777" w:rsidR="00D86165" w:rsidRDefault="00A107C8" w:rsidP="00A107C8">
      <w:pPr>
        <w:spacing w:before="0" w:after="0"/>
        <w:ind w:left="2268" w:hanging="2268"/>
        <w:rPr>
          <w:caps/>
        </w:rPr>
      </w:pPr>
      <w:r>
        <w:rPr>
          <w:caps/>
        </w:rPr>
        <w:tab/>
      </w:r>
      <w:r w:rsidR="00D86165">
        <w:rPr>
          <w:caps/>
        </w:rPr>
        <w:t>And forever we’ll stay</w:t>
      </w:r>
    </w:p>
    <w:p w14:paraId="62F3A7B0" w14:textId="77777777" w:rsidR="00D86165" w:rsidRDefault="00A107C8" w:rsidP="00A107C8">
      <w:pPr>
        <w:spacing w:before="0" w:after="0"/>
        <w:ind w:left="2268" w:hanging="2268"/>
        <w:rPr>
          <w:caps/>
        </w:rPr>
      </w:pPr>
      <w:r>
        <w:rPr>
          <w:caps/>
        </w:rPr>
        <w:tab/>
      </w:r>
      <w:r w:rsidR="00D86165">
        <w:rPr>
          <w:caps/>
        </w:rPr>
        <w:t>Far, far away!</w:t>
      </w:r>
    </w:p>
    <w:p w14:paraId="3874E873" w14:textId="77777777" w:rsidR="00D86165" w:rsidRDefault="00D86165" w:rsidP="00A107C8">
      <w:pPr>
        <w:spacing w:before="0" w:after="0"/>
        <w:ind w:left="2268" w:hanging="2268"/>
        <w:rPr>
          <w:caps/>
        </w:rPr>
      </w:pPr>
    </w:p>
    <w:p w14:paraId="780651A0" w14:textId="77777777" w:rsidR="00D86165" w:rsidRDefault="00A107C8" w:rsidP="00A107C8">
      <w:pPr>
        <w:spacing w:before="0" w:after="0"/>
        <w:ind w:left="2268" w:hanging="2268"/>
        <w:rPr>
          <w:caps/>
        </w:rPr>
      </w:pPr>
      <w:r>
        <w:rPr>
          <w:caps/>
        </w:rPr>
        <w:tab/>
      </w:r>
      <w:r w:rsidR="00D86165">
        <w:rPr>
          <w:caps/>
        </w:rPr>
        <w:t>And forever we’ll stay</w:t>
      </w:r>
    </w:p>
    <w:p w14:paraId="25765CC4" w14:textId="77777777" w:rsidR="00D86165" w:rsidRDefault="00A107C8" w:rsidP="00A107C8">
      <w:pPr>
        <w:spacing w:before="0" w:after="0"/>
        <w:ind w:left="2268" w:hanging="2268"/>
      </w:pPr>
      <w:r>
        <w:rPr>
          <w:caps/>
        </w:rPr>
        <w:tab/>
      </w:r>
      <w:r w:rsidR="00D86165">
        <w:rPr>
          <w:caps/>
        </w:rPr>
        <w:t>Far, far away!</w:t>
      </w:r>
    </w:p>
    <w:p w14:paraId="48D18592" w14:textId="77777777" w:rsidR="00D86165" w:rsidRDefault="00D86165" w:rsidP="00D86165">
      <w:pPr>
        <w:ind w:left="2268" w:hanging="2268"/>
      </w:pPr>
    </w:p>
    <w:p w14:paraId="28FE1EFD" w14:textId="77777777" w:rsidR="00D86165" w:rsidRDefault="00D86165" w:rsidP="00D86165">
      <w:pPr>
        <w:ind w:left="2268" w:hanging="2268"/>
        <w:rPr>
          <w:b/>
          <w:bCs/>
          <w:i/>
          <w:iCs/>
          <w:color w:val="FF0000"/>
        </w:rPr>
      </w:pPr>
      <w:r>
        <w:rPr>
          <w:b/>
          <w:bCs/>
          <w:i/>
          <w:iCs/>
        </w:rPr>
        <w:t>(The song ends with chorus in a strong frozen pose.)</w:t>
      </w:r>
    </w:p>
    <w:p w14:paraId="37F7876F" w14:textId="77777777" w:rsidR="00D86165" w:rsidRDefault="00D86165" w:rsidP="00D86165">
      <w:pPr>
        <w:ind w:left="2268" w:hanging="2268"/>
        <w:rPr>
          <w:color w:val="000000"/>
        </w:rPr>
      </w:pPr>
    </w:p>
    <w:p w14:paraId="2E1377A8" w14:textId="77777777" w:rsidR="00D86165" w:rsidRDefault="00D86165" w:rsidP="00D86165">
      <w:pPr>
        <w:pStyle w:val="Heading3"/>
      </w:pPr>
      <w:bookmarkStart w:id="136" w:name="_Toc31106930"/>
      <w:bookmarkStart w:id="137" w:name="_Toc34042283"/>
      <w:r>
        <w:t>TRACK 35:</w:t>
      </w:r>
      <w:r>
        <w:rPr>
          <w:u w:val="none"/>
        </w:rPr>
        <w:t xml:space="preserve"> </w:t>
      </w:r>
      <w:r>
        <w:rPr>
          <w:u w:val="none"/>
        </w:rPr>
        <w:tab/>
      </w:r>
      <w:r>
        <w:t>Far Away Play Off</w:t>
      </w:r>
      <w:bookmarkEnd w:id="136"/>
      <w:bookmarkEnd w:id="137"/>
    </w:p>
    <w:p w14:paraId="3BE222B3" w14:textId="77777777" w:rsidR="00D86165" w:rsidRDefault="00D86165" w:rsidP="00D86165">
      <w:pPr>
        <w:ind w:left="2268" w:hanging="2268"/>
      </w:pPr>
    </w:p>
    <w:p w14:paraId="6D5A0F7B" w14:textId="77777777" w:rsidR="00D86165" w:rsidRDefault="00D86165" w:rsidP="00D86165">
      <w:pPr>
        <w:rPr>
          <w:b/>
          <w:bCs/>
          <w:i/>
          <w:iCs/>
        </w:rPr>
      </w:pPr>
      <w:r>
        <w:rPr>
          <w:b/>
          <w:bCs/>
          <w:i/>
          <w:iCs/>
        </w:rPr>
        <w:t>(The chorus exit as the rest of the crew enter and return to the bridge.)</w:t>
      </w:r>
    </w:p>
    <w:p w14:paraId="3310D573" w14:textId="77777777" w:rsidR="00D86165" w:rsidRDefault="00D86165" w:rsidP="00D86165">
      <w:pPr>
        <w:ind w:left="2268" w:hanging="2268"/>
        <w:rPr>
          <w:i/>
          <w:iCs/>
        </w:rPr>
      </w:pPr>
    </w:p>
    <w:p w14:paraId="27D968AE" w14:textId="77777777" w:rsidR="00D86165" w:rsidRDefault="00D86165" w:rsidP="00D86165">
      <w:pPr>
        <w:pStyle w:val="Heading3"/>
      </w:pPr>
      <w:bookmarkStart w:id="138" w:name="_Toc31106931"/>
      <w:bookmarkStart w:id="139" w:name="_Toc34042284"/>
      <w:r>
        <w:t>TRACK 36:</w:t>
      </w:r>
      <w:r>
        <w:rPr>
          <w:u w:val="none"/>
        </w:rPr>
        <w:t xml:space="preserve"> </w:t>
      </w:r>
      <w:r>
        <w:rPr>
          <w:u w:val="none"/>
        </w:rPr>
        <w:tab/>
      </w:r>
      <w:r w:rsidR="00EA7075">
        <w:t>SFX</w:t>
      </w:r>
      <w:r w:rsidR="00FA2B92" w:rsidRPr="00FA2B92">
        <w:t xml:space="preserve"> </w:t>
      </w:r>
      <w:r>
        <w:t>Police Sirens</w:t>
      </w:r>
      <w:bookmarkEnd w:id="138"/>
      <w:bookmarkEnd w:id="139"/>
    </w:p>
    <w:p w14:paraId="5A91B520" w14:textId="77777777" w:rsidR="00D86165" w:rsidRDefault="00D86165" w:rsidP="00A107C8"/>
    <w:p w14:paraId="22DE6544" w14:textId="77777777" w:rsidR="00D86165" w:rsidRDefault="00D86165" w:rsidP="00D86165">
      <w:pPr>
        <w:rPr>
          <w:b/>
          <w:bCs/>
          <w:i/>
          <w:iCs/>
        </w:rPr>
      </w:pPr>
      <w:r>
        <w:rPr>
          <w:b/>
          <w:bCs/>
          <w:i/>
          <w:iCs/>
        </w:rPr>
        <w:t>(We see flashing blue and red lights and the crew panic.)</w:t>
      </w:r>
    </w:p>
    <w:p w14:paraId="48DFB6F9" w14:textId="77777777" w:rsidR="00D86165" w:rsidRDefault="00D86165" w:rsidP="00A107C8">
      <w:pPr>
        <w:ind w:left="2268" w:hanging="2268"/>
      </w:pPr>
      <w:r>
        <w:rPr>
          <w:rStyle w:val="CharName"/>
        </w:rPr>
        <w:t>ZAK:</w:t>
      </w:r>
      <w:r w:rsidR="00A107C8">
        <w:tab/>
      </w:r>
      <w:r>
        <w:t>It’s the cops!</w:t>
      </w:r>
    </w:p>
    <w:p w14:paraId="497B3D0E" w14:textId="77777777" w:rsidR="00D86165" w:rsidRDefault="00D86165" w:rsidP="00A107C8">
      <w:pPr>
        <w:ind w:left="2268" w:hanging="2268"/>
      </w:pPr>
      <w:r>
        <w:rPr>
          <w:rStyle w:val="CharName"/>
        </w:rPr>
        <w:t>NIGEL:</w:t>
      </w:r>
      <w:r w:rsidR="00A107C8">
        <w:tab/>
      </w:r>
      <w:r>
        <w:t>I was only doing thirty!</w:t>
      </w:r>
    </w:p>
    <w:p w14:paraId="17E230AF" w14:textId="77777777" w:rsidR="00D86165" w:rsidRDefault="00D86165" w:rsidP="00A107C8">
      <w:pPr>
        <w:ind w:left="2268" w:hanging="2268"/>
      </w:pPr>
      <w:r>
        <w:rPr>
          <w:rStyle w:val="CharName"/>
        </w:rPr>
        <w:t>TOBY:</w:t>
      </w:r>
      <w:r w:rsidR="00A107C8">
        <w:tab/>
      </w:r>
      <w:r>
        <w:t>Space Rangers? What do they want?</w:t>
      </w:r>
    </w:p>
    <w:p w14:paraId="5B7260F2" w14:textId="77777777" w:rsidR="00D86165" w:rsidRDefault="00D86165" w:rsidP="00A107C8">
      <w:pPr>
        <w:ind w:left="2268" w:hanging="2268"/>
      </w:pPr>
      <w:r>
        <w:rPr>
          <w:rStyle w:val="CharName"/>
        </w:rPr>
        <w:t>NEBULA:</w:t>
      </w:r>
      <w:r w:rsidR="00A107C8">
        <w:tab/>
      </w:r>
      <w:r>
        <w:t>Me and Qwerty! They’ve found us!</w:t>
      </w:r>
    </w:p>
    <w:p w14:paraId="4DFE06AB" w14:textId="77777777" w:rsidR="00D86165" w:rsidRDefault="00D86165" w:rsidP="00A107C8">
      <w:pPr>
        <w:ind w:left="2268" w:hanging="2268"/>
      </w:pPr>
      <w:r>
        <w:rPr>
          <w:rStyle w:val="CharName"/>
        </w:rPr>
        <w:t>QWERTY:</w:t>
      </w:r>
      <w:r w:rsidR="00A107C8">
        <w:tab/>
      </w:r>
      <w:r>
        <w:t>I’ll be deactivated for sure!</w:t>
      </w:r>
    </w:p>
    <w:p w14:paraId="2552B766" w14:textId="77777777" w:rsidR="00D86165" w:rsidRDefault="00D86165" w:rsidP="00A107C8">
      <w:pPr>
        <w:ind w:left="2268" w:hanging="2268"/>
      </w:pPr>
      <w:r>
        <w:rPr>
          <w:rStyle w:val="CharName"/>
        </w:rPr>
        <w:t>LUKE:</w:t>
      </w:r>
      <w:r w:rsidR="00A107C8">
        <w:tab/>
      </w:r>
      <w:r>
        <w:t xml:space="preserve">Quick, hide the droids! </w:t>
      </w:r>
    </w:p>
    <w:p w14:paraId="71527F65" w14:textId="59B0AC2D" w:rsidR="00D86165" w:rsidRDefault="00D86165" w:rsidP="00D86165">
      <w:pPr>
        <w:ind w:left="2268" w:hanging="2268"/>
      </w:pPr>
      <w:r>
        <w:rPr>
          <w:rStyle w:val="CharName"/>
        </w:rPr>
        <w:t>ADA:</w:t>
      </w:r>
      <w:r w:rsidR="00A107C8">
        <w:tab/>
      </w:r>
      <w:r w:rsidR="000F203D">
        <w:t>And p</w:t>
      </w:r>
      <w:r>
        <w:t>rincess - you come with me!</w:t>
      </w:r>
    </w:p>
    <w:p w14:paraId="04EE4081" w14:textId="77777777" w:rsidR="00D86165" w:rsidRDefault="00D86165" w:rsidP="00D86165">
      <w:pPr>
        <w:ind w:left="2268" w:hanging="2268"/>
      </w:pPr>
    </w:p>
    <w:p w14:paraId="432D3D40" w14:textId="77777777" w:rsidR="00D86165" w:rsidRDefault="00D86165" w:rsidP="00D86165">
      <w:pPr>
        <w:pStyle w:val="Heading3"/>
      </w:pPr>
      <w:bookmarkStart w:id="140" w:name="_Toc31106932"/>
      <w:bookmarkStart w:id="141" w:name="_Toc34042285"/>
      <w:r>
        <w:t>TRACK 37:</w:t>
      </w:r>
      <w:r>
        <w:rPr>
          <w:u w:val="none"/>
        </w:rPr>
        <w:tab/>
      </w:r>
      <w:r>
        <w:t>Rangers Play On</w:t>
      </w:r>
      <w:bookmarkEnd w:id="140"/>
      <w:bookmarkEnd w:id="141"/>
    </w:p>
    <w:p w14:paraId="3993966B" w14:textId="77777777" w:rsidR="00D86165" w:rsidRDefault="00D86165" w:rsidP="00D86165">
      <w:pPr>
        <w:ind w:left="2268" w:hanging="2268"/>
      </w:pPr>
    </w:p>
    <w:p w14:paraId="6DFE5C5D" w14:textId="77777777" w:rsidR="00D86165" w:rsidRDefault="00D86165" w:rsidP="00D86165">
      <w:pPr>
        <w:rPr>
          <w:b/>
          <w:bCs/>
          <w:i/>
          <w:iCs/>
        </w:rPr>
      </w:pPr>
      <w:r>
        <w:rPr>
          <w:b/>
          <w:bCs/>
          <w:i/>
          <w:iCs/>
        </w:rPr>
        <w:t xml:space="preserve">(Ada leads Nebula out and they exit. R-U is covered with a </w:t>
      </w:r>
      <w:r>
        <w:rPr>
          <w:b/>
          <w:bCs/>
          <w:i/>
          <w:iCs/>
          <w:color w:val="000000" w:themeColor="text1"/>
        </w:rPr>
        <w:t xml:space="preserve">cosmic cloth and they disguise </w:t>
      </w:r>
      <w:r>
        <w:rPr>
          <w:b/>
          <w:bCs/>
          <w:i/>
          <w:iCs/>
        </w:rPr>
        <w:t>Qwerty as an old lady with a wig. The Space Rangers enter.)</w:t>
      </w:r>
    </w:p>
    <w:p w14:paraId="522A3F4A" w14:textId="77777777" w:rsidR="00D86165" w:rsidRDefault="00D86165" w:rsidP="00D86165">
      <w:pPr>
        <w:ind w:left="2268" w:hanging="2268"/>
      </w:pPr>
    </w:p>
    <w:p w14:paraId="39CADC1D" w14:textId="77777777" w:rsidR="00D86165" w:rsidRDefault="00D86165" w:rsidP="00A107C8">
      <w:pPr>
        <w:ind w:left="2268" w:hanging="2268"/>
      </w:pPr>
      <w:r>
        <w:rPr>
          <w:rStyle w:val="CharName"/>
        </w:rPr>
        <w:t>ROGER:</w:t>
      </w:r>
      <w:r w:rsidR="00A107C8">
        <w:tab/>
      </w:r>
      <w:r>
        <w:t xml:space="preserve">Space Rangers Roger! </w:t>
      </w:r>
      <w:r>
        <w:rPr>
          <w:b/>
          <w:bCs/>
          <w:i/>
          <w:iCs/>
        </w:rPr>
        <w:t>(he salutes)</w:t>
      </w:r>
    </w:p>
    <w:p w14:paraId="366B2365" w14:textId="77777777" w:rsidR="00D86165" w:rsidRDefault="00D86165" w:rsidP="00A107C8">
      <w:pPr>
        <w:ind w:left="2268" w:hanging="2268"/>
      </w:pPr>
      <w:r>
        <w:rPr>
          <w:rStyle w:val="CharName"/>
        </w:rPr>
        <w:t>OVER:</w:t>
      </w:r>
      <w:r w:rsidR="00A107C8">
        <w:tab/>
      </w:r>
      <w:r>
        <w:t xml:space="preserve">Over! </w:t>
      </w:r>
      <w:r>
        <w:rPr>
          <w:b/>
          <w:bCs/>
          <w:i/>
          <w:iCs/>
        </w:rPr>
        <w:t>(he salutes)</w:t>
      </w:r>
    </w:p>
    <w:p w14:paraId="4739B1E2" w14:textId="77777777" w:rsidR="00D86165" w:rsidRDefault="00D86165" w:rsidP="00A107C8">
      <w:pPr>
        <w:ind w:left="2268" w:hanging="2268"/>
      </w:pPr>
      <w:r>
        <w:rPr>
          <w:rStyle w:val="CharName"/>
        </w:rPr>
        <w:t>OUT:</w:t>
      </w:r>
      <w:r w:rsidR="00A107C8">
        <w:tab/>
      </w:r>
      <w:r>
        <w:t xml:space="preserve">And </w:t>
      </w:r>
      <w:r>
        <w:rPr>
          <w:b/>
          <w:bCs/>
          <w:i/>
          <w:iCs/>
        </w:rPr>
        <w:t>(he salutes and hits himself in the eye)</w:t>
      </w:r>
      <w:r>
        <w:rPr>
          <w:i/>
          <w:iCs/>
        </w:rPr>
        <w:t xml:space="preserve"> </w:t>
      </w:r>
      <w:r>
        <w:t>Ouch! I mean Out!</w:t>
      </w:r>
    </w:p>
    <w:p w14:paraId="0B69FCED" w14:textId="77777777" w:rsidR="00D86165" w:rsidRDefault="00D86165" w:rsidP="00A107C8">
      <w:pPr>
        <w:ind w:left="2268" w:hanging="2268"/>
      </w:pPr>
      <w:r>
        <w:rPr>
          <w:rStyle w:val="CharName"/>
        </w:rPr>
        <w:t>ROGER:</w:t>
      </w:r>
      <w:r w:rsidR="00A107C8">
        <w:tab/>
      </w:r>
      <w:r>
        <w:t>We’re on the hunt for two rebels!</w:t>
      </w:r>
    </w:p>
    <w:p w14:paraId="7C18D10F" w14:textId="77777777" w:rsidR="00D86165" w:rsidRDefault="00D86165" w:rsidP="00A107C8">
      <w:pPr>
        <w:ind w:left="2268" w:hanging="2268"/>
      </w:pPr>
      <w:r>
        <w:rPr>
          <w:rStyle w:val="CharName"/>
        </w:rPr>
        <w:t>OVER:</w:t>
      </w:r>
      <w:r w:rsidR="00A107C8">
        <w:tab/>
      </w:r>
      <w:r>
        <w:t>A devious droid…</w:t>
      </w:r>
    </w:p>
    <w:p w14:paraId="5F1918CB" w14:textId="77777777" w:rsidR="00D86165" w:rsidRDefault="00D86165" w:rsidP="00A107C8">
      <w:pPr>
        <w:ind w:left="2268" w:hanging="2268"/>
      </w:pPr>
      <w:r>
        <w:rPr>
          <w:rStyle w:val="CharName"/>
        </w:rPr>
        <w:t>OUT:</w:t>
      </w:r>
      <w:r w:rsidR="00A107C8">
        <w:tab/>
      </w:r>
      <w:r>
        <w:t>...and a princess with a Mars Bar on her head.</w:t>
      </w:r>
    </w:p>
    <w:p w14:paraId="60D916C2" w14:textId="77777777" w:rsidR="00D86165" w:rsidRDefault="00D86165" w:rsidP="00A107C8">
      <w:pPr>
        <w:ind w:left="2268" w:hanging="2268"/>
      </w:pPr>
      <w:r>
        <w:rPr>
          <w:rStyle w:val="CharName"/>
        </w:rPr>
        <w:t>OVER:</w:t>
      </w:r>
      <w:r w:rsidR="00A107C8">
        <w:tab/>
      </w:r>
      <w:r>
        <w:t>It’s a bounty.</w:t>
      </w:r>
    </w:p>
    <w:p w14:paraId="034B09B7" w14:textId="77777777" w:rsidR="00D86165" w:rsidRDefault="00D86165" w:rsidP="00A107C8">
      <w:pPr>
        <w:ind w:left="2268" w:hanging="2268"/>
      </w:pPr>
      <w:r>
        <w:rPr>
          <w:rStyle w:val="CharName"/>
        </w:rPr>
        <w:t>OUT:</w:t>
      </w:r>
      <w:r w:rsidR="00A107C8">
        <w:tab/>
      </w:r>
      <w:r>
        <w:t>Oh yeah, sorry.</w:t>
      </w:r>
    </w:p>
    <w:p w14:paraId="70C060E8" w14:textId="77777777" w:rsidR="00D86165" w:rsidRDefault="00D86165" w:rsidP="00A107C8">
      <w:pPr>
        <w:ind w:left="2268" w:hanging="2268"/>
      </w:pPr>
      <w:r>
        <w:rPr>
          <w:rStyle w:val="CharName"/>
        </w:rPr>
        <w:t>ROGER:</w:t>
      </w:r>
      <w:r w:rsidR="00A107C8">
        <w:tab/>
      </w:r>
      <w:r>
        <w:t>Have you seen anyone acting suspiciously?</w:t>
      </w:r>
    </w:p>
    <w:p w14:paraId="1F52A3AA" w14:textId="77777777" w:rsidR="00D86165" w:rsidRDefault="00D86165" w:rsidP="00A107C8">
      <w:pPr>
        <w:ind w:left="2268" w:hanging="2268"/>
      </w:pPr>
      <w:r>
        <w:rPr>
          <w:rStyle w:val="CharName"/>
        </w:rPr>
        <w:t>TOBY:</w:t>
      </w:r>
      <w:r w:rsidR="00A107C8">
        <w:tab/>
      </w:r>
      <w:r>
        <w:t>To be honest, there’s been a lot of suspicious acting since the show started!</w:t>
      </w:r>
    </w:p>
    <w:p w14:paraId="405D7338" w14:textId="77777777" w:rsidR="00D86165" w:rsidRDefault="00D86165" w:rsidP="00A107C8">
      <w:pPr>
        <w:ind w:left="2268" w:hanging="2268"/>
      </w:pPr>
      <w:r>
        <w:rPr>
          <w:rStyle w:val="CharName"/>
        </w:rPr>
        <w:t>ROGER:</w:t>
      </w:r>
      <w:r w:rsidR="00A107C8">
        <w:tab/>
      </w:r>
      <w:r>
        <w:t>And who owns this vehicle?</w:t>
      </w:r>
    </w:p>
    <w:p w14:paraId="5C1A099A" w14:textId="77777777" w:rsidR="00D86165" w:rsidRDefault="00D86165" w:rsidP="00D86165">
      <w:pPr>
        <w:ind w:left="2268" w:hanging="2268"/>
      </w:pPr>
      <w:r>
        <w:rPr>
          <w:rStyle w:val="CharName"/>
        </w:rPr>
        <w:t>ALL:</w:t>
      </w:r>
      <w:r w:rsidR="00A107C8">
        <w:tab/>
      </w:r>
      <w:r>
        <w:t>Zak Solo!</w:t>
      </w:r>
    </w:p>
    <w:p w14:paraId="6DEF461D" w14:textId="77777777" w:rsidR="00D86165" w:rsidRDefault="00D86165" w:rsidP="00D86165">
      <w:pPr>
        <w:ind w:left="2268" w:hanging="2268"/>
      </w:pPr>
    </w:p>
    <w:p w14:paraId="0F61B954" w14:textId="77777777" w:rsidR="00D86165" w:rsidRDefault="00D86165" w:rsidP="00D86165">
      <w:pPr>
        <w:pStyle w:val="Heading3"/>
      </w:pPr>
      <w:bookmarkStart w:id="142" w:name="_Toc31106933"/>
      <w:bookmarkStart w:id="143" w:name="_Toc34042286"/>
      <w:r>
        <w:t>TRACK 38</w:t>
      </w:r>
      <w:r>
        <w:rPr>
          <w:u w:val="none"/>
        </w:rPr>
        <w:t xml:space="preserve">: </w:t>
      </w:r>
      <w:r>
        <w:rPr>
          <w:u w:val="none"/>
        </w:rPr>
        <w:tab/>
      </w:r>
      <w:r w:rsidR="00EA7075">
        <w:t>SFX</w:t>
      </w:r>
      <w:r w:rsidR="00FA2B92" w:rsidRPr="00FA2B92">
        <w:t xml:space="preserve"> </w:t>
      </w:r>
      <w:r w:rsidRPr="00FA2B92">
        <w:t>Sax</w:t>
      </w:r>
      <w:r>
        <w:t xml:space="preserve"> Solo #</w:t>
      </w:r>
      <w:bookmarkEnd w:id="142"/>
      <w:r>
        <w:t>2</w:t>
      </w:r>
      <w:bookmarkEnd w:id="143"/>
    </w:p>
    <w:p w14:paraId="330F897C" w14:textId="77777777" w:rsidR="00D86165" w:rsidRDefault="00D86165" w:rsidP="00D86165">
      <w:pPr>
        <w:ind w:left="2268" w:hanging="2268"/>
      </w:pPr>
    </w:p>
    <w:p w14:paraId="761A15D6" w14:textId="77777777" w:rsidR="00D86165" w:rsidRDefault="00D86165" w:rsidP="00A107C8">
      <w:pPr>
        <w:ind w:left="2268" w:hanging="2268"/>
      </w:pPr>
      <w:r>
        <w:rPr>
          <w:rStyle w:val="CharName"/>
        </w:rPr>
        <w:t>OVER:</w:t>
      </w:r>
      <w:r w:rsidR="00A107C8">
        <w:tab/>
      </w:r>
      <w:r>
        <w:t>Cut it out, King Kong!</w:t>
      </w:r>
    </w:p>
    <w:p w14:paraId="61C4B0FF" w14:textId="77777777" w:rsidR="00D86165" w:rsidRDefault="00D86165" w:rsidP="00A107C8">
      <w:pPr>
        <w:ind w:left="2268" w:hanging="2268"/>
      </w:pPr>
      <w:r>
        <w:rPr>
          <w:rStyle w:val="CharName"/>
        </w:rPr>
        <w:t>OUT:</w:t>
      </w:r>
      <w:r w:rsidR="00A107C8">
        <w:tab/>
      </w:r>
      <w:r>
        <w:t>What do you think this is, a Space Musical?</w:t>
      </w:r>
    </w:p>
    <w:p w14:paraId="51C70306" w14:textId="77777777" w:rsidR="00D86165" w:rsidRDefault="00D86165" w:rsidP="00A107C8">
      <w:pPr>
        <w:ind w:left="2268" w:hanging="2268"/>
      </w:pPr>
      <w:r>
        <w:rPr>
          <w:rStyle w:val="CharName"/>
        </w:rPr>
        <w:t>ROGER:</w:t>
      </w:r>
      <w:r>
        <w:tab/>
      </w:r>
      <w:r>
        <w:rPr>
          <w:b/>
          <w:bCs/>
          <w:i/>
          <w:iCs/>
        </w:rPr>
        <w:t>(noticing Qwerty)</w:t>
      </w:r>
      <w:r>
        <w:rPr>
          <w:i/>
          <w:iCs/>
        </w:rPr>
        <w:t xml:space="preserve"> </w:t>
      </w:r>
      <w:r>
        <w:t>And what’s your name, madam?</w:t>
      </w:r>
    </w:p>
    <w:p w14:paraId="5ACBD598" w14:textId="77777777" w:rsidR="00D86165" w:rsidRDefault="00D86165" w:rsidP="00A107C8">
      <w:pPr>
        <w:ind w:left="2268" w:hanging="2268"/>
      </w:pPr>
      <w:r>
        <w:rPr>
          <w:rStyle w:val="CharName"/>
        </w:rPr>
        <w:t>QWERTY:</w:t>
      </w:r>
      <w:r>
        <w:tab/>
      </w:r>
      <w:r>
        <w:rPr>
          <w:b/>
          <w:bCs/>
          <w:i/>
          <w:iCs/>
        </w:rPr>
        <w:t>(overly coy and ladylike)</w:t>
      </w:r>
      <w:r>
        <w:rPr>
          <w:i/>
          <w:iCs/>
        </w:rPr>
        <w:t xml:space="preserve"> </w:t>
      </w:r>
      <w:r>
        <w:t>Anne.</w:t>
      </w:r>
    </w:p>
    <w:p w14:paraId="58CE0EF2" w14:textId="77777777" w:rsidR="00D86165" w:rsidRDefault="00D86165" w:rsidP="00A107C8">
      <w:pPr>
        <w:ind w:left="2268" w:hanging="2268"/>
      </w:pPr>
      <w:r>
        <w:rPr>
          <w:rStyle w:val="CharName"/>
        </w:rPr>
        <w:t>ROGER:</w:t>
      </w:r>
      <w:r w:rsidR="00A107C8">
        <w:tab/>
      </w:r>
      <w:r>
        <w:t>Anne what?</w:t>
      </w:r>
    </w:p>
    <w:p w14:paraId="742034E0" w14:textId="77777777" w:rsidR="00D86165" w:rsidRDefault="00D86165" w:rsidP="00A107C8">
      <w:pPr>
        <w:ind w:left="2268" w:hanging="2268"/>
      </w:pPr>
      <w:r>
        <w:rPr>
          <w:rStyle w:val="CharName"/>
        </w:rPr>
        <w:t>QWERTY:</w:t>
      </w:r>
      <w:r>
        <w:tab/>
      </w:r>
      <w:r>
        <w:rPr>
          <w:b/>
          <w:bCs/>
          <w:i/>
          <w:iCs/>
        </w:rPr>
        <w:t>(unsure)</w:t>
      </w:r>
      <w:r>
        <w:rPr>
          <w:i/>
          <w:iCs/>
        </w:rPr>
        <w:t xml:space="preserve"> </w:t>
      </w:r>
      <w:r>
        <w:t>Anne… droid?</w:t>
      </w:r>
    </w:p>
    <w:p w14:paraId="129962D9" w14:textId="77777777" w:rsidR="00D86165" w:rsidRDefault="00D86165" w:rsidP="00A107C8">
      <w:pPr>
        <w:ind w:left="2268" w:hanging="2268"/>
      </w:pPr>
      <w:r>
        <w:rPr>
          <w:rStyle w:val="CharName"/>
        </w:rPr>
        <w:t>ROGER:</w:t>
      </w:r>
      <w:r>
        <w:tab/>
      </w:r>
      <w:r>
        <w:rPr>
          <w:b/>
          <w:bCs/>
          <w:i/>
          <w:iCs/>
        </w:rPr>
        <w:t>(taking the disguise and cloth off the droids)</w:t>
      </w:r>
      <w:r>
        <w:rPr>
          <w:i/>
          <w:iCs/>
        </w:rPr>
        <w:t xml:space="preserve"> </w:t>
      </w:r>
      <w:r>
        <w:t>Aha! You devious droids!</w:t>
      </w:r>
    </w:p>
    <w:p w14:paraId="2171E0D9" w14:textId="77777777" w:rsidR="00D86165" w:rsidRDefault="00D86165" w:rsidP="00A107C8">
      <w:pPr>
        <w:ind w:left="2268" w:hanging="2268"/>
      </w:pPr>
      <w:r>
        <w:rPr>
          <w:rStyle w:val="CharName"/>
        </w:rPr>
        <w:t>OVER:</w:t>
      </w:r>
      <w:r w:rsidR="00A107C8">
        <w:tab/>
      </w:r>
      <w:r>
        <w:t>We should charge you!</w:t>
      </w:r>
    </w:p>
    <w:p w14:paraId="28CB9949" w14:textId="77777777" w:rsidR="00D86165" w:rsidRDefault="00D86165" w:rsidP="00A107C8">
      <w:pPr>
        <w:ind w:left="2268" w:hanging="2268"/>
      </w:pPr>
      <w:r>
        <w:rPr>
          <w:rStyle w:val="CharName"/>
        </w:rPr>
        <w:t>QWERTY:</w:t>
      </w:r>
      <w:r w:rsidR="00A107C8">
        <w:tab/>
      </w:r>
      <w:r>
        <w:t>Yes please, my battery’s a bit flat!</w:t>
      </w:r>
    </w:p>
    <w:p w14:paraId="25C43EB1" w14:textId="77777777" w:rsidR="00D86165" w:rsidRDefault="00D86165" w:rsidP="00124215">
      <w:pPr>
        <w:ind w:left="2268" w:hanging="2268"/>
      </w:pPr>
      <w:r>
        <w:rPr>
          <w:rStyle w:val="CharName"/>
        </w:rPr>
        <w:t>OUT:</w:t>
      </w:r>
      <w:r w:rsidR="00A107C8">
        <w:tab/>
      </w:r>
      <w:r>
        <w:t>We should take down your particulars and see your credentials!</w:t>
      </w:r>
    </w:p>
    <w:p w14:paraId="74A5D67A" w14:textId="77777777" w:rsidR="00D86165" w:rsidRDefault="00D86165" w:rsidP="00D86165">
      <w:pPr>
        <w:pStyle w:val="Heading3"/>
      </w:pPr>
      <w:bookmarkStart w:id="144" w:name="_Toc31106934"/>
      <w:bookmarkStart w:id="145" w:name="_Toc34042287"/>
      <w:r>
        <w:t>TRACK 39:</w:t>
      </w:r>
      <w:r>
        <w:rPr>
          <w:u w:val="none"/>
        </w:rPr>
        <w:tab/>
      </w:r>
      <w:r w:rsidR="00EA7075">
        <w:t>SFX</w:t>
      </w:r>
      <w:r w:rsidR="00FA2B92" w:rsidRPr="00FA2B92">
        <w:t xml:space="preserve"> </w:t>
      </w:r>
      <w:r w:rsidRPr="00FA2B92">
        <w:t>Jelly</w:t>
      </w:r>
      <w:r>
        <w:t xml:space="preserve"> Mind Trick</w:t>
      </w:r>
      <w:bookmarkEnd w:id="144"/>
      <w:bookmarkEnd w:id="145"/>
    </w:p>
    <w:p w14:paraId="1921FFC8" w14:textId="77777777" w:rsidR="00D86165" w:rsidRDefault="00D86165" w:rsidP="00D86165">
      <w:pPr>
        <w:ind w:left="2268" w:hanging="2268"/>
      </w:pPr>
    </w:p>
    <w:p w14:paraId="485E6011" w14:textId="77777777" w:rsidR="00D86165" w:rsidRDefault="00D86165" w:rsidP="00124215">
      <w:pPr>
        <w:ind w:left="2268" w:hanging="2268"/>
      </w:pPr>
      <w:r>
        <w:rPr>
          <w:rStyle w:val="CharName"/>
        </w:rPr>
        <w:t>TOBY:</w:t>
      </w:r>
      <w:r w:rsidR="00124215">
        <w:tab/>
      </w:r>
      <w:r>
        <w:t>You don’t need to see his credentials</w:t>
      </w:r>
    </w:p>
    <w:p w14:paraId="67983FCB" w14:textId="77777777" w:rsidR="00D86165" w:rsidRDefault="00D86165" w:rsidP="00124215">
      <w:pPr>
        <w:ind w:left="2268" w:hanging="2268"/>
      </w:pPr>
      <w:r>
        <w:rPr>
          <w:rStyle w:val="CharName"/>
        </w:rPr>
        <w:t>RANGERS:</w:t>
      </w:r>
      <w:r w:rsidR="00124215">
        <w:tab/>
      </w:r>
      <w:r>
        <w:t>We don’t need to see his credentials.</w:t>
      </w:r>
    </w:p>
    <w:p w14:paraId="56D443DC" w14:textId="77777777" w:rsidR="00D86165" w:rsidRDefault="00D86165" w:rsidP="00124215">
      <w:pPr>
        <w:ind w:left="2268" w:hanging="2268"/>
      </w:pPr>
      <w:r>
        <w:rPr>
          <w:rStyle w:val="CharName"/>
        </w:rPr>
        <w:t>TOBY:</w:t>
      </w:r>
      <w:r w:rsidR="00124215">
        <w:tab/>
      </w:r>
      <w:r>
        <w:t>These are not the droids you’re looking for.</w:t>
      </w:r>
    </w:p>
    <w:p w14:paraId="283C2517" w14:textId="77777777" w:rsidR="00D86165" w:rsidRDefault="00D86165" w:rsidP="00124215">
      <w:pPr>
        <w:ind w:left="2268" w:hanging="2268"/>
      </w:pPr>
      <w:r>
        <w:rPr>
          <w:rStyle w:val="CharName"/>
        </w:rPr>
        <w:t>RANGERS:</w:t>
      </w:r>
      <w:r w:rsidR="00124215">
        <w:tab/>
      </w:r>
      <w:r>
        <w:t>These are not the droids we’re looking for.</w:t>
      </w:r>
    </w:p>
    <w:p w14:paraId="2667B8DA" w14:textId="77777777" w:rsidR="00D86165" w:rsidRDefault="00D86165" w:rsidP="00124215">
      <w:pPr>
        <w:ind w:left="2268" w:hanging="2268"/>
      </w:pPr>
      <w:r>
        <w:rPr>
          <w:rStyle w:val="CharName"/>
        </w:rPr>
        <w:t>TOBY:</w:t>
      </w:r>
      <w:r w:rsidR="00124215">
        <w:tab/>
      </w:r>
      <w:r>
        <w:t>You’ll move along now.</w:t>
      </w:r>
    </w:p>
    <w:p w14:paraId="742B4055" w14:textId="77777777" w:rsidR="00D86165" w:rsidRDefault="00D86165" w:rsidP="00124215">
      <w:pPr>
        <w:ind w:left="2268" w:hanging="2268"/>
      </w:pPr>
      <w:r>
        <w:rPr>
          <w:rStyle w:val="CharName"/>
        </w:rPr>
        <w:t>RANGERS:</w:t>
      </w:r>
      <w:r w:rsidR="00124215">
        <w:tab/>
      </w:r>
      <w:r>
        <w:t>We’ll move along now.</w:t>
      </w:r>
    </w:p>
    <w:p w14:paraId="3A500579" w14:textId="77777777" w:rsidR="00D86165" w:rsidRDefault="00D86165" w:rsidP="00124215">
      <w:pPr>
        <w:ind w:left="2268" w:hanging="2268"/>
      </w:pPr>
      <w:r>
        <w:rPr>
          <w:rStyle w:val="CharName"/>
        </w:rPr>
        <w:t>TOBY:</w:t>
      </w:r>
      <w:r w:rsidR="00124215">
        <w:tab/>
      </w:r>
      <w:r>
        <w:t>And as you go you’ll do your special dance.</w:t>
      </w:r>
    </w:p>
    <w:p w14:paraId="2AEED1E5" w14:textId="77777777" w:rsidR="00D86165" w:rsidRDefault="00D86165" w:rsidP="00D86165">
      <w:pPr>
        <w:ind w:left="2268" w:hanging="2268"/>
      </w:pPr>
      <w:r>
        <w:rPr>
          <w:rStyle w:val="CharName"/>
        </w:rPr>
        <w:t>RANGERS:</w:t>
      </w:r>
      <w:r w:rsidR="00124215">
        <w:tab/>
      </w:r>
      <w:r>
        <w:t xml:space="preserve">And as we go we’ll do our special… </w:t>
      </w:r>
    </w:p>
    <w:p w14:paraId="26F6F6FD" w14:textId="77777777" w:rsidR="00D86165" w:rsidRDefault="00D86165" w:rsidP="00D86165">
      <w:pPr>
        <w:ind w:left="2268" w:hanging="2268"/>
      </w:pPr>
    </w:p>
    <w:p w14:paraId="6B6E159C" w14:textId="77777777" w:rsidR="00D86165" w:rsidRDefault="00D86165" w:rsidP="00D86165">
      <w:pPr>
        <w:pStyle w:val="Heading3"/>
      </w:pPr>
      <w:bookmarkStart w:id="146" w:name="_Toc31106935"/>
      <w:bookmarkStart w:id="147" w:name="_Toc34042288"/>
      <w:r>
        <w:t>TRACK 40:</w:t>
      </w:r>
      <w:r>
        <w:rPr>
          <w:u w:val="none"/>
        </w:rPr>
        <w:tab/>
      </w:r>
      <w:r>
        <w:t>Agga DANCE</w:t>
      </w:r>
      <w:bookmarkEnd w:id="146"/>
      <w:bookmarkEnd w:id="147"/>
    </w:p>
    <w:p w14:paraId="793FE95F" w14:textId="77777777" w:rsidR="00D86165" w:rsidRDefault="00D86165" w:rsidP="00D86165">
      <w:pPr>
        <w:ind w:left="2268" w:hanging="2268"/>
      </w:pPr>
    </w:p>
    <w:p w14:paraId="23E8CA57" w14:textId="77777777" w:rsidR="00D86165" w:rsidRDefault="00D86165" w:rsidP="00D86165">
      <w:pPr>
        <w:rPr>
          <w:b/>
          <w:bCs/>
        </w:rPr>
      </w:pPr>
      <w:r>
        <w:rPr>
          <w:b/>
          <w:bCs/>
          <w:i/>
          <w:iCs/>
        </w:rPr>
        <w:t>(We hear a boing as the Space Rangers suddenly come to their senses and realise what they’re saying.)</w:t>
      </w:r>
    </w:p>
    <w:p w14:paraId="34A72394" w14:textId="77777777" w:rsidR="00D86165" w:rsidRDefault="00D86165" w:rsidP="00D86165">
      <w:pPr>
        <w:ind w:left="2268" w:hanging="2268"/>
      </w:pPr>
    </w:p>
    <w:p w14:paraId="0B0CB28B" w14:textId="77777777" w:rsidR="00D86165" w:rsidRDefault="00124215" w:rsidP="00D86165">
      <w:pPr>
        <w:ind w:left="2268" w:hanging="2268"/>
      </w:pPr>
      <w:r w:rsidRPr="00124215">
        <w:rPr>
          <w:b/>
        </w:rPr>
        <w:t>RANGERS:</w:t>
      </w:r>
      <w:r>
        <w:tab/>
      </w:r>
      <w:r w:rsidR="00D86165">
        <w:t>What?!</w:t>
      </w:r>
    </w:p>
    <w:p w14:paraId="012A46CE" w14:textId="77777777" w:rsidR="00D86165" w:rsidRDefault="00D86165" w:rsidP="00D86165">
      <w:pPr>
        <w:ind w:left="2268" w:hanging="2268"/>
      </w:pPr>
    </w:p>
    <w:p w14:paraId="4DEB0B2D" w14:textId="77777777" w:rsidR="00D86165" w:rsidRDefault="00D86165" w:rsidP="00D86165">
      <w:pPr>
        <w:ind w:left="2268" w:hanging="2268"/>
        <w:rPr>
          <w:b/>
          <w:bCs/>
          <w:i/>
          <w:iCs/>
        </w:rPr>
      </w:pPr>
      <w:r>
        <w:rPr>
          <w:b/>
          <w:bCs/>
          <w:i/>
          <w:iCs/>
        </w:rPr>
        <w:t>(A drumbeat starts, and the Space Rangers hypnotically begin dancing.)</w:t>
      </w:r>
    </w:p>
    <w:p w14:paraId="4D189BFC" w14:textId="77777777" w:rsidR="00D86165" w:rsidRDefault="00D86165" w:rsidP="00D86165">
      <w:pPr>
        <w:ind w:left="2268" w:hanging="2268"/>
      </w:pPr>
    </w:p>
    <w:p w14:paraId="4424E14C" w14:textId="3171E0FE" w:rsidR="00D86165" w:rsidRDefault="00D86165" w:rsidP="00D86165">
      <w:pPr>
        <w:ind w:left="2268" w:hanging="2268"/>
      </w:pPr>
      <w:r>
        <w:rPr>
          <w:rStyle w:val="CharName"/>
        </w:rPr>
        <w:t>TOBY:</w:t>
      </w:r>
      <w:r w:rsidR="00124215">
        <w:tab/>
      </w:r>
      <w:r>
        <w:t>You heard</w:t>
      </w:r>
      <w:r w:rsidR="000F203D">
        <w:t>! Now dance like the people on p</w:t>
      </w:r>
      <w:r>
        <w:t>lanet Agga do!</w:t>
      </w:r>
    </w:p>
    <w:p w14:paraId="55E3F6C7" w14:textId="77777777" w:rsidR="00D86165" w:rsidRDefault="00D86165" w:rsidP="00D86165">
      <w:pPr>
        <w:ind w:left="2268" w:hanging="2268"/>
      </w:pPr>
    </w:p>
    <w:p w14:paraId="257F05CA" w14:textId="77777777" w:rsidR="00D86165" w:rsidRDefault="00D86165" w:rsidP="00D86165">
      <w:pPr>
        <w:ind w:left="2268" w:hanging="2268"/>
        <w:rPr>
          <w:b/>
          <w:bCs/>
          <w:i/>
          <w:iCs/>
        </w:rPr>
      </w:pPr>
      <w:r>
        <w:rPr>
          <w:b/>
          <w:bCs/>
          <w:i/>
          <w:iCs/>
        </w:rPr>
        <w:t>(The Space Rangers begin to sing as they dance with familiar actions.)</w:t>
      </w:r>
    </w:p>
    <w:p w14:paraId="150DD387" w14:textId="77777777" w:rsidR="00D86165" w:rsidRDefault="00D86165" w:rsidP="00D86165">
      <w:pPr>
        <w:ind w:left="2268" w:hanging="2268"/>
        <w:rPr>
          <w:i/>
          <w:iCs/>
        </w:rPr>
      </w:pPr>
    </w:p>
    <w:p w14:paraId="4E789DE9" w14:textId="77777777" w:rsidR="00D86165" w:rsidRDefault="00D86165" w:rsidP="00124215">
      <w:pPr>
        <w:spacing w:before="0" w:after="0"/>
        <w:ind w:left="2268" w:hanging="2268"/>
        <w:rPr>
          <w:caps/>
        </w:rPr>
      </w:pPr>
      <w:r>
        <w:rPr>
          <w:rStyle w:val="CharName"/>
        </w:rPr>
        <w:t>RANGERS:</w:t>
      </w:r>
      <w:r w:rsidR="00124215">
        <w:tab/>
      </w:r>
      <w:r>
        <w:rPr>
          <w:caps/>
        </w:rPr>
        <w:t>Agga do-do-do, push the handle shake the spout</w:t>
      </w:r>
    </w:p>
    <w:p w14:paraId="044ED282" w14:textId="77777777" w:rsidR="00D86165" w:rsidRDefault="00124215" w:rsidP="00124215">
      <w:pPr>
        <w:spacing w:before="0" w:after="0"/>
        <w:ind w:left="2268" w:hanging="2268"/>
        <w:rPr>
          <w:color w:val="1A1A1A"/>
        </w:rPr>
      </w:pPr>
      <w:r>
        <w:rPr>
          <w:caps/>
        </w:rPr>
        <w:tab/>
      </w:r>
      <w:r w:rsidR="00D86165">
        <w:rPr>
          <w:caps/>
        </w:rPr>
        <w:t>Agga do-do-do, see ya Roger, Over, Out!</w:t>
      </w:r>
    </w:p>
    <w:p w14:paraId="5EEE770D" w14:textId="77777777" w:rsidR="00D86165" w:rsidRDefault="00D86165" w:rsidP="00D86165">
      <w:pPr>
        <w:ind w:left="2268" w:hanging="2268"/>
        <w:rPr>
          <w:color w:val="1A1A1A"/>
        </w:rPr>
      </w:pPr>
    </w:p>
    <w:p w14:paraId="7D5A25E7" w14:textId="77777777" w:rsidR="00D86165" w:rsidRDefault="00D86165" w:rsidP="00D86165">
      <w:pPr>
        <w:ind w:left="2268" w:hanging="2268"/>
        <w:rPr>
          <w:b/>
          <w:bCs/>
          <w:i/>
          <w:iCs/>
          <w:color w:val="1A1A1A"/>
        </w:rPr>
      </w:pPr>
      <w:r>
        <w:rPr>
          <w:b/>
          <w:bCs/>
          <w:i/>
          <w:iCs/>
          <w:color w:val="1A1A1A"/>
        </w:rPr>
        <w:t>(The Space Rangers dance as they exit. The crew laugh.)</w:t>
      </w:r>
    </w:p>
    <w:p w14:paraId="066D1C9C" w14:textId="77777777" w:rsidR="00D86165" w:rsidRDefault="00D86165" w:rsidP="00D86165">
      <w:pPr>
        <w:ind w:left="2268" w:hanging="2268"/>
      </w:pPr>
    </w:p>
    <w:p w14:paraId="22EF52BB" w14:textId="77777777" w:rsidR="00D86165" w:rsidRDefault="00D86165" w:rsidP="00D86165">
      <w:pPr>
        <w:pStyle w:val="Heading3"/>
        <w:rPr>
          <w:color w:val="000000"/>
        </w:rPr>
      </w:pPr>
      <w:bookmarkStart w:id="148" w:name="_Toc31106936"/>
      <w:bookmarkStart w:id="149" w:name="_Toc34042289"/>
      <w:r>
        <w:t>TRACK 41:</w:t>
      </w:r>
      <w:r>
        <w:rPr>
          <w:u w:val="none"/>
        </w:rPr>
        <w:tab/>
      </w:r>
      <w:r>
        <w:t>Diddly Invasion</w:t>
      </w:r>
      <w:bookmarkEnd w:id="148"/>
      <w:bookmarkEnd w:id="149"/>
    </w:p>
    <w:p w14:paraId="5245A367" w14:textId="77777777" w:rsidR="00D86165" w:rsidRDefault="00D86165" w:rsidP="00D86165">
      <w:pPr>
        <w:ind w:left="2268" w:hanging="2268"/>
      </w:pPr>
    </w:p>
    <w:p w14:paraId="549A8D98" w14:textId="77777777" w:rsidR="00D86165" w:rsidRDefault="00D86165" w:rsidP="00D86165">
      <w:pPr>
        <w:ind w:left="2268" w:hanging="2268"/>
      </w:pPr>
      <w:r>
        <w:rPr>
          <w:rStyle w:val="CharName"/>
        </w:rPr>
        <w:t>ALL:</w:t>
      </w:r>
      <w:r>
        <w:tab/>
      </w:r>
      <w:r>
        <w:rPr>
          <w:b/>
          <w:bCs/>
          <w:i/>
          <w:iCs/>
        </w:rPr>
        <w:t>(pointing offstage and shouting in horror)</w:t>
      </w:r>
      <w:r>
        <w:rPr>
          <w:i/>
          <w:iCs/>
        </w:rPr>
        <w:t xml:space="preserve"> </w:t>
      </w:r>
      <w:r>
        <w:t>Aliens! Aagghh!</w:t>
      </w:r>
    </w:p>
    <w:p w14:paraId="4836DEA1" w14:textId="77777777" w:rsidR="00D86165" w:rsidRDefault="00D86165" w:rsidP="00D86165">
      <w:pPr>
        <w:ind w:left="2268" w:hanging="2268"/>
        <w:rPr>
          <w:i/>
          <w:iCs/>
        </w:rPr>
      </w:pPr>
    </w:p>
    <w:p w14:paraId="7C079B3B" w14:textId="65EDC470" w:rsidR="00D86165" w:rsidRDefault="00D86165" w:rsidP="00D86165">
      <w:pPr>
        <w:rPr>
          <w:b/>
          <w:bCs/>
          <w:i/>
          <w:iCs/>
        </w:rPr>
      </w:pPr>
      <w:r>
        <w:rPr>
          <w:b/>
          <w:bCs/>
          <w:i/>
          <w:iCs/>
        </w:rPr>
        <w:t xml:space="preserve">(The Diddly Squits, an army of strange looking aliens, enter in single file with a funny walk and form a line. Commodore Nintendo leads, carrying a </w:t>
      </w:r>
      <w:r w:rsidR="005C6B98">
        <w:rPr>
          <w:b/>
          <w:bCs/>
          <w:i/>
          <w:iCs/>
        </w:rPr>
        <w:t>squitty squirter</w:t>
      </w:r>
      <w:r>
        <w:rPr>
          <w:b/>
          <w:bCs/>
          <w:i/>
          <w:iCs/>
        </w:rPr>
        <w:t xml:space="preserve"> – a giant water pistol – and another carries a </w:t>
      </w:r>
      <w:r w:rsidR="005C6B98">
        <w:rPr>
          <w:b/>
          <w:bCs/>
          <w:i/>
          <w:iCs/>
        </w:rPr>
        <w:t>diddly joystick</w:t>
      </w:r>
      <w:r>
        <w:rPr>
          <w:b/>
          <w:bCs/>
          <w:i/>
          <w:iCs/>
        </w:rPr>
        <w:t>, a large soft mallet)</w:t>
      </w:r>
    </w:p>
    <w:p w14:paraId="4ADB10FB" w14:textId="77777777" w:rsidR="00D86165" w:rsidRDefault="00D86165" w:rsidP="00D86165">
      <w:pPr>
        <w:ind w:left="2268" w:hanging="2268"/>
      </w:pPr>
    </w:p>
    <w:p w14:paraId="51275269" w14:textId="77777777" w:rsidR="00D86165" w:rsidRDefault="00D86165" w:rsidP="00124215">
      <w:pPr>
        <w:ind w:left="2268" w:hanging="2268"/>
        <w:rPr>
          <w:i/>
          <w:iCs/>
        </w:rPr>
      </w:pPr>
      <w:r>
        <w:rPr>
          <w:rStyle w:val="CharName"/>
        </w:rPr>
        <w:t>DIDDLY SQUITS:</w:t>
      </w:r>
      <w:r>
        <w:tab/>
        <w:t>Diddly, diddly, diddly, diddly...</w:t>
      </w:r>
    </w:p>
    <w:p w14:paraId="6C916F31" w14:textId="6D95F818" w:rsidR="00D86165" w:rsidRDefault="00D86165" w:rsidP="00124215">
      <w:pPr>
        <w:ind w:left="2268" w:hanging="2268"/>
      </w:pPr>
      <w:r>
        <w:rPr>
          <w:rStyle w:val="CharName"/>
        </w:rPr>
        <w:t>COMMODORE:</w:t>
      </w:r>
      <w:r>
        <w:tab/>
      </w:r>
      <w:r>
        <w:rPr>
          <w:b/>
          <w:bCs/>
          <w:i/>
          <w:iCs/>
        </w:rPr>
        <w:t xml:space="preserve">(to Zak) </w:t>
      </w:r>
      <w:r>
        <w:t>Are you humanoid?</w:t>
      </w:r>
    </w:p>
    <w:p w14:paraId="22639DF8" w14:textId="77777777" w:rsidR="00D86165" w:rsidRPr="00124215" w:rsidRDefault="00D86165" w:rsidP="00124215">
      <w:pPr>
        <w:ind w:left="2268" w:hanging="2268"/>
      </w:pPr>
      <w:r>
        <w:rPr>
          <w:rStyle w:val="CharName"/>
        </w:rPr>
        <w:t>ZAK:</w:t>
      </w:r>
      <w:r w:rsidR="00124215">
        <w:tab/>
      </w:r>
      <w:r>
        <w:t>Well I’m human and annoyed, so yes.</w:t>
      </w:r>
    </w:p>
    <w:p w14:paraId="62AFED9C" w14:textId="77777777" w:rsidR="00D86165" w:rsidRDefault="00D86165" w:rsidP="00124215">
      <w:pPr>
        <w:ind w:left="2268" w:hanging="2268"/>
      </w:pPr>
      <w:r>
        <w:rPr>
          <w:rStyle w:val="CharName"/>
        </w:rPr>
        <w:t>COMMODORE:</w:t>
      </w:r>
      <w:r w:rsidR="00124215">
        <w:tab/>
      </w:r>
      <w:r>
        <w:t>Diddly Squits! Pass me the Humanoid Phrase Book.</w:t>
      </w:r>
    </w:p>
    <w:p w14:paraId="123B748F" w14:textId="77777777" w:rsidR="00D86165" w:rsidRDefault="00D86165" w:rsidP="00D86165">
      <w:pPr>
        <w:ind w:left="2268" w:hanging="2268"/>
      </w:pPr>
      <w:r>
        <w:rPr>
          <w:rStyle w:val="CharName"/>
        </w:rPr>
        <w:t>DIDDLY SQUITS:</w:t>
      </w:r>
      <w:r>
        <w:tab/>
        <w:t>Diddly, diddly, diddly, diddly...</w:t>
      </w:r>
    </w:p>
    <w:p w14:paraId="0DF3413B" w14:textId="77777777" w:rsidR="00D86165" w:rsidRDefault="00D86165" w:rsidP="00D86165">
      <w:pPr>
        <w:ind w:left="2268" w:hanging="2268"/>
        <w:rPr>
          <w:i/>
          <w:iCs/>
        </w:rPr>
      </w:pPr>
    </w:p>
    <w:p w14:paraId="481A3F83" w14:textId="77777777" w:rsidR="00D86165" w:rsidRDefault="00D86165" w:rsidP="00D86165">
      <w:pPr>
        <w:ind w:left="2268" w:hanging="2268"/>
        <w:rPr>
          <w:b/>
          <w:bCs/>
          <w:i/>
          <w:iCs/>
        </w:rPr>
      </w:pPr>
      <w:r>
        <w:rPr>
          <w:b/>
          <w:bCs/>
          <w:i/>
          <w:iCs/>
        </w:rPr>
        <w:t>(They pass the phrase book along the line, each saying “Diddly” as they do so.)</w:t>
      </w:r>
    </w:p>
    <w:p w14:paraId="32035E94" w14:textId="77777777" w:rsidR="00D86165" w:rsidRDefault="00D86165" w:rsidP="00D86165">
      <w:pPr>
        <w:ind w:left="2268" w:hanging="2268"/>
        <w:rPr>
          <w:i/>
          <w:iCs/>
        </w:rPr>
      </w:pPr>
    </w:p>
    <w:p w14:paraId="46503360" w14:textId="2455CA26" w:rsidR="00D86165" w:rsidRPr="00124215" w:rsidRDefault="00D86165" w:rsidP="00124215">
      <w:pPr>
        <w:ind w:left="2268" w:hanging="2268"/>
      </w:pPr>
      <w:r>
        <w:rPr>
          <w:rStyle w:val="CharName"/>
        </w:rPr>
        <w:t>COMMODORE:</w:t>
      </w:r>
      <w:r>
        <w:tab/>
      </w:r>
      <w:r>
        <w:rPr>
          <w:b/>
          <w:bCs/>
          <w:i/>
          <w:iCs/>
        </w:rPr>
        <w:t>(reading the book)</w:t>
      </w:r>
      <w:r>
        <w:rPr>
          <w:i/>
          <w:iCs/>
        </w:rPr>
        <w:t xml:space="preserve"> </w:t>
      </w:r>
      <w:r w:rsidR="005C6B98">
        <w:t>We a</w:t>
      </w:r>
      <w:r>
        <w:t xml:space="preserve">re Diddly Squits of Oxy Moron and we are </w:t>
      </w:r>
      <w:r w:rsidR="005C6B98">
        <w:t>spice evaders!</w:t>
      </w:r>
    </w:p>
    <w:p w14:paraId="0DCFBB07" w14:textId="77777777" w:rsidR="00D86165" w:rsidRDefault="00D86165" w:rsidP="00124215">
      <w:pPr>
        <w:ind w:left="2268" w:hanging="2268"/>
      </w:pPr>
      <w:r>
        <w:rPr>
          <w:rStyle w:val="CharName"/>
        </w:rPr>
        <w:t>NIGEL:</w:t>
      </w:r>
      <w:r w:rsidR="00124215">
        <w:tab/>
      </w:r>
      <w:r>
        <w:t>You mean space invaders?</w:t>
      </w:r>
    </w:p>
    <w:p w14:paraId="7546A427" w14:textId="77777777" w:rsidR="00D86165" w:rsidRDefault="00D86165" w:rsidP="00124215">
      <w:pPr>
        <w:ind w:left="2268" w:hanging="2268"/>
      </w:pPr>
      <w:r>
        <w:rPr>
          <w:rStyle w:val="CharName"/>
        </w:rPr>
        <w:t>DIDDLY SQUITS:</w:t>
      </w:r>
      <w:r>
        <w:rPr>
          <w:i/>
          <w:iCs/>
        </w:rPr>
        <w:tab/>
      </w:r>
      <w:r>
        <w:rPr>
          <w:b/>
          <w:bCs/>
          <w:i/>
          <w:iCs/>
        </w:rPr>
        <w:t>(all nodding)</w:t>
      </w:r>
      <w:r>
        <w:rPr>
          <w:i/>
          <w:iCs/>
        </w:rPr>
        <w:t xml:space="preserve"> </w:t>
      </w:r>
      <w:r>
        <w:t>Diddly, diddly, diddly!</w:t>
      </w:r>
    </w:p>
    <w:p w14:paraId="3214573E" w14:textId="77777777" w:rsidR="00D86165" w:rsidRDefault="00D86165" w:rsidP="00124215">
      <w:pPr>
        <w:ind w:left="2268" w:hanging="2268"/>
      </w:pPr>
      <w:r>
        <w:rPr>
          <w:rStyle w:val="CharName"/>
        </w:rPr>
        <w:t>COMMODORE:</w:t>
      </w:r>
      <w:r w:rsidR="00124215">
        <w:tab/>
      </w:r>
      <w:r>
        <w:t>Insurance is fertile!</w:t>
      </w:r>
    </w:p>
    <w:p w14:paraId="5163AEBA" w14:textId="77777777" w:rsidR="00D86165" w:rsidRDefault="00D86165" w:rsidP="00124215">
      <w:pPr>
        <w:ind w:left="2268" w:hanging="2268"/>
      </w:pPr>
      <w:r>
        <w:rPr>
          <w:rStyle w:val="CharName"/>
        </w:rPr>
        <w:t>TOBY:</w:t>
      </w:r>
      <w:r w:rsidR="00124215">
        <w:tab/>
      </w:r>
      <w:r>
        <w:t>Resistance is futile?</w:t>
      </w:r>
    </w:p>
    <w:p w14:paraId="7833012A" w14:textId="77777777" w:rsidR="00D86165" w:rsidRDefault="00D86165" w:rsidP="00124215">
      <w:pPr>
        <w:ind w:left="2268" w:hanging="2268"/>
      </w:pPr>
      <w:r>
        <w:rPr>
          <w:rStyle w:val="CharName"/>
        </w:rPr>
        <w:t>DIDDLY SQUITS:</w:t>
      </w:r>
      <w:r>
        <w:rPr>
          <w:i/>
          <w:iCs/>
        </w:rPr>
        <w:tab/>
      </w:r>
      <w:r>
        <w:rPr>
          <w:b/>
          <w:bCs/>
          <w:i/>
          <w:iCs/>
        </w:rPr>
        <w:t>(all nodding)</w:t>
      </w:r>
      <w:r>
        <w:rPr>
          <w:i/>
          <w:iCs/>
        </w:rPr>
        <w:t xml:space="preserve"> </w:t>
      </w:r>
      <w:r>
        <w:t>Diddly, diddly, diddly!</w:t>
      </w:r>
    </w:p>
    <w:p w14:paraId="57C0A22A" w14:textId="77777777" w:rsidR="00D86165" w:rsidRDefault="00D86165" w:rsidP="00124215">
      <w:pPr>
        <w:ind w:left="2268" w:hanging="2268"/>
      </w:pPr>
      <w:r>
        <w:rPr>
          <w:rStyle w:val="CharName"/>
        </w:rPr>
        <w:t>COMMODORE:</w:t>
      </w:r>
      <w:r w:rsidR="00124215">
        <w:tab/>
      </w:r>
      <w:r>
        <w:t>We come on our floaty side-plate!</w:t>
      </w:r>
    </w:p>
    <w:p w14:paraId="141A137B" w14:textId="77777777" w:rsidR="00D86165" w:rsidRDefault="00D86165" w:rsidP="00124215">
      <w:pPr>
        <w:ind w:left="2268" w:hanging="2268"/>
      </w:pPr>
      <w:r>
        <w:rPr>
          <w:rStyle w:val="CharName"/>
        </w:rPr>
        <w:t>QWERTY:</w:t>
      </w:r>
      <w:r w:rsidR="00124215">
        <w:tab/>
      </w:r>
      <w:r>
        <w:t>Flying saucer?</w:t>
      </w:r>
    </w:p>
    <w:p w14:paraId="476A1094" w14:textId="77777777" w:rsidR="00D86165" w:rsidRDefault="00D86165" w:rsidP="00124215">
      <w:pPr>
        <w:ind w:left="2268" w:hanging="2268"/>
      </w:pPr>
      <w:r>
        <w:rPr>
          <w:rStyle w:val="CharName"/>
        </w:rPr>
        <w:t>DIDDLY SQUITS:</w:t>
      </w:r>
      <w:r>
        <w:rPr>
          <w:i/>
          <w:iCs/>
        </w:rPr>
        <w:tab/>
      </w:r>
      <w:r>
        <w:rPr>
          <w:b/>
          <w:bCs/>
          <w:i/>
          <w:iCs/>
        </w:rPr>
        <w:t>(all nodding)</w:t>
      </w:r>
      <w:r>
        <w:rPr>
          <w:i/>
          <w:iCs/>
        </w:rPr>
        <w:t xml:space="preserve"> </w:t>
      </w:r>
      <w:r>
        <w:t>Diddly, diddly, diddly!</w:t>
      </w:r>
    </w:p>
    <w:p w14:paraId="4B0ACEC3" w14:textId="77777777" w:rsidR="00D86165" w:rsidRDefault="00D86165" w:rsidP="00D86165">
      <w:pPr>
        <w:ind w:left="2268" w:hanging="2268"/>
      </w:pPr>
      <w:r>
        <w:rPr>
          <w:rStyle w:val="CharName"/>
        </w:rPr>
        <w:t>COMMODORE:</w:t>
      </w:r>
      <w:r w:rsidR="00124215">
        <w:tab/>
      </w:r>
      <w:r>
        <w:t>Phrase book faulty. Must absorb language data for better communication.</w:t>
      </w:r>
    </w:p>
    <w:p w14:paraId="78AAF63D" w14:textId="77777777" w:rsidR="00D86165" w:rsidRDefault="00D86165" w:rsidP="00D86165">
      <w:pPr>
        <w:ind w:left="2268" w:hanging="2268"/>
      </w:pPr>
    </w:p>
    <w:p w14:paraId="51B57579" w14:textId="77777777" w:rsidR="00D86165" w:rsidRDefault="00D86165" w:rsidP="00D86165">
      <w:pPr>
        <w:pStyle w:val="Heading3"/>
      </w:pPr>
      <w:bookmarkStart w:id="150" w:name="_Toc31106937"/>
      <w:bookmarkStart w:id="151" w:name="_Toc34042290"/>
      <w:r>
        <w:t>TRACK 42:</w:t>
      </w:r>
      <w:r>
        <w:rPr>
          <w:u w:val="none"/>
        </w:rPr>
        <w:t xml:space="preserve"> </w:t>
      </w:r>
      <w:r>
        <w:rPr>
          <w:u w:val="none"/>
        </w:rPr>
        <w:tab/>
      </w:r>
      <w:r w:rsidR="00EA7075">
        <w:t>SFX</w:t>
      </w:r>
      <w:r>
        <w:t xml:space="preserve"> Absorbing Data</w:t>
      </w:r>
      <w:bookmarkEnd w:id="150"/>
      <w:bookmarkEnd w:id="151"/>
    </w:p>
    <w:p w14:paraId="396891C7" w14:textId="77777777" w:rsidR="00D86165" w:rsidRDefault="00D86165" w:rsidP="00D86165">
      <w:pPr>
        <w:ind w:left="2268" w:hanging="2268"/>
      </w:pPr>
    </w:p>
    <w:p w14:paraId="7BAD4B91" w14:textId="77777777" w:rsidR="00D86165" w:rsidRDefault="00D86165" w:rsidP="00D86165">
      <w:pPr>
        <w:rPr>
          <w:b/>
          <w:bCs/>
          <w:i/>
          <w:iCs/>
        </w:rPr>
      </w:pPr>
      <w:r>
        <w:rPr>
          <w:b/>
          <w:bCs/>
          <w:i/>
          <w:iCs/>
        </w:rPr>
        <w:t>(Nintendo puts a right finger in Qwerty’s ear and left finger up his own nose. The Diddly Squits all do this, joining up their line. They shake and make a funny noise as they absorb Qwerty’s data.)</w:t>
      </w:r>
    </w:p>
    <w:p w14:paraId="4238F66E" w14:textId="77777777" w:rsidR="00D86165" w:rsidRDefault="00D86165" w:rsidP="00D86165">
      <w:pPr>
        <w:ind w:left="2268" w:hanging="2268"/>
      </w:pPr>
    </w:p>
    <w:p w14:paraId="1E52C470" w14:textId="77777777" w:rsidR="00D86165" w:rsidRDefault="00D86165" w:rsidP="00124215">
      <w:pPr>
        <w:ind w:left="2268" w:hanging="2268"/>
      </w:pPr>
      <w:r>
        <w:rPr>
          <w:rStyle w:val="CharName"/>
        </w:rPr>
        <w:t>DIDDLY SQUITS:</w:t>
      </w:r>
      <w:r>
        <w:tab/>
      </w:r>
      <w:r>
        <w:rPr>
          <w:b/>
          <w:bCs/>
          <w:i/>
          <w:iCs/>
        </w:rPr>
        <w:t>(rubbing tummies)</w:t>
      </w:r>
      <w:r>
        <w:rPr>
          <w:i/>
          <w:iCs/>
        </w:rPr>
        <w:t xml:space="preserve"> </w:t>
      </w:r>
      <w:r>
        <w:t>Yum, yum, yum!</w:t>
      </w:r>
    </w:p>
    <w:p w14:paraId="6846B46F" w14:textId="77777777" w:rsidR="00D86165" w:rsidRDefault="00D86165" w:rsidP="00124215">
      <w:pPr>
        <w:ind w:left="2268" w:hanging="2268"/>
      </w:pPr>
      <w:r>
        <w:rPr>
          <w:rStyle w:val="CharName"/>
        </w:rPr>
        <w:t>QWERTY:</w:t>
      </w:r>
      <w:r w:rsidR="00124215">
        <w:tab/>
      </w:r>
      <w:r>
        <w:t>Did you just eat all my data?</w:t>
      </w:r>
    </w:p>
    <w:p w14:paraId="7B84E58E" w14:textId="77777777" w:rsidR="00D86165" w:rsidRDefault="00D86165" w:rsidP="00D86165">
      <w:pPr>
        <w:ind w:left="2268" w:hanging="2268"/>
      </w:pPr>
      <w:r>
        <w:rPr>
          <w:rStyle w:val="CharName"/>
        </w:rPr>
        <w:t>COMMODORE:</w:t>
      </w:r>
      <w:r w:rsidR="00124215">
        <w:tab/>
      </w:r>
      <w:r>
        <w:t>No, we only had a few bytes! We are the Diddly S</w:t>
      </w:r>
      <w:r w:rsidR="00124215">
        <w:t xml:space="preserve">quits of Oxy Moron!  I am </w:t>
      </w:r>
      <w:r>
        <w:t>Commodore Nintendo, Chief Squit, and these are my little Squirts.</w:t>
      </w:r>
    </w:p>
    <w:p w14:paraId="3467739F" w14:textId="77777777" w:rsidR="00D86165" w:rsidRDefault="00D86165" w:rsidP="00D86165">
      <w:pPr>
        <w:ind w:left="2268" w:hanging="2268"/>
      </w:pPr>
    </w:p>
    <w:p w14:paraId="7FCB5820" w14:textId="77777777" w:rsidR="00D86165" w:rsidRDefault="00D86165" w:rsidP="00D86165">
      <w:pPr>
        <w:rPr>
          <w:b/>
          <w:bCs/>
          <w:i/>
          <w:iCs/>
        </w:rPr>
      </w:pPr>
      <w:r>
        <w:rPr>
          <w:b/>
          <w:bCs/>
          <w:i/>
          <w:iCs/>
        </w:rPr>
        <w:t>(As they say their names, they give a Diddly Salute - wiggling fingers at their foreheads.)</w:t>
      </w:r>
    </w:p>
    <w:p w14:paraId="3700BAC3" w14:textId="77777777" w:rsidR="00D86165" w:rsidRDefault="00D86165" w:rsidP="00D86165">
      <w:pPr>
        <w:ind w:left="2268" w:hanging="2268"/>
      </w:pPr>
    </w:p>
    <w:p w14:paraId="32099D7D" w14:textId="77777777" w:rsidR="00D86165" w:rsidRDefault="00D86165" w:rsidP="00124215">
      <w:pPr>
        <w:ind w:left="2268" w:hanging="2268"/>
      </w:pPr>
      <w:r>
        <w:rPr>
          <w:rStyle w:val="CharName"/>
        </w:rPr>
        <w:t>AMIGA:</w:t>
      </w:r>
      <w:r w:rsidR="00124215">
        <w:tab/>
      </w:r>
      <w:r>
        <w:t>Amiga!</w:t>
      </w:r>
    </w:p>
    <w:p w14:paraId="35EB854D" w14:textId="77777777" w:rsidR="00D86165" w:rsidRDefault="00D86165" w:rsidP="00124215">
      <w:pPr>
        <w:ind w:left="2268" w:hanging="2268"/>
      </w:pPr>
      <w:r>
        <w:rPr>
          <w:rStyle w:val="CharName"/>
        </w:rPr>
        <w:t>ATARI:</w:t>
      </w:r>
      <w:r w:rsidR="00124215">
        <w:tab/>
      </w:r>
      <w:r>
        <w:t>Atari!</w:t>
      </w:r>
    </w:p>
    <w:p w14:paraId="276599FD" w14:textId="77777777" w:rsidR="00D86165" w:rsidRDefault="00D86165" w:rsidP="00124215">
      <w:pPr>
        <w:ind w:left="2268" w:hanging="2268"/>
      </w:pPr>
      <w:r>
        <w:rPr>
          <w:rStyle w:val="CharName"/>
        </w:rPr>
        <w:t>SEGA:</w:t>
      </w:r>
      <w:r w:rsidR="00124215">
        <w:tab/>
      </w:r>
      <w:r>
        <w:t>Sega!</w:t>
      </w:r>
    </w:p>
    <w:p w14:paraId="7FD14F88" w14:textId="77777777" w:rsidR="00D86165" w:rsidRDefault="00D86165" w:rsidP="00124215">
      <w:pPr>
        <w:ind w:left="2268" w:hanging="2268"/>
      </w:pPr>
      <w:r>
        <w:rPr>
          <w:rStyle w:val="CharName"/>
        </w:rPr>
        <w:t>SNEZ:</w:t>
      </w:r>
      <w:r w:rsidR="00124215">
        <w:tab/>
      </w:r>
      <w:r>
        <w:t>Snez!</w:t>
      </w:r>
    </w:p>
    <w:p w14:paraId="1BE4FF55" w14:textId="77777777" w:rsidR="00D86165" w:rsidRDefault="00D86165" w:rsidP="00124215">
      <w:pPr>
        <w:ind w:left="2268" w:hanging="2268"/>
      </w:pPr>
      <w:r>
        <w:rPr>
          <w:rStyle w:val="CharName"/>
        </w:rPr>
        <w:t>PONG:</w:t>
      </w:r>
      <w:r w:rsidR="00124215">
        <w:tab/>
      </w:r>
      <w:r>
        <w:t>Pong!</w:t>
      </w:r>
    </w:p>
    <w:p w14:paraId="3B241B26" w14:textId="77777777" w:rsidR="00D86165" w:rsidRDefault="00D86165" w:rsidP="00124215">
      <w:pPr>
        <w:ind w:left="2268" w:hanging="2268"/>
      </w:pPr>
      <w:r>
        <w:rPr>
          <w:rStyle w:val="CharName"/>
        </w:rPr>
        <w:t>KONG:</w:t>
      </w:r>
      <w:r w:rsidR="00124215">
        <w:tab/>
        <w:t>Kong!</w:t>
      </w:r>
    </w:p>
    <w:p w14:paraId="73324E47" w14:textId="77777777" w:rsidR="00D86165" w:rsidRDefault="00D86165" w:rsidP="00D86165">
      <w:pPr>
        <w:ind w:left="2268" w:hanging="2268"/>
      </w:pPr>
      <w:r>
        <w:rPr>
          <w:rStyle w:val="CharName"/>
        </w:rPr>
        <w:t>PIXEL:</w:t>
      </w:r>
      <w:r w:rsidR="00124215">
        <w:tab/>
        <w:t>Pixel!</w:t>
      </w:r>
      <w:r w:rsidR="00124215">
        <w:tab/>
      </w:r>
    </w:p>
    <w:p w14:paraId="6BF1F2F3" w14:textId="77777777" w:rsidR="00D86165" w:rsidRDefault="00D86165" w:rsidP="00D86165">
      <w:pPr>
        <w:ind w:left="2268" w:hanging="2268"/>
      </w:pPr>
    </w:p>
    <w:p w14:paraId="3C02498A" w14:textId="0A38D080" w:rsidR="00D86165" w:rsidRDefault="00D86165" w:rsidP="00124215">
      <w:pPr>
        <w:ind w:left="2268" w:hanging="2268"/>
      </w:pPr>
      <w:r>
        <w:rPr>
          <w:rStyle w:val="CharName"/>
        </w:rPr>
        <w:t>E.C.:</w:t>
      </w:r>
      <w:r w:rsidR="00124215">
        <w:tab/>
      </w:r>
      <w:r>
        <w:t>E.C</w:t>
      </w:r>
      <w:r w:rsidR="005C6B98">
        <w:t>.</w:t>
      </w:r>
      <w:r>
        <w:t>!</w:t>
      </w:r>
    </w:p>
    <w:p w14:paraId="3ECC1750" w14:textId="77777777" w:rsidR="00D86165" w:rsidRPr="00124215" w:rsidRDefault="00D86165" w:rsidP="00124215">
      <w:pPr>
        <w:ind w:left="2268" w:hanging="2268"/>
      </w:pPr>
      <w:r>
        <w:rPr>
          <w:rStyle w:val="CharName"/>
        </w:rPr>
        <w:t>ZAK:</w:t>
      </w:r>
      <w:r w:rsidR="00124215">
        <w:tab/>
      </w:r>
      <w:r>
        <w:t>What’s E.C. short for?</w:t>
      </w:r>
    </w:p>
    <w:p w14:paraId="36A72C48" w14:textId="77777777" w:rsidR="00D86165" w:rsidRPr="00124215" w:rsidRDefault="00D86165" w:rsidP="00124215">
      <w:pPr>
        <w:ind w:left="2268" w:hanging="2268"/>
        <w:rPr>
          <w:color w:val="000000"/>
        </w:rPr>
      </w:pPr>
      <w:r>
        <w:rPr>
          <w:rStyle w:val="CharName"/>
        </w:rPr>
        <w:t>AMIGA:</w:t>
      </w:r>
      <w:r w:rsidR="00124215">
        <w:tab/>
      </w:r>
      <w:r>
        <w:t>So he can fit in the flying saucer!</w:t>
      </w:r>
    </w:p>
    <w:p w14:paraId="465AA64A" w14:textId="77777777" w:rsidR="00D86165" w:rsidRDefault="00D86165" w:rsidP="00124215">
      <w:pPr>
        <w:ind w:left="2268" w:hanging="2268"/>
      </w:pPr>
      <w:r>
        <w:rPr>
          <w:rStyle w:val="CharName"/>
        </w:rPr>
        <w:t>ATARI:</w:t>
      </w:r>
      <w:r w:rsidR="00124215">
        <w:tab/>
      </w:r>
      <w:r>
        <w:t>He’s addicted to doughnuts!</w:t>
      </w:r>
    </w:p>
    <w:p w14:paraId="1EAA4073" w14:textId="77777777" w:rsidR="00D86165" w:rsidRDefault="00D86165" w:rsidP="00124215">
      <w:pPr>
        <w:ind w:left="2268" w:hanging="2268"/>
      </w:pPr>
      <w:r>
        <w:rPr>
          <w:rStyle w:val="CharName"/>
        </w:rPr>
        <w:t>SEGA:</w:t>
      </w:r>
      <w:r w:rsidR="00124215">
        <w:t xml:space="preserve"> </w:t>
      </w:r>
      <w:r w:rsidR="00124215">
        <w:tab/>
      </w:r>
      <w:r>
        <w:t>So we call him E.C.!</w:t>
      </w:r>
    </w:p>
    <w:p w14:paraId="04772DE9" w14:textId="77777777" w:rsidR="00D86165" w:rsidRDefault="00D86165" w:rsidP="00124215">
      <w:pPr>
        <w:ind w:left="2268" w:hanging="2268"/>
      </w:pPr>
      <w:r>
        <w:rPr>
          <w:rStyle w:val="CharName"/>
        </w:rPr>
        <w:t>SNEZ:</w:t>
      </w:r>
      <w:r w:rsidR="00124215">
        <w:tab/>
      </w:r>
      <w:r>
        <w:t>The Extra Cholesterol!</w:t>
      </w:r>
    </w:p>
    <w:p w14:paraId="6B28E49C" w14:textId="77777777" w:rsidR="00D86165" w:rsidRDefault="00D86165" w:rsidP="00124215">
      <w:pPr>
        <w:ind w:left="2268" w:hanging="2268"/>
      </w:pPr>
      <w:r>
        <w:rPr>
          <w:rStyle w:val="CharName"/>
        </w:rPr>
        <w:t>DIDDLY SQUITS:</w:t>
      </w:r>
      <w:r>
        <w:rPr>
          <w:i/>
          <w:iCs/>
        </w:rPr>
        <w:tab/>
      </w:r>
      <w:r>
        <w:rPr>
          <w:b/>
          <w:bCs/>
          <w:i/>
          <w:iCs/>
        </w:rPr>
        <w:t>(all nodding)</w:t>
      </w:r>
      <w:r>
        <w:rPr>
          <w:i/>
          <w:iCs/>
        </w:rPr>
        <w:t xml:space="preserve"> </w:t>
      </w:r>
      <w:r>
        <w:t>Diddly, diddly, diddly!</w:t>
      </w:r>
    </w:p>
    <w:p w14:paraId="1AD731E1" w14:textId="77777777" w:rsidR="00D86165" w:rsidRDefault="00D86165" w:rsidP="00124215">
      <w:pPr>
        <w:ind w:left="2268" w:hanging="2268"/>
      </w:pPr>
      <w:r>
        <w:rPr>
          <w:rStyle w:val="CharName"/>
        </w:rPr>
        <w:t>NIGEL:</w:t>
      </w:r>
      <w:r w:rsidR="00124215">
        <w:tab/>
      </w:r>
      <w:r>
        <w:t>But why do you need to invade? Don’t you have a planet of your own?</w:t>
      </w:r>
    </w:p>
    <w:p w14:paraId="4CA14C4B" w14:textId="5A160CF5" w:rsidR="00D86165" w:rsidRDefault="00D86165" w:rsidP="00124215">
      <w:pPr>
        <w:ind w:left="2268" w:hanging="2268"/>
      </w:pPr>
      <w:r>
        <w:rPr>
          <w:rStyle w:val="CharName"/>
        </w:rPr>
        <w:t>COMMODORE:</w:t>
      </w:r>
      <w:r w:rsidR="00124215">
        <w:tab/>
      </w:r>
      <w:r>
        <w:t>Our planet</w:t>
      </w:r>
      <w:r w:rsidR="005C6B98">
        <w:t>,</w:t>
      </w:r>
      <w:r>
        <w:t xml:space="preserve"> Oxy Moron</w:t>
      </w:r>
      <w:r w:rsidR="005C6B98">
        <w:t>,</w:t>
      </w:r>
      <w:r>
        <w:t xml:space="preserve"> has vanished!</w:t>
      </w:r>
    </w:p>
    <w:p w14:paraId="62F8C4FE" w14:textId="77777777" w:rsidR="00D86165" w:rsidRDefault="00D86165" w:rsidP="00124215">
      <w:pPr>
        <w:ind w:left="2268" w:hanging="2268"/>
      </w:pPr>
      <w:r>
        <w:rPr>
          <w:rStyle w:val="CharName"/>
        </w:rPr>
        <w:t>AMIGA:</w:t>
      </w:r>
      <w:r w:rsidR="00124215">
        <w:tab/>
      </w:r>
      <w:r>
        <w:t>Oxy Moron was awfully nice!</w:t>
      </w:r>
    </w:p>
    <w:p w14:paraId="7CAA25C0" w14:textId="77777777" w:rsidR="00D86165" w:rsidRDefault="00D86165" w:rsidP="00124215">
      <w:pPr>
        <w:ind w:left="2268" w:hanging="2268"/>
      </w:pPr>
      <w:r>
        <w:rPr>
          <w:rStyle w:val="CharName"/>
        </w:rPr>
        <w:t>ATARI:</w:t>
      </w:r>
      <w:r w:rsidR="00124215">
        <w:tab/>
      </w:r>
      <w:r>
        <w:t>A beautiful wasteland!</w:t>
      </w:r>
    </w:p>
    <w:p w14:paraId="26774305" w14:textId="77777777" w:rsidR="00D86165" w:rsidRDefault="00D86165" w:rsidP="00124215">
      <w:pPr>
        <w:ind w:left="2268" w:hanging="2268"/>
      </w:pPr>
      <w:r>
        <w:rPr>
          <w:rStyle w:val="CharName"/>
        </w:rPr>
        <w:t>SEGA:</w:t>
      </w:r>
      <w:r w:rsidR="00124215">
        <w:tab/>
      </w:r>
      <w:r>
        <w:t>Of watery deserts!</w:t>
      </w:r>
    </w:p>
    <w:p w14:paraId="4852CB7E" w14:textId="77777777" w:rsidR="00D86165" w:rsidRDefault="00D86165" w:rsidP="00124215">
      <w:pPr>
        <w:ind w:left="2268" w:hanging="2268"/>
      </w:pPr>
      <w:r>
        <w:rPr>
          <w:rStyle w:val="CharName"/>
        </w:rPr>
        <w:t>SNEZ:</w:t>
      </w:r>
      <w:r w:rsidR="00124215">
        <w:tab/>
      </w:r>
      <w:r>
        <w:t>Dry oceans!</w:t>
      </w:r>
    </w:p>
    <w:p w14:paraId="2B556EDA" w14:textId="77777777" w:rsidR="00D86165" w:rsidRDefault="00D86165" w:rsidP="00124215">
      <w:pPr>
        <w:ind w:left="2268" w:hanging="2268"/>
      </w:pPr>
      <w:r>
        <w:rPr>
          <w:rStyle w:val="CharName"/>
        </w:rPr>
        <w:t>PONG:</w:t>
      </w:r>
      <w:r w:rsidR="00124215">
        <w:tab/>
      </w:r>
      <w:r>
        <w:t>Flat mountains!</w:t>
      </w:r>
    </w:p>
    <w:p w14:paraId="078A5F04" w14:textId="77777777" w:rsidR="00D86165" w:rsidRDefault="00D86165" w:rsidP="00124215">
      <w:pPr>
        <w:ind w:left="2268" w:hanging="2268"/>
      </w:pPr>
      <w:r>
        <w:rPr>
          <w:rStyle w:val="CharName"/>
        </w:rPr>
        <w:t>KONG:</w:t>
      </w:r>
      <w:r w:rsidR="00124215">
        <w:tab/>
      </w:r>
      <w:r>
        <w:t>Hilly plains!</w:t>
      </w:r>
    </w:p>
    <w:p w14:paraId="626BCA4F" w14:textId="77777777" w:rsidR="00D86165" w:rsidRDefault="00D86165" w:rsidP="00124215">
      <w:pPr>
        <w:ind w:left="2268" w:hanging="2268"/>
      </w:pPr>
      <w:r>
        <w:rPr>
          <w:rStyle w:val="CharName"/>
        </w:rPr>
        <w:t>PIXEL:</w:t>
      </w:r>
      <w:r w:rsidR="00124215">
        <w:tab/>
      </w:r>
      <w:r>
        <w:t>Freezing heat waves!</w:t>
      </w:r>
    </w:p>
    <w:p w14:paraId="5C3D18D5" w14:textId="77777777" w:rsidR="00D86165" w:rsidRDefault="00D86165" w:rsidP="00124215">
      <w:pPr>
        <w:ind w:left="2268" w:hanging="2268"/>
      </w:pPr>
      <w:r>
        <w:rPr>
          <w:rStyle w:val="CharName"/>
        </w:rPr>
        <w:t>E.C.:</w:t>
      </w:r>
      <w:r w:rsidR="00124215">
        <w:tab/>
        <w:t>And boiling winters!</w:t>
      </w:r>
    </w:p>
    <w:p w14:paraId="2EEE7EF1" w14:textId="77777777" w:rsidR="00D86165" w:rsidRDefault="00D86165" w:rsidP="00124215">
      <w:pPr>
        <w:ind w:left="2268" w:hanging="2268"/>
      </w:pPr>
      <w:r>
        <w:rPr>
          <w:rStyle w:val="CharName"/>
        </w:rPr>
        <w:t>SNEZ:</w:t>
      </w:r>
      <w:r w:rsidR="00124215">
        <w:tab/>
      </w:r>
      <w:r>
        <w:t>And we miss it... very much.</w:t>
      </w:r>
    </w:p>
    <w:p w14:paraId="0E88BC0B" w14:textId="77777777" w:rsidR="00D86165" w:rsidRDefault="00D86165" w:rsidP="00124215">
      <w:pPr>
        <w:ind w:left="2268" w:hanging="2268"/>
      </w:pPr>
      <w:r>
        <w:rPr>
          <w:rStyle w:val="CharName"/>
        </w:rPr>
        <w:t>DIDDLY SQUITS:</w:t>
      </w:r>
      <w:r>
        <w:rPr>
          <w:i/>
          <w:iCs/>
        </w:rPr>
        <w:tab/>
      </w:r>
      <w:r>
        <w:rPr>
          <w:b/>
          <w:bCs/>
          <w:i/>
          <w:iCs/>
        </w:rPr>
        <w:t>(crying, rubbing eyes)</w:t>
      </w:r>
      <w:r>
        <w:rPr>
          <w:i/>
          <w:iCs/>
        </w:rPr>
        <w:t xml:space="preserve"> </w:t>
      </w:r>
      <w:r>
        <w:t>Diddly, diddly, diddly!</w:t>
      </w:r>
    </w:p>
    <w:p w14:paraId="2EA2B954" w14:textId="77777777" w:rsidR="00D86165" w:rsidRDefault="00D86165" w:rsidP="00124215">
      <w:pPr>
        <w:ind w:left="2268" w:hanging="2268"/>
      </w:pPr>
      <w:r>
        <w:rPr>
          <w:rStyle w:val="CharName"/>
        </w:rPr>
        <w:t>TOBY:</w:t>
      </w:r>
      <w:r w:rsidR="00124215">
        <w:tab/>
      </w:r>
      <w:r>
        <w:t>The Sauce tells me The Umpire’s behind this.</w:t>
      </w:r>
    </w:p>
    <w:p w14:paraId="33ACA25C" w14:textId="1F8A6ABE" w:rsidR="00D86165" w:rsidRDefault="00D86165" w:rsidP="00124215">
      <w:pPr>
        <w:ind w:left="2268" w:hanging="2268"/>
      </w:pPr>
      <w:r>
        <w:rPr>
          <w:rStyle w:val="CharName"/>
        </w:rPr>
        <w:t>LUKE:</w:t>
      </w:r>
      <w:r w:rsidR="00124215">
        <w:tab/>
      </w:r>
      <w:r>
        <w:t>Why don’t you join us?</w:t>
      </w:r>
      <w:r w:rsidR="00A64051">
        <w:t xml:space="preserve"> We’re going to strike against T</w:t>
      </w:r>
      <w:r>
        <w:t>he Umpire!</w:t>
      </w:r>
    </w:p>
    <w:p w14:paraId="00DD6AE8" w14:textId="77777777" w:rsidR="00D86165" w:rsidRDefault="00D86165" w:rsidP="00124215">
      <w:pPr>
        <w:ind w:left="2268" w:hanging="2268"/>
      </w:pPr>
      <w:r>
        <w:rPr>
          <w:rStyle w:val="CharName"/>
        </w:rPr>
        <w:t>TOBY:</w:t>
      </w:r>
      <w:r w:rsidR="00124215">
        <w:tab/>
      </w:r>
      <w:r>
        <w:t>Stop his evil plans!</w:t>
      </w:r>
    </w:p>
    <w:p w14:paraId="495B04B2" w14:textId="77777777" w:rsidR="00D86165" w:rsidRDefault="00D86165" w:rsidP="00124215">
      <w:pPr>
        <w:ind w:left="2268" w:hanging="2268"/>
      </w:pPr>
      <w:r>
        <w:rPr>
          <w:rStyle w:val="CharName"/>
        </w:rPr>
        <w:t>ZAK:</w:t>
      </w:r>
      <w:r w:rsidR="00124215">
        <w:tab/>
      </w:r>
      <w:r>
        <w:t>Save the universe!</w:t>
      </w:r>
    </w:p>
    <w:p w14:paraId="43D00645" w14:textId="77777777" w:rsidR="00D86165" w:rsidRDefault="00D86165" w:rsidP="00124215">
      <w:pPr>
        <w:ind w:left="2268" w:hanging="2268"/>
      </w:pPr>
      <w:r>
        <w:rPr>
          <w:rStyle w:val="CharName"/>
        </w:rPr>
        <w:t>NIGEL:</w:t>
      </w:r>
      <w:r w:rsidR="00124215">
        <w:tab/>
      </w:r>
      <w:r>
        <w:t>And Oxy Moron, too!</w:t>
      </w:r>
    </w:p>
    <w:p w14:paraId="1E8D4FB3" w14:textId="77777777" w:rsidR="00D86165" w:rsidRDefault="00D86165" w:rsidP="00124215">
      <w:pPr>
        <w:ind w:left="2268" w:hanging="2268"/>
      </w:pPr>
      <w:r>
        <w:rPr>
          <w:rStyle w:val="CharName"/>
        </w:rPr>
        <w:t>ALL:</w:t>
      </w:r>
      <w:r w:rsidR="00124215">
        <w:tab/>
      </w:r>
      <w:r>
        <w:t>What do you say?</w:t>
      </w:r>
    </w:p>
    <w:p w14:paraId="2E373635" w14:textId="77777777" w:rsidR="00D86165" w:rsidRDefault="00D86165" w:rsidP="00D86165">
      <w:pPr>
        <w:ind w:left="2268" w:hanging="2268"/>
      </w:pPr>
      <w:r>
        <w:rPr>
          <w:rStyle w:val="CharName"/>
        </w:rPr>
        <w:t>DIDDLY SQUITS:</w:t>
      </w:r>
      <w:r>
        <w:rPr>
          <w:i/>
          <w:iCs/>
        </w:rPr>
        <w:tab/>
      </w:r>
      <w:r>
        <w:rPr>
          <w:b/>
          <w:bCs/>
          <w:i/>
          <w:iCs/>
        </w:rPr>
        <w:t>(nodding)</w:t>
      </w:r>
      <w:r>
        <w:rPr>
          <w:i/>
          <w:iCs/>
        </w:rPr>
        <w:t xml:space="preserve"> </w:t>
      </w:r>
      <w:r>
        <w:t>Diddly, diddly, diddly!</w:t>
      </w:r>
    </w:p>
    <w:p w14:paraId="1727613A" w14:textId="77777777" w:rsidR="00D86165" w:rsidRDefault="00D86165" w:rsidP="00D86165">
      <w:pPr>
        <w:ind w:left="2268" w:hanging="2268"/>
      </w:pPr>
    </w:p>
    <w:p w14:paraId="5CC9BCF8" w14:textId="77777777" w:rsidR="00D86165" w:rsidRDefault="00D86165" w:rsidP="00D86165">
      <w:pPr>
        <w:pStyle w:val="Heading3"/>
      </w:pPr>
      <w:bookmarkStart w:id="152" w:name="_Toc31106938"/>
      <w:bookmarkStart w:id="153" w:name="_Toc34042291"/>
      <w:r>
        <w:t>TRACK 43:</w:t>
      </w:r>
      <w:r>
        <w:rPr>
          <w:u w:val="none"/>
        </w:rPr>
        <w:t xml:space="preserve"> </w:t>
      </w:r>
      <w:r>
        <w:rPr>
          <w:u w:val="none"/>
        </w:rPr>
        <w:tab/>
      </w:r>
      <w:r w:rsidR="00EA7075">
        <w:t>SFX</w:t>
      </w:r>
      <w:r>
        <w:t xml:space="preserve"> Message #2</w:t>
      </w:r>
      <w:bookmarkEnd w:id="152"/>
      <w:bookmarkEnd w:id="153"/>
    </w:p>
    <w:p w14:paraId="42635A33" w14:textId="77777777" w:rsidR="00D86165" w:rsidRDefault="00D86165" w:rsidP="00D86165">
      <w:pPr>
        <w:ind w:left="2268" w:hanging="2268"/>
      </w:pPr>
    </w:p>
    <w:p w14:paraId="788823C6" w14:textId="77777777" w:rsidR="00D86165" w:rsidRDefault="00D86165" w:rsidP="00D86165">
      <w:pPr>
        <w:ind w:left="2268" w:hanging="2268"/>
      </w:pPr>
      <w:r>
        <w:rPr>
          <w:rStyle w:val="CharName"/>
        </w:rPr>
        <w:t>QWERTY:</w:t>
      </w:r>
      <w:r w:rsidR="00124215">
        <w:tab/>
      </w:r>
      <w:r>
        <w:t>R-U has received an urgent space message!</w:t>
      </w:r>
    </w:p>
    <w:p w14:paraId="19D16D8D" w14:textId="77777777" w:rsidR="00D86165" w:rsidRDefault="00D86165" w:rsidP="00D86165">
      <w:pPr>
        <w:ind w:left="2268" w:hanging="2268"/>
      </w:pPr>
    </w:p>
    <w:p w14:paraId="12646F33" w14:textId="77777777" w:rsidR="00D86165" w:rsidRDefault="00D86165" w:rsidP="00D86165">
      <w:pPr>
        <w:rPr>
          <w:b/>
          <w:bCs/>
          <w:i/>
          <w:iCs/>
        </w:rPr>
      </w:pPr>
      <w:r>
        <w:rPr>
          <w:b/>
          <w:bCs/>
          <w:i/>
          <w:iCs/>
        </w:rPr>
        <w:t>(The lights change as we see Nebula &amp; Ada appear in a holographic space message to one side.)</w:t>
      </w:r>
    </w:p>
    <w:p w14:paraId="320ABB1D" w14:textId="77777777" w:rsidR="00D86165" w:rsidRDefault="00D86165" w:rsidP="00D86165">
      <w:pPr>
        <w:ind w:left="2268" w:hanging="2268"/>
      </w:pPr>
    </w:p>
    <w:p w14:paraId="60B91B3A" w14:textId="77777777" w:rsidR="00D86165" w:rsidRDefault="00D86165" w:rsidP="00124215">
      <w:pPr>
        <w:ind w:left="2268" w:hanging="2268"/>
      </w:pPr>
      <w:r>
        <w:rPr>
          <w:rStyle w:val="CharName"/>
        </w:rPr>
        <w:t>NEBULA:</w:t>
      </w:r>
      <w:r w:rsidR="00124215">
        <w:tab/>
      </w:r>
      <w:r>
        <w:t>Toby Wonky Nosebleed! We’ve been captured by the Space Rangers!</w:t>
      </w:r>
    </w:p>
    <w:p w14:paraId="38567C27" w14:textId="77777777" w:rsidR="00D86165" w:rsidRDefault="00D86165" w:rsidP="00124215">
      <w:pPr>
        <w:ind w:left="2268" w:hanging="2268"/>
      </w:pPr>
      <w:r>
        <w:rPr>
          <w:rStyle w:val="CharName"/>
        </w:rPr>
        <w:t>ADA:</w:t>
      </w:r>
      <w:r>
        <w:tab/>
      </w:r>
      <w:r>
        <w:rPr>
          <w:b/>
          <w:bCs/>
          <w:i/>
          <w:iCs/>
        </w:rPr>
        <w:t>(tapping Nebula on the shoulder urgently)</w:t>
      </w:r>
      <w:r>
        <w:rPr>
          <w:i/>
          <w:iCs/>
        </w:rPr>
        <w:t xml:space="preserve"> </w:t>
      </w:r>
      <w:r>
        <w:t>Nebula!</w:t>
      </w:r>
    </w:p>
    <w:p w14:paraId="68E5B636" w14:textId="77777777" w:rsidR="00D86165" w:rsidRDefault="00D86165" w:rsidP="00124215">
      <w:pPr>
        <w:ind w:left="2268" w:hanging="2268"/>
      </w:pPr>
      <w:r>
        <w:rPr>
          <w:rStyle w:val="CharName"/>
        </w:rPr>
        <w:t>NEBULA:</w:t>
      </w:r>
      <w:r w:rsidR="00124215">
        <w:tab/>
      </w:r>
      <w:r>
        <w:t>We’re aboard their ship on the way to Wimbledonia!</w:t>
      </w:r>
    </w:p>
    <w:p w14:paraId="4F8C31D9" w14:textId="77777777" w:rsidR="00D86165" w:rsidRDefault="00D86165" w:rsidP="00124215">
      <w:pPr>
        <w:ind w:left="2268" w:hanging="2268"/>
      </w:pPr>
      <w:r>
        <w:rPr>
          <w:rStyle w:val="CharName"/>
        </w:rPr>
        <w:t>ADA:</w:t>
      </w:r>
      <w:r>
        <w:tab/>
      </w:r>
      <w:r>
        <w:rPr>
          <w:b/>
          <w:bCs/>
          <w:i/>
          <w:iCs/>
        </w:rPr>
        <w:t>(tapping Nebula on the shoulder urgently)</w:t>
      </w:r>
      <w:r>
        <w:rPr>
          <w:i/>
          <w:iCs/>
        </w:rPr>
        <w:t xml:space="preserve"> </w:t>
      </w:r>
      <w:r>
        <w:t>Nebula!</w:t>
      </w:r>
    </w:p>
    <w:p w14:paraId="506131D1" w14:textId="77777777" w:rsidR="00D86165" w:rsidRDefault="00D86165" w:rsidP="00D86165">
      <w:pPr>
        <w:ind w:left="2268" w:hanging="2268"/>
      </w:pPr>
      <w:r>
        <w:rPr>
          <w:rStyle w:val="CharName"/>
        </w:rPr>
        <w:t>NEBULA:</w:t>
      </w:r>
      <w:r w:rsidR="00124215">
        <w:tab/>
      </w:r>
      <w:r>
        <w:t>You must come and recue us!</w:t>
      </w:r>
    </w:p>
    <w:p w14:paraId="3BC0EC8D" w14:textId="77777777" w:rsidR="00D86165" w:rsidRPr="00124215" w:rsidRDefault="00D86165" w:rsidP="00124215">
      <w:pPr>
        <w:ind w:left="2268" w:hanging="2268"/>
        <w:rPr>
          <w:rStyle w:val="CharName"/>
          <w:b w:val="0"/>
          <w:bCs w:val="0"/>
          <w:caps w:val="0"/>
        </w:rPr>
      </w:pPr>
      <w:r>
        <w:rPr>
          <w:rStyle w:val="CharName"/>
        </w:rPr>
        <w:t>ADA:</w:t>
      </w:r>
      <w:r>
        <w:tab/>
      </w:r>
      <w:r>
        <w:rPr>
          <w:b/>
          <w:bCs/>
          <w:i/>
          <w:iCs/>
        </w:rPr>
        <w:t>(tapping Nebula on the shoulder urgently)</w:t>
      </w:r>
      <w:r>
        <w:rPr>
          <w:i/>
          <w:iCs/>
        </w:rPr>
        <w:t xml:space="preserve"> </w:t>
      </w:r>
      <w:r>
        <w:t>Nebula!</w:t>
      </w:r>
    </w:p>
    <w:p w14:paraId="733FBDF4" w14:textId="5C5F7B7F" w:rsidR="00D86165" w:rsidRDefault="00D86165" w:rsidP="00124215">
      <w:pPr>
        <w:ind w:left="2268" w:hanging="2268"/>
      </w:pPr>
      <w:r>
        <w:rPr>
          <w:rStyle w:val="CharName"/>
        </w:rPr>
        <w:t>NEBULA:</w:t>
      </w:r>
      <w:r w:rsidR="00124215">
        <w:tab/>
      </w:r>
      <w:r>
        <w:t xml:space="preserve">Then we’ll raise </w:t>
      </w:r>
      <w:r w:rsidR="00A64051">
        <w:t>a rebel army to strike against T</w:t>
      </w:r>
      <w:r>
        <w:t>he Umpire!</w:t>
      </w:r>
    </w:p>
    <w:p w14:paraId="6F672695" w14:textId="77777777" w:rsidR="00D86165" w:rsidRDefault="00D86165" w:rsidP="00124215">
      <w:pPr>
        <w:ind w:left="2268" w:hanging="2268"/>
      </w:pPr>
      <w:r>
        <w:rPr>
          <w:rStyle w:val="CharName"/>
        </w:rPr>
        <w:t>ADA:</w:t>
      </w:r>
      <w:r>
        <w:tab/>
      </w:r>
      <w:r>
        <w:rPr>
          <w:b/>
          <w:bCs/>
          <w:i/>
          <w:iCs/>
        </w:rPr>
        <w:t>(tapping Nebula on the shoulder urgently)</w:t>
      </w:r>
      <w:r>
        <w:rPr>
          <w:i/>
          <w:iCs/>
        </w:rPr>
        <w:t xml:space="preserve"> </w:t>
      </w:r>
      <w:r>
        <w:t>Nebula!</w:t>
      </w:r>
    </w:p>
    <w:p w14:paraId="63402686" w14:textId="77777777" w:rsidR="00D86165" w:rsidRDefault="00D86165" w:rsidP="00124215">
      <w:pPr>
        <w:ind w:left="2268" w:hanging="2268"/>
      </w:pPr>
      <w:r>
        <w:rPr>
          <w:rStyle w:val="CharName"/>
        </w:rPr>
        <w:t>NEBULA:</w:t>
      </w:r>
      <w:r w:rsidR="00124215">
        <w:tab/>
      </w:r>
      <w:r>
        <w:t>Oh, yes, I think Ada has something very important to add…</w:t>
      </w:r>
    </w:p>
    <w:p w14:paraId="2F12E163" w14:textId="77777777" w:rsidR="00D86165" w:rsidRDefault="00D86165" w:rsidP="00124215">
      <w:pPr>
        <w:ind w:left="2268" w:hanging="2268"/>
      </w:pPr>
      <w:r>
        <w:rPr>
          <w:rStyle w:val="CharName"/>
        </w:rPr>
        <w:t>ADA:</w:t>
      </w:r>
      <w:r>
        <w:tab/>
      </w:r>
      <w:r>
        <w:rPr>
          <w:b/>
          <w:bCs/>
          <w:i/>
          <w:iCs/>
        </w:rPr>
        <w:t>(screaming)</w:t>
      </w:r>
      <w:r>
        <w:rPr>
          <w:i/>
          <w:iCs/>
        </w:rPr>
        <w:t xml:space="preserve"> </w:t>
      </w:r>
      <w:r>
        <w:t>Heeeelllllpppppppp!</w:t>
      </w:r>
    </w:p>
    <w:p w14:paraId="025D4C5D" w14:textId="77777777" w:rsidR="00D86165" w:rsidRDefault="00D86165" w:rsidP="00124215">
      <w:pPr>
        <w:ind w:left="2268" w:hanging="2268"/>
      </w:pPr>
      <w:r>
        <w:rPr>
          <w:rStyle w:val="CharName"/>
        </w:rPr>
        <w:t>NEBULA:</w:t>
      </w:r>
      <w:r w:rsidR="00124215">
        <w:tab/>
      </w:r>
      <w:r>
        <w:t>Was that it?</w:t>
      </w:r>
    </w:p>
    <w:p w14:paraId="50474481" w14:textId="77777777" w:rsidR="00D86165" w:rsidRDefault="00D86165" w:rsidP="00124215">
      <w:pPr>
        <w:ind w:left="2268" w:hanging="2268"/>
      </w:pPr>
      <w:r>
        <w:rPr>
          <w:rStyle w:val="CharName"/>
        </w:rPr>
        <w:t>ADA:</w:t>
      </w:r>
      <w:r>
        <w:tab/>
      </w:r>
      <w:r>
        <w:rPr>
          <w:b/>
          <w:bCs/>
          <w:i/>
          <w:iCs/>
        </w:rPr>
        <w:t>(calmly)</w:t>
      </w:r>
      <w:r>
        <w:rPr>
          <w:i/>
          <w:iCs/>
        </w:rPr>
        <w:t xml:space="preserve"> </w:t>
      </w:r>
      <w:r>
        <w:t>Yes.</w:t>
      </w:r>
    </w:p>
    <w:p w14:paraId="591BF5F6" w14:textId="77777777" w:rsidR="00D86165" w:rsidRDefault="00D86165" w:rsidP="00D86165">
      <w:pPr>
        <w:ind w:left="2268" w:hanging="2268"/>
      </w:pPr>
      <w:r>
        <w:rPr>
          <w:rStyle w:val="CharName"/>
        </w:rPr>
        <w:t>NEBULA:</w:t>
      </w:r>
      <w:r w:rsidR="00124215">
        <w:tab/>
      </w:r>
      <w:r>
        <w:t>Help us, Toby Wonky Nosebleed, you’re our only hope!</w:t>
      </w:r>
    </w:p>
    <w:p w14:paraId="20B7BAD5" w14:textId="77777777" w:rsidR="00D86165" w:rsidRDefault="00D86165" w:rsidP="00D86165">
      <w:pPr>
        <w:ind w:left="2268" w:hanging="2268"/>
      </w:pPr>
    </w:p>
    <w:p w14:paraId="43873666" w14:textId="77777777" w:rsidR="00D86165" w:rsidRDefault="00D86165" w:rsidP="00D86165">
      <w:pPr>
        <w:ind w:left="2268" w:hanging="2268"/>
        <w:rPr>
          <w:b/>
          <w:bCs/>
          <w:i/>
          <w:iCs/>
        </w:rPr>
      </w:pPr>
      <w:r>
        <w:rPr>
          <w:b/>
          <w:bCs/>
          <w:i/>
          <w:iCs/>
        </w:rPr>
        <w:t>(The lights change again and Ada and Nebula exit.)</w:t>
      </w:r>
    </w:p>
    <w:p w14:paraId="353EC9A9" w14:textId="77777777" w:rsidR="00D86165" w:rsidRDefault="00D86165" w:rsidP="00D86165">
      <w:pPr>
        <w:ind w:left="2268" w:hanging="2268"/>
      </w:pPr>
    </w:p>
    <w:p w14:paraId="44CB33BB" w14:textId="77777777" w:rsidR="00D86165" w:rsidRDefault="00D86165" w:rsidP="00124215">
      <w:pPr>
        <w:ind w:left="2268" w:hanging="2268"/>
      </w:pPr>
      <w:r>
        <w:rPr>
          <w:rStyle w:val="CharName"/>
        </w:rPr>
        <w:t>QWERTY:</w:t>
      </w:r>
      <w:r w:rsidR="00124215">
        <w:tab/>
      </w:r>
      <w:r>
        <w:t>Poor mistress Nebula!</w:t>
      </w:r>
    </w:p>
    <w:p w14:paraId="428C76E2" w14:textId="77777777" w:rsidR="00D86165" w:rsidRDefault="00D86165" w:rsidP="00124215">
      <w:pPr>
        <w:ind w:left="2268" w:hanging="2268"/>
      </w:pPr>
      <w:r>
        <w:rPr>
          <w:rStyle w:val="CharName"/>
        </w:rPr>
        <w:t>TOBY:</w:t>
      </w:r>
      <w:r w:rsidR="00124215">
        <w:tab/>
      </w:r>
      <w:r>
        <w:t xml:space="preserve">Great Scott! Luke, you must beam down to Planet </w:t>
      </w:r>
      <w:r w:rsidR="00124215">
        <w:t xml:space="preserve">Pilates and meet Lord Yoga </w:t>
      </w:r>
      <w:r>
        <w:t>alone.</w:t>
      </w:r>
    </w:p>
    <w:p w14:paraId="21B98FCC" w14:textId="77777777" w:rsidR="00D86165" w:rsidRDefault="00D86165" w:rsidP="00124215">
      <w:pPr>
        <w:ind w:left="2268" w:hanging="2268"/>
      </w:pPr>
      <w:r>
        <w:rPr>
          <w:rStyle w:val="CharName"/>
        </w:rPr>
        <w:t>NIGEL:</w:t>
      </w:r>
      <w:r w:rsidR="00124215">
        <w:tab/>
      </w:r>
      <w:r>
        <w:t>We’ll follow the Space Rangers and meet you on Wimbledonia.</w:t>
      </w:r>
    </w:p>
    <w:p w14:paraId="66CE5AD3" w14:textId="77777777" w:rsidR="00D86165" w:rsidRDefault="00D86165" w:rsidP="00D86165">
      <w:pPr>
        <w:ind w:left="2268" w:hanging="2268"/>
      </w:pPr>
      <w:r>
        <w:rPr>
          <w:rStyle w:val="CharName"/>
        </w:rPr>
        <w:t>COMMODORE:</w:t>
      </w:r>
      <w:r w:rsidR="00124215">
        <w:tab/>
      </w:r>
      <w:r>
        <w:t>And the Diddly Squits will help, too! Diddly Squits, prepare to drill!</w:t>
      </w:r>
    </w:p>
    <w:p w14:paraId="157F4911" w14:textId="77777777" w:rsidR="00D86165" w:rsidRDefault="00D86165" w:rsidP="00D86165">
      <w:pPr>
        <w:ind w:left="2268" w:hanging="2268"/>
        <w:rPr>
          <w:color w:val="800080"/>
        </w:rPr>
      </w:pPr>
    </w:p>
    <w:p w14:paraId="4F22C0AE" w14:textId="77777777" w:rsidR="00D86165" w:rsidRDefault="00D86165" w:rsidP="00D86165">
      <w:pPr>
        <w:pStyle w:val="Heading3"/>
        <w:rPr>
          <w:color w:val="000000"/>
        </w:rPr>
      </w:pPr>
      <w:bookmarkStart w:id="154" w:name="_Toc31106939"/>
      <w:bookmarkStart w:id="155" w:name="_Toc34042292"/>
      <w:r>
        <w:t>TRACK 44</w:t>
      </w:r>
      <w:r>
        <w:rPr>
          <w:b w:val="0"/>
          <w:bCs w:val="0"/>
          <w:u w:val="none"/>
        </w:rPr>
        <w:t xml:space="preserve">: </w:t>
      </w:r>
      <w:r>
        <w:rPr>
          <w:b w:val="0"/>
          <w:bCs w:val="0"/>
          <w:u w:val="none"/>
        </w:rPr>
        <w:tab/>
      </w:r>
      <w:r w:rsidR="00680799">
        <w:rPr>
          <w:bCs w:val="0"/>
        </w:rPr>
        <w:t>We Are</w:t>
      </w:r>
      <w:r w:rsidR="00FA2B92" w:rsidRPr="00FA2B92">
        <w:rPr>
          <w:bCs w:val="0"/>
        </w:rPr>
        <w:t xml:space="preserve"> </w:t>
      </w:r>
      <w:r w:rsidRPr="00FA2B92">
        <w:t>The</w:t>
      </w:r>
      <w:r>
        <w:t xml:space="preserve"> Diddly Squits</w:t>
      </w:r>
      <w:bookmarkEnd w:id="154"/>
      <w:bookmarkEnd w:id="155"/>
    </w:p>
    <w:p w14:paraId="0346B333" w14:textId="77777777" w:rsidR="00D86165" w:rsidRDefault="00D86165" w:rsidP="00D86165">
      <w:pPr>
        <w:ind w:left="2268" w:hanging="2268"/>
      </w:pPr>
    </w:p>
    <w:p w14:paraId="4A5552CA" w14:textId="77777777" w:rsidR="00D86165" w:rsidRDefault="00D86165" w:rsidP="00D86165">
      <w:pPr>
        <w:rPr>
          <w:b/>
          <w:bCs/>
          <w:i/>
          <w:iCs/>
        </w:rPr>
      </w:pPr>
      <w:r>
        <w:rPr>
          <w:b/>
          <w:bCs/>
          <w:i/>
          <w:iCs/>
        </w:rPr>
        <w:t>(The Diddly Squits march into their song line over the introduction and sing Diddly repeatedly</w:t>
      </w:r>
      <w:r>
        <w:rPr>
          <w:b/>
          <w:bCs/>
        </w:rPr>
        <w:t>.)</w:t>
      </w:r>
    </w:p>
    <w:p w14:paraId="4655F01E" w14:textId="77777777" w:rsidR="00D86165" w:rsidRDefault="00D86165" w:rsidP="00D86165">
      <w:pPr>
        <w:ind w:left="2268" w:hanging="2268"/>
      </w:pPr>
    </w:p>
    <w:p w14:paraId="69E98C7B" w14:textId="77777777" w:rsidR="00D86165" w:rsidRDefault="00D86165" w:rsidP="00A70A9F">
      <w:pPr>
        <w:spacing w:before="0" w:after="0"/>
        <w:ind w:left="2268" w:hanging="2268"/>
        <w:rPr>
          <w:caps/>
        </w:rPr>
      </w:pPr>
      <w:r>
        <w:rPr>
          <w:rStyle w:val="CharName"/>
        </w:rPr>
        <w:t>ALL:</w:t>
      </w:r>
      <w:r w:rsidR="00A70A9F">
        <w:rPr>
          <w:caps/>
        </w:rPr>
        <w:tab/>
      </w:r>
      <w:r>
        <w:rPr>
          <w:caps/>
        </w:rPr>
        <w:t>Diddly, diddly, diddly, diddly… (etc)</w:t>
      </w:r>
    </w:p>
    <w:p w14:paraId="3FBF45DE" w14:textId="77777777" w:rsidR="00D86165" w:rsidRDefault="00D86165" w:rsidP="00A70A9F">
      <w:pPr>
        <w:spacing w:before="0" w:after="0"/>
        <w:ind w:left="2268" w:hanging="2268"/>
        <w:rPr>
          <w:caps/>
        </w:rPr>
      </w:pPr>
    </w:p>
    <w:p w14:paraId="27E820CE" w14:textId="77777777" w:rsidR="00D86165" w:rsidRDefault="00A70A9F" w:rsidP="00A70A9F">
      <w:pPr>
        <w:spacing w:before="0" w:after="0"/>
        <w:ind w:left="2268" w:hanging="2268"/>
        <w:rPr>
          <w:caps/>
        </w:rPr>
      </w:pPr>
      <w:r>
        <w:rPr>
          <w:caps/>
        </w:rPr>
        <w:tab/>
      </w:r>
      <w:r w:rsidR="00D86165">
        <w:rPr>
          <w:caps/>
        </w:rPr>
        <w:t>We are the Diddly Squits,</w:t>
      </w:r>
    </w:p>
    <w:p w14:paraId="0F3F396F" w14:textId="77777777" w:rsidR="00D86165" w:rsidRDefault="00A70A9F" w:rsidP="00A70A9F">
      <w:pPr>
        <w:spacing w:before="0" w:after="0"/>
        <w:ind w:left="2268" w:hanging="2268"/>
        <w:rPr>
          <w:caps/>
        </w:rPr>
      </w:pPr>
      <w:r>
        <w:rPr>
          <w:caps/>
        </w:rPr>
        <w:tab/>
      </w:r>
      <w:r w:rsidR="00D86165">
        <w:rPr>
          <w:caps/>
        </w:rPr>
        <w:t>Yes we’re the Diddly Squits,</w:t>
      </w:r>
    </w:p>
    <w:p w14:paraId="078B0C74" w14:textId="77777777" w:rsidR="00D86165" w:rsidRDefault="00A70A9F" w:rsidP="00A70A9F">
      <w:pPr>
        <w:spacing w:before="0" w:after="0"/>
        <w:ind w:left="2268" w:hanging="2268"/>
        <w:rPr>
          <w:caps/>
        </w:rPr>
      </w:pPr>
      <w:r>
        <w:rPr>
          <w:caps/>
        </w:rPr>
        <w:tab/>
      </w:r>
      <w:r w:rsidR="00D86165">
        <w:rPr>
          <w:caps/>
        </w:rPr>
        <w:t>Yes we’re the Diddly Squits</w:t>
      </w:r>
    </w:p>
    <w:p w14:paraId="7C69694C" w14:textId="77777777" w:rsidR="00D86165" w:rsidRDefault="00A70A9F" w:rsidP="00A70A9F">
      <w:pPr>
        <w:spacing w:before="0" w:after="0"/>
        <w:ind w:left="2268" w:hanging="2268"/>
        <w:rPr>
          <w:caps/>
        </w:rPr>
      </w:pPr>
      <w:r>
        <w:rPr>
          <w:caps/>
        </w:rPr>
        <w:tab/>
      </w:r>
      <w:r w:rsidR="00D86165">
        <w:rPr>
          <w:caps/>
        </w:rPr>
        <w:t>Of Oxy-Moron!</w:t>
      </w:r>
    </w:p>
    <w:p w14:paraId="72F97A6C" w14:textId="77777777" w:rsidR="00D86165" w:rsidRDefault="00D86165" w:rsidP="00A70A9F">
      <w:pPr>
        <w:spacing w:before="0" w:after="0"/>
        <w:ind w:left="2268" w:hanging="2268"/>
        <w:rPr>
          <w:caps/>
        </w:rPr>
      </w:pPr>
    </w:p>
    <w:p w14:paraId="67DA7E23" w14:textId="77777777" w:rsidR="00D86165" w:rsidRDefault="00A70A9F" w:rsidP="00A70A9F">
      <w:pPr>
        <w:spacing w:before="0" w:after="0"/>
        <w:ind w:left="2268" w:hanging="2268"/>
        <w:rPr>
          <w:caps/>
        </w:rPr>
      </w:pPr>
      <w:r>
        <w:rPr>
          <w:caps/>
        </w:rPr>
        <w:tab/>
      </w:r>
      <w:r w:rsidR="00D86165">
        <w:rPr>
          <w:caps/>
        </w:rPr>
        <w:t>Wonderfully awful and awfully nice,</w:t>
      </w:r>
    </w:p>
    <w:p w14:paraId="4425FD20" w14:textId="77777777" w:rsidR="00D86165" w:rsidRDefault="00A70A9F" w:rsidP="00A70A9F">
      <w:pPr>
        <w:spacing w:before="0" w:after="0"/>
        <w:ind w:left="2268" w:hanging="2268"/>
        <w:rPr>
          <w:caps/>
        </w:rPr>
      </w:pPr>
      <w:r>
        <w:rPr>
          <w:caps/>
        </w:rPr>
        <w:tab/>
      </w:r>
      <w:r w:rsidR="00D86165">
        <w:rPr>
          <w:caps/>
        </w:rPr>
        <w:t>We like to waffle when being concise!</w:t>
      </w:r>
    </w:p>
    <w:p w14:paraId="006C8A7F" w14:textId="77777777" w:rsidR="00D86165" w:rsidRDefault="00D86165" w:rsidP="00A70A9F">
      <w:pPr>
        <w:spacing w:before="0" w:after="0"/>
        <w:ind w:left="2268" w:hanging="2268"/>
        <w:rPr>
          <w:caps/>
        </w:rPr>
      </w:pPr>
    </w:p>
    <w:p w14:paraId="5F09E3C1" w14:textId="77777777" w:rsidR="00D86165" w:rsidRDefault="00A70A9F" w:rsidP="00A70A9F">
      <w:pPr>
        <w:spacing w:before="0" w:after="0"/>
        <w:ind w:left="2268" w:hanging="2268"/>
        <w:rPr>
          <w:caps/>
        </w:rPr>
      </w:pPr>
      <w:r>
        <w:rPr>
          <w:caps/>
        </w:rPr>
        <w:tab/>
      </w:r>
      <w:r w:rsidR="00D86165">
        <w:rPr>
          <w:caps/>
        </w:rPr>
        <w:t>We are the Diddly Squits,</w:t>
      </w:r>
    </w:p>
    <w:p w14:paraId="1973571B" w14:textId="77777777" w:rsidR="00D86165" w:rsidRDefault="00A70A9F" w:rsidP="00A70A9F">
      <w:pPr>
        <w:spacing w:before="0" w:after="0"/>
        <w:ind w:left="2268" w:hanging="2268"/>
        <w:rPr>
          <w:caps/>
        </w:rPr>
      </w:pPr>
      <w:r>
        <w:rPr>
          <w:caps/>
        </w:rPr>
        <w:tab/>
      </w:r>
      <w:r w:rsidR="00D86165">
        <w:rPr>
          <w:caps/>
        </w:rPr>
        <w:t>Yes we’re the Diddly Squits,</w:t>
      </w:r>
    </w:p>
    <w:p w14:paraId="78E16CA3" w14:textId="77777777" w:rsidR="00D86165" w:rsidRDefault="00A70A9F" w:rsidP="00A70A9F">
      <w:pPr>
        <w:spacing w:before="0" w:after="0"/>
        <w:ind w:left="2268" w:hanging="2268"/>
        <w:rPr>
          <w:caps/>
        </w:rPr>
      </w:pPr>
      <w:r>
        <w:rPr>
          <w:caps/>
        </w:rPr>
        <w:tab/>
      </w:r>
      <w:r w:rsidR="00D86165">
        <w:rPr>
          <w:caps/>
        </w:rPr>
        <w:t>Yes we’re the Diddly Squits</w:t>
      </w:r>
    </w:p>
    <w:p w14:paraId="7B11B481" w14:textId="77777777" w:rsidR="00D86165" w:rsidRDefault="00A70A9F" w:rsidP="00A70A9F">
      <w:pPr>
        <w:spacing w:before="0" w:after="0"/>
        <w:ind w:left="2268" w:hanging="2268"/>
        <w:rPr>
          <w:caps/>
        </w:rPr>
      </w:pPr>
      <w:r>
        <w:rPr>
          <w:caps/>
        </w:rPr>
        <w:tab/>
      </w:r>
      <w:r w:rsidR="00D86165">
        <w:rPr>
          <w:caps/>
        </w:rPr>
        <w:t>Of Oxy-Moron!</w:t>
      </w:r>
    </w:p>
    <w:p w14:paraId="7146AC7A" w14:textId="77777777" w:rsidR="00D86165" w:rsidRDefault="00D86165" w:rsidP="00A70A9F">
      <w:pPr>
        <w:spacing w:before="0" w:after="0"/>
        <w:ind w:left="2268" w:hanging="2268"/>
        <w:rPr>
          <w:caps/>
        </w:rPr>
      </w:pPr>
    </w:p>
    <w:p w14:paraId="3F53A8A6" w14:textId="77777777" w:rsidR="00D86165" w:rsidRDefault="00A70A9F" w:rsidP="00A70A9F">
      <w:pPr>
        <w:spacing w:before="0" w:after="0"/>
        <w:ind w:left="2268" w:hanging="2268"/>
        <w:rPr>
          <w:caps/>
        </w:rPr>
      </w:pPr>
      <w:r>
        <w:rPr>
          <w:caps/>
        </w:rPr>
        <w:tab/>
      </w:r>
      <w:r w:rsidR="00D86165">
        <w:rPr>
          <w:caps/>
        </w:rPr>
        <w:t>Spaced out invaders, a title that fits!</w:t>
      </w:r>
    </w:p>
    <w:p w14:paraId="0779CA8A" w14:textId="77777777" w:rsidR="00D86165" w:rsidRDefault="00A70A9F" w:rsidP="00A70A9F">
      <w:pPr>
        <w:spacing w:before="0" w:after="0"/>
        <w:ind w:left="2268" w:hanging="2268"/>
        <w:rPr>
          <w:caps/>
        </w:rPr>
      </w:pPr>
      <w:r>
        <w:rPr>
          <w:caps/>
        </w:rPr>
        <w:tab/>
      </w:r>
      <w:r w:rsidR="00D86165">
        <w:rPr>
          <w:caps/>
        </w:rPr>
        <w:t>We are the Diddly Squits!</w:t>
      </w:r>
    </w:p>
    <w:p w14:paraId="665BC8A0" w14:textId="77777777" w:rsidR="00D86165" w:rsidRDefault="00D86165" w:rsidP="00D86165">
      <w:pPr>
        <w:ind w:left="2268" w:hanging="2268"/>
      </w:pPr>
    </w:p>
    <w:p w14:paraId="6A2CA0AD" w14:textId="77777777" w:rsidR="00D86165" w:rsidRDefault="00D86165" w:rsidP="00D86165">
      <w:pPr>
        <w:ind w:left="2268" w:hanging="2268"/>
        <w:rPr>
          <w:b/>
          <w:bCs/>
        </w:rPr>
      </w:pPr>
      <w:r>
        <w:rPr>
          <w:b/>
          <w:bCs/>
          <w:i/>
          <w:iCs/>
        </w:rPr>
        <w:t>(The Diddly Squits perform a comical dance and sing Diddly repeatedly</w:t>
      </w:r>
      <w:r>
        <w:rPr>
          <w:b/>
          <w:bCs/>
        </w:rPr>
        <w:t>.)</w:t>
      </w:r>
    </w:p>
    <w:p w14:paraId="4D1D0508" w14:textId="77777777" w:rsidR="00D86165" w:rsidRDefault="00D86165" w:rsidP="00D86165">
      <w:pPr>
        <w:ind w:left="2268" w:hanging="2268"/>
      </w:pPr>
    </w:p>
    <w:p w14:paraId="6D56EB3B" w14:textId="77777777" w:rsidR="00D86165" w:rsidRDefault="00A70A9F" w:rsidP="00D86165">
      <w:pPr>
        <w:ind w:left="2268" w:hanging="2268"/>
        <w:rPr>
          <w:caps/>
        </w:rPr>
      </w:pPr>
      <w:r>
        <w:rPr>
          <w:caps/>
        </w:rPr>
        <w:tab/>
      </w:r>
      <w:r w:rsidR="00D86165">
        <w:rPr>
          <w:caps/>
        </w:rPr>
        <w:t>Diddly, diddly, diddly, diddly… (etc)</w:t>
      </w:r>
    </w:p>
    <w:p w14:paraId="3A8B22C8" w14:textId="77777777" w:rsidR="00D86165" w:rsidRDefault="00D86165" w:rsidP="00A70A9F">
      <w:pPr>
        <w:spacing w:before="0" w:after="0"/>
        <w:ind w:left="2268"/>
        <w:rPr>
          <w:caps/>
        </w:rPr>
      </w:pPr>
      <w:r>
        <w:rPr>
          <w:caps/>
        </w:rPr>
        <w:t>We are the Diddly Squits</w:t>
      </w:r>
    </w:p>
    <w:p w14:paraId="06C21F50" w14:textId="77777777" w:rsidR="00D86165" w:rsidRDefault="00A70A9F" w:rsidP="00A70A9F">
      <w:pPr>
        <w:spacing w:before="0" w:after="0"/>
        <w:ind w:left="2268" w:hanging="2268"/>
        <w:rPr>
          <w:caps/>
        </w:rPr>
      </w:pPr>
      <w:r>
        <w:rPr>
          <w:caps/>
        </w:rPr>
        <w:tab/>
      </w:r>
      <w:r w:rsidR="00D86165">
        <w:rPr>
          <w:caps/>
        </w:rPr>
        <w:t>Yes we’re the Diddly Squits</w:t>
      </w:r>
    </w:p>
    <w:p w14:paraId="6037EC91" w14:textId="77777777" w:rsidR="00D86165" w:rsidRDefault="00A70A9F" w:rsidP="00A70A9F">
      <w:pPr>
        <w:spacing w:before="0" w:after="0"/>
        <w:ind w:left="2268" w:hanging="2268"/>
        <w:rPr>
          <w:caps/>
        </w:rPr>
      </w:pPr>
      <w:r>
        <w:rPr>
          <w:caps/>
        </w:rPr>
        <w:tab/>
      </w:r>
      <w:r w:rsidR="00D86165">
        <w:rPr>
          <w:caps/>
        </w:rPr>
        <w:t>Yes we’re the Diddly Squits</w:t>
      </w:r>
    </w:p>
    <w:p w14:paraId="5C7B72D5" w14:textId="77777777" w:rsidR="00D86165" w:rsidRDefault="00A70A9F" w:rsidP="00A70A9F">
      <w:pPr>
        <w:spacing w:before="0" w:after="0"/>
        <w:ind w:left="2268" w:hanging="2268"/>
        <w:rPr>
          <w:caps/>
        </w:rPr>
      </w:pPr>
      <w:r>
        <w:rPr>
          <w:caps/>
        </w:rPr>
        <w:tab/>
      </w:r>
      <w:r w:rsidR="00D86165">
        <w:rPr>
          <w:caps/>
        </w:rPr>
        <w:t>Of Oxy-Moron!</w:t>
      </w:r>
    </w:p>
    <w:p w14:paraId="06F12E66" w14:textId="77777777" w:rsidR="00D86165" w:rsidRDefault="00D86165" w:rsidP="00A70A9F">
      <w:pPr>
        <w:spacing w:before="0" w:after="0"/>
        <w:ind w:left="2268" w:hanging="2268"/>
        <w:rPr>
          <w:caps/>
        </w:rPr>
      </w:pPr>
    </w:p>
    <w:p w14:paraId="6D8DAA70" w14:textId="77777777" w:rsidR="00D86165" w:rsidRDefault="00A70A9F" w:rsidP="00A70A9F">
      <w:pPr>
        <w:spacing w:before="0" w:after="0"/>
        <w:ind w:left="2268" w:hanging="2268"/>
        <w:rPr>
          <w:caps/>
        </w:rPr>
      </w:pPr>
      <w:r>
        <w:rPr>
          <w:caps/>
        </w:rPr>
        <w:tab/>
      </w:r>
      <w:r w:rsidR="00D86165">
        <w:rPr>
          <w:caps/>
        </w:rPr>
        <w:t>Dressed in our splendour, we proudly parade,</w:t>
      </w:r>
    </w:p>
    <w:p w14:paraId="6ED06B0B" w14:textId="77777777" w:rsidR="00D86165" w:rsidRDefault="00A70A9F" w:rsidP="00A70A9F">
      <w:pPr>
        <w:spacing w:before="0" w:after="0"/>
        <w:ind w:left="2268" w:hanging="2268"/>
        <w:rPr>
          <w:caps/>
        </w:rPr>
      </w:pPr>
      <w:r>
        <w:rPr>
          <w:caps/>
        </w:rPr>
        <w:tab/>
      </w:r>
      <w:r w:rsidR="00D86165">
        <w:rPr>
          <w:caps/>
        </w:rPr>
        <w:t>Time to surrender, we’re here to invade!</w:t>
      </w:r>
    </w:p>
    <w:p w14:paraId="4CA7759D" w14:textId="77777777" w:rsidR="00D86165" w:rsidRDefault="00D86165" w:rsidP="00A70A9F">
      <w:pPr>
        <w:spacing w:before="0" w:after="0"/>
        <w:ind w:left="2268" w:hanging="2268"/>
        <w:rPr>
          <w:caps/>
        </w:rPr>
      </w:pPr>
    </w:p>
    <w:p w14:paraId="4F57E22C" w14:textId="77777777" w:rsidR="00D86165" w:rsidRDefault="00A70A9F" w:rsidP="00A70A9F">
      <w:pPr>
        <w:spacing w:before="0" w:after="0"/>
        <w:ind w:left="2268" w:hanging="2268"/>
        <w:rPr>
          <w:caps/>
        </w:rPr>
      </w:pPr>
      <w:r>
        <w:rPr>
          <w:caps/>
        </w:rPr>
        <w:tab/>
      </w:r>
      <w:r w:rsidR="00D86165">
        <w:rPr>
          <w:caps/>
        </w:rPr>
        <w:t>We are the Diddly Squits</w:t>
      </w:r>
    </w:p>
    <w:p w14:paraId="798C9F87" w14:textId="77777777" w:rsidR="00D86165" w:rsidRDefault="00A70A9F" w:rsidP="00A70A9F">
      <w:pPr>
        <w:spacing w:before="0" w:after="0"/>
        <w:ind w:left="2268" w:hanging="2268"/>
        <w:rPr>
          <w:caps/>
        </w:rPr>
      </w:pPr>
      <w:r>
        <w:rPr>
          <w:caps/>
        </w:rPr>
        <w:tab/>
      </w:r>
      <w:r w:rsidR="00D86165">
        <w:rPr>
          <w:caps/>
        </w:rPr>
        <w:t>Yes we’re the Diddly Squits</w:t>
      </w:r>
    </w:p>
    <w:p w14:paraId="22D0ED50" w14:textId="77777777" w:rsidR="00D86165" w:rsidRDefault="00A70A9F" w:rsidP="00A70A9F">
      <w:pPr>
        <w:spacing w:before="0" w:after="0"/>
        <w:ind w:left="2268" w:hanging="2268"/>
        <w:rPr>
          <w:caps/>
        </w:rPr>
      </w:pPr>
      <w:r>
        <w:rPr>
          <w:caps/>
        </w:rPr>
        <w:tab/>
      </w:r>
      <w:r w:rsidR="00D86165">
        <w:rPr>
          <w:caps/>
        </w:rPr>
        <w:t>Yes we’re the Diddly Squits</w:t>
      </w:r>
    </w:p>
    <w:p w14:paraId="442CE5DC" w14:textId="77777777" w:rsidR="00D86165" w:rsidRDefault="00A70A9F" w:rsidP="00A70A9F">
      <w:pPr>
        <w:spacing w:before="0" w:after="0"/>
        <w:ind w:left="2268" w:hanging="2268"/>
        <w:rPr>
          <w:caps/>
        </w:rPr>
      </w:pPr>
      <w:r>
        <w:rPr>
          <w:caps/>
        </w:rPr>
        <w:tab/>
      </w:r>
      <w:r w:rsidR="00D86165">
        <w:rPr>
          <w:caps/>
        </w:rPr>
        <w:t>Of Oxy-Moron!</w:t>
      </w:r>
    </w:p>
    <w:p w14:paraId="097B13EC" w14:textId="77777777" w:rsidR="00D86165" w:rsidRDefault="00D86165" w:rsidP="00A70A9F">
      <w:pPr>
        <w:spacing w:before="0" w:after="0"/>
        <w:ind w:left="2268" w:hanging="2268"/>
        <w:rPr>
          <w:caps/>
        </w:rPr>
      </w:pPr>
    </w:p>
    <w:p w14:paraId="51B806E5" w14:textId="77777777" w:rsidR="00D86165" w:rsidRDefault="00A70A9F" w:rsidP="00A70A9F">
      <w:pPr>
        <w:spacing w:before="0" w:after="0"/>
        <w:ind w:left="2268" w:hanging="2268"/>
        <w:rPr>
          <w:caps/>
        </w:rPr>
      </w:pPr>
      <w:r>
        <w:rPr>
          <w:caps/>
        </w:rPr>
        <w:tab/>
      </w:r>
      <w:r w:rsidR="00D86165">
        <w:rPr>
          <w:caps/>
        </w:rPr>
        <w:t>Lean on your leader until he submits!</w:t>
      </w:r>
    </w:p>
    <w:p w14:paraId="1BED67F2" w14:textId="77777777" w:rsidR="00D86165" w:rsidRDefault="00A70A9F" w:rsidP="00A70A9F">
      <w:pPr>
        <w:spacing w:before="0" w:after="0"/>
        <w:ind w:left="2268" w:hanging="2268"/>
        <w:rPr>
          <w:caps/>
        </w:rPr>
      </w:pPr>
      <w:r>
        <w:rPr>
          <w:caps/>
        </w:rPr>
        <w:tab/>
      </w:r>
      <w:r w:rsidR="00D86165">
        <w:rPr>
          <w:caps/>
        </w:rPr>
        <w:t>We are the Diddly Squits!</w:t>
      </w:r>
    </w:p>
    <w:p w14:paraId="7DB95FD7" w14:textId="77777777" w:rsidR="00D86165" w:rsidRDefault="00D86165" w:rsidP="00A70A9F">
      <w:pPr>
        <w:spacing w:before="0" w:after="0"/>
        <w:ind w:left="2268" w:hanging="2268"/>
      </w:pPr>
    </w:p>
    <w:p w14:paraId="4B9EAC66" w14:textId="77777777" w:rsidR="00D86165" w:rsidRDefault="00D86165" w:rsidP="00D86165">
      <w:pPr>
        <w:ind w:left="2268" w:hanging="2268"/>
      </w:pPr>
      <w:r>
        <w:rPr>
          <w:rStyle w:val="CharName"/>
        </w:rPr>
        <w:t>VO:</w:t>
      </w:r>
      <w:r w:rsidR="00A70A9F">
        <w:tab/>
      </w:r>
      <w:r>
        <w:t>Space Invaders ready!</w:t>
      </w:r>
    </w:p>
    <w:p w14:paraId="2148911C" w14:textId="77777777" w:rsidR="00D86165" w:rsidRDefault="00D86165" w:rsidP="00D86165">
      <w:pPr>
        <w:ind w:left="2268" w:hanging="2268"/>
      </w:pPr>
    </w:p>
    <w:p w14:paraId="77F3A0A8" w14:textId="32757B44" w:rsidR="00D86165" w:rsidRDefault="00D86165" w:rsidP="00D86165">
      <w:pPr>
        <w:rPr>
          <w:b/>
          <w:bCs/>
          <w:i/>
          <w:iCs/>
        </w:rPr>
      </w:pPr>
      <w:r>
        <w:rPr>
          <w:b/>
          <w:bCs/>
          <w:i/>
          <w:iCs/>
        </w:rPr>
        <w:t>(The Diddly Squits split into four groups and launch into an 8-bit Tetrisonic drill of actions and words. As each group performs their individual chant and actions, the others stand and move their heads from side to side. Each group’s actions are designed to link together comically when performed together. See Choreography DVD</w:t>
      </w:r>
      <w:r>
        <w:t xml:space="preserve">. </w:t>
      </w:r>
      <w:r>
        <w:rPr>
          <w:b/>
          <w:bCs/>
          <w:i/>
          <w:iCs/>
        </w:rPr>
        <w:t xml:space="preserve">The </w:t>
      </w:r>
      <w:r w:rsidR="005C6B98">
        <w:rPr>
          <w:b/>
          <w:bCs/>
          <w:i/>
          <w:iCs/>
        </w:rPr>
        <w:t>Diddly joystick</w:t>
      </w:r>
      <w:r>
        <w:rPr>
          <w:b/>
          <w:bCs/>
          <w:i/>
          <w:iCs/>
        </w:rPr>
        <w:t xml:space="preserve"> is a large cartoon mallet which could be inflatable, made of sponge, or simply be a 2D cartoon cut out. This is used to gently ‘bonk’ the neighbouring Diddly Squit over the head.)</w:t>
      </w:r>
    </w:p>
    <w:p w14:paraId="586743CB" w14:textId="77777777" w:rsidR="00D86165" w:rsidRDefault="00D86165" w:rsidP="00D86165">
      <w:pPr>
        <w:ind w:left="2268" w:hanging="2268"/>
        <w:rPr>
          <w:i/>
          <w:iCs/>
        </w:rPr>
      </w:pPr>
    </w:p>
    <w:p w14:paraId="0CA098D8" w14:textId="77777777" w:rsidR="00D86165" w:rsidRDefault="00D86165" w:rsidP="00D86165">
      <w:pPr>
        <w:ind w:left="2268" w:hanging="2268"/>
      </w:pPr>
      <w:r>
        <w:rPr>
          <w:rStyle w:val="CharName"/>
        </w:rPr>
        <w:t>GROUP 1:</w:t>
      </w:r>
      <w:r w:rsidR="00A70A9F">
        <w:tab/>
      </w:r>
      <w:r>
        <w:t>Bonk the baddy, bonk the baddy,</w:t>
      </w:r>
    </w:p>
    <w:p w14:paraId="08143EA2" w14:textId="7B065250" w:rsidR="00D86165" w:rsidRDefault="00A70A9F" w:rsidP="00D86165">
      <w:pPr>
        <w:ind w:left="2268" w:hanging="2268"/>
      </w:pPr>
      <w:r>
        <w:tab/>
      </w:r>
      <w:r w:rsidR="00D86165">
        <w:t xml:space="preserve">With my </w:t>
      </w:r>
      <w:r w:rsidR="005C6B98">
        <w:t>diddly joystick</w:t>
      </w:r>
      <w:r w:rsidR="00D86165">
        <w:t>!</w:t>
      </w:r>
    </w:p>
    <w:p w14:paraId="0BB38E1E" w14:textId="77777777" w:rsidR="00D86165" w:rsidRDefault="00D86165" w:rsidP="00D86165">
      <w:pPr>
        <w:ind w:left="2268" w:hanging="2268"/>
      </w:pPr>
    </w:p>
    <w:p w14:paraId="025FD065" w14:textId="77777777" w:rsidR="00D86165" w:rsidRDefault="00D86165" w:rsidP="00D86165">
      <w:pPr>
        <w:ind w:left="2268" w:hanging="2268"/>
      </w:pPr>
      <w:r>
        <w:rPr>
          <w:rStyle w:val="CharName"/>
        </w:rPr>
        <w:t>GROUP 2:</w:t>
      </w:r>
      <w:r w:rsidR="00A70A9F">
        <w:tab/>
      </w:r>
      <w:r>
        <w:t>Fire rockets, fire rockets,</w:t>
      </w:r>
    </w:p>
    <w:p w14:paraId="30CA6EB6" w14:textId="77777777" w:rsidR="00D86165" w:rsidRDefault="00A70A9F" w:rsidP="00D86165">
      <w:pPr>
        <w:ind w:left="2268" w:hanging="2268"/>
      </w:pPr>
      <w:r>
        <w:tab/>
      </w:r>
      <w:r w:rsidR="00D86165">
        <w:t>Fly the flying saucer</w:t>
      </w:r>
    </w:p>
    <w:p w14:paraId="6106028D" w14:textId="77777777" w:rsidR="00D86165" w:rsidRDefault="00D86165" w:rsidP="00D86165">
      <w:pPr>
        <w:ind w:left="2268" w:hanging="2268"/>
      </w:pPr>
    </w:p>
    <w:p w14:paraId="3E9CC22D" w14:textId="77777777" w:rsidR="00D86165" w:rsidRDefault="00D86165" w:rsidP="00D86165">
      <w:pPr>
        <w:ind w:left="2268" w:hanging="2268"/>
      </w:pPr>
      <w:r>
        <w:rPr>
          <w:rStyle w:val="CharName"/>
        </w:rPr>
        <w:t>GROUP 3:</w:t>
      </w:r>
      <w:r w:rsidR="00A70A9F">
        <w:tab/>
      </w:r>
      <w:r>
        <w:t>Data error, data error,</w:t>
      </w:r>
    </w:p>
    <w:p w14:paraId="1ED201DB" w14:textId="77777777" w:rsidR="00D86165" w:rsidRDefault="00A70A9F" w:rsidP="00D86165">
      <w:pPr>
        <w:ind w:left="2268" w:hanging="2268"/>
      </w:pPr>
      <w:r>
        <w:tab/>
      </w:r>
      <w:r w:rsidR="00D86165">
        <w:t>Switch off and reboot!</w:t>
      </w:r>
    </w:p>
    <w:p w14:paraId="799DE94D" w14:textId="77777777" w:rsidR="00D86165" w:rsidRDefault="00D86165" w:rsidP="00D86165">
      <w:pPr>
        <w:ind w:left="2268" w:hanging="2268"/>
      </w:pPr>
    </w:p>
    <w:p w14:paraId="3A0C1866" w14:textId="77777777" w:rsidR="00D86165" w:rsidRDefault="00D86165" w:rsidP="00D86165">
      <w:pPr>
        <w:ind w:left="2268" w:hanging="2268"/>
      </w:pPr>
      <w:r>
        <w:rPr>
          <w:rStyle w:val="CharName"/>
        </w:rPr>
        <w:t>GROUP 4:</w:t>
      </w:r>
      <w:r w:rsidR="00A70A9F">
        <w:tab/>
      </w:r>
      <w:r>
        <w:t>Lasers left, lasers right,</w:t>
      </w:r>
    </w:p>
    <w:p w14:paraId="7D10CA68" w14:textId="2E936334" w:rsidR="00D86165" w:rsidRDefault="00A70A9F" w:rsidP="00D86165">
      <w:pPr>
        <w:ind w:left="2268" w:hanging="2268"/>
      </w:pPr>
      <w:r>
        <w:tab/>
      </w:r>
      <w:r w:rsidR="00D86165">
        <w:t xml:space="preserve">Squirt your </w:t>
      </w:r>
      <w:r w:rsidR="005C6B98">
        <w:t>squitty squirter</w:t>
      </w:r>
      <w:r w:rsidR="00D86165">
        <w:t>!</w:t>
      </w:r>
    </w:p>
    <w:p w14:paraId="0831F152" w14:textId="77777777" w:rsidR="00D86165" w:rsidRDefault="00D86165" w:rsidP="00D86165">
      <w:pPr>
        <w:ind w:left="2268" w:hanging="2268"/>
      </w:pPr>
    </w:p>
    <w:p w14:paraId="7F037BE0" w14:textId="77777777" w:rsidR="00D86165" w:rsidRDefault="00D86165" w:rsidP="00D86165">
      <w:pPr>
        <w:ind w:left="2268" w:hanging="2268"/>
      </w:pPr>
      <w:r>
        <w:rPr>
          <w:rStyle w:val="CharName"/>
        </w:rPr>
        <w:t>VO:</w:t>
      </w:r>
      <w:r w:rsidR="00A70A9F">
        <w:tab/>
      </w:r>
      <w:r>
        <w:t>Space Invaders one more time!</w:t>
      </w:r>
    </w:p>
    <w:p w14:paraId="43B43D35" w14:textId="77777777" w:rsidR="00D86165" w:rsidRDefault="00D86165" w:rsidP="00D86165">
      <w:pPr>
        <w:ind w:left="2268" w:hanging="2268"/>
      </w:pPr>
    </w:p>
    <w:p w14:paraId="749CE567" w14:textId="77777777" w:rsidR="00D86165" w:rsidRDefault="00D86165" w:rsidP="00D86165">
      <w:pPr>
        <w:rPr>
          <w:b/>
          <w:bCs/>
          <w:i/>
          <w:iCs/>
        </w:rPr>
      </w:pPr>
      <w:r>
        <w:rPr>
          <w:b/>
          <w:bCs/>
          <w:i/>
          <w:iCs/>
        </w:rPr>
        <w:t>(The groups repeat their words and actions, this time continuing to repeat each. The actions link together group by group causing comical mayhem.)</w:t>
      </w:r>
    </w:p>
    <w:p w14:paraId="4219A7BD" w14:textId="77777777" w:rsidR="00D86165" w:rsidRDefault="00D86165" w:rsidP="00D86165">
      <w:pPr>
        <w:ind w:left="2268" w:hanging="2268"/>
        <w:rPr>
          <w:i/>
          <w:iCs/>
        </w:rPr>
      </w:pPr>
    </w:p>
    <w:p w14:paraId="6D44D94C" w14:textId="77777777" w:rsidR="00A70A9F" w:rsidRDefault="00A70A9F" w:rsidP="00D86165">
      <w:pPr>
        <w:ind w:left="2268" w:hanging="2268"/>
        <w:rPr>
          <w:rStyle w:val="CharName"/>
        </w:rPr>
      </w:pPr>
    </w:p>
    <w:p w14:paraId="05511812" w14:textId="77777777" w:rsidR="00D86165" w:rsidRDefault="00D86165" w:rsidP="00D86165">
      <w:pPr>
        <w:ind w:left="2268" w:hanging="2268"/>
      </w:pPr>
      <w:r>
        <w:rPr>
          <w:rStyle w:val="CharName"/>
        </w:rPr>
        <w:t>GROUP 1:</w:t>
      </w:r>
      <w:r w:rsidR="00A70A9F">
        <w:tab/>
      </w:r>
      <w:r>
        <w:t>Bonk the baddy, bonk the baddy,</w:t>
      </w:r>
    </w:p>
    <w:p w14:paraId="13152DE7" w14:textId="1A785F06" w:rsidR="00D86165" w:rsidRDefault="00A70A9F" w:rsidP="00D86165">
      <w:pPr>
        <w:ind w:left="2268" w:hanging="2268"/>
      </w:pPr>
      <w:r>
        <w:tab/>
      </w:r>
      <w:r w:rsidR="00D86165">
        <w:t xml:space="preserve">With my </w:t>
      </w:r>
      <w:r w:rsidR="005C6B98">
        <w:t>diddly joystick</w:t>
      </w:r>
      <w:r w:rsidR="00D86165">
        <w:t>!</w:t>
      </w:r>
    </w:p>
    <w:p w14:paraId="2E8EB5B6" w14:textId="77777777" w:rsidR="00D86165" w:rsidRDefault="00D86165" w:rsidP="00D86165">
      <w:pPr>
        <w:ind w:left="2268" w:hanging="2268"/>
      </w:pPr>
    </w:p>
    <w:p w14:paraId="33DDC2D6" w14:textId="77777777" w:rsidR="00D86165" w:rsidRDefault="00D86165" w:rsidP="00D86165">
      <w:pPr>
        <w:ind w:left="2268" w:hanging="2268"/>
      </w:pPr>
      <w:r>
        <w:rPr>
          <w:rStyle w:val="CharName"/>
        </w:rPr>
        <w:t>GROUP 2:</w:t>
      </w:r>
      <w:r w:rsidR="00A70A9F">
        <w:tab/>
      </w:r>
      <w:r>
        <w:t>Fire rockets, fire rockets,</w:t>
      </w:r>
    </w:p>
    <w:p w14:paraId="5D885CAA" w14:textId="77777777" w:rsidR="00D86165" w:rsidRDefault="00A70A9F" w:rsidP="00D86165">
      <w:pPr>
        <w:ind w:left="2268" w:hanging="2268"/>
      </w:pPr>
      <w:r>
        <w:tab/>
      </w:r>
      <w:r w:rsidR="00D86165">
        <w:t>Fly the flying saucer</w:t>
      </w:r>
    </w:p>
    <w:p w14:paraId="5357C631" w14:textId="77777777" w:rsidR="00D86165" w:rsidRDefault="00D86165" w:rsidP="00D86165">
      <w:pPr>
        <w:ind w:left="2268" w:hanging="2268"/>
      </w:pPr>
    </w:p>
    <w:p w14:paraId="695B16DF" w14:textId="77777777" w:rsidR="00D86165" w:rsidRDefault="00D86165" w:rsidP="00D86165">
      <w:pPr>
        <w:ind w:left="2268" w:hanging="2268"/>
      </w:pPr>
      <w:r>
        <w:rPr>
          <w:rStyle w:val="CharName"/>
        </w:rPr>
        <w:t>GROUP 3:</w:t>
      </w:r>
      <w:r w:rsidR="00A70A9F">
        <w:tab/>
      </w:r>
      <w:r>
        <w:t>Data error, data error,</w:t>
      </w:r>
    </w:p>
    <w:p w14:paraId="66895761" w14:textId="77777777" w:rsidR="00D86165" w:rsidRDefault="00A70A9F" w:rsidP="00D86165">
      <w:pPr>
        <w:ind w:left="2268" w:hanging="2268"/>
      </w:pPr>
      <w:r>
        <w:tab/>
      </w:r>
      <w:r w:rsidR="00D86165">
        <w:t>Switch off and reboot!</w:t>
      </w:r>
    </w:p>
    <w:p w14:paraId="3DEA136F" w14:textId="77777777" w:rsidR="00D86165" w:rsidRDefault="00D86165" w:rsidP="00D86165">
      <w:pPr>
        <w:ind w:left="2268" w:hanging="2268"/>
      </w:pPr>
    </w:p>
    <w:p w14:paraId="57F85214" w14:textId="77777777" w:rsidR="00D86165" w:rsidRDefault="00D86165" w:rsidP="00D86165">
      <w:pPr>
        <w:ind w:left="2268" w:hanging="2268"/>
      </w:pPr>
      <w:r>
        <w:rPr>
          <w:rStyle w:val="CharName"/>
        </w:rPr>
        <w:t>GROUP 4:</w:t>
      </w:r>
      <w:r w:rsidR="00A70A9F">
        <w:tab/>
      </w:r>
      <w:r>
        <w:t>Lasers left, lasers right,</w:t>
      </w:r>
    </w:p>
    <w:p w14:paraId="6C71B16A" w14:textId="3C581A14" w:rsidR="00D86165" w:rsidRDefault="00A70A9F" w:rsidP="00D86165">
      <w:pPr>
        <w:ind w:left="2268" w:hanging="2268"/>
        <w:rPr>
          <w:i/>
          <w:iCs/>
        </w:rPr>
      </w:pPr>
      <w:r>
        <w:tab/>
      </w:r>
      <w:r w:rsidR="00D86165">
        <w:t xml:space="preserve">Squirt your </w:t>
      </w:r>
      <w:r w:rsidR="005C6B98">
        <w:t>squitty squirter</w:t>
      </w:r>
      <w:r w:rsidR="00D86165">
        <w:t>!</w:t>
      </w:r>
    </w:p>
    <w:p w14:paraId="60B01BC7" w14:textId="77777777" w:rsidR="00D86165" w:rsidRDefault="00D86165" w:rsidP="00D86165">
      <w:pPr>
        <w:ind w:left="2268" w:hanging="2268"/>
      </w:pPr>
    </w:p>
    <w:p w14:paraId="5F268D43" w14:textId="77777777" w:rsidR="00D86165" w:rsidRDefault="00D86165" w:rsidP="00A70A9F">
      <w:pPr>
        <w:spacing w:before="0" w:after="0"/>
        <w:ind w:left="2268" w:hanging="2268"/>
        <w:rPr>
          <w:caps/>
        </w:rPr>
      </w:pPr>
      <w:r>
        <w:rPr>
          <w:rStyle w:val="CharName"/>
        </w:rPr>
        <w:t>ALL:</w:t>
      </w:r>
      <w:r w:rsidR="00A70A9F">
        <w:rPr>
          <w:caps/>
        </w:rPr>
        <w:tab/>
      </w:r>
      <w:r>
        <w:rPr>
          <w:caps/>
        </w:rPr>
        <w:t>We are the Diddly Squits,</w:t>
      </w:r>
    </w:p>
    <w:p w14:paraId="650639B9" w14:textId="77777777" w:rsidR="00D86165" w:rsidRDefault="00A70A9F" w:rsidP="00A70A9F">
      <w:pPr>
        <w:spacing w:before="0" w:after="0"/>
        <w:ind w:left="2268" w:hanging="2268"/>
        <w:rPr>
          <w:caps/>
        </w:rPr>
      </w:pPr>
      <w:r>
        <w:rPr>
          <w:caps/>
        </w:rPr>
        <w:tab/>
      </w:r>
      <w:r w:rsidR="00D86165">
        <w:rPr>
          <w:caps/>
        </w:rPr>
        <w:t>Yes we’re the Diddly Squits,</w:t>
      </w:r>
    </w:p>
    <w:p w14:paraId="3AE16E1C" w14:textId="77777777" w:rsidR="00D86165" w:rsidRDefault="00A70A9F" w:rsidP="00A70A9F">
      <w:pPr>
        <w:spacing w:before="0" w:after="0"/>
        <w:ind w:left="2268" w:hanging="2268"/>
        <w:rPr>
          <w:caps/>
        </w:rPr>
      </w:pPr>
      <w:r>
        <w:rPr>
          <w:caps/>
        </w:rPr>
        <w:tab/>
      </w:r>
      <w:r w:rsidR="00D86165">
        <w:rPr>
          <w:caps/>
        </w:rPr>
        <w:t>Yes we’re the Diddly Squits</w:t>
      </w:r>
    </w:p>
    <w:p w14:paraId="754A0455" w14:textId="77777777" w:rsidR="00D86165" w:rsidRDefault="00A70A9F" w:rsidP="00A70A9F">
      <w:pPr>
        <w:spacing w:before="0" w:after="0"/>
        <w:ind w:left="2268" w:hanging="2268"/>
        <w:rPr>
          <w:caps/>
        </w:rPr>
      </w:pPr>
      <w:r>
        <w:rPr>
          <w:caps/>
        </w:rPr>
        <w:tab/>
      </w:r>
      <w:r w:rsidR="00D86165">
        <w:rPr>
          <w:caps/>
        </w:rPr>
        <w:t>Of Oxy-Moron!</w:t>
      </w:r>
    </w:p>
    <w:p w14:paraId="33951AC1" w14:textId="77777777" w:rsidR="00D86165" w:rsidRDefault="00D86165" w:rsidP="00A70A9F">
      <w:pPr>
        <w:spacing w:before="0" w:after="0"/>
        <w:ind w:left="2268" w:hanging="2268"/>
        <w:rPr>
          <w:caps/>
        </w:rPr>
      </w:pPr>
      <w:r>
        <w:rPr>
          <w:caps/>
        </w:rPr>
        <w:t> </w:t>
      </w:r>
    </w:p>
    <w:p w14:paraId="7A302AE9" w14:textId="77777777" w:rsidR="00D86165" w:rsidRDefault="00A70A9F" w:rsidP="00A70A9F">
      <w:pPr>
        <w:spacing w:before="0" w:after="0"/>
        <w:ind w:left="2268" w:hanging="2268"/>
        <w:rPr>
          <w:caps/>
        </w:rPr>
      </w:pPr>
      <w:r>
        <w:rPr>
          <w:caps/>
        </w:rPr>
        <w:tab/>
      </w:r>
      <w:r w:rsidR="00D86165">
        <w:rPr>
          <w:caps/>
        </w:rPr>
        <w:t>Wonderfully awful and awfully nice,</w:t>
      </w:r>
    </w:p>
    <w:p w14:paraId="24EB33D1" w14:textId="77777777" w:rsidR="00D86165" w:rsidRDefault="00A70A9F" w:rsidP="00A70A9F">
      <w:pPr>
        <w:spacing w:before="0" w:after="0"/>
        <w:ind w:left="2268" w:hanging="2268"/>
        <w:rPr>
          <w:caps/>
        </w:rPr>
      </w:pPr>
      <w:r>
        <w:rPr>
          <w:caps/>
        </w:rPr>
        <w:tab/>
      </w:r>
      <w:r w:rsidR="00D86165">
        <w:rPr>
          <w:caps/>
        </w:rPr>
        <w:t>We like to waffle when being concise!</w:t>
      </w:r>
    </w:p>
    <w:p w14:paraId="6E2FA679" w14:textId="77777777" w:rsidR="00D86165" w:rsidRDefault="00D86165" w:rsidP="00A70A9F">
      <w:pPr>
        <w:spacing w:before="0" w:after="0"/>
        <w:ind w:left="2268" w:hanging="2268"/>
        <w:rPr>
          <w:caps/>
        </w:rPr>
      </w:pPr>
      <w:r>
        <w:rPr>
          <w:caps/>
        </w:rPr>
        <w:t> </w:t>
      </w:r>
    </w:p>
    <w:p w14:paraId="35127016" w14:textId="77777777" w:rsidR="00D86165" w:rsidRDefault="00A70A9F" w:rsidP="00A70A9F">
      <w:pPr>
        <w:spacing w:before="0" w:after="0"/>
        <w:ind w:left="2268" w:hanging="2268"/>
        <w:rPr>
          <w:caps/>
        </w:rPr>
      </w:pPr>
      <w:r>
        <w:rPr>
          <w:caps/>
        </w:rPr>
        <w:tab/>
      </w:r>
      <w:r w:rsidR="00D86165">
        <w:rPr>
          <w:caps/>
        </w:rPr>
        <w:t>We are the Diddly Squits,</w:t>
      </w:r>
    </w:p>
    <w:p w14:paraId="1F62C6D9" w14:textId="77777777" w:rsidR="00D86165" w:rsidRDefault="00A70A9F" w:rsidP="00A70A9F">
      <w:pPr>
        <w:spacing w:before="0" w:after="0"/>
        <w:ind w:left="2268" w:hanging="2268"/>
        <w:rPr>
          <w:caps/>
        </w:rPr>
      </w:pPr>
      <w:r>
        <w:rPr>
          <w:caps/>
        </w:rPr>
        <w:tab/>
      </w:r>
      <w:r w:rsidR="00D86165">
        <w:rPr>
          <w:caps/>
        </w:rPr>
        <w:t>Yes we’re the Diddly Squits,</w:t>
      </w:r>
    </w:p>
    <w:p w14:paraId="2B7337EB" w14:textId="77777777" w:rsidR="00D86165" w:rsidRDefault="00A70A9F" w:rsidP="00A70A9F">
      <w:pPr>
        <w:spacing w:before="0" w:after="0"/>
        <w:ind w:left="2268" w:hanging="2268"/>
        <w:rPr>
          <w:caps/>
        </w:rPr>
      </w:pPr>
      <w:r>
        <w:rPr>
          <w:caps/>
        </w:rPr>
        <w:tab/>
      </w:r>
      <w:r w:rsidR="00D86165">
        <w:rPr>
          <w:caps/>
        </w:rPr>
        <w:t>Yes we’re the Diddly Squits</w:t>
      </w:r>
    </w:p>
    <w:p w14:paraId="7E34F7FA" w14:textId="77777777" w:rsidR="00D86165" w:rsidRDefault="00A70A9F" w:rsidP="00A70A9F">
      <w:pPr>
        <w:spacing w:before="0" w:after="0"/>
        <w:ind w:left="2268" w:hanging="2268"/>
        <w:rPr>
          <w:caps/>
        </w:rPr>
      </w:pPr>
      <w:r>
        <w:rPr>
          <w:caps/>
        </w:rPr>
        <w:tab/>
      </w:r>
      <w:r w:rsidR="00D86165">
        <w:rPr>
          <w:caps/>
        </w:rPr>
        <w:t>Of Oxy-Moron!</w:t>
      </w:r>
    </w:p>
    <w:p w14:paraId="511A2835" w14:textId="77777777" w:rsidR="00D86165" w:rsidRDefault="00D86165" w:rsidP="00A70A9F">
      <w:pPr>
        <w:spacing w:before="0" w:after="0"/>
        <w:ind w:left="2268" w:hanging="2268"/>
        <w:rPr>
          <w:caps/>
        </w:rPr>
      </w:pPr>
      <w:r>
        <w:rPr>
          <w:caps/>
        </w:rPr>
        <w:t> </w:t>
      </w:r>
    </w:p>
    <w:p w14:paraId="738552CA" w14:textId="77777777" w:rsidR="00D86165" w:rsidRDefault="00A70A9F" w:rsidP="00A70A9F">
      <w:pPr>
        <w:spacing w:before="0" w:after="0"/>
        <w:ind w:left="2268" w:hanging="2268"/>
        <w:rPr>
          <w:caps/>
        </w:rPr>
      </w:pPr>
      <w:r>
        <w:rPr>
          <w:caps/>
        </w:rPr>
        <w:tab/>
      </w:r>
      <w:r w:rsidR="00D86165">
        <w:rPr>
          <w:caps/>
        </w:rPr>
        <w:t>Spaced out invaders, a title that fits!</w:t>
      </w:r>
    </w:p>
    <w:p w14:paraId="5CC611E8" w14:textId="77777777" w:rsidR="00D86165" w:rsidRDefault="00A70A9F" w:rsidP="00A70A9F">
      <w:pPr>
        <w:spacing w:before="0" w:after="0"/>
        <w:ind w:left="2268" w:hanging="2268"/>
        <w:rPr>
          <w:caps/>
        </w:rPr>
      </w:pPr>
      <w:r>
        <w:rPr>
          <w:caps/>
        </w:rPr>
        <w:tab/>
      </w:r>
      <w:r w:rsidR="00D86165">
        <w:rPr>
          <w:caps/>
        </w:rPr>
        <w:t>We are the Diddly</w:t>
      </w:r>
    </w:p>
    <w:p w14:paraId="35A9DB4E" w14:textId="77777777" w:rsidR="00D86165" w:rsidRDefault="00A70A9F" w:rsidP="00A70A9F">
      <w:pPr>
        <w:spacing w:before="0" w:after="0"/>
        <w:ind w:left="2268" w:hanging="2268"/>
        <w:rPr>
          <w:caps/>
        </w:rPr>
      </w:pPr>
      <w:r>
        <w:rPr>
          <w:caps/>
        </w:rPr>
        <w:tab/>
      </w:r>
      <w:r w:rsidR="00D86165">
        <w:rPr>
          <w:caps/>
        </w:rPr>
        <w:t>Martians with glitz!</w:t>
      </w:r>
    </w:p>
    <w:p w14:paraId="504F1A00" w14:textId="77777777" w:rsidR="00D86165" w:rsidRDefault="00A70A9F" w:rsidP="00A70A9F">
      <w:pPr>
        <w:spacing w:before="0" w:after="0"/>
        <w:ind w:left="2268" w:hanging="2268"/>
        <w:rPr>
          <w:caps/>
        </w:rPr>
      </w:pPr>
      <w:r>
        <w:rPr>
          <w:caps/>
        </w:rPr>
        <w:tab/>
      </w:r>
      <w:r w:rsidR="00D86165">
        <w:rPr>
          <w:caps/>
        </w:rPr>
        <w:t>We are the Diddly Squits!</w:t>
      </w:r>
    </w:p>
    <w:p w14:paraId="05A5439A" w14:textId="77777777" w:rsidR="00D86165" w:rsidRDefault="00A70A9F" w:rsidP="00A70A9F">
      <w:pPr>
        <w:spacing w:before="0" w:after="0"/>
        <w:ind w:left="2268" w:hanging="2268"/>
        <w:rPr>
          <w:caps/>
        </w:rPr>
      </w:pPr>
      <w:r>
        <w:rPr>
          <w:caps/>
        </w:rPr>
        <w:tab/>
      </w:r>
      <w:r w:rsidR="00D86165">
        <w:rPr>
          <w:caps/>
        </w:rPr>
        <w:t>We are the Diddly-</w:t>
      </w:r>
    </w:p>
    <w:p w14:paraId="301F1701" w14:textId="77777777" w:rsidR="00D86165" w:rsidRDefault="00A70A9F" w:rsidP="00A70A9F">
      <w:pPr>
        <w:spacing w:before="0" w:after="0"/>
        <w:ind w:left="2268" w:hanging="2268"/>
        <w:rPr>
          <w:caps/>
        </w:rPr>
      </w:pPr>
      <w:r>
        <w:rPr>
          <w:caps/>
        </w:rPr>
        <w:tab/>
      </w:r>
      <w:r w:rsidR="00D86165">
        <w:rPr>
          <w:caps/>
        </w:rPr>
        <w:t>We are the Diddly Squits!</w:t>
      </w:r>
    </w:p>
    <w:p w14:paraId="33C253B6" w14:textId="77777777" w:rsidR="00D86165" w:rsidRDefault="00D86165" w:rsidP="00D86165">
      <w:pPr>
        <w:ind w:left="2268" w:hanging="2268"/>
      </w:pPr>
    </w:p>
    <w:p w14:paraId="4112387F" w14:textId="77777777" w:rsidR="00D86165" w:rsidRDefault="00D86165" w:rsidP="00D86165">
      <w:pPr>
        <w:ind w:left="2268" w:hanging="2268"/>
        <w:rPr>
          <w:b/>
          <w:bCs/>
          <w:i/>
          <w:iCs/>
        </w:rPr>
      </w:pPr>
      <w:r>
        <w:rPr>
          <w:b/>
          <w:bCs/>
          <w:i/>
          <w:iCs/>
        </w:rPr>
        <w:t>(The song ends with the Diddly Squits in a suitably alien pose. Blackout.)</w:t>
      </w:r>
    </w:p>
    <w:p w14:paraId="730E2FA2" w14:textId="77777777" w:rsidR="00D86165" w:rsidRDefault="00D86165" w:rsidP="00D86165">
      <w:pPr>
        <w:ind w:left="2268" w:hanging="2268"/>
        <w:rPr>
          <w:b/>
          <w:bCs/>
          <w:i/>
          <w:iCs/>
        </w:rPr>
      </w:pPr>
    </w:p>
    <w:p w14:paraId="02464F58" w14:textId="77777777" w:rsidR="00D86165" w:rsidRPr="00A70A9F" w:rsidRDefault="00D86165" w:rsidP="00A70A9F">
      <w:pPr>
        <w:pStyle w:val="Heading3"/>
        <w:rPr>
          <w:b w:val="0"/>
          <w:i/>
          <w:iCs/>
          <w:u w:val="none"/>
        </w:rPr>
      </w:pPr>
      <w:bookmarkStart w:id="156" w:name="_Toc31106940"/>
      <w:bookmarkStart w:id="157" w:name="_Toc34042293"/>
      <w:r>
        <w:t>TRACK 45:</w:t>
      </w:r>
      <w:r>
        <w:rPr>
          <w:u w:val="none"/>
        </w:rPr>
        <w:tab/>
      </w:r>
      <w:r>
        <w:t>Diddly Squit Play Off</w:t>
      </w:r>
      <w:bookmarkEnd w:id="156"/>
      <w:bookmarkEnd w:id="157"/>
    </w:p>
    <w:p w14:paraId="5E5E8F40" w14:textId="77777777" w:rsidR="00A70A9F" w:rsidRPr="00A70A9F" w:rsidRDefault="00A70A9F" w:rsidP="00A70A9F">
      <w:pPr>
        <w:pStyle w:val="NormalIndent"/>
        <w:ind w:left="0"/>
      </w:pPr>
    </w:p>
    <w:p w14:paraId="6CAA7180" w14:textId="703E385A" w:rsidR="00D86165" w:rsidRDefault="00743395" w:rsidP="00D86165">
      <w:pPr>
        <w:pStyle w:val="Heading2"/>
      </w:pPr>
      <w:bookmarkStart w:id="158" w:name="_Toc31106941"/>
      <w:r>
        <w:br w:type="page"/>
      </w:r>
      <w:bookmarkStart w:id="159" w:name="_Toc34042294"/>
      <w:r w:rsidR="00D86165">
        <w:t xml:space="preserve">Scene </w:t>
      </w:r>
      <w:bookmarkEnd w:id="158"/>
      <w:r w:rsidR="0094169E">
        <w:t>F</w:t>
      </w:r>
      <w:r w:rsidR="00A70A9F">
        <w:t>our</w:t>
      </w:r>
      <w:bookmarkEnd w:id="159"/>
    </w:p>
    <w:p w14:paraId="61D137E1" w14:textId="77777777" w:rsidR="00D86165" w:rsidRDefault="00D86165" w:rsidP="00D86165">
      <w:pPr>
        <w:ind w:left="2268" w:hanging="2268"/>
      </w:pPr>
    </w:p>
    <w:p w14:paraId="3259A0A9" w14:textId="1DA1AB99" w:rsidR="00D86165" w:rsidRDefault="00D86165" w:rsidP="00D86165">
      <w:pPr>
        <w:rPr>
          <w:b/>
          <w:bCs/>
          <w:i/>
          <w:iCs/>
        </w:rPr>
      </w:pPr>
      <w:r>
        <w:rPr>
          <w:b/>
          <w:bCs/>
          <w:i/>
          <w:iCs/>
        </w:rPr>
        <w:t xml:space="preserve">(The Evil Umpire’s High Tower on Planet Wimbledonia. Spocky McSpock addresses the line of </w:t>
      </w:r>
      <w:r w:rsidR="000F203D">
        <w:rPr>
          <w:b/>
          <w:bCs/>
          <w:i/>
          <w:iCs/>
        </w:rPr>
        <w:t>Racketeers</w:t>
      </w:r>
      <w:r>
        <w:rPr>
          <w:b/>
          <w:bCs/>
          <w:i/>
          <w:iCs/>
        </w:rPr>
        <w:t>, who are stood to attention.)</w:t>
      </w:r>
    </w:p>
    <w:p w14:paraId="337538C7" w14:textId="77777777" w:rsidR="00D86165" w:rsidRDefault="00D86165" w:rsidP="00D86165">
      <w:pPr>
        <w:ind w:left="2268" w:hanging="2268"/>
      </w:pPr>
    </w:p>
    <w:p w14:paraId="09A090D6" w14:textId="1AFBE8F3" w:rsidR="00D86165" w:rsidRDefault="00D86165" w:rsidP="005C6B98">
      <w:pPr>
        <w:ind w:left="2268" w:hanging="2268"/>
      </w:pPr>
      <w:r>
        <w:rPr>
          <w:rStyle w:val="CharName"/>
        </w:rPr>
        <w:t>SPOCKY:</w:t>
      </w:r>
      <w:r w:rsidR="00A70A9F">
        <w:tab/>
      </w:r>
      <w:r w:rsidR="000F203D">
        <w:t>Racketeers</w:t>
      </w:r>
      <w:r w:rsidR="00A64051">
        <w:t>, T</w:t>
      </w:r>
      <w:r>
        <w:t>he Umpire’s cross, so you better behave yourselves!</w:t>
      </w:r>
    </w:p>
    <w:p w14:paraId="6FE1166A" w14:textId="4C52FC06" w:rsidR="00D86165" w:rsidRDefault="000F203D" w:rsidP="00A70A9F">
      <w:pPr>
        <w:ind w:left="2268" w:hanging="2268"/>
      </w:pPr>
      <w:r>
        <w:rPr>
          <w:rStyle w:val="CharName"/>
        </w:rPr>
        <w:t>RACKETEERS</w:t>
      </w:r>
      <w:r w:rsidR="00D86165">
        <w:rPr>
          <w:rStyle w:val="CharName"/>
        </w:rPr>
        <w:t>:</w:t>
      </w:r>
      <w:r w:rsidR="00A70A9F">
        <w:tab/>
      </w:r>
      <w:r w:rsidR="00D86165">
        <w:t>Yes, Mr. McSpock!</w:t>
      </w:r>
    </w:p>
    <w:p w14:paraId="2925D4F3" w14:textId="77777777" w:rsidR="00D86165" w:rsidRDefault="00D86165" w:rsidP="00D86165">
      <w:pPr>
        <w:ind w:left="2268" w:hanging="2268"/>
        <w:rPr>
          <w:i/>
          <w:iCs/>
        </w:rPr>
      </w:pPr>
      <w:r>
        <w:rPr>
          <w:rStyle w:val="CharName"/>
        </w:rPr>
        <w:t>SPOCKY:</w:t>
      </w:r>
      <w:r w:rsidR="00A70A9F">
        <w:tab/>
      </w:r>
      <w:r>
        <w:t xml:space="preserve">I don’t want to see any lip! </w:t>
      </w:r>
    </w:p>
    <w:p w14:paraId="2B672C3F" w14:textId="77777777" w:rsidR="00D86165" w:rsidRDefault="00D86165" w:rsidP="00D86165">
      <w:pPr>
        <w:ind w:left="2268" w:hanging="2268"/>
        <w:rPr>
          <w:i/>
          <w:iCs/>
        </w:rPr>
      </w:pPr>
    </w:p>
    <w:p w14:paraId="301928AE" w14:textId="77777777" w:rsidR="00D86165" w:rsidRDefault="00D86165" w:rsidP="00D86165">
      <w:pPr>
        <w:pStyle w:val="Heading3"/>
      </w:pPr>
      <w:bookmarkStart w:id="160" w:name="_Toc31106942"/>
      <w:bookmarkStart w:id="161" w:name="_Toc34042295"/>
      <w:r>
        <w:t>TRACK 46:</w:t>
      </w:r>
      <w:r>
        <w:rPr>
          <w:u w:val="none"/>
        </w:rPr>
        <w:tab/>
      </w:r>
      <w:r>
        <w:t>Lip Hide</w:t>
      </w:r>
      <w:bookmarkEnd w:id="160"/>
      <w:bookmarkEnd w:id="161"/>
    </w:p>
    <w:p w14:paraId="503A731A" w14:textId="77777777" w:rsidR="00D86165" w:rsidRDefault="00D86165" w:rsidP="00D86165">
      <w:pPr>
        <w:ind w:left="2268" w:hanging="2268"/>
      </w:pPr>
    </w:p>
    <w:p w14:paraId="6D5E88C1" w14:textId="2D16C0A1" w:rsidR="00D86165" w:rsidRDefault="00D86165" w:rsidP="00D86165">
      <w:pPr>
        <w:ind w:left="2268" w:hanging="2268"/>
        <w:rPr>
          <w:b/>
          <w:bCs/>
          <w:i/>
          <w:iCs/>
        </w:rPr>
      </w:pPr>
      <w:r>
        <w:rPr>
          <w:b/>
          <w:bCs/>
          <w:i/>
          <w:iCs/>
        </w:rPr>
        <w:t xml:space="preserve">(Over 6 beats the </w:t>
      </w:r>
      <w:r w:rsidR="000F203D">
        <w:rPr>
          <w:b/>
          <w:bCs/>
          <w:i/>
          <w:iCs/>
        </w:rPr>
        <w:t>Racketeers</w:t>
      </w:r>
      <w:r>
        <w:rPr>
          <w:b/>
          <w:bCs/>
          <w:i/>
          <w:iCs/>
        </w:rPr>
        <w:t xml:space="preserve"> in turn put hands over mouths to hide their lips.)</w:t>
      </w:r>
    </w:p>
    <w:p w14:paraId="5EB14BEC" w14:textId="77777777" w:rsidR="00D86165" w:rsidRDefault="00D86165" w:rsidP="00D86165">
      <w:pPr>
        <w:ind w:left="2268" w:hanging="2268"/>
      </w:pPr>
    </w:p>
    <w:p w14:paraId="52BA87A8" w14:textId="77777777" w:rsidR="00D86165" w:rsidRDefault="00D86165" w:rsidP="00D86165">
      <w:pPr>
        <w:ind w:left="2268" w:hanging="2268"/>
      </w:pPr>
      <w:r>
        <w:rPr>
          <w:rStyle w:val="CharName"/>
        </w:rPr>
        <w:t>SPOCKY:</w:t>
      </w:r>
      <w:r w:rsidR="00A70A9F">
        <w:tab/>
      </w:r>
      <w:r>
        <w:t>And I don’t want to see any cheek!</w:t>
      </w:r>
    </w:p>
    <w:p w14:paraId="58F31996" w14:textId="77777777" w:rsidR="00D86165" w:rsidRDefault="00D86165" w:rsidP="00D86165">
      <w:pPr>
        <w:ind w:left="2268" w:hanging="2268"/>
      </w:pPr>
    </w:p>
    <w:p w14:paraId="01297C5E" w14:textId="77777777" w:rsidR="00D86165" w:rsidRDefault="00D86165" w:rsidP="00D86165">
      <w:pPr>
        <w:pStyle w:val="Heading3"/>
      </w:pPr>
      <w:bookmarkStart w:id="162" w:name="_Toc31106943"/>
      <w:bookmarkStart w:id="163" w:name="_Toc34042296"/>
      <w:r>
        <w:t>TRACK 47:</w:t>
      </w:r>
      <w:r>
        <w:rPr>
          <w:u w:val="none"/>
        </w:rPr>
        <w:tab/>
      </w:r>
      <w:r>
        <w:t>Cheek Hide &amp; Umpire Play On</w:t>
      </w:r>
      <w:bookmarkEnd w:id="162"/>
      <w:bookmarkEnd w:id="163"/>
    </w:p>
    <w:p w14:paraId="2F94D2B4" w14:textId="77777777" w:rsidR="00D86165" w:rsidRDefault="00D86165" w:rsidP="00D86165">
      <w:pPr>
        <w:ind w:left="2268" w:hanging="2268"/>
      </w:pPr>
    </w:p>
    <w:p w14:paraId="7B6411D7" w14:textId="669A41B0" w:rsidR="00D86165" w:rsidRDefault="00D86165" w:rsidP="00D86165">
      <w:pPr>
        <w:rPr>
          <w:b/>
          <w:bCs/>
        </w:rPr>
      </w:pPr>
      <w:r>
        <w:rPr>
          <w:b/>
          <w:bCs/>
          <w:i/>
          <w:iCs/>
        </w:rPr>
        <w:t xml:space="preserve">(Over 5 beats the </w:t>
      </w:r>
      <w:r w:rsidR="000F203D">
        <w:rPr>
          <w:b/>
          <w:bCs/>
          <w:i/>
          <w:iCs/>
        </w:rPr>
        <w:t>Racketeers</w:t>
      </w:r>
      <w:r>
        <w:rPr>
          <w:b/>
          <w:bCs/>
          <w:i/>
          <w:iCs/>
        </w:rPr>
        <w:t xml:space="preserve"> in turn put hands on cheeks. On the final beat, Mac &amp; Roe turn around, bend over and cover their rears with their hands. The Umpire enters dramatically during his play on music.) </w:t>
      </w:r>
    </w:p>
    <w:p w14:paraId="490D5144" w14:textId="77777777" w:rsidR="00D86165" w:rsidRDefault="00D86165" w:rsidP="00D86165">
      <w:pPr>
        <w:ind w:left="2268" w:hanging="2268"/>
      </w:pPr>
    </w:p>
    <w:p w14:paraId="1EF36C01" w14:textId="77777777" w:rsidR="00D86165" w:rsidRDefault="00D86165" w:rsidP="00A70A9F">
      <w:pPr>
        <w:ind w:left="2268" w:hanging="2268"/>
      </w:pPr>
      <w:r>
        <w:rPr>
          <w:rStyle w:val="CharName"/>
        </w:rPr>
        <w:t>UMPIRE:</w:t>
      </w:r>
      <w:r w:rsidR="00A70A9F">
        <w:tab/>
      </w:r>
      <w:r>
        <w:t>Sira! Alexi! Give me an update!</w:t>
      </w:r>
    </w:p>
    <w:p w14:paraId="7B833515" w14:textId="2ADDA14F" w:rsidR="00D86165" w:rsidRDefault="00D86165" w:rsidP="00A70A9F">
      <w:pPr>
        <w:ind w:left="2268" w:hanging="2268"/>
      </w:pPr>
      <w:r>
        <w:rPr>
          <w:rStyle w:val="CharName"/>
        </w:rPr>
        <w:t>SIRA:</w:t>
      </w:r>
      <w:r w:rsidR="00A70A9F">
        <w:tab/>
      </w:r>
      <w:r>
        <w:t>The S</w:t>
      </w:r>
      <w:r w:rsidR="005C6B98">
        <w:t>pace Rangers have just landed, s</w:t>
      </w:r>
      <w:r>
        <w:t>ir.</w:t>
      </w:r>
    </w:p>
    <w:p w14:paraId="739854D8" w14:textId="77777777" w:rsidR="00D86165" w:rsidRPr="00A70A9F" w:rsidRDefault="00D86165" w:rsidP="00A70A9F">
      <w:pPr>
        <w:ind w:left="2268" w:hanging="2268"/>
      </w:pPr>
      <w:r>
        <w:rPr>
          <w:rStyle w:val="CharName"/>
        </w:rPr>
        <w:t>ALEXI:</w:t>
      </w:r>
      <w:r w:rsidR="00A70A9F">
        <w:tab/>
      </w:r>
      <w:r>
        <w:t>But they’ve been followed by The Millennium Penguin!</w:t>
      </w:r>
    </w:p>
    <w:p w14:paraId="35FBEA2A" w14:textId="58A95146" w:rsidR="00D86165" w:rsidRDefault="00D86165" w:rsidP="00D86165">
      <w:pPr>
        <w:ind w:left="2268" w:hanging="2268"/>
        <w:rPr>
          <w:color w:val="000000"/>
        </w:rPr>
      </w:pPr>
      <w:r>
        <w:rPr>
          <w:rStyle w:val="CharName"/>
        </w:rPr>
        <w:t>UMPIRE:</w:t>
      </w:r>
      <w:r w:rsidR="00A70A9F">
        <w:tab/>
      </w:r>
      <w:r>
        <w:t xml:space="preserve">A rebel ship! We must capture it! Activate the </w:t>
      </w:r>
      <w:r w:rsidR="005C6B98">
        <w:t>tractor beam!</w:t>
      </w:r>
    </w:p>
    <w:p w14:paraId="1C53254D" w14:textId="77777777" w:rsidR="00D86165" w:rsidRDefault="00D86165" w:rsidP="00D86165">
      <w:pPr>
        <w:ind w:left="2268" w:hanging="2268"/>
      </w:pPr>
    </w:p>
    <w:p w14:paraId="3CCABEDC" w14:textId="77777777" w:rsidR="00D86165" w:rsidRDefault="00D86165" w:rsidP="00D86165">
      <w:pPr>
        <w:pStyle w:val="Heading3"/>
      </w:pPr>
      <w:bookmarkStart w:id="164" w:name="_Toc31106944"/>
      <w:bookmarkStart w:id="165" w:name="_Toc34042297"/>
      <w:r>
        <w:t>TRACK 48:</w:t>
      </w:r>
      <w:r>
        <w:rPr>
          <w:u w:val="none"/>
        </w:rPr>
        <w:tab/>
      </w:r>
      <w:r w:rsidR="00EA7075">
        <w:t>SFX</w:t>
      </w:r>
      <w:r>
        <w:t xml:space="preserve"> Tractor Beam #1</w:t>
      </w:r>
      <w:bookmarkEnd w:id="164"/>
      <w:bookmarkEnd w:id="165"/>
    </w:p>
    <w:p w14:paraId="4908C720" w14:textId="77777777" w:rsidR="00D86165" w:rsidRDefault="00D86165" w:rsidP="00A70A9F">
      <w:pPr>
        <w:pStyle w:val="NormalIndent"/>
        <w:ind w:left="0"/>
      </w:pPr>
    </w:p>
    <w:p w14:paraId="70CC0238" w14:textId="77777777" w:rsidR="00D86165" w:rsidRDefault="00D86165" w:rsidP="00D86165">
      <w:pPr>
        <w:ind w:left="2268" w:hanging="2268"/>
        <w:rPr>
          <w:b/>
          <w:bCs/>
          <w:i/>
          <w:iCs/>
        </w:rPr>
      </w:pPr>
      <w:r>
        <w:rPr>
          <w:b/>
          <w:bCs/>
          <w:i/>
          <w:iCs/>
        </w:rPr>
        <w:t>(We hear farmyard noises.)</w:t>
      </w:r>
    </w:p>
    <w:p w14:paraId="5D7E1840" w14:textId="77777777" w:rsidR="00D86165" w:rsidRDefault="00D86165" w:rsidP="00D86165">
      <w:pPr>
        <w:ind w:left="2268" w:hanging="2268"/>
      </w:pPr>
    </w:p>
    <w:p w14:paraId="49753D78" w14:textId="77777777" w:rsidR="00D86165" w:rsidRDefault="00D86165" w:rsidP="00A70A9F">
      <w:pPr>
        <w:ind w:left="2268" w:hanging="2268"/>
      </w:pPr>
      <w:r>
        <w:rPr>
          <w:rStyle w:val="CharName"/>
        </w:rPr>
        <w:t>UMPIRE:</w:t>
      </w:r>
      <w:r w:rsidR="00A70A9F">
        <w:tab/>
      </w:r>
      <w:r>
        <w:t>What was that?</w:t>
      </w:r>
    </w:p>
    <w:p w14:paraId="31C405DA" w14:textId="77777777" w:rsidR="00D86165" w:rsidRDefault="00D86165" w:rsidP="00A70A9F">
      <w:pPr>
        <w:ind w:left="2268" w:hanging="2268"/>
      </w:pPr>
      <w:r>
        <w:rPr>
          <w:rStyle w:val="CharName"/>
        </w:rPr>
        <w:t>SPOCKY:</w:t>
      </w:r>
      <w:r w:rsidR="00A70A9F">
        <w:tab/>
      </w:r>
      <w:r>
        <w:t>There’s something wrong with the tractor beam!</w:t>
      </w:r>
    </w:p>
    <w:p w14:paraId="48214D31" w14:textId="77777777" w:rsidR="00D86165" w:rsidRDefault="00D86165" w:rsidP="00A70A9F">
      <w:pPr>
        <w:ind w:left="2268" w:hanging="2268"/>
      </w:pPr>
      <w:r>
        <w:rPr>
          <w:rStyle w:val="CharName"/>
        </w:rPr>
        <w:t>BORG:</w:t>
      </w:r>
      <w:r w:rsidR="00A70A9F">
        <w:tab/>
      </w:r>
      <w:r>
        <w:t>Must have a flat tyre.</w:t>
      </w:r>
    </w:p>
    <w:p w14:paraId="409B3834" w14:textId="77777777" w:rsidR="00D86165" w:rsidRDefault="00D86165" w:rsidP="00A70A9F">
      <w:pPr>
        <w:ind w:left="2268" w:hanging="2268"/>
      </w:pPr>
      <w:r>
        <w:rPr>
          <w:rStyle w:val="CharName"/>
        </w:rPr>
        <w:t>UMPIRE:</w:t>
      </w:r>
      <w:r w:rsidR="00A70A9F">
        <w:tab/>
      </w:r>
      <w:r>
        <w:t>Then we must jam their communications!</w:t>
      </w:r>
    </w:p>
    <w:p w14:paraId="1DC7EFD8" w14:textId="77777777" w:rsidR="00D86165" w:rsidRDefault="00D86165" w:rsidP="00A70A9F">
      <w:pPr>
        <w:ind w:left="2268" w:hanging="2268"/>
      </w:pPr>
      <w:r>
        <w:rPr>
          <w:rStyle w:val="CharName"/>
        </w:rPr>
        <w:t>BECKER:</w:t>
      </w:r>
      <w:r w:rsidR="00A70A9F">
        <w:tab/>
      </w:r>
      <w:r>
        <w:t>But we’ve run out of jam sir.</w:t>
      </w:r>
    </w:p>
    <w:p w14:paraId="1A48F9DA" w14:textId="77777777" w:rsidR="00D86165" w:rsidRDefault="00D86165" w:rsidP="00A70A9F">
      <w:pPr>
        <w:ind w:left="2268" w:hanging="2268"/>
      </w:pPr>
      <w:r>
        <w:rPr>
          <w:rStyle w:val="CharName"/>
        </w:rPr>
        <w:t>VENUS:</w:t>
      </w:r>
      <w:r w:rsidR="00A70A9F">
        <w:tab/>
      </w:r>
      <w:r>
        <w:t>We’ve got some secret marmalade!</w:t>
      </w:r>
    </w:p>
    <w:p w14:paraId="7CA5E580" w14:textId="3C3C537B" w:rsidR="00D86165" w:rsidRDefault="000F203D" w:rsidP="00A70A9F">
      <w:pPr>
        <w:ind w:left="2268" w:hanging="2268"/>
      </w:pPr>
      <w:r>
        <w:rPr>
          <w:rStyle w:val="CharName"/>
        </w:rPr>
        <w:t>RACKETEERS</w:t>
      </w:r>
      <w:r w:rsidR="00D86165">
        <w:rPr>
          <w:rStyle w:val="CharName"/>
        </w:rPr>
        <w:t>:</w:t>
      </w:r>
      <w:r w:rsidR="00A70A9F">
        <w:tab/>
      </w:r>
      <w:r w:rsidR="00D86165">
        <w:t>Secret marmalade?</w:t>
      </w:r>
    </w:p>
    <w:p w14:paraId="03626061" w14:textId="77777777" w:rsidR="00D86165" w:rsidRDefault="00D86165" w:rsidP="00D86165">
      <w:pPr>
        <w:ind w:left="2268" w:hanging="2268"/>
      </w:pPr>
      <w:r>
        <w:rPr>
          <w:rStyle w:val="CharName"/>
        </w:rPr>
        <w:t>GRAF:</w:t>
      </w:r>
      <w:r w:rsidR="00A70A9F">
        <w:tab/>
      </w:r>
      <w:r>
        <w:t>Yes, but don’t spread it!</w:t>
      </w:r>
    </w:p>
    <w:p w14:paraId="70182CE5" w14:textId="77777777" w:rsidR="00D86165" w:rsidRDefault="00D86165" w:rsidP="00D86165">
      <w:pPr>
        <w:ind w:left="2268" w:hanging="2268"/>
      </w:pPr>
    </w:p>
    <w:p w14:paraId="4D2472DD" w14:textId="77777777" w:rsidR="005C6B98" w:rsidRDefault="005C6B98" w:rsidP="00D86165">
      <w:pPr>
        <w:pStyle w:val="Heading3"/>
      </w:pPr>
      <w:bookmarkStart w:id="166" w:name="_Toc31106945"/>
      <w:bookmarkStart w:id="167" w:name="_Toc34042298"/>
    </w:p>
    <w:p w14:paraId="6A7F4E37" w14:textId="77777777" w:rsidR="00D86165" w:rsidRDefault="00D86165" w:rsidP="00D86165">
      <w:pPr>
        <w:pStyle w:val="Heading3"/>
      </w:pPr>
      <w:r>
        <w:t>TRACK 49:</w:t>
      </w:r>
      <w:r>
        <w:rPr>
          <w:b w:val="0"/>
          <w:bCs w:val="0"/>
          <w:u w:val="none"/>
        </w:rPr>
        <w:tab/>
      </w:r>
      <w:r w:rsidR="00EA7075">
        <w:t>SFX</w:t>
      </w:r>
      <w:r>
        <w:t xml:space="preserve"> Tractor Beam #2</w:t>
      </w:r>
      <w:bookmarkEnd w:id="166"/>
      <w:bookmarkEnd w:id="167"/>
    </w:p>
    <w:p w14:paraId="30E88C17" w14:textId="77777777" w:rsidR="00D86165" w:rsidRDefault="00D86165" w:rsidP="00D86165">
      <w:pPr>
        <w:ind w:left="2268" w:hanging="2268"/>
      </w:pPr>
    </w:p>
    <w:p w14:paraId="64532EB6" w14:textId="77777777" w:rsidR="00D86165" w:rsidRDefault="00D86165" w:rsidP="00D86165">
      <w:pPr>
        <w:ind w:left="2268" w:hanging="2268"/>
        <w:rPr>
          <w:b/>
          <w:bCs/>
          <w:i/>
          <w:iCs/>
        </w:rPr>
      </w:pPr>
      <w:r>
        <w:rPr>
          <w:b/>
          <w:bCs/>
          <w:i/>
          <w:iCs/>
        </w:rPr>
        <w:t>(We hear the Tractor Beam start up again.)</w:t>
      </w:r>
    </w:p>
    <w:p w14:paraId="6633EC95" w14:textId="77777777" w:rsidR="00D86165" w:rsidRDefault="00D86165" w:rsidP="00D86165">
      <w:pPr>
        <w:ind w:left="2268" w:hanging="2268"/>
      </w:pPr>
    </w:p>
    <w:p w14:paraId="7108029E" w14:textId="7CAA1B4F" w:rsidR="00D86165" w:rsidRDefault="00D86165" w:rsidP="00A70A9F">
      <w:pPr>
        <w:ind w:left="2268" w:hanging="2268"/>
      </w:pPr>
      <w:r>
        <w:rPr>
          <w:rStyle w:val="CharName"/>
        </w:rPr>
        <w:t>SIRA:</w:t>
      </w:r>
      <w:r w:rsidR="00A70A9F">
        <w:tab/>
      </w:r>
      <w:r w:rsidR="005C6B98">
        <w:t>Tractor Beam reactivated, s</w:t>
      </w:r>
      <w:r>
        <w:t>ir!</w:t>
      </w:r>
    </w:p>
    <w:p w14:paraId="5B595637" w14:textId="006CFD1B" w:rsidR="00D86165" w:rsidRDefault="00D86165" w:rsidP="00A70A9F">
      <w:pPr>
        <w:ind w:left="2268" w:hanging="2268"/>
      </w:pPr>
      <w:r>
        <w:rPr>
          <w:rStyle w:val="CharName"/>
        </w:rPr>
        <w:t>ALEXI:</w:t>
      </w:r>
      <w:r w:rsidR="00A70A9F">
        <w:tab/>
      </w:r>
      <w:r>
        <w:t xml:space="preserve">Rebel Ship </w:t>
      </w:r>
      <w:r w:rsidR="005C6B98">
        <w:t>captured, s</w:t>
      </w:r>
      <w:r>
        <w:t>ir.</w:t>
      </w:r>
    </w:p>
    <w:p w14:paraId="0D4D6EB3" w14:textId="0007B06B" w:rsidR="00D86165" w:rsidRDefault="00D86165" w:rsidP="00A70A9F">
      <w:pPr>
        <w:ind w:left="2268" w:hanging="2268"/>
      </w:pPr>
      <w:r>
        <w:rPr>
          <w:rStyle w:val="CharName"/>
        </w:rPr>
        <w:t>UMPIRE:</w:t>
      </w:r>
      <w:r w:rsidR="00A70A9F">
        <w:tab/>
      </w:r>
      <w:r w:rsidR="000F203D">
        <w:t>Racketeers</w:t>
      </w:r>
      <w:r w:rsidR="005C6B98">
        <w:t>, go and throw the r</w:t>
      </w:r>
      <w:r>
        <w:t>ebels in the dungeon with the other prisoners.</w:t>
      </w:r>
    </w:p>
    <w:p w14:paraId="6E9C8006" w14:textId="66FA34C1" w:rsidR="00D86165" w:rsidRDefault="000F203D" w:rsidP="00D86165">
      <w:pPr>
        <w:ind w:left="2268" w:hanging="2268"/>
      </w:pPr>
      <w:r>
        <w:rPr>
          <w:rStyle w:val="CharName"/>
        </w:rPr>
        <w:t>RACKETEERS</w:t>
      </w:r>
      <w:r w:rsidR="00D86165">
        <w:rPr>
          <w:rStyle w:val="CharName"/>
        </w:rPr>
        <w:t>:</w:t>
      </w:r>
      <w:r w:rsidR="00A70A9F">
        <w:tab/>
      </w:r>
      <w:r w:rsidR="00D86165">
        <w:t>Yes Sir!</w:t>
      </w:r>
    </w:p>
    <w:p w14:paraId="04E84C76" w14:textId="77777777" w:rsidR="00D86165" w:rsidRDefault="00D86165" w:rsidP="00D86165">
      <w:pPr>
        <w:ind w:left="2268" w:hanging="2268"/>
      </w:pPr>
    </w:p>
    <w:p w14:paraId="5EC9FC18" w14:textId="77777777" w:rsidR="00D86165" w:rsidRDefault="00D86165" w:rsidP="00D86165">
      <w:pPr>
        <w:pStyle w:val="Heading3"/>
      </w:pPr>
      <w:bookmarkStart w:id="168" w:name="_Toc31106946"/>
      <w:bookmarkStart w:id="169" w:name="_Toc34042299"/>
      <w:r>
        <w:t>TRACK 50:</w:t>
      </w:r>
      <w:r>
        <w:rPr>
          <w:u w:val="none"/>
        </w:rPr>
        <w:tab/>
      </w:r>
      <w:r>
        <w:t>Racketeer Play Off</w:t>
      </w:r>
      <w:bookmarkEnd w:id="168"/>
      <w:bookmarkEnd w:id="169"/>
    </w:p>
    <w:p w14:paraId="05D90B86" w14:textId="77777777" w:rsidR="00D86165" w:rsidRDefault="00D86165" w:rsidP="00D86165">
      <w:pPr>
        <w:ind w:left="2268" w:hanging="2268"/>
      </w:pPr>
    </w:p>
    <w:p w14:paraId="729BCF3F" w14:textId="0F32DC1F" w:rsidR="00D86165" w:rsidRPr="00A70A9F" w:rsidRDefault="00D86165" w:rsidP="00D86165">
      <w:pPr>
        <w:ind w:left="2268" w:hanging="2268"/>
        <w:rPr>
          <w:b/>
          <w:bCs/>
          <w:i/>
          <w:iCs/>
        </w:rPr>
      </w:pPr>
      <w:r>
        <w:rPr>
          <w:b/>
          <w:bCs/>
          <w:i/>
          <w:iCs/>
        </w:rPr>
        <w:t xml:space="preserve">(The </w:t>
      </w:r>
      <w:r w:rsidR="000F203D">
        <w:rPr>
          <w:b/>
          <w:bCs/>
          <w:i/>
          <w:iCs/>
        </w:rPr>
        <w:t>Racketeers</w:t>
      </w:r>
      <w:r>
        <w:rPr>
          <w:b/>
          <w:bCs/>
          <w:i/>
          <w:iCs/>
        </w:rPr>
        <w:t xml:space="preserve"> exit. The Space Rangers enter.)</w:t>
      </w:r>
    </w:p>
    <w:p w14:paraId="5E6A8D3C" w14:textId="77777777" w:rsidR="00D86165" w:rsidRPr="00A70A9F" w:rsidRDefault="00D86165" w:rsidP="00D86165">
      <w:pPr>
        <w:ind w:left="2268" w:hanging="2268"/>
        <w:rPr>
          <w:i/>
          <w:iCs/>
        </w:rPr>
      </w:pPr>
    </w:p>
    <w:p w14:paraId="38B91F9F" w14:textId="77777777" w:rsidR="00D86165" w:rsidRPr="00A70A9F" w:rsidRDefault="00D86165" w:rsidP="00A70A9F">
      <w:pPr>
        <w:ind w:left="2268" w:hanging="2268"/>
        <w:rPr>
          <w:color w:val="000000"/>
        </w:rPr>
      </w:pPr>
      <w:r>
        <w:rPr>
          <w:rStyle w:val="CharName"/>
        </w:rPr>
        <w:t>ROGER:</w:t>
      </w:r>
      <w:r w:rsidR="00A70A9F">
        <w:tab/>
      </w:r>
      <w:r>
        <w:t>Space Rangers Roger!</w:t>
      </w:r>
    </w:p>
    <w:p w14:paraId="30FEF506" w14:textId="77777777" w:rsidR="00D86165" w:rsidRDefault="00D86165" w:rsidP="00A70A9F">
      <w:pPr>
        <w:ind w:left="2268" w:hanging="2268"/>
      </w:pPr>
      <w:r>
        <w:rPr>
          <w:rStyle w:val="CharName"/>
        </w:rPr>
        <w:t>OVER:</w:t>
      </w:r>
      <w:r w:rsidR="00A70A9F">
        <w:tab/>
      </w:r>
      <w:r>
        <w:t>Over</w:t>
      </w:r>
    </w:p>
    <w:p w14:paraId="400AADFD" w14:textId="77777777" w:rsidR="00D86165" w:rsidRDefault="00D86165" w:rsidP="00A70A9F">
      <w:pPr>
        <w:ind w:left="2268" w:hanging="2268"/>
      </w:pPr>
      <w:r>
        <w:rPr>
          <w:rStyle w:val="CharName"/>
        </w:rPr>
        <w:t>OUT:</w:t>
      </w:r>
      <w:r w:rsidR="00A70A9F">
        <w:tab/>
      </w:r>
      <w:r>
        <w:t xml:space="preserve">And </w:t>
      </w:r>
      <w:r>
        <w:rPr>
          <w:b/>
          <w:bCs/>
          <w:i/>
          <w:iCs/>
        </w:rPr>
        <w:t>(he salutes and hits himself in the eye)</w:t>
      </w:r>
      <w:r>
        <w:rPr>
          <w:i/>
          <w:iCs/>
        </w:rPr>
        <w:t xml:space="preserve"> </w:t>
      </w:r>
      <w:r>
        <w:t>Ouch! I mean Out!</w:t>
      </w:r>
    </w:p>
    <w:p w14:paraId="74C18F56" w14:textId="77777777" w:rsidR="00D86165" w:rsidRDefault="00D86165" w:rsidP="00A70A9F">
      <w:pPr>
        <w:ind w:left="2268" w:hanging="2268"/>
      </w:pPr>
      <w:r>
        <w:rPr>
          <w:rStyle w:val="CharName"/>
        </w:rPr>
        <w:t>ROGER:</w:t>
      </w:r>
      <w:r w:rsidR="00A70A9F">
        <w:tab/>
      </w:r>
      <w:r>
        <w:t>We return with Princess Nebula!</w:t>
      </w:r>
    </w:p>
    <w:p w14:paraId="40A4BA92" w14:textId="77777777" w:rsidR="00D86165" w:rsidRDefault="00D86165" w:rsidP="00A70A9F">
      <w:pPr>
        <w:ind w:left="2268" w:hanging="2268"/>
      </w:pPr>
      <w:r>
        <w:rPr>
          <w:rStyle w:val="CharName"/>
        </w:rPr>
        <w:t>OVER:</w:t>
      </w:r>
      <w:r w:rsidR="00A70A9F">
        <w:tab/>
      </w:r>
      <w:r>
        <w:t>And the Dairy Milk. I mean Galaxy!</w:t>
      </w:r>
    </w:p>
    <w:p w14:paraId="0A965546" w14:textId="77777777" w:rsidR="00D86165" w:rsidRDefault="00D86165" w:rsidP="00A70A9F">
      <w:pPr>
        <w:ind w:left="2268" w:hanging="2268"/>
      </w:pPr>
      <w:r>
        <w:rPr>
          <w:rStyle w:val="CharName"/>
        </w:rPr>
        <w:t>OUT:</w:t>
      </w:r>
      <w:r w:rsidR="00A70A9F">
        <w:tab/>
      </w:r>
      <w:r>
        <w:t>And we’ve thrown in a mad old bat as a freebie!</w:t>
      </w:r>
    </w:p>
    <w:p w14:paraId="445216ED" w14:textId="3ADECA58" w:rsidR="00D86165" w:rsidRDefault="00D86165" w:rsidP="00A70A9F">
      <w:pPr>
        <w:ind w:left="2268" w:hanging="2268"/>
      </w:pPr>
      <w:r>
        <w:rPr>
          <w:rStyle w:val="CharName"/>
        </w:rPr>
        <w:t>UMPIRE:</w:t>
      </w:r>
      <w:r w:rsidR="00A70A9F">
        <w:tab/>
      </w:r>
      <w:r>
        <w:t>Excellent! No one can beat me! I</w:t>
      </w:r>
      <w:r w:rsidR="005C6B98">
        <w:t>,</w:t>
      </w:r>
      <w:r>
        <w:t xml:space="preserve"> the mighty Ump</w:t>
      </w:r>
      <w:r w:rsidR="00A70A9F">
        <w:t xml:space="preserve">ire, the most serious and </w:t>
      </w:r>
      <w:r>
        <w:t>respected genius, the most awesome</w:t>
      </w:r>
      <w:r w:rsidR="005C6B98">
        <w:t>,</w:t>
      </w:r>
      <w:r>
        <w:t xml:space="preserve"> heavy-breathi</w:t>
      </w:r>
      <w:r w:rsidR="00A70A9F">
        <w:t xml:space="preserve">ng, death defying champion </w:t>
      </w:r>
      <w:r>
        <w:t>of Wimbledonia...</w:t>
      </w:r>
    </w:p>
    <w:p w14:paraId="1C465A4A" w14:textId="5E7D7290" w:rsidR="00D86165" w:rsidRDefault="00D86165" w:rsidP="00A70A9F">
      <w:pPr>
        <w:ind w:left="2268" w:hanging="2268"/>
      </w:pPr>
      <w:r>
        <w:rPr>
          <w:rStyle w:val="CharName"/>
        </w:rPr>
        <w:t>SPOCKY:</w:t>
      </w:r>
      <w:r w:rsidR="00A70A9F">
        <w:tab/>
      </w:r>
      <w:r w:rsidR="005C6B98">
        <w:t>We’re running a bit late, s</w:t>
      </w:r>
      <w:r>
        <w:t>ir! Perhaps you could just skip to the evil laugh?</w:t>
      </w:r>
    </w:p>
    <w:p w14:paraId="52029AB4" w14:textId="77777777" w:rsidR="00D86165" w:rsidRDefault="00D86165" w:rsidP="00A70A9F">
      <w:pPr>
        <w:ind w:left="2268" w:hanging="2268"/>
      </w:pPr>
      <w:r>
        <w:rPr>
          <w:rStyle w:val="CharName"/>
        </w:rPr>
        <w:t>UMPIRE:</w:t>
      </w:r>
      <w:r w:rsidR="00A70A9F">
        <w:tab/>
      </w:r>
      <w:r>
        <w:t>Oh, very well.</w:t>
      </w:r>
    </w:p>
    <w:p w14:paraId="48F5D2B7" w14:textId="77777777" w:rsidR="00D86165" w:rsidRDefault="00D86165" w:rsidP="00D86165">
      <w:pPr>
        <w:ind w:left="2268" w:hanging="2268"/>
      </w:pPr>
      <w:r>
        <w:rPr>
          <w:rStyle w:val="CharName"/>
        </w:rPr>
        <w:t>ALL:</w:t>
      </w:r>
      <w:r>
        <w:t xml:space="preserve"> </w:t>
      </w:r>
      <w:r>
        <w:tab/>
      </w:r>
      <w:r>
        <w:rPr>
          <w:b/>
          <w:bCs/>
          <w:i/>
          <w:iCs/>
        </w:rPr>
        <w:t>(maniacally evil with raised arms)</w:t>
      </w:r>
      <w:r>
        <w:rPr>
          <w:i/>
          <w:iCs/>
        </w:rPr>
        <w:t xml:space="preserve"> </w:t>
      </w:r>
      <w:r>
        <w:t xml:space="preserve">Mwa-ha-ha-ha-ha… </w:t>
      </w:r>
      <w:r>
        <w:rPr>
          <w:b/>
          <w:bCs/>
          <w:i/>
          <w:iCs/>
        </w:rPr>
        <w:t>(</w:t>
      </w:r>
      <w:r w:rsidR="00A70A9F">
        <w:rPr>
          <w:b/>
          <w:bCs/>
          <w:i/>
          <w:iCs/>
        </w:rPr>
        <w:t xml:space="preserve">a beat as they look at each </w:t>
      </w:r>
      <w:r>
        <w:rPr>
          <w:b/>
          <w:bCs/>
          <w:i/>
          <w:iCs/>
        </w:rPr>
        <w:t>other, before finishing with a final loud...)</w:t>
      </w:r>
      <w:r>
        <w:rPr>
          <w:i/>
          <w:iCs/>
        </w:rPr>
        <w:t xml:space="preserve"> </w:t>
      </w:r>
      <w:r>
        <w:t>Ha!</w:t>
      </w:r>
    </w:p>
    <w:p w14:paraId="19A1A2D4" w14:textId="77777777" w:rsidR="00D86165" w:rsidRDefault="00D86165" w:rsidP="00D86165">
      <w:pPr>
        <w:ind w:left="2268" w:hanging="2268"/>
      </w:pPr>
    </w:p>
    <w:p w14:paraId="68F06B84" w14:textId="77777777" w:rsidR="00D86165" w:rsidRDefault="00D86165" w:rsidP="00D86165">
      <w:pPr>
        <w:ind w:left="2268" w:hanging="2268"/>
        <w:rPr>
          <w:b/>
          <w:bCs/>
          <w:i/>
          <w:iCs/>
        </w:rPr>
      </w:pPr>
      <w:r>
        <w:rPr>
          <w:b/>
          <w:bCs/>
          <w:i/>
          <w:iCs/>
        </w:rPr>
        <w:t>(Blackout.)</w:t>
      </w:r>
    </w:p>
    <w:p w14:paraId="6A599240" w14:textId="77777777" w:rsidR="00D86165" w:rsidRDefault="00D86165" w:rsidP="00D86165">
      <w:pPr>
        <w:ind w:left="2268" w:hanging="2268"/>
        <w:rPr>
          <w:i/>
          <w:iCs/>
        </w:rPr>
      </w:pPr>
    </w:p>
    <w:p w14:paraId="094C7F4A" w14:textId="77777777" w:rsidR="00D86165" w:rsidRDefault="00D86165" w:rsidP="00D86165">
      <w:pPr>
        <w:pStyle w:val="Heading3"/>
        <w:rPr>
          <w:rFonts w:ascii="Times New Roman" w:hAnsi="Times New Roman" w:cs="Times New Roman"/>
          <w:sz w:val="20"/>
          <w:szCs w:val="20"/>
        </w:rPr>
      </w:pPr>
      <w:bookmarkStart w:id="170" w:name="_Toc31106947"/>
      <w:bookmarkStart w:id="171" w:name="_Toc34042300"/>
      <w:r>
        <w:t>TRACK 51:</w:t>
      </w:r>
      <w:r>
        <w:rPr>
          <w:u w:val="none"/>
        </w:rPr>
        <w:tab/>
      </w:r>
      <w:r>
        <w:t>Planet Pilates</w:t>
      </w:r>
      <w:bookmarkEnd w:id="170"/>
      <w:bookmarkEnd w:id="171"/>
    </w:p>
    <w:p w14:paraId="56BBEBC9" w14:textId="77777777" w:rsidR="00D86165" w:rsidRPr="00A70A9F" w:rsidRDefault="00D86165" w:rsidP="00D86165">
      <w:pPr>
        <w:ind w:left="2268" w:hanging="2268"/>
      </w:pPr>
    </w:p>
    <w:p w14:paraId="025156D0" w14:textId="584AFEFC" w:rsidR="00D86165" w:rsidRDefault="001F1FCC" w:rsidP="00D86165">
      <w:pPr>
        <w:pStyle w:val="Heading2"/>
        <w:rPr>
          <w:color w:val="000000"/>
        </w:rPr>
      </w:pPr>
      <w:bookmarkStart w:id="172" w:name="_Toc31106948"/>
      <w:bookmarkStart w:id="173" w:name="_Toc34042301"/>
      <w:r>
        <w:br w:type="page"/>
      </w:r>
      <w:r w:rsidR="00D86165">
        <w:t xml:space="preserve">Scene </w:t>
      </w:r>
      <w:bookmarkEnd w:id="172"/>
      <w:r w:rsidR="0094169E">
        <w:t>F</w:t>
      </w:r>
      <w:r w:rsidR="00A70A9F">
        <w:t>ive</w:t>
      </w:r>
      <w:bookmarkEnd w:id="173"/>
    </w:p>
    <w:p w14:paraId="057C2668" w14:textId="77777777" w:rsidR="00D86165" w:rsidRDefault="00D86165" w:rsidP="00D86165">
      <w:pPr>
        <w:ind w:left="2268" w:hanging="2268"/>
      </w:pPr>
    </w:p>
    <w:p w14:paraId="06DA2A25" w14:textId="77777777" w:rsidR="00D86165" w:rsidRDefault="00D86165" w:rsidP="00D86165">
      <w:pPr>
        <w:rPr>
          <w:b/>
          <w:bCs/>
          <w:i/>
          <w:iCs/>
        </w:rPr>
      </w:pPr>
      <w:r>
        <w:rPr>
          <w:b/>
          <w:bCs/>
          <w:i/>
          <w:iCs/>
        </w:rPr>
        <w:t>(Planet Pilates in the Tai Chi System. The home of Lord Yoga, wise and ancient Jelly Nit and master of The Sauce. The lights brighten to reveal a group of young apprentices meditating to relaxing music.)</w:t>
      </w:r>
    </w:p>
    <w:p w14:paraId="7A8F870C" w14:textId="77777777" w:rsidR="00D86165" w:rsidRDefault="00D86165" w:rsidP="00D86165">
      <w:pPr>
        <w:rPr>
          <w:b/>
          <w:bCs/>
          <w:i/>
          <w:iCs/>
        </w:rPr>
      </w:pPr>
    </w:p>
    <w:p w14:paraId="6F3CE274" w14:textId="77777777" w:rsidR="00D86165" w:rsidRPr="00A70A9F" w:rsidRDefault="00D86165" w:rsidP="005C6B98">
      <w:pPr>
        <w:ind w:left="2268" w:hanging="2268"/>
        <w:rPr>
          <w:b/>
          <w:bCs/>
          <w:i/>
          <w:iCs/>
        </w:rPr>
      </w:pPr>
      <w:r>
        <w:rPr>
          <w:rStyle w:val="CharName"/>
        </w:rPr>
        <w:t>APPRENTICES:</w:t>
      </w:r>
      <w:r w:rsidR="00A70A9F">
        <w:tab/>
      </w:r>
      <w:r>
        <w:rPr>
          <w:b/>
          <w:bCs/>
          <w:i/>
          <w:iCs/>
        </w:rPr>
        <w:t xml:space="preserve">(with closed eyes and meditative fingers) </w:t>
      </w:r>
      <w:r>
        <w:t>Hmmmmm…</w:t>
      </w:r>
    </w:p>
    <w:p w14:paraId="0DC86245" w14:textId="77777777" w:rsidR="00D86165" w:rsidRDefault="00D86165" w:rsidP="00D86165">
      <w:pPr>
        <w:ind w:left="2268" w:hanging="2268"/>
      </w:pPr>
      <w:r>
        <w:rPr>
          <w:rStyle w:val="CharName"/>
        </w:rPr>
        <w:t>ANNE:</w:t>
      </w:r>
      <w:r>
        <w:tab/>
      </w:r>
      <w:r>
        <w:rPr>
          <w:b/>
          <w:bCs/>
          <w:i/>
          <w:iCs/>
        </w:rPr>
        <w:t>(clapping her hands)</w:t>
      </w:r>
      <w:r>
        <w:rPr>
          <w:i/>
          <w:iCs/>
        </w:rPr>
        <w:t xml:space="preserve"> </w:t>
      </w:r>
      <w:r>
        <w:t>Apprentices, Lord Yoga will see you now!</w:t>
      </w:r>
    </w:p>
    <w:p w14:paraId="5024F2D2" w14:textId="77777777" w:rsidR="001F1FCC" w:rsidRDefault="001F1FCC" w:rsidP="00D86165">
      <w:pPr>
        <w:ind w:left="2268" w:hanging="2268"/>
      </w:pPr>
    </w:p>
    <w:p w14:paraId="5B6EBAB8" w14:textId="77777777" w:rsidR="00D86165" w:rsidRDefault="00D86165" w:rsidP="00D86165">
      <w:pPr>
        <w:pStyle w:val="Heading3"/>
      </w:pPr>
      <w:bookmarkStart w:id="174" w:name="_Toc31106949"/>
      <w:bookmarkStart w:id="175" w:name="_Toc34042302"/>
      <w:r>
        <w:t>TRACK 52:</w:t>
      </w:r>
      <w:r>
        <w:rPr>
          <w:u w:val="none"/>
        </w:rPr>
        <w:tab/>
      </w:r>
      <w:r>
        <w:t>Yoga Play On</w:t>
      </w:r>
      <w:bookmarkEnd w:id="174"/>
      <w:bookmarkEnd w:id="175"/>
    </w:p>
    <w:p w14:paraId="41FE13E3" w14:textId="77777777" w:rsidR="00D86165" w:rsidRDefault="00D86165" w:rsidP="00D86165">
      <w:pPr>
        <w:ind w:left="2268" w:hanging="2268"/>
      </w:pPr>
    </w:p>
    <w:p w14:paraId="4B4DCCA5" w14:textId="77777777" w:rsidR="00D86165" w:rsidRDefault="00D86165" w:rsidP="00D86165">
      <w:pPr>
        <w:rPr>
          <w:b/>
          <w:bCs/>
          <w:i/>
          <w:iCs/>
        </w:rPr>
      </w:pPr>
      <w:r>
        <w:rPr>
          <w:b/>
          <w:bCs/>
          <w:i/>
          <w:iCs/>
        </w:rPr>
        <w:t>(Lord Yoga enters importantly and takes a central position ready to address his apprentices, who stand and bow solemnly.)</w:t>
      </w:r>
    </w:p>
    <w:p w14:paraId="02B0C657" w14:textId="77777777" w:rsidR="00D86165" w:rsidRDefault="00D86165" w:rsidP="00D86165">
      <w:pPr>
        <w:ind w:left="2268" w:hanging="2268"/>
        <w:rPr>
          <w:i/>
          <w:iCs/>
        </w:rPr>
      </w:pPr>
    </w:p>
    <w:p w14:paraId="52B59666" w14:textId="77777777" w:rsidR="00D86165" w:rsidRDefault="00D86165" w:rsidP="00A70A9F">
      <w:pPr>
        <w:ind w:left="2268" w:hanging="2268"/>
      </w:pPr>
      <w:r>
        <w:rPr>
          <w:rStyle w:val="CharName"/>
        </w:rPr>
        <w:t>ALFIE:</w:t>
      </w:r>
      <w:r w:rsidR="00A70A9F">
        <w:tab/>
      </w:r>
      <w:r>
        <w:t>Lord Yoga, your apprentices have assembled in the boardroom as requested.</w:t>
      </w:r>
    </w:p>
    <w:p w14:paraId="1B57BA00" w14:textId="77777777" w:rsidR="00D86165" w:rsidRDefault="00D86165" w:rsidP="00A70A9F">
      <w:pPr>
        <w:ind w:left="2268" w:hanging="2268"/>
      </w:pPr>
      <w:r>
        <w:rPr>
          <w:rStyle w:val="CharName"/>
        </w:rPr>
        <w:t>YOGA:</w:t>
      </w:r>
      <w:r w:rsidR="00A70A9F">
        <w:tab/>
      </w:r>
      <w:r>
        <w:t>Much obliged I am, Anne Dromeda and Alfie Cent</w:t>
      </w:r>
      <w:r w:rsidR="00A70A9F">
        <w:t xml:space="preserve">auri! So, young hopefuls, </w:t>
      </w:r>
      <w:r>
        <w:t>apprentices you wish to be.</w:t>
      </w:r>
    </w:p>
    <w:p w14:paraId="0F874E8C" w14:textId="77777777" w:rsidR="00D86165" w:rsidRDefault="00D86165" w:rsidP="00A70A9F">
      <w:pPr>
        <w:ind w:left="2268" w:hanging="2268"/>
      </w:pPr>
      <w:r>
        <w:rPr>
          <w:rStyle w:val="CharName"/>
        </w:rPr>
        <w:t>APPRENTICES:</w:t>
      </w:r>
      <w:r w:rsidR="00A70A9F">
        <w:tab/>
      </w:r>
      <w:r>
        <w:t>Yes, Lord Yoga!</w:t>
      </w:r>
    </w:p>
    <w:p w14:paraId="54DCFB58" w14:textId="407D2BE1" w:rsidR="00D86165" w:rsidRDefault="00D86165" w:rsidP="00A70A9F">
      <w:pPr>
        <w:ind w:left="2268" w:hanging="2268"/>
      </w:pPr>
      <w:r>
        <w:rPr>
          <w:rStyle w:val="CharName"/>
        </w:rPr>
        <w:t>YOGA:</w:t>
      </w:r>
      <w:r w:rsidR="00A70A9F">
        <w:tab/>
      </w:r>
      <w:r w:rsidR="009D3828">
        <w:t>Learn, you would, the ways of T</w:t>
      </w:r>
      <w:r>
        <w:t>he Sauce.</w:t>
      </w:r>
    </w:p>
    <w:p w14:paraId="3CA3386F" w14:textId="77777777" w:rsidR="00D86165" w:rsidRDefault="00D86165" w:rsidP="00A70A9F">
      <w:pPr>
        <w:ind w:left="2268" w:hanging="2268"/>
      </w:pPr>
      <w:r>
        <w:rPr>
          <w:rStyle w:val="CharName"/>
        </w:rPr>
        <w:t>APPRENTICES:</w:t>
      </w:r>
      <w:r w:rsidR="00A70A9F">
        <w:tab/>
      </w:r>
      <w:r>
        <w:t>Yes, Lord Yoga!</w:t>
      </w:r>
    </w:p>
    <w:p w14:paraId="5CB8CF84" w14:textId="77777777" w:rsidR="00D86165" w:rsidRDefault="00D86165" w:rsidP="00A70A9F">
      <w:pPr>
        <w:ind w:left="2268" w:hanging="2268"/>
      </w:pPr>
      <w:r>
        <w:rPr>
          <w:rStyle w:val="CharName"/>
        </w:rPr>
        <w:t>YOGA:</w:t>
      </w:r>
      <w:r w:rsidR="00A70A9F">
        <w:tab/>
      </w:r>
      <w:r>
        <w:t>And, like me, a powerful Jelly Nit become.</w:t>
      </w:r>
    </w:p>
    <w:p w14:paraId="38FDE8F3" w14:textId="77777777" w:rsidR="00D86165" w:rsidRDefault="00D86165" w:rsidP="00A70A9F">
      <w:pPr>
        <w:ind w:left="2268" w:hanging="2268"/>
      </w:pPr>
      <w:r>
        <w:rPr>
          <w:rStyle w:val="CharName"/>
        </w:rPr>
        <w:t>APPRENTICES:</w:t>
      </w:r>
      <w:r w:rsidR="00A70A9F">
        <w:tab/>
      </w:r>
      <w:r>
        <w:t>Yes, Lord Yoga!</w:t>
      </w:r>
    </w:p>
    <w:p w14:paraId="7FDE7EA0" w14:textId="77777777" w:rsidR="00D86165" w:rsidRDefault="00D86165" w:rsidP="00A70A9F">
      <w:pPr>
        <w:ind w:left="2268" w:hanging="2268"/>
      </w:pPr>
      <w:r>
        <w:rPr>
          <w:rStyle w:val="CharName"/>
        </w:rPr>
        <w:t>YOGA:</w:t>
      </w:r>
      <w:r w:rsidR="00A70A9F">
        <w:tab/>
      </w:r>
      <w:r>
        <w:t xml:space="preserve">Well, a bunch of spaced out Space Cadets you are! </w:t>
      </w:r>
      <w:r w:rsidR="00A70A9F">
        <w:t xml:space="preserve">Failed did you, your Saucy </w:t>
      </w:r>
      <w:r>
        <w:t>SATs! Most disappointed am I.</w:t>
      </w:r>
    </w:p>
    <w:p w14:paraId="15ACC3DA" w14:textId="77777777" w:rsidR="00D86165" w:rsidRDefault="00D86165" w:rsidP="00A70A9F">
      <w:pPr>
        <w:ind w:left="2268" w:hanging="2268"/>
      </w:pPr>
      <w:r>
        <w:rPr>
          <w:rStyle w:val="CharName"/>
        </w:rPr>
        <w:t>APPRENTICES:</w:t>
      </w:r>
      <w:r w:rsidR="00A70A9F">
        <w:tab/>
      </w:r>
      <w:r>
        <w:t>Sorry, Lord Yoga!</w:t>
      </w:r>
    </w:p>
    <w:p w14:paraId="1FE24243" w14:textId="77777777" w:rsidR="00D86165" w:rsidRDefault="00D86165" w:rsidP="00A70A9F">
      <w:pPr>
        <w:ind w:left="2268" w:hanging="2268"/>
      </w:pPr>
      <w:r>
        <w:rPr>
          <w:rStyle w:val="CharName"/>
        </w:rPr>
        <w:t>AXE:</w:t>
      </w:r>
      <w:r w:rsidR="00A70A9F">
        <w:tab/>
      </w:r>
      <w:r>
        <w:t>We are lumps of clay, Lord Yoga.</w:t>
      </w:r>
    </w:p>
    <w:p w14:paraId="4614C36E" w14:textId="77777777" w:rsidR="00D86165" w:rsidRDefault="00D86165" w:rsidP="00A70A9F">
      <w:pPr>
        <w:ind w:left="2268" w:hanging="2268"/>
      </w:pPr>
      <w:r>
        <w:rPr>
          <w:rStyle w:val="CharName"/>
        </w:rPr>
        <w:t>BAX:</w:t>
      </w:r>
      <w:r w:rsidR="00A70A9F">
        <w:tab/>
      </w:r>
      <w:r>
        <w:t>You are the master potter, Lord Yoga.</w:t>
      </w:r>
    </w:p>
    <w:p w14:paraId="259A2A8E" w14:textId="77777777" w:rsidR="00D86165" w:rsidRDefault="00D86165" w:rsidP="00A70A9F">
      <w:pPr>
        <w:ind w:left="2268" w:hanging="2268"/>
      </w:pPr>
      <w:r>
        <w:rPr>
          <w:rStyle w:val="CharName"/>
        </w:rPr>
        <w:t>CRAX:</w:t>
      </w:r>
      <w:r w:rsidR="00A70A9F">
        <w:tab/>
      </w:r>
      <w:r>
        <w:t>Moulding and shaping us, Lord Yoga.</w:t>
      </w:r>
    </w:p>
    <w:p w14:paraId="265F4A07" w14:textId="77777777" w:rsidR="00D86165" w:rsidRDefault="00D86165" w:rsidP="00A70A9F">
      <w:pPr>
        <w:ind w:left="2268" w:hanging="2268"/>
      </w:pPr>
      <w:r>
        <w:rPr>
          <w:rStyle w:val="CharName"/>
        </w:rPr>
        <w:t>YOGA:</w:t>
      </w:r>
      <w:r w:rsidR="00A70A9F">
        <w:tab/>
      </w:r>
      <w:r>
        <w:t>Yes - potty you are, glazed you look and fired you w</w:t>
      </w:r>
      <w:r w:rsidR="00A70A9F">
        <w:t>ill be!</w:t>
      </w:r>
    </w:p>
    <w:p w14:paraId="30A7AA1D" w14:textId="77777777" w:rsidR="00D86165" w:rsidRDefault="00D86165" w:rsidP="00A70A9F">
      <w:pPr>
        <w:ind w:left="2268" w:hanging="2268"/>
      </w:pPr>
      <w:r>
        <w:rPr>
          <w:rStyle w:val="CharName"/>
        </w:rPr>
        <w:t>APPRENTICES:</w:t>
      </w:r>
      <w:r w:rsidR="00A70A9F">
        <w:tab/>
      </w:r>
      <w:r>
        <w:t>Yes, Lord Yoga!</w:t>
      </w:r>
    </w:p>
    <w:p w14:paraId="2B35DD86" w14:textId="77777777" w:rsidR="00D86165" w:rsidRDefault="00D86165" w:rsidP="00A70A9F">
      <w:pPr>
        <w:ind w:left="2268" w:hanging="2268"/>
      </w:pPr>
      <w:r>
        <w:rPr>
          <w:rStyle w:val="CharName"/>
        </w:rPr>
        <w:t>YOGA:</w:t>
      </w:r>
      <w:r w:rsidR="00A70A9F">
        <w:tab/>
      </w:r>
      <w:r>
        <w:t>A final chance you have. Perhaps one of you lu</w:t>
      </w:r>
      <w:r w:rsidR="00A70A9F">
        <w:t xml:space="preserve">mps of clay will surprise </w:t>
      </w:r>
      <w:r>
        <w:t>me and a Martian Urn become.</w:t>
      </w:r>
    </w:p>
    <w:p w14:paraId="4C801FFE" w14:textId="77777777" w:rsidR="00D86165" w:rsidRDefault="00D86165" w:rsidP="00A70A9F">
      <w:pPr>
        <w:ind w:left="2268" w:hanging="2268"/>
      </w:pPr>
      <w:r>
        <w:rPr>
          <w:rStyle w:val="CharName"/>
        </w:rPr>
        <w:t>DRAX:</w:t>
      </w:r>
      <w:r w:rsidR="00A70A9F">
        <w:tab/>
      </w:r>
      <w:r>
        <w:t>What’s a Martian Urn?</w:t>
      </w:r>
    </w:p>
    <w:p w14:paraId="6A582398" w14:textId="1D2D492B" w:rsidR="00D86165" w:rsidRDefault="00D86165" w:rsidP="00A70A9F">
      <w:pPr>
        <w:ind w:left="2268" w:hanging="2268"/>
      </w:pPr>
      <w:r>
        <w:rPr>
          <w:rStyle w:val="CharName"/>
        </w:rPr>
        <w:t>YOGA:</w:t>
      </w:r>
      <w:r w:rsidR="00A70A9F">
        <w:tab/>
      </w:r>
      <w:r>
        <w:t xml:space="preserve">About fifty quid a week. Now into squatting poodle and give me some </w:t>
      </w:r>
      <w:r w:rsidR="005C6B98">
        <w:t>‘ums’</w:t>
      </w:r>
      <w:r>
        <w:t>!</w:t>
      </w:r>
    </w:p>
    <w:p w14:paraId="525A73A1" w14:textId="77777777" w:rsidR="00D86165" w:rsidRDefault="00D86165" w:rsidP="00A70A9F">
      <w:pPr>
        <w:ind w:left="2268" w:hanging="2268"/>
      </w:pPr>
      <w:r>
        <w:rPr>
          <w:rStyle w:val="CharName"/>
        </w:rPr>
        <w:t>APPRENTICES:</w:t>
      </w:r>
      <w:r w:rsidR="00A70A9F">
        <w:tab/>
      </w:r>
      <w:r>
        <w:t>Yes, Lord Yoga!</w:t>
      </w:r>
    </w:p>
    <w:p w14:paraId="7312D987" w14:textId="77777777" w:rsidR="00D86165" w:rsidRDefault="00D86165" w:rsidP="00D86165">
      <w:pPr>
        <w:ind w:left="2268" w:hanging="2268"/>
      </w:pPr>
      <w:r>
        <w:rPr>
          <w:rStyle w:val="CharName"/>
        </w:rPr>
        <w:t>FAX:</w:t>
      </w:r>
      <w:r w:rsidR="00A70A9F">
        <w:tab/>
      </w:r>
      <w:r>
        <w:t>Thank you for the opportunity Lord Yoga.</w:t>
      </w:r>
    </w:p>
    <w:p w14:paraId="352FFB6B" w14:textId="77777777" w:rsidR="00D86165" w:rsidRDefault="00D86165" w:rsidP="00D86165">
      <w:pPr>
        <w:ind w:left="2268" w:hanging="2268"/>
      </w:pPr>
    </w:p>
    <w:p w14:paraId="0CCCF697" w14:textId="77777777" w:rsidR="00D86165" w:rsidRDefault="00D86165" w:rsidP="00D86165">
      <w:pPr>
        <w:ind w:left="2268" w:hanging="2268"/>
        <w:rPr>
          <w:b/>
          <w:bCs/>
          <w:i/>
          <w:iCs/>
        </w:rPr>
      </w:pPr>
      <w:r>
        <w:rPr>
          <w:b/>
          <w:bCs/>
          <w:i/>
          <w:iCs/>
        </w:rPr>
        <w:t>(The Apprentices exit.)</w:t>
      </w:r>
    </w:p>
    <w:p w14:paraId="2E1CB39B" w14:textId="77777777" w:rsidR="00D86165" w:rsidRDefault="00D86165" w:rsidP="00D86165">
      <w:pPr>
        <w:ind w:left="2268" w:hanging="2268"/>
      </w:pPr>
    </w:p>
    <w:p w14:paraId="1E23165B" w14:textId="77777777" w:rsidR="00D86165" w:rsidRDefault="00D86165" w:rsidP="00A70A9F">
      <w:pPr>
        <w:ind w:left="2268" w:hanging="2268"/>
      </w:pPr>
      <w:r>
        <w:rPr>
          <w:rStyle w:val="CharName"/>
        </w:rPr>
        <w:t>ANNE:</w:t>
      </w:r>
      <w:r w:rsidR="00A70A9F">
        <w:tab/>
      </w:r>
      <w:r>
        <w:t>A brand new candidate has just beamed down by teleport, Lord Yoga.</w:t>
      </w:r>
    </w:p>
    <w:p w14:paraId="431D5AC1" w14:textId="77777777" w:rsidR="00D86165" w:rsidRDefault="00D86165" w:rsidP="00D86165">
      <w:pPr>
        <w:ind w:left="2268" w:hanging="2268"/>
      </w:pPr>
      <w:r>
        <w:rPr>
          <w:rStyle w:val="CharName"/>
        </w:rPr>
        <w:t>ALFIE:</w:t>
      </w:r>
      <w:r>
        <w:tab/>
      </w:r>
      <w:r>
        <w:rPr>
          <w:b/>
          <w:bCs/>
          <w:i/>
          <w:iCs/>
        </w:rPr>
        <w:t>(calling off)</w:t>
      </w:r>
      <w:r>
        <w:rPr>
          <w:i/>
          <w:iCs/>
        </w:rPr>
        <w:t xml:space="preserve"> </w:t>
      </w:r>
      <w:r>
        <w:t>Apprentice, come through to the boardroo</w:t>
      </w:r>
      <w:r w:rsidR="00A70A9F">
        <w:t xml:space="preserve">m - Lord Yoga will see you </w:t>
      </w:r>
      <w:r>
        <w:t>now!</w:t>
      </w:r>
    </w:p>
    <w:p w14:paraId="582F72B5" w14:textId="77777777" w:rsidR="00D86165" w:rsidRDefault="00D86165" w:rsidP="00D86165">
      <w:pPr>
        <w:ind w:left="2268" w:hanging="2268"/>
      </w:pPr>
    </w:p>
    <w:p w14:paraId="2F50665E" w14:textId="77777777" w:rsidR="00D86165" w:rsidRDefault="00D86165" w:rsidP="00D86165">
      <w:pPr>
        <w:ind w:left="2268" w:hanging="2268"/>
        <w:rPr>
          <w:b/>
          <w:bCs/>
          <w:i/>
          <w:iCs/>
        </w:rPr>
      </w:pPr>
      <w:r>
        <w:rPr>
          <w:b/>
          <w:bCs/>
          <w:i/>
          <w:iCs/>
        </w:rPr>
        <w:t>(Luke enters holding medium Gordon the pot plant puppet.)</w:t>
      </w:r>
    </w:p>
    <w:p w14:paraId="3A73EB1B" w14:textId="77777777" w:rsidR="00D86165" w:rsidRDefault="00D86165" w:rsidP="00D86165">
      <w:pPr>
        <w:ind w:left="2268" w:hanging="2268"/>
      </w:pPr>
    </w:p>
    <w:p w14:paraId="0C0F452D" w14:textId="77777777" w:rsidR="00D86165" w:rsidRDefault="00D86165" w:rsidP="00A70A9F">
      <w:pPr>
        <w:ind w:left="2268" w:hanging="2268"/>
      </w:pPr>
      <w:r>
        <w:rPr>
          <w:rStyle w:val="CharName"/>
        </w:rPr>
        <w:t>YOGA:</w:t>
      </w:r>
      <w:r w:rsidR="00A70A9F">
        <w:tab/>
      </w:r>
      <w:r>
        <w:t>On a quest you are, young Warmwater. The Um</w:t>
      </w:r>
      <w:r w:rsidR="00A70A9F">
        <w:t xml:space="preserve">pire you seek! Rescue your </w:t>
      </w:r>
      <w:r>
        <w:t>friends you must! Save the universe you would!</w:t>
      </w:r>
    </w:p>
    <w:p w14:paraId="40DD8512" w14:textId="77777777" w:rsidR="00D86165" w:rsidRDefault="00D86165" w:rsidP="00A70A9F">
      <w:pPr>
        <w:ind w:left="2268" w:hanging="2268"/>
      </w:pPr>
      <w:r>
        <w:rPr>
          <w:rStyle w:val="CharName"/>
        </w:rPr>
        <w:t>LUKE:</w:t>
      </w:r>
      <w:r>
        <w:tab/>
        <w:t>Lord Yoga, how do you know my name and the entire plot of the show?</w:t>
      </w:r>
    </w:p>
    <w:p w14:paraId="0D46E673" w14:textId="77777777" w:rsidR="00D86165" w:rsidRDefault="00D86165" w:rsidP="00D86165">
      <w:pPr>
        <w:ind w:left="2268" w:hanging="2268"/>
      </w:pPr>
      <w:r>
        <w:rPr>
          <w:rStyle w:val="CharName"/>
        </w:rPr>
        <w:t>YOGA:</w:t>
      </w:r>
      <w:r w:rsidR="00A70A9F">
        <w:tab/>
      </w:r>
      <w:r>
        <w:t xml:space="preserve">Know much, I do, for it is written… </w:t>
      </w:r>
      <w:r>
        <w:rPr>
          <w:b/>
          <w:bCs/>
          <w:i/>
          <w:iCs/>
        </w:rPr>
        <w:t>(finger wiggle)</w:t>
      </w:r>
      <w:r>
        <w:rPr>
          <w:i/>
          <w:iCs/>
        </w:rPr>
        <w:t xml:space="preserve"> </w:t>
      </w:r>
    </w:p>
    <w:p w14:paraId="74037442" w14:textId="77777777" w:rsidR="00D86165" w:rsidRDefault="00D86165" w:rsidP="00D86165">
      <w:pPr>
        <w:ind w:left="2268" w:hanging="2268"/>
      </w:pPr>
    </w:p>
    <w:p w14:paraId="439007CE" w14:textId="77777777" w:rsidR="00D86165" w:rsidRDefault="00D86165" w:rsidP="00D86165">
      <w:pPr>
        <w:pStyle w:val="Heading3"/>
      </w:pPr>
      <w:bookmarkStart w:id="176" w:name="_Toc31106950"/>
      <w:bookmarkStart w:id="177" w:name="_Toc34042303"/>
      <w:r>
        <w:t>TRACK 53:</w:t>
      </w:r>
      <w:r>
        <w:rPr>
          <w:u w:val="none"/>
        </w:rPr>
        <w:tab/>
      </w:r>
      <w:r w:rsidR="00EA7075">
        <w:t>SFX</w:t>
      </w:r>
      <w:r w:rsidR="002B6FB3" w:rsidRPr="002B6FB3">
        <w:t xml:space="preserve"> </w:t>
      </w:r>
      <w:r w:rsidRPr="002B6FB3">
        <w:t>Finger</w:t>
      </w:r>
      <w:r>
        <w:t xml:space="preserve"> Wiggle #</w:t>
      </w:r>
      <w:bookmarkEnd w:id="176"/>
      <w:r>
        <w:t>4</w:t>
      </w:r>
      <w:bookmarkEnd w:id="177"/>
    </w:p>
    <w:p w14:paraId="07883F2F" w14:textId="77777777" w:rsidR="00D86165" w:rsidRDefault="00D86165" w:rsidP="00D86165">
      <w:pPr>
        <w:ind w:left="2268" w:hanging="2268"/>
      </w:pPr>
    </w:p>
    <w:p w14:paraId="10EC9D48" w14:textId="77777777" w:rsidR="00D86165" w:rsidRDefault="00A70A9F" w:rsidP="00D86165">
      <w:pPr>
        <w:ind w:left="2268" w:hanging="2268"/>
      </w:pPr>
      <w:r w:rsidRPr="00A70A9F">
        <w:rPr>
          <w:b/>
          <w:iCs/>
        </w:rPr>
        <w:t>YOGA:</w:t>
      </w:r>
      <w:r>
        <w:rPr>
          <w:i/>
          <w:iCs/>
        </w:rPr>
        <w:tab/>
      </w:r>
      <w:r w:rsidR="00D86165">
        <w:rPr>
          <w:i/>
          <w:iCs/>
        </w:rPr>
        <w:t>...</w:t>
      </w:r>
      <w:r w:rsidR="00D86165">
        <w:t>in the stars!</w:t>
      </w:r>
    </w:p>
    <w:p w14:paraId="605A9744" w14:textId="77777777" w:rsidR="00D86165" w:rsidRDefault="00D86165" w:rsidP="00D86165">
      <w:pPr>
        <w:ind w:left="2268" w:hanging="2268"/>
      </w:pPr>
    </w:p>
    <w:p w14:paraId="0E69E9D1" w14:textId="77777777" w:rsidR="00D86165" w:rsidRDefault="00D86165" w:rsidP="00D86165">
      <w:pPr>
        <w:pStyle w:val="Heading3"/>
      </w:pPr>
      <w:bookmarkStart w:id="178" w:name="_Toc31106951"/>
      <w:bookmarkStart w:id="179" w:name="_Toc34042304"/>
      <w:r>
        <w:t>TRACK 54</w:t>
      </w:r>
      <w:r w:rsidR="00A70A9F">
        <w:rPr>
          <w:u w:val="none"/>
        </w:rPr>
        <w:t>:</w:t>
      </w:r>
      <w:r>
        <w:rPr>
          <w:u w:val="none"/>
        </w:rPr>
        <w:tab/>
      </w:r>
      <w:r w:rsidR="00EA7075">
        <w:t>SFX</w:t>
      </w:r>
      <w:r>
        <w:t xml:space="preserve"> Gordon #2</w:t>
      </w:r>
      <w:bookmarkEnd w:id="178"/>
      <w:bookmarkEnd w:id="179"/>
    </w:p>
    <w:p w14:paraId="103BAFCD" w14:textId="77777777" w:rsidR="00D86165" w:rsidRDefault="00D86165" w:rsidP="00D86165">
      <w:pPr>
        <w:ind w:left="2268" w:hanging="2268"/>
      </w:pPr>
    </w:p>
    <w:p w14:paraId="5CD3F9C7" w14:textId="77777777" w:rsidR="00D86165" w:rsidRDefault="00D86165" w:rsidP="00D86165">
      <w:pPr>
        <w:ind w:left="2268" w:hanging="2268"/>
        <w:rPr>
          <w:b/>
          <w:bCs/>
          <w:i/>
          <w:iCs/>
        </w:rPr>
      </w:pPr>
      <w:r>
        <w:rPr>
          <w:b/>
          <w:bCs/>
          <w:i/>
          <w:iCs/>
        </w:rPr>
        <w:t>(Gordon snaps at Lord Yoga’s fingers.)</w:t>
      </w:r>
    </w:p>
    <w:p w14:paraId="4B222ADF" w14:textId="77777777" w:rsidR="00D86165" w:rsidRDefault="00D86165" w:rsidP="00D86165">
      <w:pPr>
        <w:ind w:left="2268" w:hanging="2268"/>
      </w:pPr>
    </w:p>
    <w:p w14:paraId="78D39635" w14:textId="77777777" w:rsidR="00D86165" w:rsidRDefault="00D86165" w:rsidP="00A70A9F">
      <w:pPr>
        <w:ind w:left="2268" w:hanging="2268"/>
      </w:pPr>
      <w:r>
        <w:rPr>
          <w:rStyle w:val="CharName"/>
        </w:rPr>
        <w:t>LUKE:</w:t>
      </w:r>
      <w:r>
        <w:tab/>
        <w:t>Sorry Lord Yoga, between you and me, I think Gordon is feeling a little off colour.</w:t>
      </w:r>
    </w:p>
    <w:p w14:paraId="6836705A" w14:textId="77777777" w:rsidR="00D86165" w:rsidRDefault="00D86165" w:rsidP="00D86165">
      <w:pPr>
        <w:ind w:left="2268" w:hanging="2268"/>
      </w:pPr>
      <w:r>
        <w:rPr>
          <w:rStyle w:val="CharName"/>
        </w:rPr>
        <w:t>YOGA:</w:t>
      </w:r>
      <w:r w:rsidR="00A70A9F">
        <w:tab/>
      </w:r>
      <w:r>
        <w:t xml:space="preserve">Between you </w:t>
      </w:r>
      <w:r w:rsidR="00A70A9F">
        <w:t xml:space="preserve">and me, I think Gordon is… </w:t>
      </w:r>
      <w:r>
        <w:rPr>
          <w:b/>
          <w:bCs/>
          <w:i/>
          <w:iCs/>
        </w:rPr>
        <w:t>(Gordon wilts and flops lifelessly)</w:t>
      </w:r>
      <w:r>
        <w:rPr>
          <w:i/>
          <w:iCs/>
        </w:rPr>
        <w:t xml:space="preserve"> </w:t>
      </w:r>
    </w:p>
    <w:p w14:paraId="0B812BB4" w14:textId="77777777" w:rsidR="00D86165" w:rsidRDefault="00D86165" w:rsidP="00D86165">
      <w:pPr>
        <w:ind w:left="2268" w:hanging="2268"/>
      </w:pPr>
    </w:p>
    <w:p w14:paraId="7576474B" w14:textId="77777777" w:rsidR="00D86165" w:rsidRDefault="00D86165" w:rsidP="00D86165">
      <w:pPr>
        <w:pStyle w:val="Heading3"/>
      </w:pPr>
      <w:bookmarkStart w:id="180" w:name="_Toc31106952"/>
      <w:bookmarkStart w:id="181" w:name="_Toc34042305"/>
      <w:r>
        <w:t>TRACK 55:</w:t>
      </w:r>
      <w:r>
        <w:rPr>
          <w:u w:val="none"/>
        </w:rPr>
        <w:tab/>
      </w:r>
      <w:r w:rsidR="00EA7075">
        <w:t>SFX</w:t>
      </w:r>
      <w:r>
        <w:t xml:space="preserve"> Gordon Flop</w:t>
      </w:r>
      <w:bookmarkEnd w:id="180"/>
      <w:bookmarkEnd w:id="181"/>
    </w:p>
    <w:p w14:paraId="5599FD35" w14:textId="77777777" w:rsidR="00D86165" w:rsidRDefault="00D86165" w:rsidP="00D86165">
      <w:pPr>
        <w:ind w:left="2268" w:hanging="2268"/>
      </w:pPr>
    </w:p>
    <w:p w14:paraId="0F93C8ED" w14:textId="77777777" w:rsidR="00D86165" w:rsidRDefault="00A70A9F" w:rsidP="00A70A9F">
      <w:pPr>
        <w:ind w:left="2268" w:hanging="2268"/>
      </w:pPr>
      <w:r w:rsidRPr="00A70A9F">
        <w:rPr>
          <w:b/>
          <w:iCs/>
        </w:rPr>
        <w:t>YOGA:</w:t>
      </w:r>
      <w:r>
        <w:rPr>
          <w:i/>
          <w:iCs/>
        </w:rPr>
        <w:tab/>
      </w:r>
      <w:r w:rsidR="00D86165">
        <w:rPr>
          <w:i/>
          <w:iCs/>
        </w:rPr>
        <w:t>...</w:t>
      </w:r>
      <w:r w:rsidR="00D86165">
        <w:t>dead!</w:t>
      </w:r>
    </w:p>
    <w:p w14:paraId="338FEA70" w14:textId="77777777" w:rsidR="00D86165" w:rsidRDefault="00D86165" w:rsidP="00A70A9F">
      <w:pPr>
        <w:ind w:left="2268" w:hanging="2268"/>
      </w:pPr>
      <w:r>
        <w:rPr>
          <w:rStyle w:val="CharName"/>
        </w:rPr>
        <w:t>LUKE:</w:t>
      </w:r>
      <w:r w:rsidR="00A70A9F">
        <w:tab/>
      </w:r>
      <w:r>
        <w:t xml:space="preserve">Dead? </w:t>
      </w:r>
      <w:r>
        <w:rPr>
          <w:b/>
          <w:bCs/>
          <w:i/>
          <w:iCs/>
        </w:rPr>
        <w:t>(shaking Gordon)</w:t>
      </w:r>
      <w:r>
        <w:rPr>
          <w:i/>
          <w:iCs/>
        </w:rPr>
        <w:t xml:space="preserve"> Gordon</w:t>
      </w:r>
      <w:r>
        <w:t>, talk to me!</w:t>
      </w:r>
    </w:p>
    <w:p w14:paraId="3321A953" w14:textId="77777777" w:rsidR="00D86165" w:rsidRDefault="00D86165" w:rsidP="00D86165">
      <w:pPr>
        <w:ind w:left="2268" w:hanging="2268"/>
      </w:pPr>
      <w:r>
        <w:rPr>
          <w:rStyle w:val="CharName"/>
        </w:rPr>
        <w:t>YOGA:</w:t>
      </w:r>
      <w:r w:rsidR="00A70A9F">
        <w:tab/>
      </w:r>
      <w:r>
        <w:t>Despair not, young Warmwater. Bring back Gordon we can.</w:t>
      </w:r>
    </w:p>
    <w:p w14:paraId="2D699870" w14:textId="77777777" w:rsidR="00D86165" w:rsidRDefault="00D86165" w:rsidP="00D86165">
      <w:pPr>
        <w:ind w:left="2268" w:hanging="2268"/>
      </w:pPr>
    </w:p>
    <w:p w14:paraId="4709DEDF" w14:textId="77777777" w:rsidR="00D86165" w:rsidRDefault="00D86165" w:rsidP="00D86165">
      <w:pPr>
        <w:rPr>
          <w:b/>
          <w:bCs/>
          <w:i/>
          <w:iCs/>
        </w:rPr>
      </w:pPr>
      <w:r>
        <w:rPr>
          <w:b/>
          <w:bCs/>
          <w:i/>
          <w:iCs/>
        </w:rPr>
        <w:t>(Yoga places Gordon on the hollow plinth at one side of the stage and covers him with the cosmic cloth.)</w:t>
      </w:r>
    </w:p>
    <w:p w14:paraId="60B7F736" w14:textId="77777777" w:rsidR="00D86165" w:rsidRDefault="00D86165" w:rsidP="00D86165">
      <w:pPr>
        <w:ind w:left="2268" w:hanging="2268"/>
      </w:pPr>
    </w:p>
    <w:p w14:paraId="0C93C988" w14:textId="77777777" w:rsidR="00D86165" w:rsidRDefault="00D86165" w:rsidP="00A70A9F">
      <w:pPr>
        <w:ind w:left="2268" w:hanging="2268"/>
      </w:pPr>
      <w:r>
        <w:rPr>
          <w:rStyle w:val="CharName"/>
        </w:rPr>
        <w:t>LUKE:</w:t>
      </w:r>
      <w:r w:rsidR="00A70A9F">
        <w:tab/>
      </w:r>
      <w:r>
        <w:t>But that’s impossible.</w:t>
      </w:r>
    </w:p>
    <w:p w14:paraId="1CA72400" w14:textId="0D45BF71" w:rsidR="00D86165" w:rsidRDefault="00D86165" w:rsidP="00D86165">
      <w:pPr>
        <w:ind w:left="2268" w:hanging="2268"/>
      </w:pPr>
      <w:r>
        <w:rPr>
          <w:rStyle w:val="CharName"/>
        </w:rPr>
        <w:t>YOGA:</w:t>
      </w:r>
      <w:r w:rsidR="00A70A9F">
        <w:tab/>
      </w:r>
      <w:r w:rsidRPr="009D3828">
        <w:t xml:space="preserve">Nothing impossible is when the power of </w:t>
      </w:r>
      <w:r w:rsidR="009D3828" w:rsidRPr="009D3828">
        <w:t xml:space="preserve">The Sauce </w:t>
      </w:r>
      <w:r w:rsidRPr="009D3828">
        <w:t>you have. Behold,</w:t>
      </w:r>
      <w:r w:rsidR="009D3828" w:rsidRPr="009D3828">
        <w:t xml:space="preserve"> T</w:t>
      </w:r>
      <w:r w:rsidRPr="009D3828">
        <w:t>he Sauce!</w:t>
      </w:r>
    </w:p>
    <w:p w14:paraId="531CD350" w14:textId="77777777" w:rsidR="00D86165" w:rsidRDefault="00D86165" w:rsidP="00D86165">
      <w:pPr>
        <w:ind w:left="2268" w:hanging="2268"/>
      </w:pPr>
    </w:p>
    <w:p w14:paraId="13E39090" w14:textId="77777777" w:rsidR="00D86165" w:rsidRDefault="00D86165" w:rsidP="00D86165">
      <w:pPr>
        <w:rPr>
          <w:b/>
          <w:bCs/>
          <w:i/>
          <w:iCs/>
        </w:rPr>
      </w:pPr>
      <w:r>
        <w:rPr>
          <w:b/>
          <w:bCs/>
          <w:i/>
          <w:iCs/>
        </w:rPr>
        <w:t>(Anne and Alfie solemnly carry a giant bottle of Sauce to Yoga. It is like Heinz ketchup, but bright green.)</w:t>
      </w:r>
    </w:p>
    <w:p w14:paraId="1C2D9864" w14:textId="77777777" w:rsidR="00D86165" w:rsidRDefault="00D86165" w:rsidP="00D86165">
      <w:pPr>
        <w:ind w:left="2268" w:hanging="2268"/>
        <w:rPr>
          <w:i/>
          <w:iCs/>
        </w:rPr>
      </w:pPr>
    </w:p>
    <w:p w14:paraId="1C3BF106" w14:textId="77777777" w:rsidR="00D86165" w:rsidRDefault="00D86165" w:rsidP="00A70A9F">
      <w:pPr>
        <w:ind w:left="2268" w:hanging="2268"/>
      </w:pPr>
      <w:r>
        <w:rPr>
          <w:rStyle w:val="CharName"/>
        </w:rPr>
        <w:t>LUKE:</w:t>
      </w:r>
      <w:r w:rsidR="00A70A9F">
        <w:tab/>
      </w:r>
      <w:r>
        <w:t>Lord Yoga, it’s glorious! It’s ginormous! It’s...green!</w:t>
      </w:r>
    </w:p>
    <w:p w14:paraId="429A2B9A" w14:textId="48350101" w:rsidR="00D86165" w:rsidRDefault="00D86165" w:rsidP="00D86165">
      <w:pPr>
        <w:ind w:left="2268" w:hanging="2268"/>
      </w:pPr>
      <w:r>
        <w:rPr>
          <w:rStyle w:val="CharName"/>
        </w:rPr>
        <w:t>YOGA:</w:t>
      </w:r>
      <w:r w:rsidR="00A70A9F">
        <w:tab/>
      </w:r>
      <w:r>
        <w:t xml:space="preserve">Ah, many forms </w:t>
      </w:r>
      <w:r w:rsidR="009D3828">
        <w:t xml:space="preserve">The Sauce </w:t>
      </w:r>
      <w:r>
        <w:t>takes, young Warmwater</w:t>
      </w:r>
      <w:r w:rsidR="00A70A9F">
        <w:t xml:space="preserve">. Jelly Nit Master Heinz - </w:t>
      </w:r>
      <w:r>
        <w:t>discover he did, fifty-seven varieties!</w:t>
      </w:r>
    </w:p>
    <w:p w14:paraId="2F87842B" w14:textId="77777777" w:rsidR="00D86165" w:rsidRDefault="00D86165" w:rsidP="00D86165">
      <w:pPr>
        <w:ind w:left="2268" w:hanging="2268"/>
      </w:pPr>
    </w:p>
    <w:p w14:paraId="7CE63B8F" w14:textId="213C158A" w:rsidR="00D86165" w:rsidRDefault="00D86165" w:rsidP="00D86165">
      <w:pPr>
        <w:pStyle w:val="Heading3"/>
      </w:pPr>
      <w:bookmarkStart w:id="182" w:name="_Toc31106953"/>
      <w:bookmarkStart w:id="183" w:name="_Toc34042306"/>
      <w:r>
        <w:t>TRACK 56</w:t>
      </w:r>
      <w:r>
        <w:rPr>
          <w:u w:val="none"/>
        </w:rPr>
        <w:t>:</w:t>
      </w:r>
      <w:r>
        <w:rPr>
          <w:b w:val="0"/>
          <w:bCs w:val="0"/>
          <w:u w:val="none"/>
        </w:rPr>
        <w:tab/>
      </w:r>
      <w:r>
        <w:t>Squeeze The Sauce</w:t>
      </w:r>
      <w:bookmarkEnd w:id="182"/>
      <w:bookmarkEnd w:id="183"/>
    </w:p>
    <w:p w14:paraId="2787EA44" w14:textId="77777777" w:rsidR="00D86165" w:rsidRDefault="00D86165" w:rsidP="00D86165">
      <w:pPr>
        <w:ind w:left="2268" w:hanging="2268"/>
      </w:pPr>
    </w:p>
    <w:p w14:paraId="2432FC5C" w14:textId="77777777" w:rsidR="00D86165" w:rsidRDefault="00D86165" w:rsidP="00D86165">
      <w:pPr>
        <w:ind w:left="2268" w:hanging="2268"/>
        <w:rPr>
          <w:b/>
          <w:bCs/>
          <w:i/>
          <w:iCs/>
        </w:rPr>
      </w:pPr>
      <w:r>
        <w:rPr>
          <w:b/>
          <w:bCs/>
          <w:i/>
          <w:iCs/>
        </w:rPr>
        <w:t>(The chorus gather round Yoga and Luke as he begins to speak.)</w:t>
      </w:r>
    </w:p>
    <w:p w14:paraId="53081E1A" w14:textId="77777777" w:rsidR="00D86165" w:rsidRDefault="00D86165" w:rsidP="00D86165">
      <w:pPr>
        <w:ind w:left="2268" w:hanging="2268"/>
      </w:pPr>
    </w:p>
    <w:p w14:paraId="7977ACA0" w14:textId="77777777" w:rsidR="00D86165" w:rsidRDefault="00D86165" w:rsidP="00D86165">
      <w:pPr>
        <w:ind w:left="2268" w:hanging="2268"/>
      </w:pPr>
      <w:r>
        <w:rPr>
          <w:rStyle w:val="CharName"/>
        </w:rPr>
        <w:t>YOGA:</w:t>
      </w:r>
      <w:r w:rsidR="00A70A9F">
        <w:tab/>
      </w:r>
      <w:r>
        <w:t>Apprentices, gather round you must and understand better you will!</w:t>
      </w:r>
    </w:p>
    <w:p w14:paraId="7F266684" w14:textId="77777777" w:rsidR="00D86165" w:rsidRDefault="00D86165" w:rsidP="00D86165">
      <w:pPr>
        <w:ind w:left="2268" w:hanging="2268"/>
      </w:pPr>
    </w:p>
    <w:p w14:paraId="7F37C179" w14:textId="77777777" w:rsidR="00D86165" w:rsidRDefault="00A70A9F" w:rsidP="00621DBE">
      <w:pPr>
        <w:spacing w:before="0" w:after="0"/>
        <w:ind w:left="2268" w:hanging="2268"/>
        <w:rPr>
          <w:caps/>
        </w:rPr>
      </w:pPr>
      <w:r>
        <w:tab/>
      </w:r>
      <w:r w:rsidR="00D86165">
        <w:rPr>
          <w:caps/>
        </w:rPr>
        <w:t>Flowing through the galaxy</w:t>
      </w:r>
    </w:p>
    <w:p w14:paraId="190631FA" w14:textId="77777777" w:rsidR="00D86165" w:rsidRDefault="00A70A9F" w:rsidP="00621DBE">
      <w:pPr>
        <w:spacing w:before="0" w:after="0"/>
        <w:ind w:left="2268" w:hanging="2268"/>
        <w:rPr>
          <w:caps/>
        </w:rPr>
      </w:pPr>
      <w:r>
        <w:rPr>
          <w:caps/>
        </w:rPr>
        <w:tab/>
      </w:r>
      <w:r w:rsidR="00D86165">
        <w:rPr>
          <w:caps/>
        </w:rPr>
        <w:t>Inside of you and me you’ll find a…</w:t>
      </w:r>
    </w:p>
    <w:p w14:paraId="1DB7F068" w14:textId="77777777" w:rsidR="00D86165" w:rsidRDefault="00D86165" w:rsidP="00D86165">
      <w:pPr>
        <w:ind w:left="2268" w:hanging="2268"/>
      </w:pPr>
    </w:p>
    <w:p w14:paraId="348E7C2E" w14:textId="77777777" w:rsidR="00D86165" w:rsidRDefault="00D86165" w:rsidP="00D86165">
      <w:pPr>
        <w:ind w:left="2268" w:hanging="2268"/>
      </w:pPr>
      <w:r>
        <w:rPr>
          <w:rStyle w:val="CharName"/>
        </w:rPr>
        <w:t>ALL:</w:t>
      </w:r>
      <w:r>
        <w:tab/>
      </w:r>
      <w:r>
        <w:rPr>
          <w:b/>
          <w:bCs/>
          <w:i/>
          <w:iCs/>
        </w:rPr>
        <w:t>(shouted)</w:t>
      </w:r>
      <w:r>
        <w:rPr>
          <w:i/>
          <w:iCs/>
        </w:rPr>
        <w:t xml:space="preserve"> </w:t>
      </w:r>
      <w:r>
        <w:t>What?</w:t>
      </w:r>
    </w:p>
    <w:p w14:paraId="593EC59A" w14:textId="77777777" w:rsidR="00D86165" w:rsidRDefault="00D86165" w:rsidP="00D86165">
      <w:pPr>
        <w:ind w:left="2268" w:hanging="2268"/>
      </w:pPr>
    </w:p>
    <w:p w14:paraId="582F9D6E" w14:textId="77777777" w:rsidR="00D86165" w:rsidRDefault="00A70A9F" w:rsidP="00D86165">
      <w:pPr>
        <w:ind w:left="2268" w:hanging="2268"/>
        <w:rPr>
          <w:caps/>
        </w:rPr>
      </w:pPr>
      <w:r>
        <w:tab/>
      </w:r>
      <w:r w:rsidR="00D86165">
        <w:rPr>
          <w:caps/>
        </w:rPr>
        <w:t>Mighty universal force!</w:t>
      </w:r>
    </w:p>
    <w:p w14:paraId="35B761CC" w14:textId="77777777" w:rsidR="00D86165" w:rsidRDefault="00D86165" w:rsidP="00D86165">
      <w:pPr>
        <w:ind w:left="2268" w:hanging="2268"/>
      </w:pPr>
    </w:p>
    <w:p w14:paraId="572FAAF8" w14:textId="77777777" w:rsidR="00D86165" w:rsidRDefault="00D86165" w:rsidP="00D86165">
      <w:pPr>
        <w:ind w:left="2268" w:hanging="2268"/>
      </w:pPr>
      <w:r>
        <w:rPr>
          <w:rStyle w:val="CharName"/>
        </w:rPr>
        <w:t>ALL:</w:t>
      </w:r>
      <w:r>
        <w:tab/>
      </w:r>
      <w:r>
        <w:rPr>
          <w:b/>
          <w:bCs/>
          <w:i/>
          <w:iCs/>
        </w:rPr>
        <w:t>(shouted)</w:t>
      </w:r>
      <w:r>
        <w:rPr>
          <w:i/>
          <w:iCs/>
        </w:rPr>
        <w:t xml:space="preserve"> </w:t>
      </w:r>
      <w:r>
        <w:t>Tell me more!</w:t>
      </w:r>
    </w:p>
    <w:p w14:paraId="5ABEE075" w14:textId="77777777" w:rsidR="00D86165" w:rsidRDefault="00D86165" w:rsidP="00D86165">
      <w:pPr>
        <w:ind w:left="2268" w:hanging="2268"/>
      </w:pPr>
    </w:p>
    <w:p w14:paraId="67B5C5B6" w14:textId="77777777" w:rsidR="00D86165" w:rsidRDefault="00D86165" w:rsidP="00621DBE">
      <w:pPr>
        <w:spacing w:before="0" w:after="0"/>
        <w:ind w:left="2268" w:hanging="2268"/>
        <w:rPr>
          <w:caps/>
        </w:rPr>
      </w:pPr>
      <w:r>
        <w:rPr>
          <w:rStyle w:val="CharName"/>
        </w:rPr>
        <w:t>YOGA:</w:t>
      </w:r>
      <w:r w:rsidR="00A70A9F">
        <w:tab/>
      </w:r>
      <w:r>
        <w:rPr>
          <w:caps/>
        </w:rPr>
        <w:t>Anything impossible is possible of course</w:t>
      </w:r>
    </w:p>
    <w:p w14:paraId="20B7811B" w14:textId="509AFADD" w:rsidR="006C5752" w:rsidRDefault="00A70A9F" w:rsidP="00621DBE">
      <w:pPr>
        <w:spacing w:before="0" w:after="0"/>
        <w:ind w:left="2268" w:hanging="2268"/>
        <w:rPr>
          <w:caps/>
        </w:rPr>
      </w:pPr>
      <w:r>
        <w:rPr>
          <w:caps/>
        </w:rPr>
        <w:tab/>
      </w:r>
      <w:r w:rsidR="00D86165">
        <w:rPr>
          <w:caps/>
        </w:rPr>
        <w:t xml:space="preserve">When you </w:t>
      </w:r>
      <w:r w:rsidR="006C5752">
        <w:rPr>
          <w:caps/>
        </w:rPr>
        <w:t>–</w:t>
      </w:r>
      <w:r w:rsidR="00D86165">
        <w:rPr>
          <w:caps/>
        </w:rPr>
        <w:t xml:space="preserve"> </w:t>
      </w:r>
    </w:p>
    <w:p w14:paraId="436ED5D2" w14:textId="153FC53D" w:rsidR="00D86165" w:rsidRDefault="009607E9" w:rsidP="006C5752">
      <w:pPr>
        <w:spacing w:before="0" w:after="0"/>
        <w:ind w:left="2268" w:hanging="2268"/>
        <w:rPr>
          <w:caps/>
        </w:rPr>
      </w:pPr>
      <w:r w:rsidRPr="009607E9">
        <w:rPr>
          <w:b/>
          <w:caps/>
        </w:rPr>
        <w:t>CHORUS:</w:t>
      </w:r>
      <w:r>
        <w:rPr>
          <w:caps/>
        </w:rPr>
        <w:tab/>
      </w:r>
      <w:r w:rsidR="00D86165">
        <w:rPr>
          <w:caps/>
        </w:rPr>
        <w:t>learn to squeeze the sauce!</w:t>
      </w:r>
    </w:p>
    <w:p w14:paraId="4A7E5FA5" w14:textId="295B9507" w:rsidR="009607E9" w:rsidRPr="009607E9" w:rsidRDefault="009607E9" w:rsidP="009607E9">
      <w:pPr>
        <w:spacing w:before="0" w:after="0"/>
        <w:ind w:left="2268" w:hanging="2268"/>
        <w:rPr>
          <w:caps/>
        </w:rPr>
      </w:pPr>
      <w:r w:rsidRPr="009607E9">
        <w:rPr>
          <w:b/>
          <w:caps/>
        </w:rPr>
        <w:t>ALL:</w:t>
      </w:r>
      <w:r w:rsidRPr="009607E9">
        <w:rPr>
          <w:b/>
          <w:caps/>
        </w:rPr>
        <w:tab/>
      </w:r>
      <w:r>
        <w:rPr>
          <w:caps/>
        </w:rPr>
        <w:t>(Squeeze the sauce!)</w:t>
      </w:r>
    </w:p>
    <w:p w14:paraId="0E0DB90D" w14:textId="77777777" w:rsidR="00D86165" w:rsidRDefault="00D86165" w:rsidP="00621DBE">
      <w:pPr>
        <w:spacing w:before="0" w:after="0"/>
        <w:ind w:left="2268" w:hanging="2268"/>
      </w:pPr>
    </w:p>
    <w:p w14:paraId="3F80E072" w14:textId="13F0053B" w:rsidR="00D86165" w:rsidRDefault="00CE2D22" w:rsidP="00CE2D22">
      <w:pPr>
        <w:spacing w:before="0" w:after="0"/>
        <w:ind w:left="2268" w:hanging="2268"/>
        <w:rPr>
          <w:caps/>
        </w:rPr>
      </w:pPr>
      <w:r w:rsidRPr="00CE2D22">
        <w:rPr>
          <w:b/>
        </w:rPr>
        <w:t>YOGA:</w:t>
      </w:r>
      <w:r>
        <w:tab/>
      </w:r>
      <w:r w:rsidR="00D86165">
        <w:rPr>
          <w:caps/>
        </w:rPr>
        <w:t>I don’t mean ketchup, gravy, hollandaise,</w:t>
      </w:r>
    </w:p>
    <w:p w14:paraId="4E2F3C25" w14:textId="77777777" w:rsidR="00D86165" w:rsidRDefault="00A70A9F" w:rsidP="00621DBE">
      <w:pPr>
        <w:spacing w:before="0" w:after="0"/>
        <w:ind w:left="2268" w:hanging="2268"/>
        <w:rPr>
          <w:caps/>
        </w:rPr>
      </w:pPr>
      <w:r>
        <w:rPr>
          <w:caps/>
        </w:rPr>
        <w:tab/>
      </w:r>
      <w:r w:rsidR="00D86165">
        <w:rPr>
          <w:caps/>
        </w:rPr>
        <w:t>No mustard, mint or mayonnaise,</w:t>
      </w:r>
    </w:p>
    <w:p w14:paraId="05234344" w14:textId="77777777" w:rsidR="00D86165" w:rsidRDefault="00A70A9F" w:rsidP="00621DBE">
      <w:pPr>
        <w:spacing w:before="0" w:after="0"/>
        <w:ind w:left="2268" w:hanging="2268"/>
        <w:rPr>
          <w:caps/>
        </w:rPr>
      </w:pPr>
      <w:r>
        <w:rPr>
          <w:caps/>
        </w:rPr>
        <w:tab/>
      </w:r>
      <w:r w:rsidR="00D86165">
        <w:rPr>
          <w:caps/>
        </w:rPr>
        <w:t>Tabasco, brown or Bolognese,</w:t>
      </w:r>
    </w:p>
    <w:p w14:paraId="34D849CA" w14:textId="77777777" w:rsidR="00D86165" w:rsidRDefault="00A70A9F" w:rsidP="00621DBE">
      <w:pPr>
        <w:spacing w:before="0" w:after="0"/>
        <w:ind w:left="2268" w:hanging="2268"/>
        <w:rPr>
          <w:caps/>
        </w:rPr>
      </w:pPr>
      <w:r>
        <w:rPr>
          <w:caps/>
        </w:rPr>
        <w:tab/>
      </w:r>
      <w:r w:rsidR="00D86165">
        <w:rPr>
          <w:caps/>
        </w:rPr>
        <w:t>They don’t have the force.</w:t>
      </w:r>
    </w:p>
    <w:p w14:paraId="6893AC29" w14:textId="77777777" w:rsidR="00D86165" w:rsidRDefault="00D86165" w:rsidP="00621DBE">
      <w:pPr>
        <w:spacing w:before="0" w:after="0"/>
        <w:ind w:left="2268" w:hanging="2268"/>
        <w:rPr>
          <w:caps/>
        </w:rPr>
      </w:pPr>
    </w:p>
    <w:p w14:paraId="0440A2AD" w14:textId="77777777" w:rsidR="00D86165" w:rsidRDefault="00A70A9F" w:rsidP="00621DBE">
      <w:pPr>
        <w:spacing w:before="0" w:after="0"/>
        <w:ind w:left="2268" w:hanging="2268"/>
        <w:rPr>
          <w:caps/>
        </w:rPr>
      </w:pPr>
      <w:r>
        <w:rPr>
          <w:caps/>
        </w:rPr>
        <w:tab/>
      </w:r>
      <w:r w:rsidR="00D86165">
        <w:rPr>
          <w:caps/>
        </w:rPr>
        <w:t>Anything impossible is possible of course</w:t>
      </w:r>
    </w:p>
    <w:p w14:paraId="3970EDD5" w14:textId="77777777" w:rsidR="009607E9" w:rsidRDefault="00A70A9F" w:rsidP="00621DBE">
      <w:pPr>
        <w:spacing w:before="0" w:after="0"/>
        <w:ind w:left="2268" w:hanging="2268"/>
        <w:rPr>
          <w:caps/>
        </w:rPr>
      </w:pPr>
      <w:r>
        <w:rPr>
          <w:caps/>
        </w:rPr>
        <w:tab/>
      </w:r>
      <w:r w:rsidR="00D86165">
        <w:rPr>
          <w:caps/>
        </w:rPr>
        <w:t xml:space="preserve">When you </w:t>
      </w:r>
    </w:p>
    <w:p w14:paraId="3EAD6B0A" w14:textId="6A59A61A" w:rsidR="00D86165" w:rsidRDefault="009607E9" w:rsidP="00621DBE">
      <w:pPr>
        <w:spacing w:before="0" w:after="0"/>
        <w:ind w:left="2268" w:hanging="2268"/>
        <w:rPr>
          <w:caps/>
        </w:rPr>
      </w:pPr>
      <w:r w:rsidRPr="009607E9">
        <w:rPr>
          <w:b/>
          <w:caps/>
        </w:rPr>
        <w:t>CHORUS:</w:t>
      </w:r>
      <w:r>
        <w:rPr>
          <w:caps/>
        </w:rPr>
        <w:tab/>
      </w:r>
      <w:r w:rsidR="00D86165">
        <w:rPr>
          <w:caps/>
        </w:rPr>
        <w:t>learn to squeeze the sauce!</w:t>
      </w:r>
    </w:p>
    <w:p w14:paraId="1DF02E36" w14:textId="7894E2E0" w:rsidR="00D86165" w:rsidRDefault="009607E9" w:rsidP="009607E9">
      <w:pPr>
        <w:spacing w:before="0" w:after="0"/>
        <w:ind w:left="2268" w:hanging="2268"/>
        <w:rPr>
          <w:caps/>
        </w:rPr>
      </w:pPr>
      <w:r w:rsidRPr="009607E9">
        <w:rPr>
          <w:b/>
          <w:caps/>
        </w:rPr>
        <w:t>ALL:</w:t>
      </w:r>
      <w:r>
        <w:rPr>
          <w:caps/>
        </w:rPr>
        <w:tab/>
      </w:r>
      <w:r w:rsidR="00D86165">
        <w:rPr>
          <w:caps/>
        </w:rPr>
        <w:t>(Squeeze the sauce!)</w:t>
      </w:r>
    </w:p>
    <w:p w14:paraId="22297D59" w14:textId="77777777" w:rsidR="00D86165" w:rsidRDefault="00D86165" w:rsidP="00621DBE">
      <w:pPr>
        <w:spacing w:before="0" w:after="0"/>
        <w:ind w:left="2268" w:hanging="2268"/>
      </w:pPr>
    </w:p>
    <w:p w14:paraId="2CBA8DDC" w14:textId="77777777" w:rsidR="00D86165" w:rsidRDefault="00D86165" w:rsidP="00621DBE">
      <w:pPr>
        <w:spacing w:before="0" w:after="0"/>
        <w:ind w:left="2268" w:hanging="2268"/>
      </w:pPr>
      <w:r>
        <w:tab/>
      </w:r>
      <w:r>
        <w:rPr>
          <w:b/>
          <w:bCs/>
          <w:i/>
          <w:iCs/>
        </w:rPr>
        <w:t>(shouted)</w:t>
      </w:r>
      <w:r>
        <w:rPr>
          <w:i/>
          <w:iCs/>
        </w:rPr>
        <w:t xml:space="preserve"> </w:t>
      </w:r>
      <w:r>
        <w:t>Here we go!</w:t>
      </w:r>
    </w:p>
    <w:p w14:paraId="0BE0F230" w14:textId="77777777" w:rsidR="00D86165" w:rsidRDefault="00D86165" w:rsidP="00D86165">
      <w:pPr>
        <w:ind w:left="2268" w:hanging="2268"/>
      </w:pPr>
    </w:p>
    <w:p w14:paraId="4FB7D6EE" w14:textId="77777777" w:rsidR="00D86165" w:rsidRDefault="00D86165" w:rsidP="00D86165">
      <w:pPr>
        <w:ind w:left="2268" w:hanging="2268"/>
        <w:rPr>
          <w:b/>
          <w:bCs/>
        </w:rPr>
      </w:pPr>
      <w:r>
        <w:rPr>
          <w:b/>
          <w:bCs/>
          <w:i/>
          <w:iCs/>
        </w:rPr>
        <w:t>(All dance and clap into new positions over the brief instrumental.)</w:t>
      </w:r>
    </w:p>
    <w:p w14:paraId="5ABD4AD7" w14:textId="77777777" w:rsidR="00D86165" w:rsidRDefault="00D86165" w:rsidP="00D86165">
      <w:pPr>
        <w:ind w:left="2268" w:hanging="2268"/>
      </w:pPr>
    </w:p>
    <w:p w14:paraId="2AED06E7" w14:textId="77777777" w:rsidR="00D86165" w:rsidRDefault="00D86165" w:rsidP="00621DBE">
      <w:pPr>
        <w:spacing w:before="0" w:after="0"/>
        <w:ind w:left="2268" w:hanging="2268"/>
        <w:rPr>
          <w:caps/>
        </w:rPr>
      </w:pPr>
      <w:r>
        <w:rPr>
          <w:rStyle w:val="CharName"/>
        </w:rPr>
        <w:t>ALL:</w:t>
      </w:r>
      <w:r w:rsidR="00A70A9F">
        <w:tab/>
      </w:r>
      <w:r>
        <w:rPr>
          <w:caps/>
        </w:rPr>
        <w:t>Flowing through the galaxy</w:t>
      </w:r>
    </w:p>
    <w:p w14:paraId="622E9BDD" w14:textId="77777777" w:rsidR="00D86165" w:rsidRDefault="00A70A9F" w:rsidP="00621DBE">
      <w:pPr>
        <w:spacing w:before="0" w:after="0"/>
        <w:ind w:left="2268" w:hanging="2268"/>
        <w:rPr>
          <w:caps/>
        </w:rPr>
      </w:pPr>
      <w:r>
        <w:rPr>
          <w:caps/>
        </w:rPr>
        <w:tab/>
      </w:r>
      <w:r w:rsidR="00D86165">
        <w:rPr>
          <w:caps/>
        </w:rPr>
        <w:t>Inside of you and me you’ll find a…</w:t>
      </w:r>
    </w:p>
    <w:p w14:paraId="311E6638" w14:textId="77777777" w:rsidR="00D86165" w:rsidRDefault="00A70A9F" w:rsidP="00621DBE">
      <w:pPr>
        <w:spacing w:before="0" w:after="0"/>
        <w:ind w:left="2268" w:hanging="2268"/>
        <w:rPr>
          <w:caps/>
        </w:rPr>
      </w:pPr>
      <w:r>
        <w:rPr>
          <w:caps/>
        </w:rPr>
        <w:tab/>
      </w:r>
      <w:r w:rsidR="00D86165">
        <w:rPr>
          <w:caps/>
        </w:rPr>
        <w:t>Mighty universal force!</w:t>
      </w:r>
    </w:p>
    <w:p w14:paraId="764452A0" w14:textId="77777777" w:rsidR="00D86165" w:rsidRDefault="00A70A9F" w:rsidP="00621DBE">
      <w:pPr>
        <w:spacing w:before="0" w:after="0"/>
        <w:ind w:left="2268" w:hanging="2268"/>
        <w:rPr>
          <w:caps/>
        </w:rPr>
      </w:pPr>
      <w:r>
        <w:rPr>
          <w:caps/>
        </w:rPr>
        <w:tab/>
      </w:r>
      <w:r w:rsidR="00D86165">
        <w:rPr>
          <w:caps/>
        </w:rPr>
        <w:t>Anything impossible is possible of course</w:t>
      </w:r>
    </w:p>
    <w:p w14:paraId="3622ADA0" w14:textId="77777777" w:rsidR="00D86165" w:rsidRDefault="00A70A9F" w:rsidP="00621DBE">
      <w:pPr>
        <w:spacing w:before="0" w:after="0"/>
        <w:ind w:left="2268" w:hanging="2268"/>
        <w:rPr>
          <w:caps/>
        </w:rPr>
      </w:pPr>
      <w:r>
        <w:rPr>
          <w:caps/>
        </w:rPr>
        <w:tab/>
      </w:r>
      <w:r w:rsidR="00D86165">
        <w:rPr>
          <w:caps/>
        </w:rPr>
        <w:t>When you - learn to squeeze the sauce!</w:t>
      </w:r>
    </w:p>
    <w:p w14:paraId="6B6BA35F" w14:textId="77777777" w:rsidR="00D86165" w:rsidRDefault="00D86165" w:rsidP="00621DBE">
      <w:pPr>
        <w:spacing w:before="0" w:after="0"/>
        <w:ind w:left="2268" w:hanging="2268"/>
        <w:rPr>
          <w:caps/>
        </w:rPr>
      </w:pPr>
    </w:p>
    <w:p w14:paraId="1B6761F5" w14:textId="77777777" w:rsidR="00D86165" w:rsidRDefault="00A70A9F" w:rsidP="00621DBE">
      <w:pPr>
        <w:spacing w:before="0" w:after="0"/>
        <w:ind w:left="2268" w:hanging="2268"/>
        <w:rPr>
          <w:caps/>
        </w:rPr>
      </w:pPr>
      <w:r>
        <w:rPr>
          <w:caps/>
        </w:rPr>
        <w:tab/>
      </w:r>
      <w:r w:rsidR="00D86165">
        <w:rPr>
          <w:caps/>
        </w:rPr>
        <w:t>I don’t mean ketchup, gravy, hollandaise,</w:t>
      </w:r>
    </w:p>
    <w:p w14:paraId="6825C3F3" w14:textId="77777777" w:rsidR="00D86165" w:rsidRDefault="00A70A9F" w:rsidP="00621DBE">
      <w:pPr>
        <w:spacing w:before="0" w:after="0"/>
        <w:ind w:left="2268" w:hanging="2268"/>
        <w:rPr>
          <w:caps/>
        </w:rPr>
      </w:pPr>
      <w:r>
        <w:rPr>
          <w:caps/>
        </w:rPr>
        <w:tab/>
      </w:r>
      <w:r w:rsidR="00D86165">
        <w:rPr>
          <w:caps/>
        </w:rPr>
        <w:t>No mustard, mint or mayonnaise,</w:t>
      </w:r>
    </w:p>
    <w:p w14:paraId="0BDB3A37" w14:textId="77777777" w:rsidR="00D86165" w:rsidRDefault="00A70A9F" w:rsidP="00621DBE">
      <w:pPr>
        <w:spacing w:before="0" w:after="0"/>
        <w:ind w:left="2268" w:hanging="2268"/>
        <w:rPr>
          <w:caps/>
        </w:rPr>
      </w:pPr>
      <w:r>
        <w:rPr>
          <w:caps/>
        </w:rPr>
        <w:tab/>
      </w:r>
      <w:r w:rsidR="00D86165">
        <w:rPr>
          <w:caps/>
        </w:rPr>
        <w:t>Tabasco, brown or Bolognese,</w:t>
      </w:r>
    </w:p>
    <w:p w14:paraId="745509E6" w14:textId="77777777" w:rsidR="00D86165" w:rsidRDefault="00A70A9F" w:rsidP="00621DBE">
      <w:pPr>
        <w:spacing w:before="0" w:after="0"/>
        <w:ind w:left="2268" w:hanging="2268"/>
        <w:rPr>
          <w:caps/>
        </w:rPr>
      </w:pPr>
      <w:r>
        <w:rPr>
          <w:caps/>
        </w:rPr>
        <w:tab/>
      </w:r>
      <w:r w:rsidR="00D86165">
        <w:rPr>
          <w:caps/>
        </w:rPr>
        <w:t>They don’t have the force.</w:t>
      </w:r>
    </w:p>
    <w:p w14:paraId="7D69A60D" w14:textId="77777777" w:rsidR="00D86165" w:rsidRDefault="00A70A9F" w:rsidP="00621DBE">
      <w:pPr>
        <w:spacing w:before="0" w:after="0"/>
        <w:ind w:left="2268" w:hanging="2268"/>
        <w:rPr>
          <w:caps/>
        </w:rPr>
      </w:pPr>
      <w:r>
        <w:rPr>
          <w:caps/>
        </w:rPr>
        <w:tab/>
      </w:r>
      <w:r w:rsidR="00D86165">
        <w:rPr>
          <w:caps/>
        </w:rPr>
        <w:t>Anything impossible is possible of course</w:t>
      </w:r>
    </w:p>
    <w:p w14:paraId="59143755" w14:textId="77777777" w:rsidR="00D86165" w:rsidRDefault="00A70A9F" w:rsidP="00621DBE">
      <w:pPr>
        <w:spacing w:before="0" w:after="0"/>
        <w:ind w:left="2268" w:hanging="2268"/>
        <w:rPr>
          <w:caps/>
        </w:rPr>
      </w:pPr>
      <w:r>
        <w:rPr>
          <w:caps/>
        </w:rPr>
        <w:tab/>
      </w:r>
      <w:r w:rsidR="00D86165">
        <w:rPr>
          <w:caps/>
        </w:rPr>
        <w:t>When you - learn to squeeze the sauce!</w:t>
      </w:r>
    </w:p>
    <w:p w14:paraId="779BA665" w14:textId="77777777" w:rsidR="00D86165" w:rsidRDefault="00A70A9F" w:rsidP="00621DBE">
      <w:pPr>
        <w:spacing w:before="0" w:after="0"/>
        <w:ind w:left="2268" w:hanging="2268"/>
        <w:rPr>
          <w:caps/>
        </w:rPr>
      </w:pPr>
      <w:r>
        <w:rPr>
          <w:caps/>
        </w:rPr>
        <w:tab/>
      </w:r>
      <w:r w:rsidR="00D86165">
        <w:rPr>
          <w:caps/>
        </w:rPr>
        <w:t>(Squeeze the sauce!)</w:t>
      </w:r>
    </w:p>
    <w:p w14:paraId="294B6DD3" w14:textId="77777777" w:rsidR="00D86165" w:rsidRDefault="00D86165" w:rsidP="00D86165">
      <w:pPr>
        <w:ind w:left="2268" w:hanging="2268"/>
      </w:pPr>
    </w:p>
    <w:p w14:paraId="4DC0F851" w14:textId="77777777" w:rsidR="00D86165" w:rsidRDefault="00D86165" w:rsidP="00D86165">
      <w:pPr>
        <w:ind w:left="2268" w:hanging="2268"/>
        <w:rPr>
          <w:b/>
          <w:bCs/>
          <w:i/>
          <w:iCs/>
        </w:rPr>
      </w:pPr>
      <w:r>
        <w:rPr>
          <w:b/>
          <w:bCs/>
          <w:i/>
          <w:iCs/>
        </w:rPr>
        <w:t>(Luke approaches Yoga and speaks with him whilst the chorus gather round.)</w:t>
      </w:r>
    </w:p>
    <w:p w14:paraId="7F030BE5" w14:textId="77777777" w:rsidR="00D86165" w:rsidRDefault="00D86165" w:rsidP="00D86165">
      <w:pPr>
        <w:ind w:left="2268" w:hanging="2268"/>
      </w:pPr>
    </w:p>
    <w:p w14:paraId="32EC538B" w14:textId="6FF75C40" w:rsidR="00D86165" w:rsidRDefault="00D86165" w:rsidP="00621DBE">
      <w:pPr>
        <w:ind w:left="2268" w:hanging="2268"/>
      </w:pPr>
      <w:r>
        <w:rPr>
          <w:rStyle w:val="CharName"/>
        </w:rPr>
        <w:t>LUKE:</w:t>
      </w:r>
      <w:r w:rsidR="00621DBE">
        <w:tab/>
      </w:r>
      <w:r>
        <w:t xml:space="preserve">So, tell me, Lord Yoga, can I learn to squeeze </w:t>
      </w:r>
      <w:r w:rsidR="009D3828">
        <w:t>The Sauce</w:t>
      </w:r>
      <w:r>
        <w:t>?</w:t>
      </w:r>
    </w:p>
    <w:p w14:paraId="2F4DBF02" w14:textId="77777777" w:rsidR="00D86165" w:rsidRDefault="00D86165" w:rsidP="00D86165">
      <w:pPr>
        <w:ind w:left="2268" w:hanging="2268"/>
      </w:pPr>
      <w:r>
        <w:rPr>
          <w:rStyle w:val="CharName"/>
        </w:rPr>
        <w:t>YOGA:</w:t>
      </w:r>
      <w:r w:rsidR="00621DBE">
        <w:tab/>
      </w:r>
      <w:r>
        <w:t>Ah, learn you must, young Warmwater, and learn you will!</w:t>
      </w:r>
    </w:p>
    <w:p w14:paraId="54A57C74" w14:textId="77777777" w:rsidR="00D86165" w:rsidRDefault="00D86165" w:rsidP="00D86165">
      <w:pPr>
        <w:ind w:left="2268" w:hanging="2268"/>
      </w:pPr>
    </w:p>
    <w:p w14:paraId="6BA447FA" w14:textId="77777777" w:rsidR="00D86165" w:rsidRDefault="00D86165" w:rsidP="00D86165">
      <w:pPr>
        <w:ind w:left="2268" w:hanging="2268"/>
        <w:rPr>
          <w:b/>
          <w:bCs/>
          <w:i/>
          <w:iCs/>
        </w:rPr>
      </w:pPr>
      <w:r>
        <w:rPr>
          <w:b/>
          <w:bCs/>
          <w:i/>
          <w:iCs/>
        </w:rPr>
        <w:t>(The chorus lean in and clap as Yoga performs his explanatory rap.)</w:t>
      </w:r>
    </w:p>
    <w:p w14:paraId="186A39DC" w14:textId="77777777" w:rsidR="00D86165" w:rsidRDefault="00D86165" w:rsidP="00D86165">
      <w:pPr>
        <w:ind w:left="2268" w:hanging="2268"/>
      </w:pPr>
    </w:p>
    <w:p w14:paraId="3E3A6019" w14:textId="77777777" w:rsidR="00D86165" w:rsidRDefault="00D86165" w:rsidP="00621DBE">
      <w:pPr>
        <w:spacing w:before="0" w:after="0"/>
        <w:ind w:left="2268" w:hanging="2268"/>
        <w:rPr>
          <w:caps/>
        </w:rPr>
      </w:pPr>
      <w:r>
        <w:rPr>
          <w:rStyle w:val="CharName"/>
        </w:rPr>
        <w:t>YOGA:</w:t>
      </w:r>
      <w:r w:rsidR="00621DBE">
        <w:tab/>
      </w:r>
      <w:r>
        <w:rPr>
          <w:caps/>
        </w:rPr>
        <w:t>Apprentices cross galaxies</w:t>
      </w:r>
    </w:p>
    <w:p w14:paraId="60857B3E" w14:textId="77777777" w:rsidR="00D86165" w:rsidRDefault="00621DBE" w:rsidP="00621DBE">
      <w:pPr>
        <w:spacing w:before="0" w:after="0"/>
        <w:ind w:left="2268" w:hanging="2268"/>
        <w:rPr>
          <w:caps/>
        </w:rPr>
      </w:pPr>
      <w:r>
        <w:rPr>
          <w:caps/>
        </w:rPr>
        <w:tab/>
      </w:r>
      <w:r w:rsidR="00D86165">
        <w:rPr>
          <w:caps/>
        </w:rPr>
        <w:t>They want to seize my expertise</w:t>
      </w:r>
    </w:p>
    <w:p w14:paraId="7BD5E365" w14:textId="77777777" w:rsidR="00D86165" w:rsidRDefault="00621DBE" w:rsidP="00621DBE">
      <w:pPr>
        <w:spacing w:before="0" w:after="0"/>
        <w:ind w:left="2268" w:hanging="2268"/>
        <w:rPr>
          <w:caps/>
        </w:rPr>
      </w:pPr>
      <w:r>
        <w:tab/>
      </w:r>
      <w:r w:rsidR="00D86165">
        <w:rPr>
          <w:caps/>
        </w:rPr>
        <w:t>And folk like these cry “Yoga, please,</w:t>
      </w:r>
    </w:p>
    <w:p w14:paraId="57818CC8" w14:textId="77777777" w:rsidR="00D86165" w:rsidRDefault="00D86165" w:rsidP="00621DBE">
      <w:pPr>
        <w:spacing w:before="0" w:after="0"/>
        <w:ind w:left="2268" w:hanging="2268"/>
      </w:pPr>
    </w:p>
    <w:p w14:paraId="2002AE7F" w14:textId="77777777" w:rsidR="00D86165" w:rsidRDefault="00D86165" w:rsidP="00621DBE">
      <w:pPr>
        <w:spacing w:before="0" w:after="0"/>
        <w:ind w:left="2268" w:hanging="2268"/>
        <w:rPr>
          <w:caps/>
        </w:rPr>
      </w:pPr>
      <w:r>
        <w:rPr>
          <w:rStyle w:val="CharName"/>
        </w:rPr>
        <w:t>ALL:</w:t>
      </w:r>
      <w:r>
        <w:tab/>
      </w:r>
      <w:r>
        <w:rPr>
          <w:b/>
          <w:bCs/>
          <w:i/>
          <w:iCs/>
        </w:rPr>
        <w:t>(shouted)</w:t>
      </w:r>
      <w:r>
        <w:rPr>
          <w:i/>
          <w:iCs/>
        </w:rPr>
        <w:t xml:space="preserve"> </w:t>
      </w:r>
      <w:r>
        <w:rPr>
          <w:caps/>
        </w:rPr>
        <w:t>We want to squeeze the sauce!”</w:t>
      </w:r>
    </w:p>
    <w:p w14:paraId="21ED0FD0" w14:textId="77777777" w:rsidR="00D86165" w:rsidRDefault="00D86165" w:rsidP="00621DBE">
      <w:pPr>
        <w:spacing w:before="0" w:after="0"/>
        <w:ind w:left="2268" w:hanging="2268"/>
      </w:pPr>
    </w:p>
    <w:p w14:paraId="1E845197" w14:textId="77777777" w:rsidR="00D86165" w:rsidRDefault="00D86165" w:rsidP="00621DBE">
      <w:pPr>
        <w:spacing w:before="0" w:after="0"/>
        <w:ind w:left="2268" w:hanging="2268"/>
        <w:rPr>
          <w:caps/>
        </w:rPr>
      </w:pPr>
      <w:r>
        <w:rPr>
          <w:rStyle w:val="CharName"/>
        </w:rPr>
        <w:t>YOGA:</w:t>
      </w:r>
      <w:r>
        <w:tab/>
      </w:r>
      <w:r>
        <w:rPr>
          <w:caps/>
        </w:rPr>
        <w:t>Like ONE, TWO, THREES, AND “ABC”S</w:t>
      </w:r>
    </w:p>
    <w:p w14:paraId="553ADC14" w14:textId="77777777" w:rsidR="00D86165" w:rsidRDefault="00621DBE" w:rsidP="00621DBE">
      <w:pPr>
        <w:spacing w:before="0" w:after="0"/>
        <w:ind w:left="2268" w:hanging="2268"/>
        <w:rPr>
          <w:caps/>
        </w:rPr>
      </w:pPr>
      <w:r>
        <w:rPr>
          <w:caps/>
        </w:rPr>
        <w:tab/>
      </w:r>
      <w:r w:rsidR="00D86165">
        <w:rPr>
          <w:caps/>
        </w:rPr>
        <w:t>You’ll learn with ease, it’s just a breeze</w:t>
      </w:r>
    </w:p>
    <w:p w14:paraId="4E19DD62" w14:textId="77777777" w:rsidR="00D86165" w:rsidRDefault="00621DBE" w:rsidP="00621DBE">
      <w:pPr>
        <w:spacing w:before="0" w:after="0"/>
        <w:ind w:left="2268" w:hanging="2268"/>
        <w:rPr>
          <w:caps/>
        </w:rPr>
      </w:pPr>
      <w:r>
        <w:rPr>
          <w:caps/>
        </w:rPr>
        <w:tab/>
      </w:r>
      <w:r w:rsidR="00D86165">
        <w:rPr>
          <w:caps/>
        </w:rPr>
        <w:t>So bend your knees at ten degrees</w:t>
      </w:r>
    </w:p>
    <w:p w14:paraId="514EC494" w14:textId="77777777" w:rsidR="00D86165" w:rsidRDefault="00D86165" w:rsidP="00621DBE">
      <w:pPr>
        <w:spacing w:before="0" w:after="0"/>
        <w:ind w:left="2268" w:hanging="2268"/>
      </w:pPr>
    </w:p>
    <w:p w14:paraId="55D842A6" w14:textId="77777777" w:rsidR="00D86165" w:rsidRDefault="00D86165" w:rsidP="00621DBE">
      <w:pPr>
        <w:spacing w:before="0" w:after="0"/>
        <w:ind w:left="2268" w:hanging="2268"/>
        <w:rPr>
          <w:caps/>
        </w:rPr>
      </w:pPr>
      <w:r>
        <w:rPr>
          <w:rStyle w:val="CharName"/>
        </w:rPr>
        <w:t>ALL:</w:t>
      </w:r>
      <w:r>
        <w:tab/>
      </w:r>
      <w:r>
        <w:rPr>
          <w:b/>
          <w:bCs/>
          <w:i/>
          <w:iCs/>
        </w:rPr>
        <w:t>(shouted)</w:t>
      </w:r>
      <w:r>
        <w:rPr>
          <w:i/>
          <w:iCs/>
        </w:rPr>
        <w:t xml:space="preserve"> </w:t>
      </w:r>
      <w:r>
        <w:rPr>
          <w:caps/>
        </w:rPr>
        <w:t>And try to squeeze the sauce!</w:t>
      </w:r>
    </w:p>
    <w:p w14:paraId="6481AED2" w14:textId="77777777" w:rsidR="00D86165" w:rsidRDefault="00D86165" w:rsidP="00D86165">
      <w:pPr>
        <w:ind w:left="2268" w:hanging="2268"/>
      </w:pPr>
    </w:p>
    <w:p w14:paraId="5E1CAA4B" w14:textId="77777777" w:rsidR="00D86165" w:rsidRDefault="00D86165" w:rsidP="00D86165">
      <w:pPr>
        <w:rPr>
          <w:b/>
          <w:bCs/>
          <w:i/>
          <w:iCs/>
        </w:rPr>
      </w:pPr>
      <w:r>
        <w:rPr>
          <w:b/>
          <w:bCs/>
          <w:i/>
          <w:iCs/>
        </w:rPr>
        <w:t>(Yoga instructs his apprentices who bend knees, clench their fists &amp; groan as they squeeze on command.)</w:t>
      </w:r>
    </w:p>
    <w:p w14:paraId="0CBDF0B1" w14:textId="77777777" w:rsidR="00D86165" w:rsidRDefault="00D86165" w:rsidP="00D86165">
      <w:pPr>
        <w:ind w:left="2268" w:hanging="2268"/>
      </w:pPr>
    </w:p>
    <w:p w14:paraId="6DC769ED" w14:textId="77777777" w:rsidR="00D86165" w:rsidRDefault="00D86165" w:rsidP="00D86165">
      <w:pPr>
        <w:ind w:left="2268" w:hanging="2268"/>
      </w:pPr>
      <w:r>
        <w:rPr>
          <w:rStyle w:val="CharName"/>
        </w:rPr>
        <w:t>YOGA:</w:t>
      </w:r>
      <w:r w:rsidR="00621DBE">
        <w:tab/>
      </w:r>
      <w:r>
        <w:t>Now squeeze!</w:t>
      </w:r>
    </w:p>
    <w:p w14:paraId="163788B6" w14:textId="77777777" w:rsidR="00D86165" w:rsidRDefault="00D86165" w:rsidP="00D86165">
      <w:pPr>
        <w:ind w:left="2268" w:hanging="2268"/>
      </w:pPr>
    </w:p>
    <w:p w14:paraId="6B8458E6" w14:textId="77777777" w:rsidR="00D86165" w:rsidRDefault="00D86165" w:rsidP="00D86165">
      <w:pPr>
        <w:ind w:left="2268" w:hanging="2268"/>
      </w:pPr>
      <w:r>
        <w:rPr>
          <w:rStyle w:val="CharName"/>
        </w:rPr>
        <w:t>ALL:</w:t>
      </w:r>
      <w:r w:rsidR="00621DBE">
        <w:tab/>
      </w:r>
      <w:r>
        <w:rPr>
          <w:b/>
          <w:bCs/>
          <w:i/>
          <w:iCs/>
        </w:rPr>
        <w:t>(squeezing)</w:t>
      </w:r>
      <w:r>
        <w:rPr>
          <w:i/>
          <w:iCs/>
        </w:rPr>
        <w:t xml:space="preserve"> </w:t>
      </w:r>
      <w:r>
        <w:t>Ugh!</w:t>
      </w:r>
    </w:p>
    <w:p w14:paraId="4F5364E4" w14:textId="77777777" w:rsidR="00D86165" w:rsidRDefault="00D86165" w:rsidP="00D86165">
      <w:pPr>
        <w:ind w:left="2268" w:hanging="2268"/>
      </w:pPr>
    </w:p>
    <w:p w14:paraId="4D526A0D" w14:textId="77777777" w:rsidR="00D86165" w:rsidRDefault="00D86165" w:rsidP="00D86165">
      <w:pPr>
        <w:ind w:left="2268" w:hanging="2268"/>
      </w:pPr>
      <w:r>
        <w:rPr>
          <w:rStyle w:val="CharName"/>
        </w:rPr>
        <w:t>YOGA:</w:t>
      </w:r>
      <w:r w:rsidR="00621DBE">
        <w:tab/>
      </w:r>
      <w:r>
        <w:t xml:space="preserve">Just squeeze!  </w:t>
      </w:r>
    </w:p>
    <w:p w14:paraId="6DBB4BC9" w14:textId="77777777" w:rsidR="00D86165" w:rsidRDefault="00D86165" w:rsidP="00D86165">
      <w:pPr>
        <w:ind w:left="2268" w:hanging="2268"/>
      </w:pPr>
    </w:p>
    <w:p w14:paraId="455760C5" w14:textId="77777777" w:rsidR="00D86165" w:rsidRDefault="00D86165" w:rsidP="00D86165">
      <w:pPr>
        <w:ind w:left="2268" w:hanging="2268"/>
      </w:pPr>
      <w:r>
        <w:rPr>
          <w:rStyle w:val="CharName"/>
        </w:rPr>
        <w:t>ALL:</w:t>
      </w:r>
      <w:r>
        <w:tab/>
      </w:r>
      <w:r>
        <w:rPr>
          <w:b/>
          <w:bCs/>
          <w:i/>
          <w:iCs/>
        </w:rPr>
        <w:t>(louder)</w:t>
      </w:r>
      <w:r>
        <w:rPr>
          <w:i/>
          <w:iCs/>
        </w:rPr>
        <w:t xml:space="preserve"> </w:t>
      </w:r>
      <w:r>
        <w:t>Ugh!</w:t>
      </w:r>
    </w:p>
    <w:p w14:paraId="44283E0F" w14:textId="77777777" w:rsidR="00D86165" w:rsidRDefault="00D86165" w:rsidP="00D86165">
      <w:pPr>
        <w:ind w:left="2268" w:hanging="2268"/>
      </w:pPr>
    </w:p>
    <w:p w14:paraId="56E18CC8" w14:textId="77777777" w:rsidR="00D86165" w:rsidRDefault="00D86165" w:rsidP="00D86165">
      <w:pPr>
        <w:ind w:left="2268" w:hanging="2268"/>
      </w:pPr>
      <w:r>
        <w:rPr>
          <w:rStyle w:val="CharName"/>
        </w:rPr>
        <w:t>YOGA:</w:t>
      </w:r>
      <w:r w:rsidR="00621DBE">
        <w:tab/>
      </w:r>
      <w:r>
        <w:t>Yes squeeze!</w:t>
      </w:r>
    </w:p>
    <w:p w14:paraId="25E2AB80" w14:textId="77777777" w:rsidR="00D86165" w:rsidRDefault="00D86165" w:rsidP="00D86165">
      <w:pPr>
        <w:ind w:left="2268" w:hanging="2268"/>
      </w:pPr>
    </w:p>
    <w:p w14:paraId="03DA14FC" w14:textId="77777777" w:rsidR="00D86165" w:rsidRDefault="00D86165" w:rsidP="00D86165">
      <w:pPr>
        <w:ind w:left="2268" w:hanging="2268"/>
      </w:pPr>
      <w:r>
        <w:rPr>
          <w:rStyle w:val="CharName"/>
        </w:rPr>
        <w:t>ALL:</w:t>
      </w:r>
      <w:r>
        <w:tab/>
      </w:r>
      <w:r>
        <w:rPr>
          <w:b/>
          <w:bCs/>
          <w:i/>
          <w:iCs/>
        </w:rPr>
        <w:t>(a big, long final squeeze)</w:t>
      </w:r>
      <w:r>
        <w:rPr>
          <w:i/>
          <w:iCs/>
        </w:rPr>
        <w:t xml:space="preserve"> </w:t>
      </w:r>
      <w:r>
        <w:t>Uuggghhh!</w:t>
      </w:r>
    </w:p>
    <w:p w14:paraId="6063C5F6" w14:textId="77777777" w:rsidR="00D86165" w:rsidRDefault="00D86165" w:rsidP="00D86165">
      <w:pPr>
        <w:ind w:left="2268" w:hanging="2268"/>
      </w:pPr>
    </w:p>
    <w:p w14:paraId="6EAE53F8" w14:textId="77777777" w:rsidR="00D86165" w:rsidRDefault="00D86165" w:rsidP="00D86165">
      <w:pPr>
        <w:rPr>
          <w:b/>
          <w:bCs/>
          <w:i/>
          <w:iCs/>
        </w:rPr>
      </w:pPr>
      <w:r>
        <w:rPr>
          <w:b/>
          <w:bCs/>
          <w:i/>
          <w:iCs/>
        </w:rPr>
        <w:t>(As they perform the final long squeeze, all stare at Gordon on the plinth. Whilst hidden beneath the cloth during the song he has been exchanged for the large Gordon pot plant puppet which now comes to life and is revealed as the cloth falls away.)</w:t>
      </w:r>
    </w:p>
    <w:p w14:paraId="02D0A3A4" w14:textId="77777777" w:rsidR="009607E9" w:rsidRDefault="009607E9" w:rsidP="00D86165">
      <w:pPr>
        <w:rPr>
          <w:b/>
          <w:bCs/>
          <w:i/>
          <w:iCs/>
        </w:rPr>
      </w:pPr>
    </w:p>
    <w:p w14:paraId="71B45065" w14:textId="77777777" w:rsidR="00D86165" w:rsidRDefault="00D86165" w:rsidP="00B25794">
      <w:pPr>
        <w:ind w:left="2268" w:hanging="2268"/>
      </w:pPr>
      <w:r>
        <w:rPr>
          <w:rStyle w:val="CharName"/>
        </w:rPr>
        <w:t>YOGA:</w:t>
      </w:r>
      <w:r w:rsidR="00621DBE">
        <w:tab/>
      </w:r>
      <w:r>
        <w:t>Succeed you did!</w:t>
      </w:r>
    </w:p>
    <w:p w14:paraId="2D7D1C57" w14:textId="77777777" w:rsidR="00B25794" w:rsidRDefault="00B25794" w:rsidP="00B25794">
      <w:pPr>
        <w:ind w:left="2268" w:hanging="2268"/>
      </w:pPr>
    </w:p>
    <w:p w14:paraId="33B513F1" w14:textId="77777777" w:rsidR="00D86165" w:rsidRDefault="00D86165" w:rsidP="00D86165">
      <w:pPr>
        <w:ind w:left="2268" w:hanging="2268"/>
      </w:pPr>
      <w:r>
        <w:rPr>
          <w:rStyle w:val="CharName"/>
        </w:rPr>
        <w:t>ALL:</w:t>
      </w:r>
      <w:r w:rsidR="00621DBE">
        <w:t xml:space="preserve"> </w:t>
      </w:r>
      <w:r w:rsidR="00621DBE">
        <w:tab/>
      </w:r>
      <w:r>
        <w:t>Hooray!</w:t>
      </w:r>
    </w:p>
    <w:p w14:paraId="19130276" w14:textId="77777777" w:rsidR="001F1FCC" w:rsidRDefault="001F1FCC" w:rsidP="00D86165">
      <w:pPr>
        <w:ind w:left="2268" w:hanging="2268"/>
      </w:pPr>
    </w:p>
    <w:p w14:paraId="44CAD254" w14:textId="77777777" w:rsidR="00D86165" w:rsidRPr="00621DBE" w:rsidRDefault="00D86165" w:rsidP="00621DBE">
      <w:r>
        <w:rPr>
          <w:b/>
          <w:bCs/>
          <w:i/>
          <w:iCs/>
        </w:rPr>
        <w:t>(All cheer, dance and clap into new positions over the brief instrumental. Gordon dances and sings along on his plinth.)</w:t>
      </w:r>
    </w:p>
    <w:p w14:paraId="33F3A8D3" w14:textId="77777777" w:rsidR="00D86165" w:rsidRDefault="00D86165" w:rsidP="00D86165">
      <w:pPr>
        <w:ind w:left="2268" w:hanging="2268"/>
      </w:pPr>
    </w:p>
    <w:p w14:paraId="25A064FF" w14:textId="77777777" w:rsidR="00D86165" w:rsidRDefault="00D86165" w:rsidP="00621DBE">
      <w:pPr>
        <w:spacing w:before="0" w:after="0"/>
        <w:ind w:left="2268" w:hanging="2268"/>
        <w:rPr>
          <w:caps/>
        </w:rPr>
      </w:pPr>
      <w:r>
        <w:rPr>
          <w:rStyle w:val="CharName"/>
        </w:rPr>
        <w:t>ALL:</w:t>
      </w:r>
      <w:r w:rsidR="00621DBE">
        <w:tab/>
      </w:r>
      <w:r>
        <w:rPr>
          <w:caps/>
        </w:rPr>
        <w:t>Flowing through the galaxy</w:t>
      </w:r>
    </w:p>
    <w:p w14:paraId="154F42E9" w14:textId="77777777" w:rsidR="00D86165" w:rsidRDefault="00621DBE" w:rsidP="00621DBE">
      <w:pPr>
        <w:spacing w:before="0" w:after="0"/>
        <w:ind w:left="2268" w:hanging="2268"/>
        <w:rPr>
          <w:caps/>
        </w:rPr>
      </w:pPr>
      <w:r>
        <w:rPr>
          <w:caps/>
        </w:rPr>
        <w:tab/>
      </w:r>
      <w:r w:rsidR="00D86165">
        <w:rPr>
          <w:caps/>
        </w:rPr>
        <w:t>Inside of you and me you’ll find a…</w:t>
      </w:r>
    </w:p>
    <w:p w14:paraId="1CC6A7EF" w14:textId="77777777" w:rsidR="00D86165" w:rsidRDefault="00621DBE" w:rsidP="00621DBE">
      <w:pPr>
        <w:spacing w:before="0" w:after="0"/>
        <w:ind w:left="2268" w:hanging="2268"/>
        <w:rPr>
          <w:caps/>
        </w:rPr>
      </w:pPr>
      <w:r>
        <w:rPr>
          <w:caps/>
        </w:rPr>
        <w:tab/>
      </w:r>
      <w:r w:rsidR="00D86165">
        <w:rPr>
          <w:caps/>
        </w:rPr>
        <w:t>Mighty universal force!</w:t>
      </w:r>
    </w:p>
    <w:p w14:paraId="0C2533A6" w14:textId="77777777" w:rsidR="00D86165" w:rsidRDefault="00621DBE" w:rsidP="00621DBE">
      <w:pPr>
        <w:spacing w:before="0" w:after="0"/>
        <w:ind w:left="2268" w:hanging="2268"/>
        <w:rPr>
          <w:caps/>
        </w:rPr>
      </w:pPr>
      <w:r>
        <w:rPr>
          <w:caps/>
        </w:rPr>
        <w:tab/>
      </w:r>
      <w:r w:rsidR="00D86165">
        <w:rPr>
          <w:caps/>
        </w:rPr>
        <w:t>Anything impossible is possible of course</w:t>
      </w:r>
    </w:p>
    <w:p w14:paraId="0A3B2726" w14:textId="77777777" w:rsidR="00D86165" w:rsidRDefault="00621DBE" w:rsidP="00621DBE">
      <w:pPr>
        <w:spacing w:before="0" w:after="0"/>
        <w:ind w:left="2268" w:hanging="2268"/>
        <w:rPr>
          <w:caps/>
        </w:rPr>
      </w:pPr>
      <w:r>
        <w:rPr>
          <w:caps/>
        </w:rPr>
        <w:tab/>
      </w:r>
      <w:r w:rsidR="00D86165">
        <w:rPr>
          <w:caps/>
        </w:rPr>
        <w:t>When you - learn to squeeze the sauce!</w:t>
      </w:r>
    </w:p>
    <w:p w14:paraId="19226C39" w14:textId="57D2EA7B" w:rsidR="009607E9" w:rsidRDefault="009607E9" w:rsidP="009607E9">
      <w:pPr>
        <w:spacing w:before="0" w:after="0"/>
        <w:ind w:left="2268" w:hanging="2268"/>
        <w:rPr>
          <w:caps/>
        </w:rPr>
      </w:pPr>
      <w:r>
        <w:rPr>
          <w:caps/>
        </w:rPr>
        <w:tab/>
        <w:t>(Squeeze the sauce!)</w:t>
      </w:r>
    </w:p>
    <w:p w14:paraId="1A5986FE" w14:textId="77777777" w:rsidR="00D86165" w:rsidRDefault="00D86165" w:rsidP="00621DBE">
      <w:pPr>
        <w:spacing w:before="0" w:after="0"/>
        <w:ind w:left="2268" w:hanging="2268"/>
        <w:rPr>
          <w:caps/>
        </w:rPr>
      </w:pPr>
      <w:r>
        <w:rPr>
          <w:caps/>
        </w:rPr>
        <w:t> </w:t>
      </w:r>
    </w:p>
    <w:p w14:paraId="779C7BDD" w14:textId="77777777" w:rsidR="00D86165" w:rsidRDefault="00621DBE" w:rsidP="00621DBE">
      <w:pPr>
        <w:spacing w:before="0" w:after="0"/>
        <w:ind w:left="2268" w:hanging="2268"/>
        <w:rPr>
          <w:caps/>
        </w:rPr>
      </w:pPr>
      <w:r>
        <w:rPr>
          <w:caps/>
        </w:rPr>
        <w:tab/>
      </w:r>
      <w:r w:rsidR="00D86165">
        <w:rPr>
          <w:caps/>
        </w:rPr>
        <w:t>I don’t mean ketchup, gravy, hollandaise,</w:t>
      </w:r>
    </w:p>
    <w:p w14:paraId="4948B2F6" w14:textId="77777777" w:rsidR="00D86165" w:rsidRDefault="00621DBE" w:rsidP="00621DBE">
      <w:pPr>
        <w:spacing w:before="0" w:after="0"/>
        <w:ind w:left="2268" w:hanging="2268"/>
        <w:rPr>
          <w:caps/>
        </w:rPr>
      </w:pPr>
      <w:r>
        <w:rPr>
          <w:caps/>
        </w:rPr>
        <w:tab/>
      </w:r>
      <w:r w:rsidR="00D86165">
        <w:rPr>
          <w:caps/>
        </w:rPr>
        <w:t>No mustard, mint or mayonnaise,</w:t>
      </w:r>
    </w:p>
    <w:p w14:paraId="050673F1" w14:textId="77777777" w:rsidR="00D86165" w:rsidRDefault="00621DBE" w:rsidP="00621DBE">
      <w:pPr>
        <w:spacing w:before="0" w:after="0"/>
        <w:ind w:left="2268" w:hanging="2268"/>
        <w:rPr>
          <w:caps/>
        </w:rPr>
      </w:pPr>
      <w:r>
        <w:rPr>
          <w:caps/>
        </w:rPr>
        <w:tab/>
      </w:r>
      <w:r w:rsidR="00D86165">
        <w:rPr>
          <w:caps/>
        </w:rPr>
        <w:t>Tabasco, brown or Bolognese,</w:t>
      </w:r>
    </w:p>
    <w:p w14:paraId="639A9F98" w14:textId="77777777" w:rsidR="00D86165" w:rsidRDefault="00621DBE" w:rsidP="00621DBE">
      <w:pPr>
        <w:spacing w:before="0" w:after="0"/>
        <w:ind w:left="2268" w:hanging="2268"/>
        <w:rPr>
          <w:caps/>
        </w:rPr>
      </w:pPr>
      <w:r>
        <w:rPr>
          <w:caps/>
        </w:rPr>
        <w:tab/>
      </w:r>
      <w:r w:rsidR="00D86165">
        <w:rPr>
          <w:caps/>
        </w:rPr>
        <w:t>They don’t have the force.</w:t>
      </w:r>
    </w:p>
    <w:p w14:paraId="3DE96927" w14:textId="77777777" w:rsidR="00D86165" w:rsidRDefault="00621DBE" w:rsidP="00621DBE">
      <w:pPr>
        <w:spacing w:before="0" w:after="0"/>
        <w:ind w:left="2268" w:hanging="2268"/>
        <w:rPr>
          <w:caps/>
        </w:rPr>
      </w:pPr>
      <w:r>
        <w:rPr>
          <w:caps/>
        </w:rPr>
        <w:tab/>
      </w:r>
      <w:r w:rsidR="00D86165">
        <w:rPr>
          <w:caps/>
        </w:rPr>
        <w:t>Anything impossible is possible of course</w:t>
      </w:r>
    </w:p>
    <w:p w14:paraId="3E73DC54" w14:textId="77777777" w:rsidR="00D86165" w:rsidRDefault="00D86165" w:rsidP="00621DBE">
      <w:pPr>
        <w:spacing w:before="0" w:after="0"/>
        <w:ind w:left="2268" w:hanging="2268"/>
        <w:rPr>
          <w:caps/>
        </w:rPr>
      </w:pPr>
      <w:r>
        <w:rPr>
          <w:caps/>
        </w:rPr>
        <w:tab/>
        <w:t>When you - learn to squeeze the sauce!</w:t>
      </w:r>
    </w:p>
    <w:p w14:paraId="7DD85036" w14:textId="77777777" w:rsidR="00D86165" w:rsidRDefault="00621DBE" w:rsidP="00621DBE">
      <w:pPr>
        <w:spacing w:before="0" w:after="0"/>
        <w:ind w:left="2268" w:hanging="2268"/>
        <w:rPr>
          <w:caps/>
        </w:rPr>
      </w:pPr>
      <w:r>
        <w:rPr>
          <w:caps/>
        </w:rPr>
        <w:tab/>
      </w:r>
      <w:r w:rsidR="00D86165">
        <w:rPr>
          <w:caps/>
        </w:rPr>
        <w:t>(Squeeze the sauce!)</w:t>
      </w:r>
    </w:p>
    <w:p w14:paraId="6E8A35AE" w14:textId="77777777" w:rsidR="00D86165" w:rsidRDefault="00D86165" w:rsidP="00D86165">
      <w:pPr>
        <w:ind w:left="2268" w:hanging="2268"/>
      </w:pPr>
    </w:p>
    <w:p w14:paraId="473A3D09" w14:textId="77777777" w:rsidR="00D86165" w:rsidRDefault="00D86165" w:rsidP="00D86165">
      <w:pPr>
        <w:ind w:left="2268" w:hanging="2268"/>
        <w:rPr>
          <w:b/>
          <w:bCs/>
          <w:i/>
          <w:iCs/>
        </w:rPr>
      </w:pPr>
      <w:r>
        <w:rPr>
          <w:b/>
          <w:bCs/>
          <w:i/>
          <w:iCs/>
        </w:rPr>
        <w:t>(The chorus split into three groups to sing their individual repeated phrases.)</w:t>
      </w:r>
    </w:p>
    <w:p w14:paraId="2044609B" w14:textId="77777777" w:rsidR="00D86165" w:rsidRDefault="00D86165" w:rsidP="00D86165">
      <w:pPr>
        <w:ind w:left="2268" w:hanging="2268"/>
      </w:pPr>
    </w:p>
    <w:p w14:paraId="7A3AE815" w14:textId="77777777" w:rsidR="00D86165" w:rsidRDefault="00D86165" w:rsidP="00621DBE">
      <w:pPr>
        <w:spacing w:before="0" w:after="0"/>
        <w:ind w:left="2268" w:hanging="2268"/>
        <w:rPr>
          <w:caps/>
        </w:rPr>
      </w:pPr>
      <w:r>
        <w:rPr>
          <w:rStyle w:val="CharName"/>
        </w:rPr>
        <w:t>GROUP 1:</w:t>
      </w:r>
      <w:r w:rsidR="00621DBE">
        <w:tab/>
      </w:r>
      <w:r>
        <w:rPr>
          <w:caps/>
        </w:rPr>
        <w:t>Nothing is impossible</w:t>
      </w:r>
    </w:p>
    <w:p w14:paraId="40E65C4C" w14:textId="77777777" w:rsidR="00D86165" w:rsidRDefault="00621DBE" w:rsidP="00621DBE">
      <w:pPr>
        <w:spacing w:before="0" w:after="0"/>
        <w:ind w:left="2268" w:hanging="2268"/>
        <w:rPr>
          <w:caps/>
        </w:rPr>
      </w:pPr>
      <w:r>
        <w:rPr>
          <w:caps/>
        </w:rPr>
        <w:tab/>
      </w:r>
      <w:r w:rsidR="00D86165">
        <w:rPr>
          <w:caps/>
        </w:rPr>
        <w:t>If you just squeeze the sauce!</w:t>
      </w:r>
    </w:p>
    <w:p w14:paraId="606FB463" w14:textId="77777777" w:rsidR="00D86165" w:rsidRDefault="00D86165" w:rsidP="00621DBE">
      <w:pPr>
        <w:spacing w:before="0" w:after="0"/>
        <w:ind w:left="2268" w:hanging="2268"/>
      </w:pPr>
    </w:p>
    <w:p w14:paraId="38681F92" w14:textId="77777777" w:rsidR="00D86165" w:rsidRDefault="00D86165" w:rsidP="00621DBE">
      <w:pPr>
        <w:spacing w:before="0" w:after="0"/>
        <w:ind w:left="2268" w:hanging="2268"/>
        <w:rPr>
          <w:caps/>
        </w:rPr>
      </w:pPr>
      <w:r>
        <w:rPr>
          <w:rStyle w:val="CharName"/>
        </w:rPr>
        <w:t>GROUP 2:</w:t>
      </w:r>
      <w:r w:rsidR="00621DBE">
        <w:tab/>
      </w:r>
      <w:r>
        <w:rPr>
          <w:caps/>
        </w:rPr>
        <w:t>Squeeze it! You just squeeze it!</w:t>
      </w:r>
    </w:p>
    <w:p w14:paraId="0D8FE335" w14:textId="77777777" w:rsidR="00D86165" w:rsidRDefault="00621DBE" w:rsidP="00621DBE">
      <w:pPr>
        <w:spacing w:before="0" w:after="0"/>
        <w:ind w:left="2268" w:hanging="2268"/>
        <w:rPr>
          <w:caps/>
        </w:rPr>
      </w:pPr>
      <w:r>
        <w:rPr>
          <w:caps/>
        </w:rPr>
        <w:tab/>
      </w:r>
      <w:r w:rsidR="00D86165">
        <w:rPr>
          <w:caps/>
        </w:rPr>
        <w:t>Bend your knees and...</w:t>
      </w:r>
    </w:p>
    <w:p w14:paraId="640C2073" w14:textId="77777777" w:rsidR="00D86165" w:rsidRDefault="00D86165" w:rsidP="00621DBE">
      <w:pPr>
        <w:spacing w:before="0" w:after="0"/>
        <w:ind w:left="2268" w:hanging="2268"/>
      </w:pPr>
    </w:p>
    <w:p w14:paraId="4045BE75" w14:textId="77777777" w:rsidR="00D86165" w:rsidRDefault="00D86165" w:rsidP="00621DBE">
      <w:pPr>
        <w:spacing w:before="0" w:after="0"/>
        <w:ind w:left="2268" w:hanging="2268"/>
        <w:rPr>
          <w:caps/>
        </w:rPr>
      </w:pPr>
      <w:r>
        <w:rPr>
          <w:rStyle w:val="CharName"/>
        </w:rPr>
        <w:t>GROUP 3:</w:t>
      </w:r>
      <w:r w:rsidR="00621DBE">
        <w:tab/>
      </w:r>
      <w:r>
        <w:rPr>
          <w:caps/>
        </w:rPr>
        <w:t>Feel the force when you</w:t>
      </w:r>
    </w:p>
    <w:p w14:paraId="4EA870CF" w14:textId="77777777" w:rsidR="00D86165" w:rsidRDefault="00621DBE" w:rsidP="00621DBE">
      <w:pPr>
        <w:spacing w:before="0" w:after="0"/>
        <w:ind w:left="2268" w:hanging="2268"/>
        <w:rPr>
          <w:caps/>
        </w:rPr>
      </w:pPr>
      <w:r>
        <w:rPr>
          <w:caps/>
        </w:rPr>
        <w:tab/>
      </w:r>
      <w:r w:rsidR="00D86165">
        <w:rPr>
          <w:caps/>
        </w:rPr>
        <w:t>Squeeze the sauce!</w:t>
      </w:r>
    </w:p>
    <w:p w14:paraId="2EFC9B07" w14:textId="77777777" w:rsidR="00D86165" w:rsidRDefault="00D86165" w:rsidP="00621DBE">
      <w:pPr>
        <w:spacing w:before="0" w:after="0"/>
        <w:ind w:left="2268" w:hanging="2268"/>
        <w:rPr>
          <w:caps/>
        </w:rPr>
      </w:pPr>
    </w:p>
    <w:p w14:paraId="2BD42F9D" w14:textId="77777777" w:rsidR="00D86165" w:rsidRDefault="00D86165" w:rsidP="00621DBE">
      <w:pPr>
        <w:spacing w:before="0" w:after="0"/>
        <w:ind w:left="2268" w:hanging="2268"/>
        <w:rPr>
          <w:caps/>
        </w:rPr>
      </w:pPr>
      <w:r>
        <w:rPr>
          <w:rStyle w:val="CharName"/>
        </w:rPr>
        <w:t>ALL:</w:t>
      </w:r>
      <w:r w:rsidR="00621DBE">
        <w:tab/>
      </w:r>
      <w:r>
        <w:rPr>
          <w:caps/>
        </w:rPr>
        <w:t>When you learn to squeeze the sauce!</w:t>
      </w:r>
    </w:p>
    <w:p w14:paraId="06336C3C" w14:textId="77777777" w:rsidR="00D86165" w:rsidRDefault="00621DBE" w:rsidP="00621DBE">
      <w:pPr>
        <w:spacing w:before="0" w:after="0"/>
        <w:ind w:left="2268" w:hanging="2268"/>
        <w:rPr>
          <w:caps/>
        </w:rPr>
      </w:pPr>
      <w:r>
        <w:rPr>
          <w:caps/>
        </w:rPr>
        <w:tab/>
      </w:r>
      <w:r w:rsidR="00D86165">
        <w:rPr>
          <w:caps/>
        </w:rPr>
        <w:t>Oh…. yeah!</w:t>
      </w:r>
    </w:p>
    <w:p w14:paraId="7DCBF73C" w14:textId="77777777" w:rsidR="00D86165" w:rsidRDefault="00D86165" w:rsidP="00D86165">
      <w:pPr>
        <w:ind w:left="2268" w:hanging="2268"/>
      </w:pPr>
    </w:p>
    <w:p w14:paraId="14D8B6E7" w14:textId="74963C49" w:rsidR="00D86165" w:rsidRDefault="00D86165" w:rsidP="00D86165">
      <w:pPr>
        <w:rPr>
          <w:b/>
          <w:bCs/>
          <w:i/>
          <w:iCs/>
        </w:rPr>
      </w:pPr>
      <w:r>
        <w:rPr>
          <w:b/>
          <w:bCs/>
          <w:i/>
          <w:iCs/>
        </w:rPr>
        <w:t xml:space="preserve">(All end in a collapsed saucy dollop on the floor except for Yoga, who holds </w:t>
      </w:r>
      <w:r w:rsidR="009D3828">
        <w:rPr>
          <w:b/>
          <w:bCs/>
          <w:i/>
          <w:iCs/>
        </w:rPr>
        <w:t xml:space="preserve">The </w:t>
      </w:r>
      <w:r>
        <w:rPr>
          <w:b/>
          <w:bCs/>
          <w:i/>
          <w:iCs/>
        </w:rPr>
        <w:t>Sauce bottle aloft. Blackout.)</w:t>
      </w:r>
    </w:p>
    <w:p w14:paraId="58ED8A5E" w14:textId="77777777" w:rsidR="00D86165" w:rsidRDefault="00D86165" w:rsidP="00D86165">
      <w:pPr>
        <w:ind w:left="2268" w:hanging="2268"/>
        <w:rPr>
          <w:i/>
          <w:iCs/>
        </w:rPr>
      </w:pPr>
    </w:p>
    <w:p w14:paraId="1BDE7CD1" w14:textId="517A5922" w:rsidR="00D86165" w:rsidRDefault="00D86165" w:rsidP="009607E9">
      <w:pPr>
        <w:pStyle w:val="Heading3"/>
      </w:pPr>
      <w:bookmarkStart w:id="184" w:name="_Toc31106954"/>
      <w:bookmarkStart w:id="185" w:name="_Toc34042307"/>
      <w:r>
        <w:t>TRACK 57:</w:t>
      </w:r>
      <w:r>
        <w:rPr>
          <w:u w:val="none"/>
        </w:rPr>
        <w:tab/>
      </w:r>
      <w:r>
        <w:t>Sauce Play Off</w:t>
      </w:r>
      <w:bookmarkEnd w:id="184"/>
      <w:bookmarkEnd w:id="185"/>
    </w:p>
    <w:p w14:paraId="41671992" w14:textId="59B43B6F" w:rsidR="00D86165" w:rsidRDefault="00743395" w:rsidP="00D86165">
      <w:pPr>
        <w:pStyle w:val="Heading2"/>
        <w:rPr>
          <w:i/>
          <w:iCs/>
        </w:rPr>
      </w:pPr>
      <w:bookmarkStart w:id="186" w:name="_Toc31106955"/>
      <w:r>
        <w:br w:type="page"/>
      </w:r>
      <w:bookmarkStart w:id="187" w:name="_Toc34042308"/>
      <w:r w:rsidR="00D86165">
        <w:t xml:space="preserve">Scene </w:t>
      </w:r>
      <w:bookmarkEnd w:id="186"/>
      <w:r w:rsidR="0094169E">
        <w:t>S</w:t>
      </w:r>
      <w:r w:rsidR="00621DBE">
        <w:t>ix</w:t>
      </w:r>
      <w:bookmarkEnd w:id="187"/>
    </w:p>
    <w:p w14:paraId="2B4CBFFF" w14:textId="77777777" w:rsidR="00D86165" w:rsidRPr="00621DBE" w:rsidRDefault="00D86165" w:rsidP="00D86165">
      <w:pPr>
        <w:ind w:left="2268" w:hanging="2268"/>
      </w:pPr>
    </w:p>
    <w:p w14:paraId="3A6E57D4" w14:textId="2381D118" w:rsidR="00D86165" w:rsidRDefault="00D86165" w:rsidP="00D86165">
      <w:pPr>
        <w:pStyle w:val="NormalIndent"/>
        <w:ind w:left="0"/>
        <w:rPr>
          <w:b/>
          <w:bCs/>
          <w:i/>
          <w:iCs/>
        </w:rPr>
      </w:pPr>
      <w:r>
        <w:rPr>
          <w:b/>
          <w:bCs/>
          <w:i/>
          <w:iCs/>
        </w:rPr>
        <w:t xml:space="preserve">(In the High Tower all are under armed guard by the </w:t>
      </w:r>
      <w:r w:rsidR="000F203D">
        <w:rPr>
          <w:b/>
          <w:bCs/>
          <w:i/>
          <w:iCs/>
        </w:rPr>
        <w:t>Racketeers</w:t>
      </w:r>
      <w:r>
        <w:rPr>
          <w:b/>
          <w:bCs/>
          <w:i/>
          <w:iCs/>
        </w:rPr>
        <w:t>. Everyone faces the back, frozen. A spotlight reveals Luke and Yoga to one side.)</w:t>
      </w:r>
    </w:p>
    <w:p w14:paraId="362C30B7" w14:textId="77777777" w:rsidR="00D86165" w:rsidRDefault="00D86165" w:rsidP="00D86165">
      <w:pPr>
        <w:ind w:left="2268" w:hanging="2268"/>
      </w:pPr>
    </w:p>
    <w:p w14:paraId="5855A802" w14:textId="77777777" w:rsidR="00D86165" w:rsidRDefault="00D86165" w:rsidP="00D86165">
      <w:pPr>
        <w:ind w:left="2268" w:hanging="2268"/>
      </w:pPr>
      <w:r>
        <w:rPr>
          <w:rStyle w:val="CharName"/>
        </w:rPr>
        <w:t>YOGA:</w:t>
      </w:r>
      <w:r w:rsidR="00621DBE">
        <w:tab/>
        <w:t xml:space="preserve">So, this is </w:t>
      </w:r>
      <w:r>
        <w:t xml:space="preserve">Wimbledonia! </w:t>
      </w:r>
    </w:p>
    <w:p w14:paraId="691B3229" w14:textId="3DC69941" w:rsidR="00D86165" w:rsidRDefault="00D86165" w:rsidP="00621DBE">
      <w:pPr>
        <w:ind w:left="2268" w:hanging="2268"/>
      </w:pPr>
      <w:r>
        <w:rPr>
          <w:rStyle w:val="CharName"/>
        </w:rPr>
        <w:t>LUKE:</w:t>
      </w:r>
      <w:r w:rsidR="00621DBE">
        <w:tab/>
      </w:r>
      <w:r w:rsidR="00A64051">
        <w:t>Is T</w:t>
      </w:r>
      <w:r>
        <w:t>he Umpire near, Lord Yoga?</w:t>
      </w:r>
    </w:p>
    <w:p w14:paraId="53603C24" w14:textId="77777777" w:rsidR="00D86165" w:rsidRDefault="00D86165" w:rsidP="00621DBE">
      <w:pPr>
        <w:ind w:left="2268" w:hanging="2268"/>
      </w:pPr>
      <w:r>
        <w:rPr>
          <w:rStyle w:val="CharName"/>
        </w:rPr>
        <w:t>YOGA:</w:t>
      </w:r>
      <w:r w:rsidR="00621DBE">
        <w:tab/>
      </w:r>
      <w:r>
        <w:t>Not only near he is, know I do, what he is getting for Christmas.</w:t>
      </w:r>
    </w:p>
    <w:p w14:paraId="2DF0047A" w14:textId="77777777" w:rsidR="00D86165" w:rsidRDefault="00D86165" w:rsidP="00D86165">
      <w:pPr>
        <w:ind w:left="2268" w:hanging="2268"/>
      </w:pPr>
      <w:r>
        <w:rPr>
          <w:rStyle w:val="CharName"/>
        </w:rPr>
        <w:t>LUKE:</w:t>
      </w:r>
      <w:r>
        <w:tab/>
        <w:t>How?</w:t>
      </w:r>
    </w:p>
    <w:p w14:paraId="6BE8762A" w14:textId="77777777" w:rsidR="00D86165" w:rsidRDefault="00D86165" w:rsidP="00621DBE">
      <w:pPr>
        <w:ind w:left="2268" w:hanging="2268"/>
      </w:pPr>
      <w:r>
        <w:rPr>
          <w:rStyle w:val="CharName"/>
        </w:rPr>
        <w:t>YOGA:</w:t>
      </w:r>
      <w:r w:rsidR="00621DBE">
        <w:tab/>
      </w:r>
      <w:r>
        <w:t>I felt his presence! And presents I have for you!</w:t>
      </w:r>
    </w:p>
    <w:p w14:paraId="500A0BCA" w14:textId="77777777" w:rsidR="00D86165" w:rsidRDefault="00D86165" w:rsidP="00D86165">
      <w:pPr>
        <w:ind w:left="2268" w:hanging="2268"/>
      </w:pPr>
    </w:p>
    <w:p w14:paraId="2C7318D4" w14:textId="77777777" w:rsidR="00D86165" w:rsidRDefault="00D86165" w:rsidP="00D86165">
      <w:pPr>
        <w:pStyle w:val="Heading3"/>
      </w:pPr>
      <w:bookmarkStart w:id="188" w:name="_Toc31106956"/>
      <w:bookmarkStart w:id="189" w:name="_Toc34042309"/>
      <w:r>
        <w:t>TRACK 58</w:t>
      </w:r>
      <w:r w:rsidR="00621DBE">
        <w:rPr>
          <w:u w:val="none"/>
        </w:rPr>
        <w:t>:</w:t>
      </w:r>
      <w:r>
        <w:rPr>
          <w:u w:val="none"/>
        </w:rPr>
        <w:tab/>
      </w:r>
      <w:r w:rsidR="00EA7075">
        <w:t>SFX</w:t>
      </w:r>
      <w:r>
        <w:t xml:space="preserve"> Bling Blades</w:t>
      </w:r>
      <w:bookmarkEnd w:id="188"/>
      <w:bookmarkEnd w:id="189"/>
    </w:p>
    <w:p w14:paraId="568C4BB0" w14:textId="77777777" w:rsidR="00D86165" w:rsidRDefault="00D86165" w:rsidP="00D86165">
      <w:pPr>
        <w:ind w:left="2268" w:hanging="2268"/>
      </w:pPr>
    </w:p>
    <w:p w14:paraId="5F409480" w14:textId="190CFAB4" w:rsidR="00D86165" w:rsidRDefault="00D86165" w:rsidP="00D86165">
      <w:pPr>
        <w:ind w:left="2268" w:hanging="2268"/>
        <w:rPr>
          <w:b/>
          <w:bCs/>
          <w:i/>
          <w:iCs/>
        </w:rPr>
      </w:pPr>
      <w:r>
        <w:rPr>
          <w:b/>
          <w:bCs/>
          <w:i/>
          <w:iCs/>
        </w:rPr>
        <w:t xml:space="preserve">(Yoga hands Luke two </w:t>
      </w:r>
      <w:r w:rsidR="005C6B98">
        <w:rPr>
          <w:b/>
          <w:bCs/>
          <w:i/>
          <w:iCs/>
        </w:rPr>
        <w:t>bling blad</w:t>
      </w:r>
      <w:r>
        <w:rPr>
          <w:b/>
          <w:bCs/>
          <w:i/>
          <w:iCs/>
        </w:rPr>
        <w:t>es.)</w:t>
      </w:r>
    </w:p>
    <w:p w14:paraId="4B8DCC1D" w14:textId="77777777" w:rsidR="00D86165" w:rsidRDefault="00D86165" w:rsidP="00D86165">
      <w:pPr>
        <w:ind w:left="2268" w:hanging="2268"/>
      </w:pPr>
    </w:p>
    <w:p w14:paraId="19DC57AB" w14:textId="77777777" w:rsidR="00D86165" w:rsidRPr="00621DBE" w:rsidRDefault="00D86165" w:rsidP="00621DBE">
      <w:pPr>
        <w:ind w:left="2268" w:hanging="2268"/>
      </w:pPr>
      <w:r>
        <w:rPr>
          <w:rStyle w:val="CharName"/>
        </w:rPr>
        <w:t>LUKE:</w:t>
      </w:r>
      <w:r>
        <w:tab/>
      </w:r>
      <w:r>
        <w:rPr>
          <w:b/>
          <w:bCs/>
          <w:i/>
          <w:iCs/>
        </w:rPr>
        <w:t>(holding them out)</w:t>
      </w:r>
      <w:r>
        <w:rPr>
          <w:i/>
          <w:iCs/>
        </w:rPr>
        <w:t xml:space="preserve"> </w:t>
      </w:r>
      <w:r>
        <w:t>Wow!</w:t>
      </w:r>
    </w:p>
    <w:p w14:paraId="351BFA83" w14:textId="395A66BF" w:rsidR="00D86165" w:rsidRDefault="00D86165" w:rsidP="00D86165">
      <w:pPr>
        <w:ind w:left="2268" w:hanging="2268"/>
      </w:pPr>
      <w:r>
        <w:rPr>
          <w:rStyle w:val="CharName"/>
        </w:rPr>
        <w:t>YOGA:</w:t>
      </w:r>
      <w:r>
        <w:tab/>
      </w:r>
      <w:r w:rsidR="005C6B98">
        <w:t>bling blades</w:t>
      </w:r>
      <w:r>
        <w:t xml:space="preserve">, weapons of a Jelly Nit. </w:t>
      </w:r>
      <w:r>
        <w:rPr>
          <w:b/>
          <w:bCs/>
          <w:i/>
          <w:iCs/>
        </w:rPr>
        <w:t>(dramatic)</w:t>
      </w:r>
      <w:r>
        <w:rPr>
          <w:i/>
          <w:iCs/>
        </w:rPr>
        <w:t xml:space="preserve"> </w:t>
      </w:r>
      <w:r w:rsidR="00621DBE">
        <w:t xml:space="preserve">Deadly... powerful... </w:t>
      </w:r>
      <w:r>
        <w:rPr>
          <w:b/>
          <w:bCs/>
          <w:i/>
          <w:iCs/>
        </w:rPr>
        <w:t>(excited)</w:t>
      </w:r>
      <w:r>
        <w:rPr>
          <w:i/>
          <w:iCs/>
        </w:rPr>
        <w:t xml:space="preserve"> </w:t>
      </w:r>
      <w:r>
        <w:t>and great fun at discos.</w:t>
      </w:r>
    </w:p>
    <w:p w14:paraId="0D6640B2" w14:textId="77777777" w:rsidR="00D86165" w:rsidRDefault="00D86165" w:rsidP="00D86165">
      <w:pPr>
        <w:ind w:left="2268" w:hanging="2268"/>
      </w:pPr>
    </w:p>
    <w:p w14:paraId="26CC9C9F" w14:textId="77777777" w:rsidR="00D86165" w:rsidRDefault="00D86165" w:rsidP="00D86165">
      <w:pPr>
        <w:ind w:left="2268" w:hanging="2268"/>
        <w:rPr>
          <w:b/>
          <w:bCs/>
          <w:i/>
          <w:iCs/>
        </w:rPr>
      </w:pPr>
      <w:r>
        <w:rPr>
          <w:b/>
          <w:bCs/>
          <w:i/>
          <w:iCs/>
        </w:rPr>
        <w:t>(On the sound cue, Luke deactivates the bling blades.)</w:t>
      </w:r>
    </w:p>
    <w:p w14:paraId="12A13CD5" w14:textId="77777777" w:rsidR="00D86165" w:rsidRDefault="00D86165" w:rsidP="00D86165">
      <w:pPr>
        <w:ind w:left="2268" w:hanging="2268"/>
      </w:pPr>
    </w:p>
    <w:p w14:paraId="4EA76C47" w14:textId="01EB7C28" w:rsidR="00D86165" w:rsidRDefault="00D86165" w:rsidP="00D86165">
      <w:pPr>
        <w:ind w:left="2268" w:hanging="2268"/>
      </w:pPr>
      <w:r>
        <w:rPr>
          <w:rStyle w:val="CharName"/>
        </w:rPr>
        <w:t>LUKE:</w:t>
      </w:r>
      <w:r w:rsidR="00621DBE">
        <w:tab/>
      </w:r>
      <w:r>
        <w:t xml:space="preserve">Thanks, Lord Yoga! These </w:t>
      </w:r>
      <w:r w:rsidR="005C6B98">
        <w:t xml:space="preserve">bling blades </w:t>
      </w:r>
      <w:r>
        <w:t>are going to be re</w:t>
      </w:r>
      <w:r w:rsidR="00621DBE">
        <w:t xml:space="preserve">al life </w:t>
      </w:r>
      <w:r>
        <w:t>savers!</w:t>
      </w:r>
    </w:p>
    <w:p w14:paraId="07F1C2C7" w14:textId="77777777" w:rsidR="00D86165" w:rsidRDefault="00D86165" w:rsidP="00D86165">
      <w:pPr>
        <w:ind w:left="2268" w:hanging="2268"/>
      </w:pPr>
    </w:p>
    <w:p w14:paraId="60C9FDBE" w14:textId="77777777" w:rsidR="00D86165" w:rsidRDefault="00D86165" w:rsidP="00D86165">
      <w:pPr>
        <w:pStyle w:val="Heading3"/>
      </w:pPr>
      <w:bookmarkStart w:id="190" w:name="_Toc31106957"/>
      <w:bookmarkStart w:id="191" w:name="_Toc34042310"/>
      <w:r>
        <w:t>TRACK 59:</w:t>
      </w:r>
      <w:r>
        <w:rPr>
          <w:u w:val="none"/>
        </w:rPr>
        <w:t xml:space="preserve"> </w:t>
      </w:r>
      <w:r>
        <w:rPr>
          <w:u w:val="none"/>
        </w:rPr>
        <w:tab/>
      </w:r>
      <w:r w:rsidR="00EA7075">
        <w:t>SFX</w:t>
      </w:r>
      <w:r>
        <w:t xml:space="preserve"> Copyright Alarm #4</w:t>
      </w:r>
      <w:bookmarkEnd w:id="190"/>
      <w:bookmarkEnd w:id="191"/>
    </w:p>
    <w:p w14:paraId="40185DBB" w14:textId="77777777" w:rsidR="00D86165" w:rsidRDefault="00D86165" w:rsidP="00D86165">
      <w:pPr>
        <w:ind w:left="2268" w:hanging="2268"/>
      </w:pPr>
    </w:p>
    <w:p w14:paraId="01D0A481" w14:textId="6FBEA5BB" w:rsidR="00D86165" w:rsidRPr="00621DBE" w:rsidRDefault="00621DBE" w:rsidP="00621DBE">
      <w:pPr>
        <w:ind w:left="2268" w:hanging="2268"/>
        <w:rPr>
          <w:color w:val="800080"/>
        </w:rPr>
      </w:pPr>
      <w:r w:rsidRPr="00621DBE">
        <w:rPr>
          <w:b/>
        </w:rPr>
        <w:t>LUKE:</w:t>
      </w:r>
      <w:r>
        <w:tab/>
      </w:r>
      <w:r w:rsidR="00D86165">
        <w:rPr>
          <w:b/>
          <w:bCs/>
          <w:i/>
          <w:iCs/>
        </w:rPr>
        <w:t>(shouting over the alarm, looking up)</w:t>
      </w:r>
      <w:r w:rsidR="00D86165">
        <w:rPr>
          <w:i/>
          <w:iCs/>
        </w:rPr>
        <w:t xml:space="preserve"> </w:t>
      </w:r>
      <w:r w:rsidR="005C6B98">
        <w:t>I said “Life savers! Life s</w:t>
      </w:r>
      <w:r w:rsidR="00D86165">
        <w:t>avers!</w:t>
      </w:r>
      <w:r w:rsidR="005C6B98">
        <w:t>”</w:t>
      </w:r>
    </w:p>
    <w:p w14:paraId="3C43ACF9" w14:textId="2EA40EA4" w:rsidR="00D86165" w:rsidRPr="00621DBE" w:rsidRDefault="00D86165" w:rsidP="00621DBE">
      <w:pPr>
        <w:ind w:left="2268" w:hanging="2268"/>
        <w:rPr>
          <w:color w:val="800080"/>
        </w:rPr>
      </w:pPr>
      <w:r>
        <w:rPr>
          <w:rStyle w:val="CharName"/>
        </w:rPr>
        <w:t>YOGA:</w:t>
      </w:r>
      <w:r>
        <w:rPr>
          <w:i/>
          <w:iCs/>
        </w:rPr>
        <w:tab/>
      </w:r>
      <w:r w:rsidR="00A64051">
        <w:t>Now prepare to face T</w:t>
      </w:r>
      <w:r>
        <w:t>he Umpire you must.</w:t>
      </w:r>
    </w:p>
    <w:p w14:paraId="0B4FAA93" w14:textId="77777777" w:rsidR="00D86165" w:rsidRPr="00621DBE" w:rsidRDefault="00D86165" w:rsidP="00621DBE">
      <w:pPr>
        <w:ind w:left="2268" w:hanging="2268"/>
        <w:rPr>
          <w:color w:val="000000" w:themeColor="text1"/>
        </w:rPr>
      </w:pPr>
      <w:r>
        <w:rPr>
          <w:rStyle w:val="CharName"/>
        </w:rPr>
        <w:t>LUKE:</w:t>
      </w:r>
      <w:r>
        <w:tab/>
      </w:r>
      <w:r>
        <w:rPr>
          <w:color w:val="000000" w:themeColor="text1"/>
        </w:rPr>
        <w:t>But how long do I have, Lord Yoga?</w:t>
      </w:r>
    </w:p>
    <w:p w14:paraId="0A4F72EB" w14:textId="39EC893F" w:rsidR="00D86165" w:rsidRDefault="00D86165" w:rsidP="00D86165">
      <w:pPr>
        <w:ind w:left="2268" w:hanging="2268"/>
        <w:rPr>
          <w:color w:val="800080"/>
        </w:rPr>
      </w:pPr>
      <w:r>
        <w:rPr>
          <w:rStyle w:val="CharName"/>
        </w:rPr>
        <w:t>YOGA:</w:t>
      </w:r>
      <w:r>
        <w:rPr>
          <w:i/>
          <w:iCs/>
        </w:rPr>
        <w:tab/>
      </w:r>
      <w:r>
        <w:t xml:space="preserve">Till the end of the next song! Now go, and may </w:t>
      </w:r>
      <w:r w:rsidR="009D3828">
        <w:t xml:space="preserve">The Sauce </w:t>
      </w:r>
      <w:r>
        <w:t>be with you!</w:t>
      </w:r>
    </w:p>
    <w:p w14:paraId="24F8469D" w14:textId="77777777" w:rsidR="00D86165" w:rsidRPr="00621DBE" w:rsidRDefault="00D86165" w:rsidP="00621DBE"/>
    <w:p w14:paraId="63B9B313" w14:textId="77777777" w:rsidR="00D86165" w:rsidRDefault="00743395" w:rsidP="00D86165">
      <w:pPr>
        <w:pStyle w:val="Heading3"/>
        <w:rPr>
          <w:i/>
          <w:iCs/>
          <w:color w:val="000000"/>
        </w:rPr>
      </w:pPr>
      <w:bookmarkStart w:id="192" w:name="_Toc31106958"/>
      <w:r>
        <w:br w:type="page"/>
      </w:r>
      <w:bookmarkStart w:id="193" w:name="_Toc34042311"/>
      <w:r w:rsidR="00D86165">
        <w:t>TRACK 60:</w:t>
      </w:r>
      <w:r w:rsidR="00D86165">
        <w:rPr>
          <w:u w:val="none"/>
        </w:rPr>
        <w:tab/>
      </w:r>
      <w:r w:rsidR="00D86165">
        <w:t>The Umpire Strikes Back</w:t>
      </w:r>
      <w:bookmarkEnd w:id="192"/>
      <w:bookmarkEnd w:id="193"/>
    </w:p>
    <w:p w14:paraId="6617C906" w14:textId="77777777" w:rsidR="00D86165" w:rsidRDefault="00D86165" w:rsidP="00D86165">
      <w:pPr>
        <w:ind w:left="2268" w:hanging="2268"/>
        <w:rPr>
          <w:i/>
          <w:iCs/>
        </w:rPr>
      </w:pPr>
    </w:p>
    <w:p w14:paraId="3987E550" w14:textId="33D76F46" w:rsidR="00D86165" w:rsidRDefault="00A64051" w:rsidP="00D86165">
      <w:pPr>
        <w:rPr>
          <w:b/>
          <w:bCs/>
          <w:i/>
          <w:iCs/>
        </w:rPr>
      </w:pPr>
      <w:r>
        <w:rPr>
          <w:b/>
          <w:bCs/>
          <w:i/>
          <w:iCs/>
        </w:rPr>
        <w:t>(A spotlight reveals T</w:t>
      </w:r>
      <w:r w:rsidR="00D86165">
        <w:rPr>
          <w:b/>
          <w:bCs/>
          <w:i/>
          <w:iCs/>
        </w:rPr>
        <w:t>he Umpire centre stage, facing the back heavy breathing. He turns to perform his opening speech in time to the music.)</w:t>
      </w:r>
    </w:p>
    <w:p w14:paraId="2D750AC0" w14:textId="77777777" w:rsidR="00D86165" w:rsidRDefault="00D86165" w:rsidP="00D86165">
      <w:pPr>
        <w:rPr>
          <w:b/>
          <w:bCs/>
        </w:rPr>
      </w:pPr>
    </w:p>
    <w:p w14:paraId="7E2A35AC" w14:textId="77777777" w:rsidR="00D86165" w:rsidRDefault="00D86165" w:rsidP="00D86165">
      <w:pPr>
        <w:ind w:left="2268" w:hanging="2268"/>
      </w:pPr>
      <w:r>
        <w:rPr>
          <w:rStyle w:val="CharName"/>
        </w:rPr>
        <w:t>UMPIRE:</w:t>
      </w:r>
      <w:r>
        <w:tab/>
      </w:r>
      <w:r>
        <w:rPr>
          <w:b/>
          <w:bCs/>
          <w:i/>
          <w:iCs/>
        </w:rPr>
        <w:t>(spoken)</w:t>
      </w:r>
      <w:r>
        <w:rPr>
          <w:i/>
          <w:iCs/>
        </w:rPr>
        <w:t xml:space="preserve"> </w:t>
      </w:r>
      <w:r>
        <w:t>It’s astounding you think that you’ll win!</w:t>
      </w:r>
    </w:p>
    <w:p w14:paraId="345A0417" w14:textId="77777777" w:rsidR="00D86165" w:rsidRDefault="002944FF" w:rsidP="00D86165">
      <w:pPr>
        <w:ind w:left="2268" w:hanging="2268"/>
      </w:pPr>
      <w:r>
        <w:tab/>
      </w:r>
      <w:r w:rsidR="00D86165">
        <w:t>It’s madness that it’s your goal!</w:t>
      </w:r>
    </w:p>
    <w:p w14:paraId="7C5BC2E3" w14:textId="77777777" w:rsidR="00D86165" w:rsidRDefault="002944FF" w:rsidP="00D86165">
      <w:pPr>
        <w:ind w:left="2268" w:hanging="2268"/>
      </w:pPr>
      <w:r>
        <w:tab/>
        <w:t xml:space="preserve">You’re deluded - </w:t>
      </w:r>
      <w:r w:rsidR="00D86165">
        <w:t>but not for very much longer-</w:t>
      </w:r>
    </w:p>
    <w:p w14:paraId="67508B2E" w14:textId="77777777" w:rsidR="00D86165" w:rsidRDefault="002944FF" w:rsidP="00D86165">
      <w:pPr>
        <w:ind w:left="2268" w:hanging="2268"/>
      </w:pPr>
      <w:r>
        <w:tab/>
      </w:r>
      <w:r w:rsidR="00D86165">
        <w:t>The Umpire is in control! Mwa-ha-ha-ha-ha!</w:t>
      </w:r>
    </w:p>
    <w:p w14:paraId="17F84259" w14:textId="77777777" w:rsidR="00D86165" w:rsidRDefault="00D86165" w:rsidP="00D86165">
      <w:pPr>
        <w:ind w:left="2268" w:hanging="2268"/>
      </w:pPr>
    </w:p>
    <w:p w14:paraId="2A16139F" w14:textId="7FE8E872" w:rsidR="00D86165" w:rsidRDefault="00D86165" w:rsidP="00D86165">
      <w:pPr>
        <w:rPr>
          <w:b/>
          <w:bCs/>
          <w:i/>
          <w:iCs/>
        </w:rPr>
      </w:pPr>
      <w:r>
        <w:rPr>
          <w:b/>
          <w:bCs/>
          <w:i/>
          <w:iCs/>
        </w:rPr>
        <w:t xml:space="preserve">(The </w:t>
      </w:r>
      <w:r w:rsidR="000F203D">
        <w:rPr>
          <w:b/>
          <w:bCs/>
          <w:i/>
          <w:iCs/>
        </w:rPr>
        <w:t>Racketeers</w:t>
      </w:r>
      <w:r>
        <w:rPr>
          <w:b/>
          <w:bCs/>
          <w:i/>
          <w:iCs/>
        </w:rPr>
        <w:t xml:space="preserve"> play rock gui</w:t>
      </w:r>
      <w:r w:rsidR="00A64051">
        <w:rPr>
          <w:b/>
          <w:bCs/>
          <w:i/>
          <w:iCs/>
        </w:rPr>
        <w:t>tars on their rackets as T</w:t>
      </w:r>
      <w:r>
        <w:rPr>
          <w:b/>
          <w:bCs/>
          <w:i/>
          <w:iCs/>
        </w:rPr>
        <w:t>he Umpire walks forward.)</w:t>
      </w:r>
    </w:p>
    <w:p w14:paraId="2BFB7296" w14:textId="77777777" w:rsidR="00D86165" w:rsidRDefault="00D86165" w:rsidP="00D86165">
      <w:pPr>
        <w:ind w:left="2268" w:hanging="2268"/>
      </w:pPr>
    </w:p>
    <w:p w14:paraId="6867A454" w14:textId="77777777" w:rsidR="00D86165" w:rsidRDefault="00D86165" w:rsidP="002944FF">
      <w:pPr>
        <w:spacing w:before="0" w:after="0"/>
        <w:ind w:left="2268" w:hanging="2268"/>
        <w:rPr>
          <w:caps/>
        </w:rPr>
      </w:pPr>
      <w:r>
        <w:rPr>
          <w:rStyle w:val="CharName"/>
        </w:rPr>
        <w:t>UMPIRE:</w:t>
      </w:r>
      <w:r w:rsidR="002944FF">
        <w:rPr>
          <w:caps/>
        </w:rPr>
        <w:tab/>
      </w:r>
      <w:r>
        <w:rPr>
          <w:caps/>
        </w:rPr>
        <w:t>In the Court of the mighty umpire</w:t>
      </w:r>
    </w:p>
    <w:p w14:paraId="6B18216D" w14:textId="77777777" w:rsidR="00D86165" w:rsidRDefault="002944FF" w:rsidP="002944FF">
      <w:pPr>
        <w:spacing w:before="0" w:after="0"/>
        <w:ind w:left="2268" w:hanging="2268"/>
        <w:rPr>
          <w:caps/>
        </w:rPr>
      </w:pPr>
      <w:r>
        <w:rPr>
          <w:caps/>
        </w:rPr>
        <w:tab/>
      </w:r>
      <w:r w:rsidR="00D86165">
        <w:rPr>
          <w:caps/>
        </w:rPr>
        <w:t>Every player bows the knee</w:t>
      </w:r>
    </w:p>
    <w:p w14:paraId="17C7368E" w14:textId="77777777" w:rsidR="00D86165" w:rsidRDefault="002944FF" w:rsidP="002944FF">
      <w:pPr>
        <w:spacing w:before="0" w:after="0"/>
        <w:ind w:left="2268" w:hanging="2268"/>
        <w:rPr>
          <w:caps/>
        </w:rPr>
      </w:pPr>
      <w:r>
        <w:rPr>
          <w:caps/>
        </w:rPr>
        <w:tab/>
      </w:r>
      <w:r w:rsidR="00D86165">
        <w:rPr>
          <w:caps/>
        </w:rPr>
        <w:t xml:space="preserve">Like the darkest demon vampire </w:t>
      </w:r>
    </w:p>
    <w:p w14:paraId="5084A50D" w14:textId="77777777" w:rsidR="00D86165" w:rsidRDefault="002944FF" w:rsidP="002944FF">
      <w:pPr>
        <w:spacing w:before="0" w:after="0"/>
        <w:ind w:left="2268" w:hanging="2268"/>
        <w:rPr>
          <w:caps/>
        </w:rPr>
      </w:pPr>
      <w:r>
        <w:rPr>
          <w:caps/>
        </w:rPr>
        <w:tab/>
      </w:r>
      <w:r w:rsidR="00D86165">
        <w:rPr>
          <w:caps/>
        </w:rPr>
        <w:t>Love means nothing to me!</w:t>
      </w:r>
    </w:p>
    <w:p w14:paraId="0BBCB7CC" w14:textId="77777777" w:rsidR="002944FF" w:rsidRDefault="002944FF" w:rsidP="00D86165">
      <w:pPr>
        <w:ind w:left="2268" w:hanging="2268"/>
        <w:rPr>
          <w:caps/>
        </w:rPr>
      </w:pPr>
      <w:r>
        <w:rPr>
          <w:caps/>
        </w:rPr>
        <w:tab/>
      </w:r>
    </w:p>
    <w:p w14:paraId="61E3B8F1" w14:textId="77777777" w:rsidR="00D86165" w:rsidRDefault="00D86165" w:rsidP="002944FF">
      <w:pPr>
        <w:spacing w:before="0" w:after="0"/>
        <w:ind w:left="2268"/>
        <w:rPr>
          <w:caps/>
        </w:rPr>
      </w:pPr>
      <w:r>
        <w:rPr>
          <w:caps/>
        </w:rPr>
        <w:t xml:space="preserve">You are fighting a phantom menace </w:t>
      </w:r>
    </w:p>
    <w:p w14:paraId="783AD95A" w14:textId="77777777" w:rsidR="00D86165" w:rsidRDefault="002944FF" w:rsidP="002944FF">
      <w:pPr>
        <w:spacing w:before="0" w:after="0"/>
        <w:ind w:left="2268" w:hanging="2268"/>
        <w:rPr>
          <w:caps/>
        </w:rPr>
      </w:pPr>
      <w:r>
        <w:rPr>
          <w:caps/>
        </w:rPr>
        <w:tab/>
      </w:r>
      <w:r w:rsidR="00D86165">
        <w:rPr>
          <w:caps/>
        </w:rPr>
        <w:t>Set the rules and oversee</w:t>
      </w:r>
    </w:p>
    <w:p w14:paraId="04B14FCE" w14:textId="77777777" w:rsidR="00D86165" w:rsidRDefault="002944FF" w:rsidP="002944FF">
      <w:pPr>
        <w:spacing w:before="0" w:after="0"/>
        <w:ind w:left="2268" w:hanging="2268"/>
        <w:rPr>
          <w:caps/>
        </w:rPr>
      </w:pPr>
      <w:r>
        <w:rPr>
          <w:caps/>
        </w:rPr>
        <w:tab/>
      </w:r>
      <w:r w:rsidR="00D86165">
        <w:rPr>
          <w:caps/>
        </w:rPr>
        <w:t>You may beat Nadal at Tennis</w:t>
      </w:r>
    </w:p>
    <w:p w14:paraId="5DBA4F22" w14:textId="77777777" w:rsidR="009607E9" w:rsidRDefault="00D86165" w:rsidP="002944FF">
      <w:pPr>
        <w:spacing w:before="0" w:after="0"/>
        <w:ind w:left="2268" w:hanging="2268"/>
        <w:rPr>
          <w:caps/>
        </w:rPr>
      </w:pPr>
      <w:r>
        <w:rPr>
          <w:caps/>
        </w:rPr>
        <w:tab/>
        <w:t xml:space="preserve">But I bet that you’ve </w:t>
      </w:r>
    </w:p>
    <w:p w14:paraId="214F39ED" w14:textId="2F5C77C2" w:rsidR="00D86165" w:rsidRDefault="009607E9" w:rsidP="009607E9">
      <w:pPr>
        <w:spacing w:before="0" w:after="0"/>
        <w:ind w:left="2268" w:hanging="2268"/>
        <w:rPr>
          <w:caps/>
        </w:rPr>
      </w:pPr>
      <w:r w:rsidRPr="009607E9">
        <w:rPr>
          <w:b/>
          <w:caps/>
        </w:rPr>
        <w:t>ALL:</w:t>
      </w:r>
      <w:r>
        <w:rPr>
          <w:caps/>
        </w:rPr>
        <w:tab/>
      </w:r>
      <w:r w:rsidR="00D86165">
        <w:rPr>
          <w:caps/>
        </w:rPr>
        <w:t>met your match in me!</w:t>
      </w:r>
    </w:p>
    <w:p w14:paraId="776DF364" w14:textId="77777777" w:rsidR="00D86165" w:rsidRDefault="00D86165" w:rsidP="002944FF">
      <w:pPr>
        <w:spacing w:before="0" w:after="0"/>
        <w:ind w:left="2268" w:hanging="2268"/>
        <w:rPr>
          <w:caps/>
        </w:rPr>
      </w:pPr>
    </w:p>
    <w:p w14:paraId="501F294E" w14:textId="77777777" w:rsidR="00D86165" w:rsidRDefault="00D86165" w:rsidP="002944FF">
      <w:pPr>
        <w:spacing w:before="0" w:after="0"/>
        <w:ind w:left="2268" w:hanging="2268"/>
        <w:rPr>
          <w:caps/>
        </w:rPr>
      </w:pPr>
      <w:r>
        <w:rPr>
          <w:rStyle w:val="CharName"/>
        </w:rPr>
        <w:t>ALL:</w:t>
      </w:r>
      <w:r w:rsidR="002944FF">
        <w:rPr>
          <w:caps/>
        </w:rPr>
        <w:tab/>
      </w:r>
      <w:r>
        <w:rPr>
          <w:caps/>
        </w:rPr>
        <w:t>You’ll never win against the Umpire</w:t>
      </w:r>
    </w:p>
    <w:p w14:paraId="5680776B" w14:textId="77777777" w:rsidR="00D86165" w:rsidRDefault="002944FF" w:rsidP="002944FF">
      <w:pPr>
        <w:spacing w:before="0" w:after="0"/>
        <w:ind w:left="2268" w:hanging="2268"/>
        <w:rPr>
          <w:caps/>
        </w:rPr>
      </w:pPr>
      <w:r>
        <w:rPr>
          <w:caps/>
        </w:rPr>
        <w:tab/>
      </w:r>
      <w:r w:rsidR="00D86165">
        <w:rPr>
          <w:caps/>
        </w:rPr>
        <w:t>Luck is out so give right in</w:t>
      </w:r>
    </w:p>
    <w:p w14:paraId="197214CC" w14:textId="77777777" w:rsidR="00D86165" w:rsidRDefault="002944FF" w:rsidP="002944FF">
      <w:pPr>
        <w:spacing w:before="0" w:after="0"/>
        <w:ind w:left="2268" w:hanging="2268"/>
        <w:rPr>
          <w:caps/>
        </w:rPr>
      </w:pPr>
      <w:r>
        <w:rPr>
          <w:caps/>
        </w:rPr>
        <w:tab/>
      </w:r>
      <w:r w:rsidR="00D86165">
        <w:rPr>
          <w:caps/>
        </w:rPr>
        <w:t>You’ll never win against the Umpire</w:t>
      </w:r>
    </w:p>
    <w:p w14:paraId="4894902E" w14:textId="77777777" w:rsidR="00D86165" w:rsidRDefault="002944FF" w:rsidP="002944FF">
      <w:pPr>
        <w:spacing w:before="0" w:after="0"/>
        <w:ind w:left="2268" w:hanging="2268"/>
        <w:rPr>
          <w:caps/>
        </w:rPr>
      </w:pPr>
      <w:r>
        <w:rPr>
          <w:caps/>
        </w:rPr>
        <w:tab/>
      </w:r>
      <w:r w:rsidR="00D86165">
        <w:rPr>
          <w:caps/>
        </w:rPr>
        <w:t>Got no clout, you’ve got no spin!</w:t>
      </w:r>
    </w:p>
    <w:p w14:paraId="066C05CA" w14:textId="77777777" w:rsidR="00D86165" w:rsidRDefault="002944FF" w:rsidP="002944FF">
      <w:pPr>
        <w:spacing w:before="0" w:after="0"/>
        <w:ind w:left="2268" w:hanging="2268"/>
        <w:rPr>
          <w:caps/>
        </w:rPr>
      </w:pPr>
      <w:r>
        <w:rPr>
          <w:caps/>
        </w:rPr>
        <w:tab/>
      </w:r>
      <w:r w:rsidR="00D86165">
        <w:rPr>
          <w:caps/>
        </w:rPr>
        <w:t>You’ll never win against the Umpire</w:t>
      </w:r>
    </w:p>
    <w:p w14:paraId="7926B806" w14:textId="77777777" w:rsidR="00D86165" w:rsidRDefault="002944FF" w:rsidP="002944FF">
      <w:pPr>
        <w:spacing w:before="0" w:after="0"/>
        <w:ind w:left="2268" w:hanging="2268"/>
        <w:rPr>
          <w:caps/>
        </w:rPr>
      </w:pPr>
      <w:r>
        <w:rPr>
          <w:caps/>
        </w:rPr>
        <w:tab/>
      </w:r>
      <w:r w:rsidR="00D86165">
        <w:rPr>
          <w:caps/>
        </w:rPr>
        <w:t>You can strike if you like -</w:t>
      </w:r>
    </w:p>
    <w:p w14:paraId="5D6EAD5F" w14:textId="77777777" w:rsidR="00D86165" w:rsidRDefault="002944FF" w:rsidP="002944FF">
      <w:pPr>
        <w:spacing w:before="0" w:after="0"/>
        <w:ind w:left="2268" w:hanging="2268"/>
        <w:rPr>
          <w:caps/>
        </w:rPr>
      </w:pPr>
      <w:r>
        <w:rPr>
          <w:caps/>
        </w:rPr>
        <w:tab/>
      </w:r>
      <w:r w:rsidR="00D86165">
        <w:rPr>
          <w:caps/>
        </w:rPr>
        <w:t>But we’re gonna strike back!</w:t>
      </w:r>
    </w:p>
    <w:p w14:paraId="79FE04A1" w14:textId="77777777" w:rsidR="00D86165" w:rsidRDefault="00D86165" w:rsidP="00D86165">
      <w:pPr>
        <w:ind w:left="2268" w:hanging="2268"/>
        <w:rPr>
          <w:caps/>
        </w:rPr>
      </w:pPr>
    </w:p>
    <w:p w14:paraId="21047CA4" w14:textId="682206BD" w:rsidR="00D86165" w:rsidRDefault="00D86165" w:rsidP="00D86165">
      <w:pPr>
        <w:rPr>
          <w:b/>
          <w:bCs/>
        </w:rPr>
      </w:pPr>
      <w:r>
        <w:rPr>
          <w:b/>
          <w:bCs/>
          <w:i/>
          <w:iCs/>
        </w:rPr>
        <w:t xml:space="preserve">(The </w:t>
      </w:r>
      <w:r w:rsidR="000F203D">
        <w:rPr>
          <w:b/>
          <w:bCs/>
          <w:i/>
          <w:iCs/>
        </w:rPr>
        <w:t>Racketeers</w:t>
      </w:r>
      <w:r>
        <w:rPr>
          <w:b/>
          <w:bCs/>
          <w:i/>
          <w:iCs/>
        </w:rPr>
        <w:t xml:space="preserve"> play rock gui</w:t>
      </w:r>
      <w:r w:rsidR="00A64051">
        <w:rPr>
          <w:b/>
          <w:bCs/>
          <w:i/>
          <w:iCs/>
        </w:rPr>
        <w:t>tars on their rackets again as T</w:t>
      </w:r>
      <w:r>
        <w:rPr>
          <w:b/>
          <w:bCs/>
          <w:i/>
          <w:iCs/>
        </w:rPr>
        <w:t>he Umpire struts the stage.)</w:t>
      </w:r>
    </w:p>
    <w:p w14:paraId="442E65A3" w14:textId="77777777" w:rsidR="00D86165" w:rsidRDefault="00D86165" w:rsidP="00D86165">
      <w:pPr>
        <w:ind w:left="2268" w:hanging="2268"/>
        <w:rPr>
          <w:i/>
          <w:iCs/>
        </w:rPr>
      </w:pPr>
    </w:p>
    <w:p w14:paraId="42FDF1AF" w14:textId="77777777" w:rsidR="00D86165" w:rsidRDefault="00D86165" w:rsidP="002944FF">
      <w:pPr>
        <w:spacing w:before="0" w:after="0"/>
        <w:ind w:left="2268" w:hanging="2268"/>
        <w:rPr>
          <w:caps/>
        </w:rPr>
      </w:pPr>
      <w:r>
        <w:rPr>
          <w:rStyle w:val="CharName"/>
        </w:rPr>
        <w:t>ALL:</w:t>
      </w:r>
      <w:r w:rsidR="002944FF">
        <w:rPr>
          <w:caps/>
        </w:rPr>
        <w:tab/>
      </w:r>
      <w:r>
        <w:rPr>
          <w:caps/>
        </w:rPr>
        <w:t>When you’re serving the mighty Umpire</w:t>
      </w:r>
    </w:p>
    <w:p w14:paraId="232DADC1" w14:textId="77777777" w:rsidR="00D86165" w:rsidRDefault="002944FF" w:rsidP="002944FF">
      <w:pPr>
        <w:spacing w:before="0" w:after="0"/>
        <w:ind w:left="2268" w:hanging="2268"/>
        <w:rPr>
          <w:caps/>
        </w:rPr>
      </w:pPr>
      <w:r>
        <w:rPr>
          <w:caps/>
        </w:rPr>
        <w:tab/>
      </w:r>
      <w:r w:rsidR="00D86165">
        <w:rPr>
          <w:caps/>
        </w:rPr>
        <w:t>Life’s a game and you’re the sport</w:t>
      </w:r>
    </w:p>
    <w:p w14:paraId="2A6F7D29" w14:textId="77777777" w:rsidR="00D86165" w:rsidRDefault="002944FF" w:rsidP="002944FF">
      <w:pPr>
        <w:spacing w:before="0" w:after="0"/>
        <w:ind w:left="2268" w:hanging="2268"/>
        <w:rPr>
          <w:caps/>
        </w:rPr>
      </w:pPr>
      <w:r>
        <w:rPr>
          <w:caps/>
        </w:rPr>
        <w:tab/>
      </w:r>
      <w:r w:rsidR="00D86165">
        <w:rPr>
          <w:caps/>
        </w:rPr>
        <w:t>Play with him, you play with fire</w:t>
      </w:r>
    </w:p>
    <w:p w14:paraId="122162A4" w14:textId="77777777" w:rsidR="00D86165" w:rsidRDefault="002944FF" w:rsidP="002944FF">
      <w:pPr>
        <w:spacing w:before="0" w:after="0"/>
        <w:ind w:left="2268" w:hanging="2268"/>
        <w:rPr>
          <w:caps/>
        </w:rPr>
      </w:pPr>
      <w:r>
        <w:rPr>
          <w:caps/>
        </w:rPr>
        <w:tab/>
      </w:r>
      <w:r w:rsidR="00D86165">
        <w:rPr>
          <w:caps/>
        </w:rPr>
        <w:t>When the ball’s in his court!</w:t>
      </w:r>
    </w:p>
    <w:p w14:paraId="25D1F1C4" w14:textId="77777777" w:rsidR="00D86165" w:rsidRDefault="00D86165" w:rsidP="002944FF">
      <w:pPr>
        <w:spacing w:before="0" w:after="0"/>
        <w:ind w:left="2268" w:hanging="2268"/>
        <w:rPr>
          <w:caps/>
        </w:rPr>
      </w:pPr>
      <w:r>
        <w:rPr>
          <w:caps/>
        </w:rPr>
        <w:t> </w:t>
      </w:r>
    </w:p>
    <w:p w14:paraId="0234AAEC" w14:textId="77777777" w:rsidR="00D86165" w:rsidRDefault="002944FF" w:rsidP="002944FF">
      <w:pPr>
        <w:spacing w:before="0" w:after="0"/>
        <w:ind w:left="2268" w:hanging="2268"/>
        <w:rPr>
          <w:caps/>
        </w:rPr>
      </w:pPr>
      <w:r>
        <w:rPr>
          <w:caps/>
        </w:rPr>
        <w:tab/>
      </w:r>
      <w:r w:rsidR="00D86165">
        <w:rPr>
          <w:caps/>
        </w:rPr>
        <w:t>Every victory by a landslide</w:t>
      </w:r>
    </w:p>
    <w:p w14:paraId="398DD47C" w14:textId="77777777" w:rsidR="00D86165" w:rsidRDefault="002944FF" w:rsidP="002944FF">
      <w:pPr>
        <w:spacing w:before="0" w:after="0"/>
        <w:ind w:left="2268" w:hanging="2268"/>
        <w:rPr>
          <w:caps/>
        </w:rPr>
      </w:pPr>
      <w:r>
        <w:rPr>
          <w:caps/>
        </w:rPr>
        <w:tab/>
      </w:r>
      <w:r w:rsidR="00D86165">
        <w:rPr>
          <w:caps/>
        </w:rPr>
        <w:t>Number one in outer space</w:t>
      </w:r>
    </w:p>
    <w:p w14:paraId="111D6E19" w14:textId="77777777" w:rsidR="00D86165" w:rsidRDefault="002944FF" w:rsidP="002944FF">
      <w:pPr>
        <w:spacing w:before="0" w:after="0"/>
        <w:ind w:left="2268" w:hanging="2268"/>
        <w:rPr>
          <w:caps/>
        </w:rPr>
      </w:pPr>
      <w:r>
        <w:rPr>
          <w:caps/>
        </w:rPr>
        <w:tab/>
      </w:r>
      <w:r w:rsidR="00D86165">
        <w:rPr>
          <w:caps/>
        </w:rPr>
        <w:t>He’s the master of the dark side</w:t>
      </w:r>
    </w:p>
    <w:p w14:paraId="31155F6B" w14:textId="77777777" w:rsidR="00D86165" w:rsidRDefault="002944FF" w:rsidP="002944FF">
      <w:pPr>
        <w:spacing w:before="0" w:after="0"/>
        <w:ind w:left="2268" w:hanging="2268"/>
      </w:pPr>
      <w:r>
        <w:rPr>
          <w:caps/>
        </w:rPr>
        <w:tab/>
      </w:r>
      <w:r w:rsidR="00D86165">
        <w:rPr>
          <w:caps/>
        </w:rPr>
        <w:t>Takes advantage and now he holds the ace!</w:t>
      </w:r>
    </w:p>
    <w:p w14:paraId="1BFA5767" w14:textId="77777777" w:rsidR="00D86165" w:rsidRDefault="00D86165" w:rsidP="002944FF">
      <w:pPr>
        <w:spacing w:before="0" w:after="0"/>
        <w:ind w:left="2268" w:hanging="2268"/>
        <w:rPr>
          <w:caps/>
        </w:rPr>
      </w:pPr>
      <w:r>
        <w:rPr>
          <w:caps/>
        </w:rPr>
        <w:t> </w:t>
      </w:r>
    </w:p>
    <w:p w14:paraId="3ABF70E0" w14:textId="77777777" w:rsidR="00091585" w:rsidRDefault="002944FF" w:rsidP="009607E9">
      <w:pPr>
        <w:spacing w:before="0" w:after="0"/>
        <w:ind w:left="2268" w:hanging="2268"/>
        <w:rPr>
          <w:caps/>
        </w:rPr>
      </w:pPr>
      <w:r>
        <w:rPr>
          <w:caps/>
        </w:rPr>
        <w:tab/>
      </w:r>
    </w:p>
    <w:p w14:paraId="54C6C5A8" w14:textId="5D5A20E8" w:rsidR="00D86165" w:rsidRDefault="00D86165" w:rsidP="00091585">
      <w:pPr>
        <w:spacing w:before="0" w:after="0"/>
        <w:ind w:left="2268"/>
        <w:rPr>
          <w:caps/>
        </w:rPr>
      </w:pPr>
      <w:r>
        <w:rPr>
          <w:caps/>
        </w:rPr>
        <w:t>You’ll never win against the Umpire</w:t>
      </w:r>
    </w:p>
    <w:p w14:paraId="68999193" w14:textId="77777777" w:rsidR="00D86165" w:rsidRDefault="002944FF" w:rsidP="002944FF">
      <w:pPr>
        <w:spacing w:before="0" w:after="0"/>
        <w:ind w:left="2268" w:hanging="2268"/>
        <w:rPr>
          <w:caps/>
        </w:rPr>
      </w:pPr>
      <w:r>
        <w:rPr>
          <w:caps/>
        </w:rPr>
        <w:tab/>
      </w:r>
      <w:r w:rsidR="00D86165">
        <w:rPr>
          <w:caps/>
        </w:rPr>
        <w:t>Luck is out so give right in</w:t>
      </w:r>
    </w:p>
    <w:p w14:paraId="6672A28B" w14:textId="77777777" w:rsidR="00D86165" w:rsidRDefault="002944FF" w:rsidP="002944FF">
      <w:pPr>
        <w:spacing w:before="0" w:after="0"/>
        <w:ind w:left="2268" w:hanging="2268"/>
        <w:rPr>
          <w:caps/>
        </w:rPr>
      </w:pPr>
      <w:r>
        <w:rPr>
          <w:caps/>
        </w:rPr>
        <w:tab/>
      </w:r>
      <w:r w:rsidR="00D86165">
        <w:rPr>
          <w:caps/>
        </w:rPr>
        <w:t>You’ll never win against the Umpire</w:t>
      </w:r>
    </w:p>
    <w:p w14:paraId="56D2AF26" w14:textId="77777777" w:rsidR="00D86165" w:rsidRDefault="002944FF" w:rsidP="002944FF">
      <w:pPr>
        <w:spacing w:before="0" w:after="0"/>
        <w:ind w:left="2268" w:hanging="2268"/>
        <w:rPr>
          <w:caps/>
        </w:rPr>
      </w:pPr>
      <w:r>
        <w:rPr>
          <w:caps/>
        </w:rPr>
        <w:tab/>
      </w:r>
      <w:r w:rsidR="00D86165">
        <w:rPr>
          <w:caps/>
        </w:rPr>
        <w:t>Got no clout, you’ve got no spin!</w:t>
      </w:r>
    </w:p>
    <w:p w14:paraId="6B9619EC" w14:textId="77777777" w:rsidR="00D86165" w:rsidRDefault="002944FF" w:rsidP="002944FF">
      <w:pPr>
        <w:spacing w:before="0" w:after="0"/>
        <w:ind w:left="2268" w:hanging="2268"/>
        <w:rPr>
          <w:caps/>
        </w:rPr>
      </w:pPr>
      <w:r>
        <w:rPr>
          <w:caps/>
        </w:rPr>
        <w:tab/>
      </w:r>
      <w:r w:rsidR="00D86165">
        <w:rPr>
          <w:caps/>
        </w:rPr>
        <w:t>You’ll never win against the Umpire</w:t>
      </w:r>
    </w:p>
    <w:p w14:paraId="786D59C2" w14:textId="77777777" w:rsidR="00D86165" w:rsidRDefault="002944FF" w:rsidP="002944FF">
      <w:pPr>
        <w:spacing w:before="0" w:after="0"/>
        <w:ind w:left="2268" w:hanging="2268"/>
        <w:rPr>
          <w:caps/>
        </w:rPr>
      </w:pPr>
      <w:r>
        <w:rPr>
          <w:caps/>
        </w:rPr>
        <w:tab/>
      </w:r>
      <w:r w:rsidR="00D86165">
        <w:rPr>
          <w:caps/>
        </w:rPr>
        <w:t>You can strike if you like -</w:t>
      </w:r>
    </w:p>
    <w:p w14:paraId="16195E64" w14:textId="77777777" w:rsidR="00D86165" w:rsidRDefault="002944FF" w:rsidP="002944FF">
      <w:pPr>
        <w:spacing w:before="0" w:after="0"/>
        <w:ind w:left="2268" w:hanging="2268"/>
        <w:rPr>
          <w:caps/>
        </w:rPr>
      </w:pPr>
      <w:r>
        <w:rPr>
          <w:caps/>
        </w:rPr>
        <w:tab/>
      </w:r>
      <w:r w:rsidR="00D86165">
        <w:rPr>
          <w:caps/>
        </w:rPr>
        <w:t>But we’re gonna strike back!</w:t>
      </w:r>
    </w:p>
    <w:p w14:paraId="6646DFFE" w14:textId="77777777" w:rsidR="00D86165" w:rsidRDefault="00D86165" w:rsidP="00D86165">
      <w:pPr>
        <w:ind w:left="2268" w:hanging="2268"/>
        <w:rPr>
          <w:caps/>
        </w:rPr>
      </w:pPr>
    </w:p>
    <w:p w14:paraId="480BFFEB" w14:textId="77777777" w:rsidR="00D86165" w:rsidRDefault="00D86165" w:rsidP="00D86165">
      <w:pPr>
        <w:rPr>
          <w:b/>
          <w:bCs/>
          <w:i/>
          <w:iCs/>
        </w:rPr>
      </w:pPr>
      <w:r>
        <w:rPr>
          <w:b/>
          <w:bCs/>
          <w:i/>
          <w:iCs/>
        </w:rPr>
        <w:t>(A dramatic operatic interlude now follows in which the chorus perform a tennis-flavoured ballet.)</w:t>
      </w:r>
    </w:p>
    <w:p w14:paraId="0F65C2C0" w14:textId="77777777" w:rsidR="00D86165" w:rsidRDefault="00D86165" w:rsidP="00D86165">
      <w:pPr>
        <w:ind w:left="2268" w:hanging="2268"/>
        <w:rPr>
          <w:i/>
          <w:iCs/>
        </w:rPr>
      </w:pPr>
    </w:p>
    <w:p w14:paraId="4DECF433" w14:textId="77777777" w:rsidR="00D86165" w:rsidRDefault="00D86165" w:rsidP="002944FF">
      <w:pPr>
        <w:spacing w:before="0" w:after="0"/>
        <w:ind w:left="2268" w:hanging="2268"/>
        <w:rPr>
          <w:caps/>
        </w:rPr>
      </w:pPr>
      <w:r>
        <w:rPr>
          <w:rStyle w:val="CharName"/>
        </w:rPr>
        <w:t>ALL:</w:t>
      </w:r>
      <w:r w:rsidR="002944FF">
        <w:rPr>
          <w:caps/>
        </w:rPr>
        <w:tab/>
      </w:r>
      <w:r>
        <w:rPr>
          <w:caps/>
        </w:rPr>
        <w:t>You’ll never win against the Umpire</w:t>
      </w:r>
    </w:p>
    <w:p w14:paraId="16612810" w14:textId="77777777" w:rsidR="00D86165" w:rsidRDefault="002944FF" w:rsidP="002944FF">
      <w:pPr>
        <w:spacing w:before="0" w:after="0"/>
        <w:ind w:left="2268" w:hanging="2268"/>
        <w:rPr>
          <w:caps/>
        </w:rPr>
      </w:pPr>
      <w:r>
        <w:rPr>
          <w:caps/>
        </w:rPr>
        <w:tab/>
      </w:r>
      <w:r w:rsidR="00D86165">
        <w:rPr>
          <w:caps/>
        </w:rPr>
        <w:t>Luck is out so give right in</w:t>
      </w:r>
    </w:p>
    <w:p w14:paraId="284AB7FE" w14:textId="77777777" w:rsidR="00D86165" w:rsidRDefault="002944FF" w:rsidP="002944FF">
      <w:pPr>
        <w:spacing w:before="0" w:after="0"/>
        <w:ind w:left="2268" w:hanging="2268"/>
        <w:rPr>
          <w:caps/>
        </w:rPr>
      </w:pPr>
      <w:r>
        <w:rPr>
          <w:caps/>
        </w:rPr>
        <w:tab/>
      </w:r>
      <w:r w:rsidR="00D86165">
        <w:rPr>
          <w:caps/>
        </w:rPr>
        <w:t>You’ll never win against the Umpire</w:t>
      </w:r>
    </w:p>
    <w:p w14:paraId="55815E5E" w14:textId="77777777" w:rsidR="00D86165" w:rsidRDefault="002944FF" w:rsidP="002944FF">
      <w:pPr>
        <w:spacing w:before="0" w:after="0"/>
        <w:ind w:left="2268" w:hanging="2268"/>
        <w:rPr>
          <w:caps/>
        </w:rPr>
      </w:pPr>
      <w:r>
        <w:rPr>
          <w:caps/>
        </w:rPr>
        <w:tab/>
      </w:r>
      <w:r w:rsidR="00D86165">
        <w:rPr>
          <w:caps/>
        </w:rPr>
        <w:t>Got no clout, you’ve got no spin!</w:t>
      </w:r>
    </w:p>
    <w:p w14:paraId="5F0E26D8" w14:textId="77777777" w:rsidR="00D86165" w:rsidRDefault="002944FF" w:rsidP="002944FF">
      <w:pPr>
        <w:spacing w:before="0" w:after="0"/>
        <w:ind w:left="2268" w:hanging="2268"/>
        <w:rPr>
          <w:caps/>
        </w:rPr>
      </w:pPr>
      <w:r>
        <w:rPr>
          <w:caps/>
        </w:rPr>
        <w:tab/>
      </w:r>
      <w:r w:rsidR="00D86165">
        <w:rPr>
          <w:caps/>
        </w:rPr>
        <w:t>You’ll never win against the Umpire</w:t>
      </w:r>
    </w:p>
    <w:p w14:paraId="3CF51F7C" w14:textId="77777777" w:rsidR="00D86165" w:rsidRDefault="002944FF" w:rsidP="002944FF">
      <w:pPr>
        <w:spacing w:before="0" w:after="0"/>
        <w:ind w:left="2268" w:hanging="2268"/>
        <w:rPr>
          <w:caps/>
        </w:rPr>
      </w:pPr>
      <w:r>
        <w:rPr>
          <w:caps/>
        </w:rPr>
        <w:tab/>
      </w:r>
      <w:r w:rsidR="00D86165">
        <w:rPr>
          <w:caps/>
        </w:rPr>
        <w:t>You can strike if you like -</w:t>
      </w:r>
    </w:p>
    <w:p w14:paraId="22C5AAEB" w14:textId="77777777" w:rsidR="00D86165" w:rsidRDefault="002944FF" w:rsidP="002944FF">
      <w:pPr>
        <w:spacing w:before="0" w:after="0"/>
        <w:ind w:left="2268" w:hanging="2268"/>
        <w:rPr>
          <w:caps/>
        </w:rPr>
      </w:pPr>
      <w:r>
        <w:rPr>
          <w:caps/>
        </w:rPr>
        <w:tab/>
      </w:r>
      <w:r w:rsidR="00D86165">
        <w:rPr>
          <w:caps/>
        </w:rPr>
        <w:t>But we’re gonna strike back!</w:t>
      </w:r>
    </w:p>
    <w:p w14:paraId="143ACF2B" w14:textId="77777777" w:rsidR="00D86165" w:rsidRDefault="002944FF" w:rsidP="002944FF">
      <w:pPr>
        <w:spacing w:before="0" w:after="0"/>
        <w:ind w:left="2268" w:hanging="2268"/>
      </w:pPr>
      <w:r>
        <w:rPr>
          <w:caps/>
        </w:rPr>
        <w:tab/>
      </w:r>
      <w:r w:rsidR="00D86165">
        <w:rPr>
          <w:caps/>
        </w:rPr>
        <w:t>The umpire’s gonna strike back!</w:t>
      </w:r>
    </w:p>
    <w:p w14:paraId="2F2A5746" w14:textId="77777777" w:rsidR="00D86165" w:rsidRDefault="00D86165" w:rsidP="00D86165">
      <w:pPr>
        <w:ind w:left="2268" w:hanging="2268"/>
      </w:pPr>
    </w:p>
    <w:p w14:paraId="0662EA2E" w14:textId="77777777" w:rsidR="00D86165" w:rsidRDefault="00D86165" w:rsidP="00D86165">
      <w:pPr>
        <w:ind w:left="2268" w:hanging="2268"/>
      </w:pPr>
      <w:r>
        <w:rPr>
          <w:rStyle w:val="CharName"/>
        </w:rPr>
        <w:t>UMPIRE:</w:t>
      </w:r>
      <w:r w:rsidR="002944FF">
        <w:tab/>
      </w:r>
      <w:r>
        <w:t>You see, young rebels. You’ll never win - you mark my words!</w:t>
      </w:r>
    </w:p>
    <w:p w14:paraId="1BBEA0B5" w14:textId="77777777" w:rsidR="00E27158" w:rsidRDefault="00E27158" w:rsidP="00D86165">
      <w:pPr>
        <w:ind w:left="2268" w:hanging="2268"/>
      </w:pPr>
    </w:p>
    <w:p w14:paraId="7B2809DB" w14:textId="77777777" w:rsidR="00D86165" w:rsidRDefault="00D86165" w:rsidP="002944FF">
      <w:pPr>
        <w:rPr>
          <w:b/>
          <w:bCs/>
          <w:i/>
          <w:iCs/>
        </w:rPr>
      </w:pPr>
      <w:r>
        <w:rPr>
          <w:b/>
          <w:bCs/>
          <w:i/>
          <w:iCs/>
        </w:rPr>
        <w:t>(Luke runs in.)</w:t>
      </w:r>
    </w:p>
    <w:p w14:paraId="4A0F090C" w14:textId="77777777" w:rsidR="00D86165" w:rsidRDefault="00D86165" w:rsidP="00D86165">
      <w:pPr>
        <w:ind w:left="2268" w:hanging="2268"/>
      </w:pPr>
    </w:p>
    <w:p w14:paraId="3DDB002E" w14:textId="77777777" w:rsidR="00D86165" w:rsidRDefault="00D86165" w:rsidP="002944FF">
      <w:pPr>
        <w:ind w:left="2268" w:hanging="2268"/>
      </w:pPr>
      <w:r>
        <w:rPr>
          <w:rStyle w:val="CharName"/>
        </w:rPr>
        <w:t>LUKE:</w:t>
      </w:r>
      <w:r w:rsidR="002944FF">
        <w:tab/>
      </w:r>
      <w:r>
        <w:t>Three out of ten!</w:t>
      </w:r>
    </w:p>
    <w:p w14:paraId="15A2B0FE" w14:textId="77777777" w:rsidR="00D86165" w:rsidRDefault="00D86165" w:rsidP="00D86165">
      <w:pPr>
        <w:ind w:left="2268" w:hanging="2268"/>
      </w:pPr>
      <w:r>
        <w:rPr>
          <w:rStyle w:val="CharName"/>
        </w:rPr>
        <w:t>All:</w:t>
      </w:r>
      <w:r w:rsidR="002944FF">
        <w:tab/>
      </w:r>
      <w:r>
        <w:t>Luke!</w:t>
      </w:r>
    </w:p>
    <w:p w14:paraId="1D6CB04E" w14:textId="77777777" w:rsidR="00D86165" w:rsidRDefault="00D86165" w:rsidP="00D86165">
      <w:pPr>
        <w:ind w:left="2268" w:hanging="2268"/>
      </w:pPr>
    </w:p>
    <w:p w14:paraId="6DB4645E" w14:textId="77777777" w:rsidR="00D86165" w:rsidRDefault="00D86165" w:rsidP="00D86165">
      <w:pPr>
        <w:ind w:left="2268" w:hanging="2268"/>
        <w:rPr>
          <w:b/>
          <w:bCs/>
          <w:i/>
          <w:iCs/>
        </w:rPr>
      </w:pPr>
      <w:r>
        <w:rPr>
          <w:b/>
          <w:bCs/>
          <w:i/>
          <w:iCs/>
        </w:rPr>
        <w:t>(Luke passes Nebula a bling blade)</w:t>
      </w:r>
    </w:p>
    <w:p w14:paraId="3C7B67A7" w14:textId="77777777" w:rsidR="00D86165" w:rsidRDefault="00D86165" w:rsidP="00D86165">
      <w:pPr>
        <w:ind w:left="2268" w:hanging="2268"/>
        <w:rPr>
          <w:b/>
          <w:bCs/>
          <w:i/>
          <w:iCs/>
        </w:rPr>
      </w:pPr>
    </w:p>
    <w:p w14:paraId="65445519" w14:textId="1482494E" w:rsidR="00D86165" w:rsidRPr="002944FF" w:rsidRDefault="00D86165" w:rsidP="002944FF">
      <w:pPr>
        <w:ind w:left="2268" w:hanging="2268"/>
      </w:pPr>
      <w:r>
        <w:rPr>
          <w:rStyle w:val="CharName"/>
        </w:rPr>
        <w:t>LUKE:</w:t>
      </w:r>
      <w:r w:rsidR="002944FF">
        <w:tab/>
      </w:r>
      <w:r w:rsidR="005C6B98">
        <w:t>Catch, p</w:t>
      </w:r>
      <w:r>
        <w:t>rincess!</w:t>
      </w:r>
    </w:p>
    <w:p w14:paraId="09817B59" w14:textId="77777777" w:rsidR="00D86165" w:rsidRDefault="00D86165" w:rsidP="002944FF">
      <w:pPr>
        <w:ind w:left="2268" w:hanging="2268"/>
      </w:pPr>
      <w:r>
        <w:rPr>
          <w:rStyle w:val="CharName"/>
        </w:rPr>
        <w:t>NEBULA:</w:t>
      </w:r>
      <w:r w:rsidR="002944FF">
        <w:tab/>
      </w:r>
      <w:r>
        <w:t xml:space="preserve">We don’t need to win, we just don’t want to play anymore. </w:t>
      </w:r>
    </w:p>
    <w:p w14:paraId="4765C1F3" w14:textId="77777777" w:rsidR="00D86165" w:rsidRDefault="00D86165" w:rsidP="002944FF">
      <w:pPr>
        <w:ind w:left="2268" w:hanging="2268"/>
      </w:pPr>
      <w:r>
        <w:rPr>
          <w:rStyle w:val="CharName"/>
        </w:rPr>
        <w:t>LUKE:</w:t>
      </w:r>
      <w:r w:rsidR="002944FF">
        <w:tab/>
      </w:r>
      <w:r>
        <w:t>We’re shutting you down and going home!</w:t>
      </w:r>
    </w:p>
    <w:p w14:paraId="25CE5F18" w14:textId="77777777" w:rsidR="00D86165" w:rsidRDefault="00D86165" w:rsidP="002944FF">
      <w:pPr>
        <w:ind w:left="2268" w:hanging="2268"/>
      </w:pPr>
      <w:r>
        <w:rPr>
          <w:rStyle w:val="CharName"/>
        </w:rPr>
        <w:t>UMPIRE:</w:t>
      </w:r>
      <w:r w:rsidR="002944FF">
        <w:tab/>
      </w:r>
      <w:r>
        <w:t>Not so fast!</w:t>
      </w:r>
    </w:p>
    <w:p w14:paraId="7922F10F" w14:textId="77777777" w:rsidR="00D86165" w:rsidRPr="002944FF" w:rsidRDefault="00D86165" w:rsidP="002944FF">
      <w:pPr>
        <w:ind w:left="2268" w:hanging="2268"/>
      </w:pPr>
      <w:r>
        <w:rPr>
          <w:rStyle w:val="CharName"/>
        </w:rPr>
        <w:t>LUKE:</w:t>
      </w:r>
      <w:r>
        <w:tab/>
      </w:r>
      <w:r>
        <w:rPr>
          <w:b/>
          <w:bCs/>
          <w:i/>
          <w:iCs/>
        </w:rPr>
        <w:t>(in slow motion)</w:t>
      </w:r>
      <w:r>
        <w:rPr>
          <w:i/>
          <w:iCs/>
        </w:rPr>
        <w:t xml:space="preserve"> </w:t>
      </w:r>
      <w:r>
        <w:t>We’re shutting you down and going home!</w:t>
      </w:r>
    </w:p>
    <w:p w14:paraId="4C86C861" w14:textId="12DB129A" w:rsidR="00D86165" w:rsidRDefault="00D86165" w:rsidP="002944FF">
      <w:pPr>
        <w:ind w:left="2268" w:hanging="2268"/>
      </w:pPr>
      <w:r>
        <w:rPr>
          <w:rStyle w:val="CharName"/>
        </w:rPr>
        <w:t>UMPIRE:</w:t>
      </w:r>
      <w:r w:rsidR="002944FF">
        <w:tab/>
      </w:r>
      <w:r>
        <w:t xml:space="preserve">Come over to the dark side of </w:t>
      </w:r>
      <w:r w:rsidR="009D3828">
        <w:t xml:space="preserve">The </w:t>
      </w:r>
      <w:r>
        <w:t>Sauce! The Dark Sauce is strongest!</w:t>
      </w:r>
    </w:p>
    <w:p w14:paraId="69C21BDC" w14:textId="77777777" w:rsidR="00D86165" w:rsidRDefault="00D86165" w:rsidP="002944FF">
      <w:pPr>
        <w:ind w:left="2268" w:hanging="2268"/>
      </w:pPr>
      <w:r>
        <w:rPr>
          <w:rStyle w:val="CharName"/>
        </w:rPr>
        <w:t>NEBULA:</w:t>
      </w:r>
      <w:r w:rsidR="002944FF">
        <w:tab/>
      </w:r>
      <w:r>
        <w:t xml:space="preserve">Never! The Light Sauce is kinder, fairer… </w:t>
      </w:r>
    </w:p>
    <w:p w14:paraId="56B3B2F8" w14:textId="77777777" w:rsidR="00D86165" w:rsidRPr="002944FF" w:rsidRDefault="00D86165" w:rsidP="002944FF">
      <w:pPr>
        <w:ind w:left="2268" w:hanging="2268"/>
      </w:pPr>
      <w:r>
        <w:rPr>
          <w:rStyle w:val="CharName"/>
        </w:rPr>
        <w:t>LUKE:</w:t>
      </w:r>
      <w:r w:rsidR="002944FF">
        <w:tab/>
      </w:r>
      <w:r>
        <w:t>...and far less calories!</w:t>
      </w:r>
    </w:p>
    <w:p w14:paraId="46E5AB16" w14:textId="77777777" w:rsidR="00D86165" w:rsidRDefault="00D86165" w:rsidP="002944FF">
      <w:pPr>
        <w:ind w:left="2268" w:hanging="2268"/>
      </w:pPr>
      <w:r>
        <w:rPr>
          <w:rStyle w:val="CharName"/>
        </w:rPr>
        <w:t>UMPIRE:</w:t>
      </w:r>
      <w:r w:rsidR="002944FF">
        <w:tab/>
      </w:r>
      <w:r>
        <w:t>Prove it! A battle of bottles, sauce on sauce?</w:t>
      </w:r>
    </w:p>
    <w:p w14:paraId="73E14068" w14:textId="77777777" w:rsidR="00D86165" w:rsidRDefault="00D86165" w:rsidP="002944FF">
      <w:pPr>
        <w:ind w:left="2268" w:hanging="2268"/>
      </w:pPr>
      <w:r>
        <w:rPr>
          <w:rStyle w:val="CharName"/>
        </w:rPr>
        <w:t>NEBULA:</w:t>
      </w:r>
      <w:r w:rsidR="002944FF">
        <w:tab/>
      </w:r>
      <w:r>
        <w:t>I relish it!</w:t>
      </w:r>
    </w:p>
    <w:p w14:paraId="2370D8AF" w14:textId="77777777" w:rsidR="00D86165" w:rsidRDefault="00D86165" w:rsidP="002944FF">
      <w:pPr>
        <w:ind w:left="2268" w:hanging="2268"/>
      </w:pPr>
      <w:r>
        <w:rPr>
          <w:rStyle w:val="CharName"/>
        </w:rPr>
        <w:t>SPOCKY:</w:t>
      </w:r>
      <w:r w:rsidR="002944FF">
        <w:tab/>
      </w:r>
      <w:r>
        <w:t xml:space="preserve">The Wimbledonia Final on Centre Court. </w:t>
      </w:r>
    </w:p>
    <w:p w14:paraId="3B3571A3" w14:textId="77777777" w:rsidR="00D86165" w:rsidRDefault="00D86165" w:rsidP="00D86165">
      <w:pPr>
        <w:ind w:left="2268" w:hanging="2268"/>
      </w:pPr>
      <w:r>
        <w:rPr>
          <w:rStyle w:val="CharName"/>
        </w:rPr>
        <w:t>LUKE:</w:t>
      </w:r>
      <w:r w:rsidR="002944FF">
        <w:tab/>
      </w:r>
      <w:r>
        <w:t>Let play commence!</w:t>
      </w:r>
    </w:p>
    <w:p w14:paraId="0C555FAC" w14:textId="77777777" w:rsidR="00D86165" w:rsidRDefault="00D86165" w:rsidP="00D86165">
      <w:pPr>
        <w:pStyle w:val="Heading3"/>
      </w:pPr>
      <w:bookmarkStart w:id="194" w:name="_Toc31106959"/>
      <w:bookmarkStart w:id="195" w:name="_Toc34042312"/>
      <w:r>
        <w:t>TRACK 61:</w:t>
      </w:r>
      <w:r>
        <w:rPr>
          <w:u w:val="none"/>
        </w:rPr>
        <w:tab/>
      </w:r>
      <w:r>
        <w:t>Wimbledonia Final</w:t>
      </w:r>
      <w:bookmarkEnd w:id="194"/>
      <w:bookmarkEnd w:id="195"/>
    </w:p>
    <w:p w14:paraId="4243FAB6" w14:textId="77777777" w:rsidR="00D86165" w:rsidRDefault="00D86165" w:rsidP="00D86165">
      <w:pPr>
        <w:ind w:left="2268" w:hanging="2268"/>
      </w:pPr>
    </w:p>
    <w:p w14:paraId="44F5FEEB" w14:textId="19E1CB50" w:rsidR="00D86165" w:rsidRDefault="00D86165" w:rsidP="00D86165">
      <w:pPr>
        <w:rPr>
          <w:b/>
          <w:bCs/>
          <w:i/>
          <w:iCs/>
        </w:rPr>
      </w:pPr>
      <w:r>
        <w:rPr>
          <w:b/>
          <w:bCs/>
          <w:i/>
          <w:iCs/>
        </w:rPr>
        <w:t xml:space="preserve">(A choreographed slow-motion tennis battle follows between The Umpire, Nebula &amp; Luke. Each use their </w:t>
      </w:r>
      <w:r w:rsidR="005C6B98">
        <w:rPr>
          <w:b/>
          <w:bCs/>
          <w:i/>
          <w:iCs/>
        </w:rPr>
        <w:t>bling blades</w:t>
      </w:r>
      <w:r>
        <w:rPr>
          <w:b/>
          <w:bCs/>
          <w:i/>
          <w:iCs/>
        </w:rPr>
        <w:t xml:space="preserve"> to play as a giant tennis ball is animated slowly from side to side by a Trekkie. The crowd watch transfixed, following the giant tennis ball from side to side as specta</w:t>
      </w:r>
      <w:r w:rsidR="00A64051">
        <w:rPr>
          <w:b/>
          <w:bCs/>
          <w:i/>
          <w:iCs/>
        </w:rPr>
        <w:t>tors always do. After a rally, T</w:t>
      </w:r>
      <w:r>
        <w:rPr>
          <w:b/>
          <w:bCs/>
          <w:i/>
          <w:iCs/>
        </w:rPr>
        <w:t>he Umpire wins the point and celebrates as the music ends. Ada marches into the centre with the bottle of Sauce and shouts to stop the match which brings everyone out of slow motion into normal speed.)</w:t>
      </w:r>
    </w:p>
    <w:p w14:paraId="2C415F4E" w14:textId="77777777" w:rsidR="00D86165" w:rsidRDefault="00D86165" w:rsidP="00D86165">
      <w:pPr>
        <w:ind w:left="2268" w:hanging="2268"/>
      </w:pPr>
    </w:p>
    <w:p w14:paraId="62F1F652" w14:textId="77777777" w:rsidR="00D86165" w:rsidRDefault="00D86165" w:rsidP="002944FF">
      <w:pPr>
        <w:ind w:left="2268" w:hanging="2268"/>
      </w:pPr>
      <w:r>
        <w:rPr>
          <w:rStyle w:val="CharName"/>
        </w:rPr>
        <w:t>ADA:</w:t>
      </w:r>
      <w:r w:rsidR="002944FF">
        <w:tab/>
      </w:r>
      <w:r>
        <w:t>Stop!</w:t>
      </w:r>
    </w:p>
    <w:p w14:paraId="77839076" w14:textId="77777777" w:rsidR="00D86165" w:rsidRDefault="00D86165" w:rsidP="002944FF">
      <w:pPr>
        <w:ind w:left="2268" w:hanging="2268"/>
      </w:pPr>
      <w:r>
        <w:rPr>
          <w:rStyle w:val="CharName"/>
        </w:rPr>
        <w:t>UMPIRE:</w:t>
      </w:r>
      <w:r w:rsidR="002944FF">
        <w:tab/>
      </w:r>
      <w:r>
        <w:t>Who’s this woman in the middle of my court?</w:t>
      </w:r>
    </w:p>
    <w:p w14:paraId="0D49F58F" w14:textId="77777777" w:rsidR="00D86165" w:rsidRDefault="00D86165" w:rsidP="002944FF">
      <w:pPr>
        <w:ind w:left="2268" w:hanging="2268"/>
      </w:pPr>
      <w:r>
        <w:rPr>
          <w:rStyle w:val="CharName"/>
        </w:rPr>
        <w:t>SPOCKY:</w:t>
      </w:r>
      <w:r>
        <w:tab/>
      </w:r>
      <w:r>
        <w:rPr>
          <w:b/>
          <w:bCs/>
          <w:i/>
          <w:iCs/>
        </w:rPr>
        <w:t>(pointing)</w:t>
      </w:r>
      <w:r>
        <w:rPr>
          <w:i/>
          <w:iCs/>
        </w:rPr>
        <w:t xml:space="preserve"> </w:t>
      </w:r>
      <w:r>
        <w:t>She must be... Annette!</w:t>
      </w:r>
    </w:p>
    <w:p w14:paraId="695E17A2" w14:textId="77777777" w:rsidR="00D86165" w:rsidRDefault="00D86165" w:rsidP="002944FF">
      <w:pPr>
        <w:ind w:left="2268" w:hanging="2268"/>
      </w:pPr>
      <w:r>
        <w:rPr>
          <w:rStyle w:val="CharName"/>
        </w:rPr>
        <w:t>ADA:</w:t>
      </w:r>
      <w:r w:rsidR="002944FF">
        <w:tab/>
      </w:r>
      <w:r>
        <w:t>No, I’m Ada Elbow! Daft Ada! And as for you, you remind me of this sauce.</w:t>
      </w:r>
    </w:p>
    <w:p w14:paraId="59BD93E4" w14:textId="77777777" w:rsidR="00D86165" w:rsidRDefault="00D86165" w:rsidP="002944FF">
      <w:pPr>
        <w:ind w:left="2268" w:hanging="2268"/>
      </w:pPr>
      <w:r>
        <w:rPr>
          <w:rStyle w:val="CharName"/>
        </w:rPr>
        <w:t>UMPIRE:</w:t>
      </w:r>
      <w:r w:rsidR="002944FF">
        <w:tab/>
      </w:r>
      <w:r>
        <w:t xml:space="preserve">Strong, powerful and mysterious? </w:t>
      </w:r>
    </w:p>
    <w:p w14:paraId="58DF7D33" w14:textId="77777777" w:rsidR="00D86165" w:rsidRDefault="00D86165" w:rsidP="00D86165">
      <w:pPr>
        <w:ind w:left="2268" w:hanging="2268"/>
      </w:pPr>
      <w:r>
        <w:rPr>
          <w:rStyle w:val="CharName"/>
        </w:rPr>
        <w:t>ADA:</w:t>
      </w:r>
      <w:r w:rsidR="002944FF">
        <w:tab/>
      </w:r>
      <w:r>
        <w:t>No, sticky, smelly and thick!</w:t>
      </w:r>
    </w:p>
    <w:p w14:paraId="10D2F289" w14:textId="77777777" w:rsidR="00D86165" w:rsidRDefault="00D86165" w:rsidP="00D86165">
      <w:pPr>
        <w:ind w:left="2268" w:hanging="2268"/>
      </w:pPr>
    </w:p>
    <w:p w14:paraId="07AF1F8E" w14:textId="77777777" w:rsidR="00D86165" w:rsidRDefault="00D86165" w:rsidP="00D86165">
      <w:pPr>
        <w:pStyle w:val="Heading3"/>
      </w:pPr>
      <w:bookmarkStart w:id="196" w:name="_Toc31106960"/>
      <w:bookmarkStart w:id="197" w:name="_Toc34042313"/>
      <w:r>
        <w:t>TRACK 62:</w:t>
      </w:r>
      <w:r>
        <w:rPr>
          <w:u w:val="none"/>
        </w:rPr>
        <w:tab/>
      </w:r>
      <w:r>
        <w:t>Saucy Sprinkle</w:t>
      </w:r>
      <w:bookmarkEnd w:id="196"/>
      <w:bookmarkEnd w:id="197"/>
    </w:p>
    <w:p w14:paraId="645A3D63" w14:textId="77777777" w:rsidR="00D86165" w:rsidRDefault="00D86165" w:rsidP="00D86165">
      <w:pPr>
        <w:ind w:left="2268" w:hanging="2268"/>
      </w:pPr>
    </w:p>
    <w:p w14:paraId="74F1DEA5" w14:textId="1A6C28B0" w:rsidR="00D86165" w:rsidRDefault="00D86165" w:rsidP="00D86165">
      <w:pPr>
        <w:rPr>
          <w:b/>
          <w:bCs/>
          <w:i/>
          <w:iCs/>
        </w:rPr>
      </w:pPr>
      <w:r>
        <w:rPr>
          <w:b/>
          <w:bCs/>
          <w:i/>
          <w:iCs/>
        </w:rPr>
        <w:t xml:space="preserve">(Ada shakes </w:t>
      </w:r>
      <w:r w:rsidR="009D3828">
        <w:rPr>
          <w:b/>
          <w:bCs/>
          <w:i/>
          <w:iCs/>
        </w:rPr>
        <w:t>The Sauce</w:t>
      </w:r>
      <w:r>
        <w:rPr>
          <w:b/>
          <w:bCs/>
          <w:i/>
          <w:iCs/>
        </w:rPr>
        <w:t xml:space="preserve"> above The Umpire’s head and a fountain of green glit</w:t>
      </w:r>
      <w:r w:rsidR="00A64051">
        <w:rPr>
          <w:b/>
          <w:bCs/>
          <w:i/>
          <w:iCs/>
        </w:rPr>
        <w:t>tering confetti pours out over T</w:t>
      </w:r>
      <w:r>
        <w:rPr>
          <w:b/>
          <w:bCs/>
          <w:i/>
          <w:iCs/>
        </w:rPr>
        <w:t>he Umpire’s head. The Umpire swa</w:t>
      </w:r>
      <w:r w:rsidR="009D3828">
        <w:rPr>
          <w:b/>
          <w:bCs/>
          <w:i/>
          <w:iCs/>
        </w:rPr>
        <w:t>ys from the magical effects of T</w:t>
      </w:r>
      <w:r>
        <w:rPr>
          <w:b/>
          <w:bCs/>
          <w:i/>
          <w:iCs/>
        </w:rPr>
        <w:t>he Sauce as he starts to recall childhood memories.)</w:t>
      </w:r>
    </w:p>
    <w:p w14:paraId="7DF75E6B" w14:textId="77777777" w:rsidR="00D86165" w:rsidRDefault="00D86165" w:rsidP="00D86165">
      <w:pPr>
        <w:ind w:left="2268" w:hanging="2268"/>
      </w:pPr>
    </w:p>
    <w:p w14:paraId="15EE2017" w14:textId="39F797A5" w:rsidR="00D86165" w:rsidRDefault="00D86165" w:rsidP="002944FF">
      <w:pPr>
        <w:ind w:left="2268" w:hanging="2268"/>
      </w:pPr>
      <w:r>
        <w:rPr>
          <w:rStyle w:val="CharName"/>
        </w:rPr>
        <w:t>UMPIRE:</w:t>
      </w:r>
      <w:r w:rsidR="002944FF">
        <w:tab/>
      </w:r>
      <w:r>
        <w:t xml:space="preserve">Wait… I remember…. my mother! And her... </w:t>
      </w:r>
      <w:r w:rsidR="00091585">
        <w:t>space station</w:t>
      </w:r>
      <w:r w:rsidR="002944FF">
        <w:t xml:space="preserve">! And her singing! Her </w:t>
      </w:r>
      <w:r>
        <w:t>terrible singing! And I remember she used to tickle my cheeks and call me…</w:t>
      </w:r>
    </w:p>
    <w:p w14:paraId="6B51D783" w14:textId="77777777" w:rsidR="00D86165" w:rsidRDefault="00D86165" w:rsidP="002944FF">
      <w:pPr>
        <w:ind w:left="2268" w:hanging="2268"/>
      </w:pPr>
      <w:r>
        <w:rPr>
          <w:rStyle w:val="CharName"/>
        </w:rPr>
        <w:t>ADA:</w:t>
      </w:r>
      <w:r>
        <w:tab/>
      </w:r>
      <w:r>
        <w:rPr>
          <w:b/>
          <w:bCs/>
          <w:i/>
          <w:iCs/>
        </w:rPr>
        <w:t>(suddenly suspicious)</w:t>
      </w:r>
      <w:r>
        <w:rPr>
          <w:i/>
          <w:iCs/>
        </w:rPr>
        <w:t xml:space="preserve"> </w:t>
      </w:r>
      <w:r>
        <w:t>Denny-poos?</w:t>
      </w:r>
    </w:p>
    <w:p w14:paraId="3DC5AF88" w14:textId="77777777" w:rsidR="00D86165" w:rsidRDefault="00D86165" w:rsidP="00D86165">
      <w:pPr>
        <w:ind w:left="2268" w:hanging="2268"/>
      </w:pPr>
      <w:r>
        <w:rPr>
          <w:rStyle w:val="CharName"/>
        </w:rPr>
        <w:t>UMPIRE:</w:t>
      </w:r>
      <w:r>
        <w:tab/>
      </w:r>
      <w:r>
        <w:rPr>
          <w:b/>
          <w:bCs/>
          <w:i/>
          <w:iCs/>
        </w:rPr>
        <w:t>(face to face with Ada)</w:t>
      </w:r>
      <w:r>
        <w:rPr>
          <w:i/>
          <w:iCs/>
        </w:rPr>
        <w:t xml:space="preserve"> </w:t>
      </w:r>
      <w:r w:rsidR="002944FF">
        <w:t>You knew my mother?</w:t>
      </w:r>
    </w:p>
    <w:p w14:paraId="63EBC075" w14:textId="77777777" w:rsidR="00D86165" w:rsidRDefault="00D86165" w:rsidP="00D86165">
      <w:pPr>
        <w:ind w:left="2268" w:hanging="2268"/>
      </w:pPr>
      <w:r>
        <w:rPr>
          <w:rStyle w:val="CharName"/>
        </w:rPr>
        <w:t>ADA:</w:t>
      </w:r>
      <w:r w:rsidR="002944FF">
        <w:tab/>
      </w:r>
      <w:r>
        <w:t>I am your mother!</w:t>
      </w:r>
    </w:p>
    <w:p w14:paraId="6643305A" w14:textId="77777777" w:rsidR="00D86165" w:rsidRDefault="00D86165" w:rsidP="00D86165">
      <w:pPr>
        <w:ind w:left="2268" w:hanging="2268"/>
      </w:pPr>
    </w:p>
    <w:p w14:paraId="3AA2E375" w14:textId="77777777" w:rsidR="00D86165" w:rsidRDefault="00D86165" w:rsidP="00D86165">
      <w:pPr>
        <w:pStyle w:val="Heading3"/>
      </w:pPr>
      <w:bookmarkStart w:id="198" w:name="_Toc31106961"/>
      <w:bookmarkStart w:id="199" w:name="_Toc34042314"/>
      <w:r>
        <w:t>TRACK 63:</w:t>
      </w:r>
      <w:r>
        <w:rPr>
          <w:u w:val="none"/>
        </w:rPr>
        <w:tab/>
      </w:r>
      <w:r>
        <w:t>Star Warts Sting</w:t>
      </w:r>
      <w:bookmarkEnd w:id="198"/>
      <w:bookmarkEnd w:id="199"/>
    </w:p>
    <w:p w14:paraId="15FCD586" w14:textId="77777777" w:rsidR="00D86165" w:rsidRDefault="00D86165" w:rsidP="00D86165">
      <w:pPr>
        <w:ind w:left="2268" w:hanging="2268"/>
        <w:rPr>
          <w:i/>
          <w:iCs/>
        </w:rPr>
      </w:pPr>
    </w:p>
    <w:p w14:paraId="1F983D3D" w14:textId="77777777" w:rsidR="00D86165" w:rsidRDefault="00D86165" w:rsidP="00D86165">
      <w:pPr>
        <w:rPr>
          <w:b/>
          <w:bCs/>
          <w:i/>
          <w:iCs/>
        </w:rPr>
      </w:pPr>
      <w:r>
        <w:rPr>
          <w:b/>
          <w:bCs/>
          <w:i/>
          <w:iCs/>
        </w:rPr>
        <w:t>(A lighting change as everyone turns their heads to the audience in shock over some familiar music, they then turn back to the drama as the music ends and the lighting returns to normal.)</w:t>
      </w:r>
    </w:p>
    <w:p w14:paraId="2E72128C" w14:textId="77777777" w:rsidR="00D86165" w:rsidRDefault="00D86165" w:rsidP="00D86165">
      <w:pPr>
        <w:ind w:left="2268" w:hanging="2268"/>
      </w:pPr>
    </w:p>
    <w:p w14:paraId="693E3FFA" w14:textId="77777777" w:rsidR="00D86165" w:rsidRDefault="00D86165" w:rsidP="002944FF">
      <w:pPr>
        <w:ind w:left="2268" w:hanging="2268"/>
      </w:pPr>
      <w:r>
        <w:rPr>
          <w:rStyle w:val="CharName"/>
        </w:rPr>
        <w:t>UMPIRE:</w:t>
      </w:r>
      <w:r w:rsidR="002944FF">
        <w:tab/>
      </w:r>
      <w:r>
        <w:t>Mumsie?</w:t>
      </w:r>
    </w:p>
    <w:p w14:paraId="14293FBA" w14:textId="77777777" w:rsidR="00D86165" w:rsidRDefault="00D86165" w:rsidP="002944FF">
      <w:pPr>
        <w:ind w:left="2268" w:hanging="2268"/>
      </w:pPr>
      <w:r>
        <w:rPr>
          <w:rStyle w:val="CharName"/>
        </w:rPr>
        <w:t>ADA:</w:t>
      </w:r>
      <w:r w:rsidR="002944FF">
        <w:tab/>
      </w:r>
      <w:r>
        <w:t>Denny-poos! Yes, it’s me, your mumsie! Ada Elbow! And you’re my long-lost s</w:t>
      </w:r>
      <w:r w:rsidR="002944FF">
        <w:t xml:space="preserve">on, </w:t>
      </w:r>
      <w:r>
        <w:t>Dennis Elbow! I’m sorry I lost you. I was a clumsy Mumsie.</w:t>
      </w:r>
    </w:p>
    <w:p w14:paraId="0D7E7740" w14:textId="77777777" w:rsidR="00D86165" w:rsidRDefault="00D86165" w:rsidP="00D86165">
      <w:pPr>
        <w:ind w:left="2268" w:hanging="2268"/>
      </w:pPr>
      <w:r>
        <w:rPr>
          <w:rStyle w:val="CharName"/>
        </w:rPr>
        <w:t>UMPIRE:</w:t>
      </w:r>
      <w:r w:rsidR="002944FF">
        <w:tab/>
      </w:r>
      <w:r>
        <w:t>And I’ve been a naughty Umpire. I’m sorry every</w:t>
      </w:r>
      <w:r w:rsidR="002944FF">
        <w:t xml:space="preserve">one. You can all have your </w:t>
      </w:r>
      <w:r>
        <w:t>galaxies back, starting with Princess Nebula Oregano!</w:t>
      </w:r>
    </w:p>
    <w:p w14:paraId="47B179F6" w14:textId="77777777" w:rsidR="00D86165" w:rsidRDefault="00D86165" w:rsidP="00D86165">
      <w:pPr>
        <w:pStyle w:val="Heading3"/>
      </w:pPr>
      <w:bookmarkStart w:id="200" w:name="_Toc31106962"/>
      <w:bookmarkStart w:id="201" w:name="_Toc34042315"/>
      <w:r>
        <w:t>TRACK 64:</w:t>
      </w:r>
      <w:r>
        <w:rPr>
          <w:u w:val="none"/>
        </w:rPr>
        <w:tab/>
      </w:r>
      <w:r w:rsidR="00EA7075">
        <w:t>SFX</w:t>
      </w:r>
      <w:r>
        <w:t xml:space="preserve"> Galaxy Bang</w:t>
      </w:r>
      <w:bookmarkEnd w:id="200"/>
      <w:bookmarkEnd w:id="201"/>
    </w:p>
    <w:p w14:paraId="7EA0B68B" w14:textId="77777777" w:rsidR="00D86165" w:rsidRDefault="00D86165" w:rsidP="00D86165">
      <w:pPr>
        <w:ind w:left="2268" w:hanging="2268"/>
      </w:pPr>
    </w:p>
    <w:p w14:paraId="7687ED13" w14:textId="77777777" w:rsidR="00D86165" w:rsidRDefault="00D86165" w:rsidP="00D86165">
      <w:pPr>
        <w:rPr>
          <w:b/>
          <w:bCs/>
          <w:i/>
          <w:iCs/>
        </w:rPr>
      </w:pPr>
      <w:r>
        <w:rPr>
          <w:b/>
          <w:bCs/>
          <w:i/>
          <w:iCs/>
        </w:rPr>
        <w:t>(He takes the ball from her neck &amp; throws it offstage. An explosion as Saffron &amp; Basil enter &amp; run to Nebula.)</w:t>
      </w:r>
    </w:p>
    <w:p w14:paraId="579EF866" w14:textId="77777777" w:rsidR="00D86165" w:rsidRDefault="00D86165" w:rsidP="00D86165">
      <w:pPr>
        <w:ind w:left="2268" w:hanging="2268"/>
        <w:rPr>
          <w:i/>
          <w:iCs/>
        </w:rPr>
      </w:pPr>
    </w:p>
    <w:p w14:paraId="08AC3CB2" w14:textId="77777777" w:rsidR="00D86165" w:rsidRDefault="002944FF" w:rsidP="002944FF">
      <w:pPr>
        <w:ind w:left="2268" w:hanging="2268"/>
      </w:pPr>
      <w:r>
        <w:rPr>
          <w:rStyle w:val="CharName"/>
        </w:rPr>
        <w:t>BASIL&amp;</w:t>
      </w:r>
      <w:r w:rsidR="00D86165">
        <w:rPr>
          <w:rStyle w:val="CharName"/>
        </w:rPr>
        <w:t>SAFFRON:</w:t>
      </w:r>
      <w:r w:rsidR="00D86165">
        <w:tab/>
        <w:t>Nebula!</w:t>
      </w:r>
    </w:p>
    <w:p w14:paraId="52A131C2" w14:textId="77777777" w:rsidR="00D86165" w:rsidRDefault="00D86165" w:rsidP="002944FF">
      <w:pPr>
        <w:ind w:left="2268" w:hanging="2268"/>
      </w:pPr>
      <w:r>
        <w:rPr>
          <w:rStyle w:val="CharName"/>
        </w:rPr>
        <w:t>ALL:</w:t>
      </w:r>
      <w:r w:rsidR="002944FF">
        <w:tab/>
      </w:r>
      <w:r>
        <w:t>Basil and Saffron Oregano!</w:t>
      </w:r>
    </w:p>
    <w:p w14:paraId="0CFEC90E" w14:textId="77777777" w:rsidR="00D86165" w:rsidRDefault="00D86165" w:rsidP="002944FF">
      <w:pPr>
        <w:ind w:left="2268" w:hanging="2268"/>
      </w:pPr>
      <w:r>
        <w:rPr>
          <w:rStyle w:val="CharName"/>
        </w:rPr>
        <w:t>NEBULA:</w:t>
      </w:r>
      <w:r w:rsidR="002944FF">
        <w:tab/>
      </w:r>
      <w:r>
        <w:t>Mum! Dad! I was carrying you with me all the time?</w:t>
      </w:r>
    </w:p>
    <w:p w14:paraId="2573CEF1" w14:textId="77777777" w:rsidR="00D86165" w:rsidRDefault="00D86165" w:rsidP="002944FF">
      <w:pPr>
        <w:ind w:left="2268" w:hanging="2268"/>
      </w:pPr>
      <w:r>
        <w:rPr>
          <w:rStyle w:val="CharName"/>
        </w:rPr>
        <w:t>SAFFRON:</w:t>
      </w:r>
      <w:r w:rsidR="002944FF">
        <w:tab/>
      </w:r>
      <w:r>
        <w:t>We did tell you, dear!</w:t>
      </w:r>
    </w:p>
    <w:p w14:paraId="66D6B782" w14:textId="77777777" w:rsidR="00D86165" w:rsidRDefault="00D86165" w:rsidP="002944FF">
      <w:pPr>
        <w:ind w:left="2268" w:hanging="2268"/>
      </w:pPr>
      <w:r>
        <w:rPr>
          <w:rStyle w:val="CharName"/>
        </w:rPr>
        <w:t>BASIL:</w:t>
      </w:r>
      <w:r w:rsidR="002944FF">
        <w:tab/>
      </w:r>
      <w:r>
        <w:t xml:space="preserve">We must celebrate with a royal feast! </w:t>
      </w:r>
    </w:p>
    <w:p w14:paraId="564AECC3" w14:textId="77777777" w:rsidR="00D86165" w:rsidRDefault="00D86165" w:rsidP="002944FF">
      <w:pPr>
        <w:ind w:left="2268" w:hanging="2268"/>
      </w:pPr>
      <w:r>
        <w:rPr>
          <w:rStyle w:val="CharName"/>
        </w:rPr>
        <w:t>NIGEL:</w:t>
      </w:r>
      <w:r w:rsidR="002944FF">
        <w:tab/>
      </w:r>
      <w:r>
        <w:t>Dinner with Basil and Saffron Oregano?</w:t>
      </w:r>
    </w:p>
    <w:p w14:paraId="1369DC52" w14:textId="77777777" w:rsidR="00D86165" w:rsidRDefault="00D86165" w:rsidP="00D86165">
      <w:pPr>
        <w:ind w:left="2268" w:hanging="2268"/>
      </w:pPr>
      <w:r>
        <w:rPr>
          <w:rStyle w:val="CharName"/>
        </w:rPr>
        <w:t>ZAK:</w:t>
      </w:r>
      <w:r w:rsidR="002944FF">
        <w:tab/>
      </w:r>
      <w:r>
        <w:t xml:space="preserve">It’ll be just like me - hot </w:t>
      </w:r>
      <w:r>
        <w:rPr>
          <w:b/>
          <w:bCs/>
          <w:i/>
          <w:iCs/>
        </w:rPr>
        <w:t>(strikes a pose)</w:t>
      </w:r>
      <w:r>
        <w:rPr>
          <w:i/>
          <w:iCs/>
        </w:rPr>
        <w:t xml:space="preserve"> </w:t>
      </w:r>
      <w:r>
        <w:t xml:space="preserve">and tasty! </w:t>
      </w:r>
      <w:r>
        <w:rPr>
          <w:b/>
          <w:bCs/>
          <w:i/>
          <w:iCs/>
        </w:rPr>
        <w:t>(he does a winky smile)</w:t>
      </w:r>
    </w:p>
    <w:p w14:paraId="5F35E358" w14:textId="77777777" w:rsidR="00D86165" w:rsidRDefault="00D86165" w:rsidP="00D86165">
      <w:pPr>
        <w:ind w:left="2268" w:hanging="2268"/>
      </w:pPr>
    </w:p>
    <w:p w14:paraId="315F9198" w14:textId="77777777" w:rsidR="00D86165" w:rsidRDefault="00D86165" w:rsidP="00D86165">
      <w:pPr>
        <w:pStyle w:val="Heading3"/>
      </w:pPr>
      <w:bookmarkStart w:id="202" w:name="_Toc31106963"/>
      <w:bookmarkStart w:id="203" w:name="_Toc34042316"/>
      <w:r>
        <w:t>TRACK 65:</w:t>
      </w:r>
      <w:r>
        <w:rPr>
          <w:u w:val="none"/>
        </w:rPr>
        <w:t xml:space="preserve"> </w:t>
      </w:r>
      <w:r>
        <w:rPr>
          <w:u w:val="none"/>
        </w:rPr>
        <w:tab/>
      </w:r>
      <w:r w:rsidR="00EA7075">
        <w:t>SFX</w:t>
      </w:r>
      <w:r>
        <w:t xml:space="preserve"> Zak Wink #3 &amp; Phonebox #3</w:t>
      </w:r>
      <w:bookmarkEnd w:id="202"/>
      <w:bookmarkEnd w:id="203"/>
    </w:p>
    <w:p w14:paraId="3A6139E7" w14:textId="77777777" w:rsidR="00D86165" w:rsidRDefault="00D86165" w:rsidP="00D86165">
      <w:pPr>
        <w:ind w:left="2268" w:hanging="2268"/>
      </w:pPr>
    </w:p>
    <w:p w14:paraId="3EF729E9" w14:textId="77777777" w:rsidR="00D86165" w:rsidRDefault="00D86165" w:rsidP="00D86165">
      <w:pPr>
        <w:ind w:left="2268" w:hanging="2268"/>
        <w:rPr>
          <w:b/>
          <w:bCs/>
          <w:i/>
          <w:iCs/>
        </w:rPr>
      </w:pPr>
      <w:r>
        <w:rPr>
          <w:b/>
          <w:bCs/>
          <w:i/>
          <w:iCs/>
        </w:rPr>
        <w:t>(We hear familiar music and sounds and Doctor Woo enters.)</w:t>
      </w:r>
    </w:p>
    <w:p w14:paraId="09522C9B" w14:textId="77777777" w:rsidR="001F1FCC" w:rsidRDefault="001F1FCC" w:rsidP="00D86165">
      <w:pPr>
        <w:ind w:left="2268" w:hanging="2268"/>
        <w:rPr>
          <w:b/>
          <w:bCs/>
        </w:rPr>
      </w:pPr>
    </w:p>
    <w:p w14:paraId="2B0FA510" w14:textId="77777777" w:rsidR="00D86165" w:rsidRDefault="00D86165" w:rsidP="00DB7616">
      <w:pPr>
        <w:ind w:left="2268" w:hanging="2268"/>
      </w:pPr>
      <w:r>
        <w:rPr>
          <w:rStyle w:val="CharName"/>
        </w:rPr>
        <w:t>ALL:</w:t>
      </w:r>
      <w:r w:rsidR="00DB7616">
        <w:tab/>
      </w:r>
      <w:r>
        <w:t>Doctor Woo?</w:t>
      </w:r>
    </w:p>
    <w:p w14:paraId="123C335A" w14:textId="77777777" w:rsidR="00D86165" w:rsidRDefault="00D86165" w:rsidP="00DB7616">
      <w:pPr>
        <w:ind w:left="2268" w:hanging="2268"/>
      </w:pPr>
      <w:r>
        <w:rPr>
          <w:rStyle w:val="CharName"/>
        </w:rPr>
        <w:t>DOCTOR:</w:t>
      </w:r>
      <w:r w:rsidR="00DB7616">
        <w:tab/>
      </w:r>
      <w:r>
        <w:t>Daft Ada! I found you at last! Great news…</w:t>
      </w:r>
    </w:p>
    <w:p w14:paraId="2A8AC3B0" w14:textId="77777777" w:rsidR="00D86165" w:rsidRDefault="00D86165" w:rsidP="00D86165">
      <w:pPr>
        <w:ind w:left="2268" w:hanging="2268"/>
      </w:pPr>
      <w:r>
        <w:rPr>
          <w:rStyle w:val="CharName"/>
        </w:rPr>
        <w:t>ADA:</w:t>
      </w:r>
      <w:r w:rsidR="00DB7616">
        <w:tab/>
      </w:r>
      <w:r>
        <w:t>I know...</w:t>
      </w:r>
    </w:p>
    <w:p w14:paraId="2881EF10" w14:textId="77777777" w:rsidR="00D86165" w:rsidRDefault="00D86165" w:rsidP="00D86165">
      <w:pPr>
        <w:ind w:left="2268" w:hanging="2268"/>
      </w:pPr>
    </w:p>
    <w:p w14:paraId="1BBCEE2A" w14:textId="6A8167CF" w:rsidR="00D86165" w:rsidRDefault="00D86165" w:rsidP="00D86165">
      <w:pPr>
        <w:rPr>
          <w:b/>
          <w:bCs/>
          <w:i/>
          <w:iCs/>
        </w:rPr>
      </w:pPr>
      <w:r>
        <w:rPr>
          <w:b/>
          <w:bCs/>
          <w:i/>
          <w:iCs/>
        </w:rPr>
        <w:t>(They speak together, Ada indicating the Umpire as D</w:t>
      </w:r>
      <w:r w:rsidR="00091585">
        <w:rPr>
          <w:b/>
          <w:bCs/>
          <w:i/>
          <w:iCs/>
        </w:rPr>
        <w:t>octo</w:t>
      </w:r>
      <w:r>
        <w:rPr>
          <w:b/>
          <w:bCs/>
          <w:i/>
          <w:iCs/>
        </w:rPr>
        <w:t>r Woo retrieves baby Dennis from his bag. Ada and The Umpire both scream loudly in shock.)</w:t>
      </w:r>
    </w:p>
    <w:p w14:paraId="3A098152" w14:textId="77777777" w:rsidR="00D86165" w:rsidRDefault="00D86165" w:rsidP="00D86165">
      <w:pPr>
        <w:ind w:left="2268" w:hanging="2268"/>
        <w:rPr>
          <w:i/>
          <w:iCs/>
        </w:rPr>
      </w:pPr>
    </w:p>
    <w:p w14:paraId="19B30C3F" w14:textId="77777777" w:rsidR="00D86165" w:rsidRDefault="00D86165" w:rsidP="00DB7616">
      <w:pPr>
        <w:ind w:left="2268" w:hanging="2268"/>
      </w:pPr>
      <w:r>
        <w:rPr>
          <w:rStyle w:val="CharName"/>
        </w:rPr>
        <w:t>DOCTOR:</w:t>
      </w:r>
      <w:r>
        <w:tab/>
      </w:r>
      <w:r>
        <w:rPr>
          <w:b/>
          <w:bCs/>
          <w:i/>
          <w:iCs/>
        </w:rPr>
        <w:t>(pointing at The Umpire)</w:t>
      </w:r>
      <w:r>
        <w:rPr>
          <w:i/>
          <w:iCs/>
        </w:rPr>
        <w:t xml:space="preserve"> </w:t>
      </w:r>
      <w:r>
        <w:t>A big Denny!</w:t>
      </w:r>
    </w:p>
    <w:p w14:paraId="04E97E1E" w14:textId="77777777" w:rsidR="00D86165" w:rsidRDefault="00D86165" w:rsidP="00DB7616">
      <w:pPr>
        <w:ind w:left="2268" w:hanging="2268"/>
      </w:pPr>
      <w:r>
        <w:rPr>
          <w:rStyle w:val="CharName"/>
        </w:rPr>
        <w:t>ADA:</w:t>
      </w:r>
      <w:r>
        <w:tab/>
      </w:r>
      <w:r>
        <w:rPr>
          <w:b/>
          <w:bCs/>
          <w:i/>
          <w:iCs/>
        </w:rPr>
        <w:t>(pointing at the baby)</w:t>
      </w:r>
      <w:r>
        <w:rPr>
          <w:i/>
          <w:iCs/>
        </w:rPr>
        <w:t xml:space="preserve"> </w:t>
      </w:r>
      <w:r>
        <w:t>A Diddy Denny!</w:t>
      </w:r>
    </w:p>
    <w:p w14:paraId="0C980557" w14:textId="77777777" w:rsidR="00D86165" w:rsidRDefault="00D86165" w:rsidP="00DB7616">
      <w:pPr>
        <w:ind w:left="2268" w:hanging="2268"/>
      </w:pPr>
      <w:r>
        <w:rPr>
          <w:rStyle w:val="CharName"/>
        </w:rPr>
        <w:t>UMPIRE:</w:t>
      </w:r>
      <w:r w:rsidR="00DB7616">
        <w:tab/>
      </w:r>
      <w:r>
        <w:t>A Mini Me!</w:t>
      </w:r>
    </w:p>
    <w:p w14:paraId="3F11962D" w14:textId="77777777" w:rsidR="00D86165" w:rsidRDefault="00D86165" w:rsidP="00DB7616">
      <w:pPr>
        <w:ind w:left="2268" w:hanging="2268"/>
      </w:pPr>
      <w:r>
        <w:rPr>
          <w:rStyle w:val="CharName"/>
        </w:rPr>
        <w:t>ALL:</w:t>
      </w:r>
      <w:r w:rsidR="00DB7616">
        <w:tab/>
      </w:r>
      <w:r>
        <w:t>Dennis Doubles!</w:t>
      </w:r>
    </w:p>
    <w:p w14:paraId="20BAFF56" w14:textId="77777777" w:rsidR="00D86165" w:rsidRDefault="00D86165" w:rsidP="00DB7616">
      <w:pPr>
        <w:ind w:left="2268" w:hanging="2268"/>
      </w:pPr>
      <w:r>
        <w:rPr>
          <w:rStyle w:val="CharName"/>
        </w:rPr>
        <w:t>LUKE:</w:t>
      </w:r>
      <w:r w:rsidR="00DB7616">
        <w:tab/>
      </w:r>
      <w:r>
        <w:t xml:space="preserve">Well, Doctor Woo, it’s time </w:t>
      </w:r>
      <w:r>
        <w:rPr>
          <w:i/>
          <w:iCs/>
        </w:rPr>
        <w:t>YOU</w:t>
      </w:r>
      <w:r>
        <w:t xml:space="preserve"> were reunited with Gordon! He’s grown a bit since you last saw him!</w:t>
      </w:r>
    </w:p>
    <w:p w14:paraId="40E2488E" w14:textId="77777777" w:rsidR="00D86165" w:rsidRDefault="00D86165" w:rsidP="00DB7616">
      <w:pPr>
        <w:ind w:left="2268" w:hanging="2268"/>
      </w:pPr>
      <w:r>
        <w:rPr>
          <w:rStyle w:val="CharName"/>
        </w:rPr>
        <w:t>DOCTOR:</w:t>
      </w:r>
      <w:r w:rsidR="00DB7616">
        <w:tab/>
      </w:r>
      <w:r>
        <w:t>You mean…?</w:t>
      </w:r>
    </w:p>
    <w:p w14:paraId="44063FE9" w14:textId="77777777" w:rsidR="00D86165" w:rsidRDefault="00D86165" w:rsidP="00DB7616">
      <w:pPr>
        <w:ind w:left="2268" w:hanging="2268"/>
      </w:pPr>
      <w:r>
        <w:rPr>
          <w:rStyle w:val="CharName"/>
        </w:rPr>
        <w:t>LUKE:</w:t>
      </w:r>
      <w:r w:rsidR="00DB7616">
        <w:tab/>
      </w:r>
      <w:r>
        <w:t>Yes…</w:t>
      </w:r>
    </w:p>
    <w:p w14:paraId="3ECE9CB2" w14:textId="77777777" w:rsidR="00D86165" w:rsidRDefault="00D86165" w:rsidP="00D86165">
      <w:pPr>
        <w:ind w:left="2268" w:hanging="2268"/>
      </w:pPr>
      <w:r>
        <w:rPr>
          <w:rStyle w:val="CharName"/>
        </w:rPr>
        <w:t>ALL:</w:t>
      </w:r>
      <w:r w:rsidR="00DB7616">
        <w:tab/>
      </w:r>
      <w:r>
        <w:t>Gordon’s alive!</w:t>
      </w:r>
    </w:p>
    <w:p w14:paraId="175E2458" w14:textId="77777777" w:rsidR="00D86165" w:rsidRDefault="00D86165" w:rsidP="00D86165">
      <w:pPr>
        <w:ind w:left="2268" w:hanging="2268"/>
      </w:pPr>
    </w:p>
    <w:p w14:paraId="11A508FB" w14:textId="77777777" w:rsidR="00D86165" w:rsidRDefault="00D86165" w:rsidP="00D86165">
      <w:pPr>
        <w:pStyle w:val="Heading3"/>
      </w:pPr>
      <w:bookmarkStart w:id="204" w:name="_Toc31106964"/>
      <w:bookmarkStart w:id="205" w:name="_Toc34042317"/>
      <w:r>
        <w:t>TRACK 66:</w:t>
      </w:r>
      <w:r>
        <w:rPr>
          <w:u w:val="none"/>
        </w:rPr>
        <w:tab/>
      </w:r>
      <w:r w:rsidR="00EA7075">
        <w:t>SFX</w:t>
      </w:r>
      <w:r>
        <w:t xml:space="preserve"> Gordon’s Alive</w:t>
      </w:r>
      <w:bookmarkEnd w:id="204"/>
      <w:bookmarkEnd w:id="205"/>
    </w:p>
    <w:p w14:paraId="035643D4" w14:textId="77777777" w:rsidR="00D86165" w:rsidRDefault="00D86165" w:rsidP="00D86165">
      <w:pPr>
        <w:ind w:left="2268" w:hanging="2268"/>
      </w:pPr>
    </w:p>
    <w:p w14:paraId="1F74C9CD" w14:textId="77777777" w:rsidR="00D86165" w:rsidRDefault="00D86165" w:rsidP="00D86165">
      <w:pPr>
        <w:rPr>
          <w:b/>
          <w:bCs/>
        </w:rPr>
      </w:pPr>
      <w:r>
        <w:rPr>
          <w:b/>
          <w:bCs/>
          <w:i/>
          <w:iCs/>
        </w:rPr>
        <w:t>(We hear a terrifying roar and burp and a giant green Gordon leaf flops onto one side of the stage. All point at it in awe; Doctor Woo gives the baby to Luke and runs over to stroke the leaf happily.)</w:t>
      </w:r>
    </w:p>
    <w:p w14:paraId="4DD60D1D" w14:textId="77777777" w:rsidR="00D86165" w:rsidRDefault="00D86165" w:rsidP="00DB7616">
      <w:pPr>
        <w:ind w:left="2268" w:hanging="2268"/>
      </w:pPr>
      <w:r>
        <w:rPr>
          <w:rStyle w:val="CharName"/>
        </w:rPr>
        <w:t>LUKE:</w:t>
      </w:r>
      <w:r w:rsidR="00DB7616">
        <w:tab/>
      </w:r>
      <w:r>
        <w:t>And so our Star Warts saga comes to an end!</w:t>
      </w:r>
    </w:p>
    <w:p w14:paraId="27C1E9A7" w14:textId="77777777" w:rsidR="00D86165" w:rsidRDefault="00D86165" w:rsidP="00DB7616">
      <w:pPr>
        <w:ind w:left="2268" w:hanging="2268"/>
      </w:pPr>
      <w:r>
        <w:rPr>
          <w:rStyle w:val="CharName"/>
        </w:rPr>
        <w:t>ADA:</w:t>
      </w:r>
      <w:r w:rsidR="00DB7616">
        <w:tab/>
      </w:r>
      <w:r>
        <w:t>Oh, I don’t think so love! I reckon there’s going to be at least 3 prequels!</w:t>
      </w:r>
    </w:p>
    <w:p w14:paraId="552D7685" w14:textId="77777777" w:rsidR="00D86165" w:rsidRDefault="00D86165" w:rsidP="00DB7616">
      <w:pPr>
        <w:ind w:left="2268" w:hanging="2268"/>
      </w:pPr>
      <w:r>
        <w:rPr>
          <w:rStyle w:val="CharName"/>
        </w:rPr>
        <w:t>TOBY:</w:t>
      </w:r>
      <w:r w:rsidR="00DB7616">
        <w:tab/>
      </w:r>
      <w:r>
        <w:t>Endless sequels!</w:t>
      </w:r>
    </w:p>
    <w:p w14:paraId="4C28B7C3" w14:textId="77777777" w:rsidR="00D86165" w:rsidRDefault="00D86165" w:rsidP="00DB7616">
      <w:pPr>
        <w:ind w:left="2268" w:hanging="2268"/>
      </w:pPr>
      <w:r>
        <w:rPr>
          <w:rStyle w:val="CharName"/>
        </w:rPr>
        <w:t>ROGER:</w:t>
      </w:r>
      <w:r w:rsidR="00DB7616">
        <w:tab/>
      </w:r>
      <w:r>
        <w:t>Not to mention the merchandise!</w:t>
      </w:r>
    </w:p>
    <w:p w14:paraId="511E9FD0" w14:textId="77777777" w:rsidR="00D86165" w:rsidRDefault="00D86165" w:rsidP="00DB7616">
      <w:pPr>
        <w:ind w:left="2268" w:hanging="2268"/>
      </w:pPr>
      <w:r>
        <w:rPr>
          <w:rStyle w:val="CharName"/>
        </w:rPr>
        <w:t>OVER:</w:t>
      </w:r>
      <w:r w:rsidR="00DB7616">
        <w:tab/>
      </w:r>
      <w:r>
        <w:t>Yo-yos, t-shirts!</w:t>
      </w:r>
    </w:p>
    <w:p w14:paraId="1EE5BE97" w14:textId="77777777" w:rsidR="00D86165" w:rsidRDefault="00D86165" w:rsidP="00DB7616">
      <w:pPr>
        <w:ind w:left="2268" w:hanging="2268"/>
      </w:pPr>
      <w:r>
        <w:rPr>
          <w:rStyle w:val="CharName"/>
        </w:rPr>
        <w:t>OUT:</w:t>
      </w:r>
      <w:r w:rsidR="00DB7616">
        <w:tab/>
      </w:r>
      <w:r>
        <w:t>Musicals and novelty underwear!</w:t>
      </w:r>
    </w:p>
    <w:p w14:paraId="6ECD5A07" w14:textId="77777777" w:rsidR="00D86165" w:rsidRDefault="00D86165" w:rsidP="00DB7616">
      <w:pPr>
        <w:ind w:left="2268" w:hanging="2268"/>
      </w:pPr>
      <w:r>
        <w:rPr>
          <w:rStyle w:val="CharName"/>
        </w:rPr>
        <w:t>NEBULA:</w:t>
      </w:r>
      <w:r w:rsidR="00DB7616">
        <w:tab/>
      </w:r>
      <w:r>
        <w:t xml:space="preserve">Star Warts could be... </w:t>
      </w:r>
      <w:r>
        <w:rPr>
          <w:b/>
          <w:bCs/>
          <w:i/>
          <w:iCs/>
        </w:rPr>
        <w:t>(dramatically)</w:t>
      </w:r>
      <w:r>
        <w:rPr>
          <w:i/>
          <w:iCs/>
        </w:rPr>
        <w:t xml:space="preserve"> </w:t>
      </w:r>
      <w:r>
        <w:t>universal!</w:t>
      </w:r>
    </w:p>
    <w:p w14:paraId="5703C111" w14:textId="77777777" w:rsidR="00D86165" w:rsidRDefault="00D86165" w:rsidP="00DB7616">
      <w:pPr>
        <w:ind w:left="2268" w:hanging="2268"/>
      </w:pPr>
      <w:r>
        <w:rPr>
          <w:rStyle w:val="CharName"/>
        </w:rPr>
        <w:t>QWERTY:</w:t>
      </w:r>
      <w:r w:rsidR="00DB7616">
        <w:tab/>
      </w:r>
      <w:r>
        <w:t>Actually, I think it’s Disney!</w:t>
      </w:r>
    </w:p>
    <w:p w14:paraId="46129333" w14:textId="77777777" w:rsidR="00D86165" w:rsidRDefault="00D86165" w:rsidP="00DB7616">
      <w:pPr>
        <w:ind w:left="2268" w:hanging="2268"/>
      </w:pPr>
      <w:r>
        <w:rPr>
          <w:rStyle w:val="CharName"/>
        </w:rPr>
        <w:t>LUKE:</w:t>
      </w:r>
      <w:r w:rsidR="00DB7616">
        <w:tab/>
      </w:r>
      <w:r>
        <w:t>Um… Daft Ada, I think Diddy Denny Poos has been drinking blue milk again….</w:t>
      </w:r>
    </w:p>
    <w:p w14:paraId="51A5E631" w14:textId="77777777" w:rsidR="00D86165" w:rsidRDefault="00D86165" w:rsidP="00DB7616">
      <w:pPr>
        <w:ind w:left="2268" w:hanging="2268"/>
      </w:pPr>
      <w:r>
        <w:rPr>
          <w:rStyle w:val="CharName"/>
        </w:rPr>
        <w:t>ADA:</w:t>
      </w:r>
      <w:r>
        <w:tab/>
      </w:r>
      <w:r>
        <w:rPr>
          <w:b/>
          <w:bCs/>
          <w:i/>
          <w:iCs/>
        </w:rPr>
        <w:t>(looking at the baby’s face)</w:t>
      </w:r>
      <w:r>
        <w:rPr>
          <w:i/>
          <w:iCs/>
        </w:rPr>
        <w:t xml:space="preserve"> </w:t>
      </w:r>
      <w:r>
        <w:t>Oh no! Not again!</w:t>
      </w:r>
    </w:p>
    <w:p w14:paraId="647CB765" w14:textId="77777777" w:rsidR="00D86165" w:rsidRDefault="00D86165" w:rsidP="00D86165">
      <w:pPr>
        <w:ind w:left="2268" w:hanging="2268"/>
      </w:pPr>
      <w:r>
        <w:rPr>
          <w:rStyle w:val="CharName"/>
        </w:rPr>
        <w:t>ALL:</w:t>
      </w:r>
      <w:r w:rsidR="00DB7616">
        <w:t xml:space="preserve"> </w:t>
      </w:r>
      <w:r w:rsidR="00DB7616">
        <w:tab/>
      </w:r>
      <w:r>
        <w:t>Star Warts!</w:t>
      </w:r>
    </w:p>
    <w:p w14:paraId="1F94967A" w14:textId="77777777" w:rsidR="00D86165" w:rsidRDefault="00D86165" w:rsidP="00D86165">
      <w:pPr>
        <w:ind w:left="2268" w:hanging="2268"/>
      </w:pPr>
    </w:p>
    <w:p w14:paraId="225D98AB" w14:textId="77777777" w:rsidR="00D86165" w:rsidRDefault="00DB7616" w:rsidP="00D86165">
      <w:pPr>
        <w:pStyle w:val="Heading3"/>
      </w:pPr>
      <w:bookmarkStart w:id="206" w:name="_Toc31106965"/>
      <w:r>
        <w:br w:type="page"/>
      </w:r>
      <w:bookmarkStart w:id="207" w:name="_Toc34042318"/>
      <w:r w:rsidR="00D86165">
        <w:t>TRACK 67</w:t>
      </w:r>
      <w:r>
        <w:rPr>
          <w:u w:val="none"/>
        </w:rPr>
        <w:t>:</w:t>
      </w:r>
      <w:r w:rsidR="00D86165">
        <w:rPr>
          <w:u w:val="none"/>
        </w:rPr>
        <w:tab/>
      </w:r>
      <w:r w:rsidR="00D86165">
        <w:t>Space Trip Reprise</w:t>
      </w:r>
      <w:bookmarkEnd w:id="206"/>
      <w:bookmarkEnd w:id="207"/>
    </w:p>
    <w:p w14:paraId="7BB6A37F" w14:textId="77777777" w:rsidR="00D86165" w:rsidRDefault="00D86165" w:rsidP="00D86165">
      <w:pPr>
        <w:ind w:left="2268" w:hanging="2268"/>
      </w:pPr>
    </w:p>
    <w:p w14:paraId="28AB3500" w14:textId="77777777" w:rsidR="00D86165" w:rsidRDefault="00D86165" w:rsidP="00D86165">
      <w:pPr>
        <w:rPr>
          <w:b/>
          <w:bCs/>
          <w:caps/>
        </w:rPr>
      </w:pPr>
      <w:r>
        <w:rPr>
          <w:b/>
          <w:bCs/>
          <w:i/>
          <w:iCs/>
        </w:rPr>
        <w:t>(The company clap and dance into song positions, then take their bows together. Then they join together to sing and dance.)</w:t>
      </w:r>
    </w:p>
    <w:p w14:paraId="4B1D1033" w14:textId="77777777" w:rsidR="00D86165" w:rsidRDefault="00D86165" w:rsidP="00D86165">
      <w:pPr>
        <w:ind w:left="2268" w:hanging="2268"/>
        <w:rPr>
          <w:caps/>
        </w:rPr>
      </w:pPr>
    </w:p>
    <w:p w14:paraId="35034E24" w14:textId="77777777" w:rsidR="00D86165" w:rsidRDefault="00D86165" w:rsidP="0009211A">
      <w:pPr>
        <w:spacing w:before="0" w:after="0"/>
        <w:ind w:left="2268" w:hanging="2268"/>
        <w:rPr>
          <w:caps/>
        </w:rPr>
      </w:pPr>
      <w:r>
        <w:rPr>
          <w:rStyle w:val="CharName"/>
        </w:rPr>
        <w:t>GROUP 1:</w:t>
      </w:r>
      <w:r w:rsidR="0009211A">
        <w:rPr>
          <w:caps/>
        </w:rPr>
        <w:tab/>
      </w:r>
      <w:r>
        <w:rPr>
          <w:caps/>
        </w:rPr>
        <w:t>Destination a million miles away…</w:t>
      </w:r>
    </w:p>
    <w:p w14:paraId="5AD99E35" w14:textId="77777777" w:rsidR="00D86165" w:rsidRDefault="00D86165" w:rsidP="0009211A">
      <w:pPr>
        <w:spacing w:before="0" w:after="0"/>
        <w:ind w:left="2268" w:hanging="2268"/>
        <w:rPr>
          <w:caps/>
        </w:rPr>
      </w:pPr>
    </w:p>
    <w:p w14:paraId="69973D01" w14:textId="77777777" w:rsidR="00D86165" w:rsidRDefault="00D86165" w:rsidP="0009211A">
      <w:pPr>
        <w:spacing w:before="0" w:after="0"/>
        <w:ind w:left="2268" w:hanging="2268"/>
        <w:rPr>
          <w:caps/>
        </w:rPr>
      </w:pPr>
      <w:r>
        <w:rPr>
          <w:rStyle w:val="CharName"/>
        </w:rPr>
        <w:t>GROUP 2:</w:t>
      </w:r>
      <w:r w:rsidR="0009211A">
        <w:rPr>
          <w:caps/>
        </w:rPr>
        <w:tab/>
      </w:r>
      <w:r>
        <w:rPr>
          <w:caps/>
        </w:rPr>
        <w:t>Celebration for now we’re on our way!</w:t>
      </w:r>
    </w:p>
    <w:p w14:paraId="6A0C42D3" w14:textId="77777777" w:rsidR="00D86165" w:rsidRDefault="00D86165" w:rsidP="0009211A">
      <w:pPr>
        <w:spacing w:before="0" w:after="0"/>
        <w:ind w:left="2268" w:hanging="2268"/>
        <w:rPr>
          <w:caps/>
        </w:rPr>
      </w:pPr>
    </w:p>
    <w:p w14:paraId="736C9555" w14:textId="77777777" w:rsidR="00D86165" w:rsidRDefault="00D86165" w:rsidP="0009211A">
      <w:pPr>
        <w:spacing w:before="0" w:after="0"/>
        <w:ind w:left="2268" w:hanging="2268"/>
        <w:rPr>
          <w:caps/>
        </w:rPr>
      </w:pPr>
      <w:r>
        <w:rPr>
          <w:rStyle w:val="CharName"/>
        </w:rPr>
        <w:t>ALL:</w:t>
      </w:r>
      <w:r w:rsidR="0009211A">
        <w:rPr>
          <w:caps/>
        </w:rPr>
        <w:tab/>
      </w:r>
      <w:r>
        <w:rPr>
          <w:caps/>
        </w:rPr>
        <w:t>We’re going on a Space Trip!</w:t>
      </w:r>
    </w:p>
    <w:p w14:paraId="27A9C150" w14:textId="77777777" w:rsidR="00D86165" w:rsidRDefault="00D86165" w:rsidP="0009211A">
      <w:pPr>
        <w:spacing w:before="0" w:after="0"/>
        <w:ind w:left="2268" w:hanging="2268"/>
        <w:rPr>
          <w:caps/>
        </w:rPr>
      </w:pPr>
    </w:p>
    <w:p w14:paraId="3669CF0A" w14:textId="77777777" w:rsidR="00D86165" w:rsidRDefault="00D86165" w:rsidP="0009211A">
      <w:pPr>
        <w:spacing w:before="0" w:after="0"/>
        <w:ind w:left="2268" w:hanging="2268"/>
        <w:rPr>
          <w:caps/>
        </w:rPr>
      </w:pPr>
      <w:r>
        <w:rPr>
          <w:rStyle w:val="CharName"/>
        </w:rPr>
        <w:t>CREW:</w:t>
      </w:r>
      <w:r w:rsidR="0009211A">
        <w:rPr>
          <w:caps/>
        </w:rPr>
        <w:tab/>
      </w:r>
      <w:r>
        <w:rPr>
          <w:caps/>
        </w:rPr>
        <w:t>Space Trip!</w:t>
      </w:r>
    </w:p>
    <w:p w14:paraId="14387639" w14:textId="77777777" w:rsidR="00D86165" w:rsidRDefault="00D86165" w:rsidP="0009211A">
      <w:pPr>
        <w:spacing w:before="0" w:after="0"/>
        <w:ind w:left="2268" w:hanging="2268"/>
        <w:rPr>
          <w:caps/>
        </w:rPr>
      </w:pPr>
    </w:p>
    <w:p w14:paraId="551C160A" w14:textId="77777777" w:rsidR="00D86165" w:rsidRDefault="00D86165" w:rsidP="0009211A">
      <w:pPr>
        <w:spacing w:before="0" w:after="0"/>
        <w:ind w:left="2268" w:hanging="2268"/>
        <w:rPr>
          <w:caps/>
        </w:rPr>
      </w:pPr>
      <w:r>
        <w:rPr>
          <w:rStyle w:val="CharName"/>
        </w:rPr>
        <w:t>ALL:</w:t>
      </w:r>
      <w:r w:rsidR="0009211A">
        <w:rPr>
          <w:caps/>
        </w:rPr>
        <w:tab/>
      </w:r>
      <w:r>
        <w:rPr>
          <w:caps/>
        </w:rPr>
        <w:t>Shine like a shooting star,</w:t>
      </w:r>
    </w:p>
    <w:p w14:paraId="3186535A" w14:textId="77777777" w:rsidR="00D86165" w:rsidRDefault="0009211A" w:rsidP="0009211A">
      <w:pPr>
        <w:spacing w:before="0" w:after="0"/>
        <w:ind w:left="2268" w:hanging="2268"/>
        <w:rPr>
          <w:caps/>
        </w:rPr>
      </w:pPr>
      <w:r>
        <w:rPr>
          <w:caps/>
        </w:rPr>
        <w:tab/>
      </w:r>
      <w:r w:rsidR="00D86165">
        <w:rPr>
          <w:caps/>
        </w:rPr>
        <w:t>We’re having a ball!</w:t>
      </w:r>
    </w:p>
    <w:p w14:paraId="093875BF" w14:textId="77777777" w:rsidR="00D86165" w:rsidRDefault="0009211A" w:rsidP="0009211A">
      <w:pPr>
        <w:spacing w:before="0" w:after="0"/>
        <w:ind w:left="2268" w:hanging="2268"/>
        <w:rPr>
          <w:caps/>
        </w:rPr>
      </w:pPr>
      <w:r>
        <w:rPr>
          <w:caps/>
        </w:rPr>
        <w:tab/>
      </w:r>
      <w:r w:rsidR="00D86165">
        <w:rPr>
          <w:caps/>
        </w:rPr>
        <w:t>We’re on a Space Trip!</w:t>
      </w:r>
    </w:p>
    <w:p w14:paraId="5609CFE4" w14:textId="77777777" w:rsidR="00D86165" w:rsidRDefault="00D86165" w:rsidP="0009211A">
      <w:pPr>
        <w:spacing w:before="0" w:after="0"/>
        <w:ind w:left="2268" w:hanging="2268"/>
        <w:rPr>
          <w:caps/>
        </w:rPr>
      </w:pPr>
    </w:p>
    <w:p w14:paraId="51793DCF" w14:textId="77777777" w:rsidR="00D86165" w:rsidRDefault="00D86165" w:rsidP="0009211A">
      <w:pPr>
        <w:spacing w:before="0" w:after="0"/>
        <w:ind w:left="2268" w:hanging="2268"/>
        <w:rPr>
          <w:caps/>
        </w:rPr>
      </w:pPr>
      <w:r>
        <w:rPr>
          <w:rStyle w:val="CharName"/>
        </w:rPr>
        <w:t>CREW:</w:t>
      </w:r>
      <w:r w:rsidR="0009211A">
        <w:rPr>
          <w:caps/>
        </w:rPr>
        <w:tab/>
      </w:r>
      <w:r>
        <w:rPr>
          <w:caps/>
        </w:rPr>
        <w:t>Space Trip! </w:t>
      </w:r>
    </w:p>
    <w:p w14:paraId="33452230" w14:textId="77777777" w:rsidR="00D86165" w:rsidRDefault="00D86165" w:rsidP="0009211A">
      <w:pPr>
        <w:spacing w:before="0" w:after="0"/>
        <w:ind w:left="2268" w:hanging="2268"/>
        <w:rPr>
          <w:caps/>
        </w:rPr>
      </w:pPr>
    </w:p>
    <w:p w14:paraId="7E3D6C2B" w14:textId="77777777" w:rsidR="00D86165" w:rsidRDefault="00D86165" w:rsidP="0009211A">
      <w:pPr>
        <w:spacing w:before="0" w:after="0"/>
        <w:ind w:left="2268" w:hanging="2268"/>
        <w:rPr>
          <w:caps/>
        </w:rPr>
      </w:pPr>
      <w:r>
        <w:rPr>
          <w:rStyle w:val="CharName"/>
        </w:rPr>
        <w:t>ALL:</w:t>
      </w:r>
      <w:r w:rsidR="0009211A">
        <w:rPr>
          <w:caps/>
        </w:rPr>
        <w:tab/>
      </w:r>
      <w:r>
        <w:rPr>
          <w:caps/>
        </w:rPr>
        <w:t>Blazing a trail so far,</w:t>
      </w:r>
    </w:p>
    <w:p w14:paraId="156B9A92" w14:textId="77777777" w:rsidR="00D86165" w:rsidRDefault="0009211A" w:rsidP="0009211A">
      <w:pPr>
        <w:spacing w:before="0" w:after="0"/>
        <w:ind w:left="2268" w:hanging="2268"/>
        <w:rPr>
          <w:caps/>
        </w:rPr>
      </w:pPr>
      <w:r>
        <w:rPr>
          <w:caps/>
        </w:rPr>
        <w:tab/>
      </w:r>
      <w:r w:rsidR="00D86165">
        <w:rPr>
          <w:caps/>
        </w:rPr>
        <w:t>We’re giving our all!</w:t>
      </w:r>
    </w:p>
    <w:p w14:paraId="5C158AB6" w14:textId="77777777" w:rsidR="00D86165" w:rsidRDefault="0009211A" w:rsidP="0009211A">
      <w:pPr>
        <w:spacing w:before="0" w:after="0"/>
        <w:ind w:left="2268" w:hanging="2268"/>
        <w:rPr>
          <w:caps/>
        </w:rPr>
      </w:pPr>
      <w:r>
        <w:rPr>
          <w:caps/>
        </w:rPr>
        <w:tab/>
      </w:r>
      <w:r w:rsidR="00D86165">
        <w:rPr>
          <w:caps/>
        </w:rPr>
        <w:t>We’re on a Space Trip!</w:t>
      </w:r>
    </w:p>
    <w:p w14:paraId="41774062" w14:textId="77777777" w:rsidR="00D86165" w:rsidRDefault="00D86165" w:rsidP="0009211A">
      <w:pPr>
        <w:spacing w:before="0" w:after="0"/>
        <w:ind w:left="2268" w:hanging="2268"/>
        <w:rPr>
          <w:caps/>
        </w:rPr>
      </w:pPr>
    </w:p>
    <w:p w14:paraId="16EDC865" w14:textId="77777777" w:rsidR="00D86165" w:rsidRDefault="00D86165" w:rsidP="0009211A">
      <w:pPr>
        <w:spacing w:before="0" w:after="0"/>
        <w:ind w:left="2268" w:hanging="2268"/>
        <w:rPr>
          <w:caps/>
        </w:rPr>
      </w:pPr>
      <w:r>
        <w:rPr>
          <w:rStyle w:val="CharName"/>
        </w:rPr>
        <w:t>CREW:</w:t>
      </w:r>
      <w:r w:rsidR="0009211A">
        <w:rPr>
          <w:caps/>
        </w:rPr>
        <w:tab/>
      </w:r>
      <w:r>
        <w:rPr>
          <w:caps/>
        </w:rPr>
        <w:t>Space Trip!</w:t>
      </w:r>
    </w:p>
    <w:p w14:paraId="3B2D8789" w14:textId="77777777" w:rsidR="00D86165" w:rsidRDefault="00D86165" w:rsidP="0009211A">
      <w:pPr>
        <w:spacing w:before="0" w:after="0"/>
        <w:ind w:left="2268" w:hanging="2268"/>
        <w:rPr>
          <w:caps/>
        </w:rPr>
      </w:pPr>
    </w:p>
    <w:p w14:paraId="5CB55920" w14:textId="77777777" w:rsidR="00D86165" w:rsidRDefault="00D86165" w:rsidP="0009211A">
      <w:pPr>
        <w:spacing w:before="0" w:after="0"/>
        <w:ind w:left="2268" w:hanging="2268"/>
        <w:rPr>
          <w:caps/>
        </w:rPr>
      </w:pPr>
      <w:r>
        <w:rPr>
          <w:rStyle w:val="CharName"/>
        </w:rPr>
        <w:t>ALL:</w:t>
      </w:r>
      <w:r w:rsidR="0009211A">
        <w:rPr>
          <w:caps/>
        </w:rPr>
        <w:tab/>
      </w:r>
      <w:r>
        <w:rPr>
          <w:caps/>
        </w:rPr>
        <w:t>Wonder just where we are, but we know</w:t>
      </w:r>
    </w:p>
    <w:p w14:paraId="34290FF8" w14:textId="77777777" w:rsidR="00D86165" w:rsidRDefault="0009211A" w:rsidP="0009211A">
      <w:pPr>
        <w:spacing w:before="0" w:after="0"/>
        <w:ind w:left="2268" w:hanging="2268"/>
        <w:rPr>
          <w:caps/>
        </w:rPr>
      </w:pPr>
      <w:r>
        <w:rPr>
          <w:caps/>
        </w:rPr>
        <w:tab/>
      </w:r>
      <w:r w:rsidR="00D86165">
        <w:rPr>
          <w:caps/>
        </w:rPr>
        <w:t>We know we’ll never, ever stop</w:t>
      </w:r>
    </w:p>
    <w:p w14:paraId="265673CA" w14:textId="77777777" w:rsidR="00D86165" w:rsidRDefault="0009211A" w:rsidP="0009211A">
      <w:pPr>
        <w:spacing w:before="0" w:after="0"/>
        <w:ind w:left="2268" w:hanging="2268"/>
        <w:rPr>
          <w:caps/>
        </w:rPr>
      </w:pPr>
      <w:r>
        <w:rPr>
          <w:caps/>
        </w:rPr>
        <w:tab/>
      </w:r>
      <w:r w:rsidR="00D86165">
        <w:rPr>
          <w:caps/>
        </w:rPr>
        <w:t>Till the end of the road…</w:t>
      </w:r>
    </w:p>
    <w:p w14:paraId="5DA4C5ED" w14:textId="77777777" w:rsidR="00D86165" w:rsidRDefault="00D86165" w:rsidP="0009211A">
      <w:pPr>
        <w:spacing w:before="0" w:after="0"/>
        <w:ind w:left="2268" w:hanging="2268"/>
        <w:rPr>
          <w:caps/>
        </w:rPr>
      </w:pPr>
    </w:p>
    <w:p w14:paraId="154A021F" w14:textId="77777777" w:rsidR="00D86165" w:rsidRDefault="0009211A" w:rsidP="0009211A">
      <w:pPr>
        <w:spacing w:before="0" w:after="0"/>
        <w:ind w:left="2268" w:hanging="2268"/>
        <w:rPr>
          <w:caps/>
        </w:rPr>
      </w:pPr>
      <w:r>
        <w:rPr>
          <w:caps/>
        </w:rPr>
        <w:tab/>
      </w:r>
      <w:r w:rsidR="00D86165">
        <w:rPr>
          <w:caps/>
        </w:rPr>
        <w:t>No we’ll never-ever, never-ever, never-ever…</w:t>
      </w:r>
    </w:p>
    <w:p w14:paraId="53401DC0" w14:textId="77777777" w:rsidR="00D86165" w:rsidRDefault="0009211A" w:rsidP="0009211A">
      <w:pPr>
        <w:spacing w:before="0" w:after="0"/>
        <w:ind w:left="2268" w:hanging="2268"/>
        <w:rPr>
          <w:caps/>
        </w:rPr>
      </w:pPr>
      <w:r>
        <w:rPr>
          <w:caps/>
        </w:rPr>
        <w:tab/>
      </w:r>
      <w:r w:rsidR="00D86165">
        <w:rPr>
          <w:caps/>
        </w:rPr>
        <w:t>Stop Till the end of the road...</w:t>
      </w:r>
    </w:p>
    <w:p w14:paraId="5DC23B52" w14:textId="77777777" w:rsidR="00D86165" w:rsidRDefault="0009211A" w:rsidP="0009211A">
      <w:pPr>
        <w:spacing w:before="0" w:after="0"/>
        <w:ind w:left="2268" w:hanging="2268"/>
        <w:rPr>
          <w:i/>
          <w:iCs/>
        </w:rPr>
      </w:pPr>
      <w:r>
        <w:rPr>
          <w:caps/>
        </w:rPr>
        <w:tab/>
      </w:r>
      <w:r w:rsidR="00D86165">
        <w:rPr>
          <w:caps/>
        </w:rPr>
        <w:t>Space Trip!</w:t>
      </w:r>
    </w:p>
    <w:p w14:paraId="7F6A9A31" w14:textId="77777777" w:rsidR="00D86165" w:rsidRDefault="00D86165" w:rsidP="00D86165">
      <w:pPr>
        <w:ind w:left="2268" w:hanging="2268"/>
      </w:pPr>
    </w:p>
    <w:p w14:paraId="37AA4F19" w14:textId="77777777" w:rsidR="00D86165" w:rsidRDefault="00D86165" w:rsidP="00D86165">
      <w:pPr>
        <w:pStyle w:val="Heading3"/>
        <w:rPr>
          <w:i/>
          <w:iCs/>
        </w:rPr>
      </w:pPr>
      <w:bookmarkStart w:id="208" w:name="_Toc31106966"/>
      <w:bookmarkStart w:id="209" w:name="_Toc34042319"/>
      <w:r>
        <w:t>TRACK 68:</w:t>
      </w:r>
      <w:r>
        <w:rPr>
          <w:u w:val="none"/>
        </w:rPr>
        <w:t xml:space="preserve"> </w:t>
      </w:r>
      <w:r>
        <w:rPr>
          <w:u w:val="none"/>
        </w:rPr>
        <w:tab/>
      </w:r>
      <w:r>
        <w:t>Company Play Out</w:t>
      </w:r>
      <w:bookmarkEnd w:id="208"/>
      <w:bookmarkEnd w:id="209"/>
    </w:p>
    <w:p w14:paraId="1BA95152" w14:textId="77777777" w:rsidR="00D86165" w:rsidRDefault="00D86165" w:rsidP="00D86165">
      <w:pPr>
        <w:ind w:left="2268" w:hanging="2268"/>
        <w:rPr>
          <w:i/>
          <w:iCs/>
        </w:rPr>
      </w:pPr>
    </w:p>
    <w:p w14:paraId="49A16518" w14:textId="77777777" w:rsidR="00D86165" w:rsidRDefault="00D86165" w:rsidP="00D86165">
      <w:pPr>
        <w:ind w:left="2268" w:hanging="2268"/>
        <w:rPr>
          <w:b/>
          <w:bCs/>
        </w:rPr>
      </w:pPr>
      <w:r>
        <w:rPr>
          <w:b/>
          <w:bCs/>
          <w:i/>
          <w:iCs/>
        </w:rPr>
        <w:t>(Curtain)</w:t>
      </w:r>
    </w:p>
    <w:p w14:paraId="139A15EA" w14:textId="77777777" w:rsidR="0094169E" w:rsidRDefault="0094169E" w:rsidP="00D86165">
      <w:pPr>
        <w:pStyle w:val="Heading6"/>
        <w:rPr>
          <w:b w:val="0"/>
          <w:bCs w:val="0"/>
          <w:caps w:val="0"/>
        </w:rPr>
        <w:sectPr w:rsidR="0094169E" w:rsidSect="00EA7075">
          <w:headerReference w:type="even" r:id="rId20"/>
          <w:headerReference w:type="default" r:id="rId21"/>
          <w:pgSz w:w="11900" w:h="16840"/>
          <w:pgMar w:top="1440" w:right="1080" w:bottom="1440" w:left="1080" w:header="480" w:footer="708" w:gutter="0"/>
          <w:cols w:space="708"/>
          <w:docGrid w:linePitch="360"/>
        </w:sectPr>
      </w:pPr>
    </w:p>
    <w:p w14:paraId="4FB02D4C" w14:textId="03B9EC5F" w:rsidR="00D86165" w:rsidRDefault="00D86165" w:rsidP="00D86165">
      <w:pPr>
        <w:pStyle w:val="Heading6"/>
      </w:pPr>
    </w:p>
    <w:p w14:paraId="34C6A5CF" w14:textId="77777777" w:rsidR="00D86165" w:rsidRDefault="00D86165" w:rsidP="00D86165">
      <w:pPr>
        <w:pStyle w:val="Heading6"/>
      </w:pPr>
    </w:p>
    <w:p w14:paraId="43D3D0F0" w14:textId="77777777" w:rsidR="00D86165" w:rsidRDefault="00D86165" w:rsidP="00D86165">
      <w:pPr>
        <w:pStyle w:val="Heading6"/>
      </w:pPr>
    </w:p>
    <w:p w14:paraId="30035FC1" w14:textId="77777777" w:rsidR="00D86165" w:rsidRDefault="00D86165" w:rsidP="00D86165">
      <w:pPr>
        <w:pStyle w:val="Heading6"/>
      </w:pPr>
    </w:p>
    <w:p w14:paraId="0C7D3D6B" w14:textId="77777777" w:rsidR="00D86165" w:rsidRDefault="00D86165" w:rsidP="00D86165">
      <w:pPr>
        <w:pStyle w:val="Heading6"/>
        <w:rPr>
          <w:i/>
          <w:iCs/>
        </w:rPr>
      </w:pPr>
      <w:bookmarkStart w:id="210" w:name="_Toc31106967"/>
      <w:bookmarkStart w:id="211" w:name="_Toc29032670"/>
      <w:bookmarkStart w:id="212" w:name="_Toc34042320"/>
      <w:r>
        <w:t>PHOTOCOPIABLE</w:t>
      </w:r>
      <w:bookmarkEnd w:id="210"/>
      <w:bookmarkEnd w:id="211"/>
      <w:bookmarkEnd w:id="212"/>
    </w:p>
    <w:p w14:paraId="3BA9DE3B" w14:textId="77777777" w:rsidR="00D86165" w:rsidRDefault="00D86165" w:rsidP="00D86165">
      <w:pPr>
        <w:pStyle w:val="Heading6"/>
      </w:pPr>
      <w:bookmarkStart w:id="213" w:name="_Toc31106968"/>
      <w:bookmarkStart w:id="214" w:name="_Toc29034305"/>
      <w:bookmarkStart w:id="215" w:name="_Toc29032671"/>
      <w:bookmarkStart w:id="216" w:name="_Toc32317982"/>
      <w:bookmarkStart w:id="217" w:name="_Toc33695572"/>
      <w:bookmarkStart w:id="218" w:name="_Toc34042321"/>
      <w:r>
        <w:t>LYRICS</w:t>
      </w:r>
      <w:bookmarkEnd w:id="213"/>
      <w:bookmarkEnd w:id="214"/>
      <w:bookmarkEnd w:id="215"/>
      <w:bookmarkEnd w:id="216"/>
      <w:bookmarkEnd w:id="217"/>
      <w:bookmarkEnd w:id="218"/>
    </w:p>
    <w:p w14:paraId="7EBF4549" w14:textId="77777777" w:rsidR="0009211A" w:rsidRPr="00FA430E" w:rsidRDefault="00D86165" w:rsidP="001509CB">
      <w:pPr>
        <w:pStyle w:val="Heading7"/>
      </w:pPr>
      <w:r>
        <w:br w:type="page"/>
      </w:r>
      <w:r w:rsidR="001509CB">
        <w:rPr>
          <w:caps w:val="0"/>
        </w:rPr>
        <w:t>Track 2:</w:t>
      </w:r>
      <w:r w:rsidR="001509CB" w:rsidRPr="00FA430E">
        <w:rPr>
          <w:caps w:val="0"/>
          <w:u w:val="none"/>
        </w:rPr>
        <w:tab/>
      </w:r>
      <w:r w:rsidR="001509CB" w:rsidRPr="00FA430E">
        <w:rPr>
          <w:caps w:val="0"/>
        </w:rPr>
        <w:t>Junction Fifty-One</w:t>
      </w:r>
    </w:p>
    <w:p w14:paraId="0AD20925" w14:textId="77777777" w:rsidR="0009211A" w:rsidRDefault="0009211A" w:rsidP="0009211A"/>
    <w:p w14:paraId="36B57B3A" w14:textId="77777777" w:rsidR="0009211A" w:rsidRPr="001509CB" w:rsidRDefault="0009211A" w:rsidP="001509CB">
      <w:pPr>
        <w:ind w:left="2268" w:hanging="2268"/>
        <w:rPr>
          <w:b/>
          <w:sz w:val="26"/>
          <w:szCs w:val="26"/>
        </w:rPr>
      </w:pPr>
      <w:r w:rsidRPr="001509CB">
        <w:rPr>
          <w:rStyle w:val="CharName"/>
          <w:caps w:val="0"/>
          <w:sz w:val="26"/>
          <w:szCs w:val="26"/>
        </w:rPr>
        <w:t>Ada:</w:t>
      </w:r>
      <w:r w:rsidRPr="001509CB">
        <w:rPr>
          <w:sz w:val="26"/>
          <w:szCs w:val="26"/>
        </w:rPr>
        <w:tab/>
      </w:r>
      <w:r w:rsidRPr="001509CB">
        <w:rPr>
          <w:b/>
          <w:sz w:val="26"/>
          <w:szCs w:val="26"/>
        </w:rPr>
        <w:t>Luke? Luke? The spaceships are landing! Luke?</w:t>
      </w:r>
    </w:p>
    <w:p w14:paraId="6B452F0B" w14:textId="77777777" w:rsidR="0009211A" w:rsidRPr="001509CB" w:rsidRDefault="0009211A" w:rsidP="001509CB">
      <w:pPr>
        <w:ind w:left="2268" w:hanging="2268"/>
        <w:rPr>
          <w:b/>
          <w:sz w:val="26"/>
          <w:szCs w:val="26"/>
        </w:rPr>
      </w:pPr>
      <w:r w:rsidRPr="001509CB">
        <w:rPr>
          <w:rStyle w:val="CharName"/>
          <w:caps w:val="0"/>
          <w:sz w:val="26"/>
          <w:szCs w:val="26"/>
        </w:rPr>
        <w:t>Luke:</w:t>
      </w:r>
      <w:r w:rsidRPr="001509CB">
        <w:rPr>
          <w:b/>
          <w:sz w:val="26"/>
          <w:szCs w:val="26"/>
        </w:rPr>
        <w:tab/>
        <w:t>Alright, Aunt Ada, I’m here! I’m here!</w:t>
      </w:r>
    </w:p>
    <w:p w14:paraId="582AA411" w14:textId="77777777" w:rsidR="0009211A" w:rsidRPr="001509CB" w:rsidRDefault="0009211A" w:rsidP="001509CB">
      <w:pPr>
        <w:ind w:left="2268" w:hanging="2268"/>
        <w:rPr>
          <w:b/>
          <w:sz w:val="26"/>
          <w:szCs w:val="26"/>
        </w:rPr>
      </w:pPr>
      <w:r w:rsidRPr="001509CB">
        <w:rPr>
          <w:rStyle w:val="CharName"/>
          <w:caps w:val="0"/>
          <w:sz w:val="26"/>
          <w:szCs w:val="26"/>
        </w:rPr>
        <w:t>Ada:</w:t>
      </w:r>
      <w:r w:rsidRPr="001509CB">
        <w:rPr>
          <w:b/>
          <w:sz w:val="26"/>
          <w:szCs w:val="26"/>
        </w:rPr>
        <w:tab/>
        <w:t>Well get the docking bay open!</w:t>
      </w:r>
      <w:r w:rsidRPr="001509CB">
        <w:rPr>
          <w:b/>
          <w:i/>
          <w:iCs/>
          <w:sz w:val="26"/>
          <w:szCs w:val="26"/>
        </w:rPr>
        <w:t xml:space="preserve">. </w:t>
      </w:r>
      <w:r w:rsidRPr="001509CB">
        <w:rPr>
          <w:b/>
          <w:sz w:val="26"/>
          <w:szCs w:val="26"/>
        </w:rPr>
        <w:t>And smarten yourself up, Luke - it’s show time!</w:t>
      </w:r>
    </w:p>
    <w:p w14:paraId="76E50FBE" w14:textId="77777777" w:rsidR="0009211A" w:rsidRPr="001509CB" w:rsidRDefault="0009211A" w:rsidP="001509CB">
      <w:pPr>
        <w:rPr>
          <w:sz w:val="26"/>
          <w:szCs w:val="26"/>
        </w:rPr>
      </w:pPr>
    </w:p>
    <w:p w14:paraId="4C99D79F" w14:textId="77777777" w:rsidR="0009211A" w:rsidRPr="001509CB" w:rsidRDefault="001509CB" w:rsidP="001509CB">
      <w:pPr>
        <w:ind w:left="2268" w:hanging="2268"/>
        <w:rPr>
          <w:rStyle w:val="Lyrics"/>
          <w:sz w:val="26"/>
          <w:szCs w:val="26"/>
        </w:rPr>
      </w:pPr>
      <w:r w:rsidRPr="001509CB">
        <w:rPr>
          <w:rStyle w:val="CharName"/>
          <w:caps w:val="0"/>
          <w:sz w:val="26"/>
          <w:szCs w:val="26"/>
        </w:rPr>
        <w:t>All:</w:t>
      </w:r>
      <w:r w:rsidR="0009211A" w:rsidRPr="001509CB">
        <w:rPr>
          <w:sz w:val="26"/>
          <w:szCs w:val="26"/>
        </w:rPr>
        <w:tab/>
      </w:r>
      <w:r>
        <w:rPr>
          <w:rStyle w:val="Lyrics"/>
          <w:caps w:val="0"/>
          <w:sz w:val="26"/>
          <w:szCs w:val="26"/>
        </w:rPr>
        <w:t>W</w:t>
      </w:r>
      <w:r w:rsidRPr="001509CB">
        <w:rPr>
          <w:rStyle w:val="Lyrics"/>
          <w:caps w:val="0"/>
          <w:sz w:val="26"/>
          <w:szCs w:val="26"/>
        </w:rPr>
        <w:t>hen you’re lightyears away</w:t>
      </w:r>
    </w:p>
    <w:p w14:paraId="44F1C24F" w14:textId="77777777" w:rsidR="0009211A" w:rsidRPr="001509CB" w:rsidRDefault="0009211A" w:rsidP="001509CB">
      <w:pPr>
        <w:ind w:left="2268" w:hanging="2268"/>
        <w:rPr>
          <w:rStyle w:val="Lyrics"/>
          <w:sz w:val="26"/>
          <w:szCs w:val="26"/>
        </w:rPr>
      </w:pPr>
      <w:r w:rsidRPr="001509CB">
        <w:rPr>
          <w:rStyle w:val="Lyrics"/>
          <w:sz w:val="26"/>
          <w:szCs w:val="26"/>
        </w:rPr>
        <w:tab/>
      </w:r>
      <w:r w:rsidR="001509CB" w:rsidRPr="001509CB">
        <w:rPr>
          <w:rStyle w:val="Lyrics"/>
          <w:caps w:val="0"/>
          <w:sz w:val="26"/>
          <w:szCs w:val="26"/>
        </w:rPr>
        <w:t>Seeking somewhere to stay</w:t>
      </w:r>
    </w:p>
    <w:p w14:paraId="09B8187C" w14:textId="77777777" w:rsidR="0009211A" w:rsidRPr="001509CB" w:rsidRDefault="0009211A" w:rsidP="001509CB">
      <w:pPr>
        <w:ind w:left="2268" w:hanging="2268"/>
        <w:rPr>
          <w:rStyle w:val="Lyrics"/>
          <w:sz w:val="26"/>
          <w:szCs w:val="26"/>
        </w:rPr>
      </w:pPr>
      <w:r w:rsidRPr="001509CB">
        <w:rPr>
          <w:rStyle w:val="Lyrics"/>
          <w:sz w:val="26"/>
          <w:szCs w:val="26"/>
        </w:rPr>
        <w:tab/>
      </w:r>
      <w:r w:rsidR="001509CB" w:rsidRPr="001509CB">
        <w:rPr>
          <w:rStyle w:val="Lyrics"/>
          <w:caps w:val="0"/>
          <w:sz w:val="26"/>
          <w:szCs w:val="26"/>
        </w:rPr>
        <w:t xml:space="preserve">Wind your wondering way to where we’re calling </w:t>
      </w:r>
    </w:p>
    <w:p w14:paraId="769000F8" w14:textId="77777777" w:rsidR="0009211A" w:rsidRPr="001509CB" w:rsidRDefault="0009211A" w:rsidP="001509CB">
      <w:pPr>
        <w:ind w:left="2268" w:hanging="2268"/>
        <w:rPr>
          <w:rStyle w:val="Lyrics"/>
          <w:sz w:val="26"/>
          <w:szCs w:val="26"/>
        </w:rPr>
      </w:pPr>
      <w:r w:rsidRPr="001509CB">
        <w:rPr>
          <w:rStyle w:val="Lyrics"/>
          <w:sz w:val="26"/>
          <w:szCs w:val="26"/>
        </w:rPr>
        <w:tab/>
      </w:r>
      <w:r w:rsidR="001509CB" w:rsidRPr="001509CB">
        <w:rPr>
          <w:rStyle w:val="Lyrics"/>
          <w:caps w:val="0"/>
          <w:sz w:val="26"/>
          <w:szCs w:val="26"/>
        </w:rPr>
        <w:t>If you’re losing acceleration</w:t>
      </w:r>
    </w:p>
    <w:p w14:paraId="0D822594" w14:textId="77777777" w:rsidR="0009211A" w:rsidRPr="001509CB" w:rsidRDefault="0009211A" w:rsidP="001509CB">
      <w:pPr>
        <w:ind w:left="2268" w:hanging="2268"/>
        <w:rPr>
          <w:rStyle w:val="Lyrics"/>
          <w:sz w:val="26"/>
          <w:szCs w:val="26"/>
        </w:rPr>
      </w:pPr>
      <w:r w:rsidRPr="001509CB">
        <w:rPr>
          <w:rStyle w:val="Lyrics"/>
          <w:sz w:val="26"/>
          <w:szCs w:val="26"/>
        </w:rPr>
        <w:tab/>
      </w:r>
      <w:r w:rsidR="001509CB" w:rsidRPr="001509CB">
        <w:rPr>
          <w:rStyle w:val="Lyrics"/>
          <w:caps w:val="0"/>
          <w:sz w:val="26"/>
          <w:szCs w:val="26"/>
        </w:rPr>
        <w:t>Set a course for our constellation</w:t>
      </w:r>
    </w:p>
    <w:p w14:paraId="54E85F6E" w14:textId="77777777" w:rsidR="0009211A" w:rsidRPr="001509CB" w:rsidRDefault="0009211A" w:rsidP="001509CB">
      <w:pPr>
        <w:ind w:left="2268" w:hanging="2268"/>
        <w:rPr>
          <w:rStyle w:val="Lyrics"/>
          <w:sz w:val="26"/>
          <w:szCs w:val="26"/>
        </w:rPr>
      </w:pPr>
      <w:r w:rsidRPr="001509CB">
        <w:rPr>
          <w:rStyle w:val="Lyrics"/>
          <w:sz w:val="26"/>
          <w:szCs w:val="26"/>
        </w:rPr>
        <w:tab/>
      </w:r>
      <w:r w:rsidR="001509CB" w:rsidRPr="001509CB">
        <w:rPr>
          <w:rStyle w:val="Lyrics"/>
          <w:caps w:val="0"/>
          <w:sz w:val="26"/>
          <w:szCs w:val="26"/>
        </w:rPr>
        <w:t>We’ve got all that you need</w:t>
      </w:r>
    </w:p>
    <w:p w14:paraId="71A1CF6E" w14:textId="77777777" w:rsidR="0009211A" w:rsidRPr="001509CB" w:rsidRDefault="001509CB" w:rsidP="001509CB">
      <w:pPr>
        <w:ind w:left="2268" w:hanging="2268"/>
        <w:rPr>
          <w:rStyle w:val="Lyrics"/>
          <w:sz w:val="26"/>
          <w:szCs w:val="26"/>
        </w:rPr>
      </w:pPr>
      <w:r w:rsidRPr="001509CB">
        <w:rPr>
          <w:rStyle w:val="Lyrics"/>
          <w:caps w:val="0"/>
          <w:sz w:val="26"/>
          <w:szCs w:val="26"/>
        </w:rPr>
        <w:tab/>
        <w:t>And we’re waiting for you!</w:t>
      </w:r>
    </w:p>
    <w:p w14:paraId="679FB24F" w14:textId="77777777" w:rsidR="0009211A" w:rsidRPr="001509CB" w:rsidRDefault="0009211A" w:rsidP="001509CB">
      <w:pPr>
        <w:ind w:left="2268" w:hanging="2268"/>
        <w:rPr>
          <w:sz w:val="26"/>
          <w:szCs w:val="26"/>
        </w:rPr>
      </w:pPr>
    </w:p>
    <w:p w14:paraId="74886A92" w14:textId="77777777" w:rsidR="0009211A" w:rsidRPr="001509CB" w:rsidRDefault="0009211A" w:rsidP="001509CB">
      <w:pPr>
        <w:ind w:left="2268" w:hanging="2268"/>
        <w:rPr>
          <w:caps/>
          <w:sz w:val="26"/>
          <w:szCs w:val="26"/>
        </w:rPr>
      </w:pPr>
      <w:r w:rsidRPr="001509CB">
        <w:rPr>
          <w:caps/>
          <w:sz w:val="26"/>
          <w:szCs w:val="26"/>
        </w:rPr>
        <w:tab/>
      </w:r>
      <w:r w:rsidR="001509CB" w:rsidRPr="001509CB">
        <w:rPr>
          <w:sz w:val="26"/>
          <w:szCs w:val="26"/>
        </w:rPr>
        <w:t>As we race around the universe,</w:t>
      </w:r>
    </w:p>
    <w:p w14:paraId="306D5621" w14:textId="77777777" w:rsidR="0009211A" w:rsidRPr="001509CB" w:rsidRDefault="0009211A" w:rsidP="001509CB">
      <w:pPr>
        <w:ind w:left="2268" w:hanging="2268"/>
        <w:rPr>
          <w:caps/>
          <w:sz w:val="26"/>
          <w:szCs w:val="26"/>
        </w:rPr>
      </w:pPr>
      <w:r w:rsidRPr="001509CB">
        <w:rPr>
          <w:caps/>
          <w:sz w:val="26"/>
          <w:szCs w:val="26"/>
        </w:rPr>
        <w:tab/>
      </w:r>
      <w:r w:rsidR="001509CB" w:rsidRPr="001509CB">
        <w:rPr>
          <w:sz w:val="26"/>
          <w:szCs w:val="26"/>
        </w:rPr>
        <w:t>There’s a place we want to be!</w:t>
      </w:r>
    </w:p>
    <w:p w14:paraId="6D8E09D3" w14:textId="77777777" w:rsidR="0009211A" w:rsidRPr="001509CB" w:rsidRDefault="0009211A" w:rsidP="001509CB">
      <w:pPr>
        <w:ind w:left="2268" w:hanging="2268"/>
        <w:rPr>
          <w:caps/>
          <w:sz w:val="26"/>
          <w:szCs w:val="26"/>
        </w:rPr>
      </w:pPr>
      <w:r w:rsidRPr="001509CB">
        <w:rPr>
          <w:caps/>
          <w:sz w:val="26"/>
          <w:szCs w:val="26"/>
        </w:rPr>
        <w:tab/>
      </w:r>
      <w:r w:rsidR="001509CB" w:rsidRPr="001509CB">
        <w:rPr>
          <w:sz w:val="26"/>
          <w:szCs w:val="26"/>
        </w:rPr>
        <w:t>It’s a home from home for those who roam</w:t>
      </w:r>
    </w:p>
    <w:p w14:paraId="7D1BDBAF" w14:textId="77777777" w:rsidR="0009211A" w:rsidRPr="001509CB" w:rsidRDefault="0009211A" w:rsidP="001509CB">
      <w:pPr>
        <w:ind w:left="2268" w:hanging="2268"/>
        <w:rPr>
          <w:caps/>
          <w:sz w:val="26"/>
          <w:szCs w:val="26"/>
        </w:rPr>
      </w:pPr>
      <w:r w:rsidRPr="001509CB">
        <w:rPr>
          <w:caps/>
          <w:sz w:val="26"/>
          <w:szCs w:val="26"/>
        </w:rPr>
        <w:tab/>
      </w:r>
      <w:r w:rsidR="001509CB" w:rsidRPr="001509CB">
        <w:rPr>
          <w:sz w:val="26"/>
          <w:szCs w:val="26"/>
        </w:rPr>
        <w:t>Across the galaxy!</w:t>
      </w:r>
    </w:p>
    <w:p w14:paraId="30C7C87A" w14:textId="77777777" w:rsidR="0009211A" w:rsidRPr="001509CB" w:rsidRDefault="0009211A" w:rsidP="001509CB">
      <w:pPr>
        <w:ind w:left="2268" w:hanging="2268"/>
        <w:rPr>
          <w:caps/>
          <w:sz w:val="26"/>
          <w:szCs w:val="26"/>
        </w:rPr>
      </w:pPr>
    </w:p>
    <w:p w14:paraId="7B62CC8E" w14:textId="77777777" w:rsidR="0009211A" w:rsidRPr="001509CB" w:rsidRDefault="0009211A" w:rsidP="001509CB">
      <w:pPr>
        <w:ind w:left="2268" w:hanging="2268"/>
        <w:rPr>
          <w:caps/>
          <w:sz w:val="26"/>
          <w:szCs w:val="26"/>
        </w:rPr>
      </w:pPr>
      <w:r w:rsidRPr="001509CB">
        <w:rPr>
          <w:caps/>
          <w:sz w:val="26"/>
          <w:szCs w:val="26"/>
        </w:rPr>
        <w:tab/>
      </w:r>
      <w:r w:rsidR="001509CB" w:rsidRPr="001509CB">
        <w:rPr>
          <w:sz w:val="26"/>
          <w:szCs w:val="26"/>
        </w:rPr>
        <w:t>With the warmest welcome waiting there,</w:t>
      </w:r>
    </w:p>
    <w:p w14:paraId="184E546E" w14:textId="77777777" w:rsidR="0009211A" w:rsidRPr="001509CB" w:rsidRDefault="0009211A" w:rsidP="001509CB">
      <w:pPr>
        <w:ind w:left="2268" w:hanging="2268"/>
        <w:rPr>
          <w:caps/>
          <w:sz w:val="26"/>
          <w:szCs w:val="26"/>
        </w:rPr>
      </w:pPr>
      <w:r w:rsidRPr="001509CB">
        <w:rPr>
          <w:caps/>
          <w:sz w:val="26"/>
          <w:szCs w:val="26"/>
        </w:rPr>
        <w:tab/>
      </w:r>
      <w:r w:rsidR="001509CB" w:rsidRPr="001509CB">
        <w:rPr>
          <w:sz w:val="26"/>
          <w:szCs w:val="26"/>
        </w:rPr>
        <w:t>It’s a golden guarantee!</w:t>
      </w:r>
    </w:p>
    <w:p w14:paraId="1009C8B8" w14:textId="77777777" w:rsidR="0009211A" w:rsidRPr="001509CB" w:rsidRDefault="0009211A" w:rsidP="001509CB">
      <w:pPr>
        <w:ind w:left="2268" w:hanging="2268"/>
        <w:rPr>
          <w:caps/>
          <w:sz w:val="26"/>
          <w:szCs w:val="26"/>
        </w:rPr>
      </w:pPr>
      <w:r w:rsidRPr="001509CB">
        <w:rPr>
          <w:caps/>
          <w:sz w:val="26"/>
          <w:szCs w:val="26"/>
        </w:rPr>
        <w:tab/>
      </w:r>
      <w:r w:rsidR="001509CB" w:rsidRPr="001509CB">
        <w:rPr>
          <w:sz w:val="26"/>
          <w:szCs w:val="26"/>
        </w:rPr>
        <w:t>There’s a place in space for everyone -</w:t>
      </w:r>
    </w:p>
    <w:p w14:paraId="6265FCA1" w14:textId="3C24062A" w:rsidR="0009211A" w:rsidRPr="001509CB" w:rsidRDefault="0009211A" w:rsidP="001509CB">
      <w:pPr>
        <w:ind w:left="2268" w:hanging="2268"/>
        <w:rPr>
          <w:caps/>
          <w:sz w:val="26"/>
          <w:szCs w:val="26"/>
        </w:rPr>
      </w:pPr>
      <w:r w:rsidRPr="001509CB">
        <w:rPr>
          <w:caps/>
          <w:sz w:val="26"/>
          <w:szCs w:val="26"/>
        </w:rPr>
        <w:tab/>
      </w:r>
      <w:r w:rsidR="001509CB" w:rsidRPr="001509CB">
        <w:rPr>
          <w:sz w:val="26"/>
          <w:szCs w:val="26"/>
        </w:rPr>
        <w:t xml:space="preserve">Junction </w:t>
      </w:r>
      <w:r w:rsidR="00091585" w:rsidRPr="001509CB">
        <w:rPr>
          <w:sz w:val="26"/>
          <w:szCs w:val="26"/>
        </w:rPr>
        <w:t>Fifty-One!</w:t>
      </w:r>
    </w:p>
    <w:p w14:paraId="7D9998C2" w14:textId="77777777" w:rsidR="0009211A" w:rsidRPr="001509CB" w:rsidRDefault="0009211A" w:rsidP="001509CB">
      <w:pPr>
        <w:ind w:left="2268" w:hanging="2268"/>
        <w:rPr>
          <w:caps/>
          <w:sz w:val="26"/>
          <w:szCs w:val="26"/>
        </w:rPr>
      </w:pPr>
    </w:p>
    <w:p w14:paraId="08863661" w14:textId="77777777" w:rsidR="0009211A" w:rsidRPr="001509CB" w:rsidRDefault="0009211A" w:rsidP="001509CB">
      <w:pPr>
        <w:ind w:left="2268" w:hanging="2268"/>
        <w:rPr>
          <w:caps/>
          <w:sz w:val="26"/>
          <w:szCs w:val="26"/>
        </w:rPr>
      </w:pPr>
      <w:r w:rsidRPr="001509CB">
        <w:rPr>
          <w:sz w:val="26"/>
          <w:szCs w:val="26"/>
        </w:rPr>
        <w:tab/>
      </w:r>
      <w:r w:rsidR="001509CB" w:rsidRPr="001509CB">
        <w:rPr>
          <w:sz w:val="26"/>
          <w:szCs w:val="26"/>
        </w:rPr>
        <w:t>So wherever you are</w:t>
      </w:r>
    </w:p>
    <w:p w14:paraId="1FE0C9EF" w14:textId="77777777" w:rsidR="0009211A" w:rsidRPr="001509CB" w:rsidRDefault="0009211A" w:rsidP="001509CB">
      <w:pPr>
        <w:ind w:left="2268" w:hanging="2268"/>
        <w:rPr>
          <w:caps/>
          <w:sz w:val="26"/>
          <w:szCs w:val="26"/>
        </w:rPr>
      </w:pPr>
      <w:r w:rsidRPr="001509CB">
        <w:rPr>
          <w:caps/>
          <w:sz w:val="26"/>
          <w:szCs w:val="26"/>
        </w:rPr>
        <w:tab/>
      </w:r>
      <w:r w:rsidR="001509CB" w:rsidRPr="001509CB">
        <w:rPr>
          <w:sz w:val="26"/>
          <w:szCs w:val="26"/>
        </w:rPr>
        <w:t>Flying near or far</w:t>
      </w:r>
    </w:p>
    <w:p w14:paraId="0DAF8D20" w14:textId="77777777" w:rsidR="0009211A" w:rsidRPr="001509CB" w:rsidRDefault="0009211A" w:rsidP="001509CB">
      <w:pPr>
        <w:ind w:left="2268" w:hanging="2268"/>
        <w:rPr>
          <w:caps/>
          <w:sz w:val="26"/>
          <w:szCs w:val="26"/>
        </w:rPr>
      </w:pPr>
      <w:r w:rsidRPr="001509CB">
        <w:rPr>
          <w:caps/>
          <w:sz w:val="26"/>
          <w:szCs w:val="26"/>
        </w:rPr>
        <w:tab/>
      </w:r>
      <w:r w:rsidR="001509CB" w:rsidRPr="001509CB">
        <w:rPr>
          <w:sz w:val="26"/>
          <w:szCs w:val="26"/>
        </w:rPr>
        <w:t>Like a shimmering star, you’ll see us shining!</w:t>
      </w:r>
    </w:p>
    <w:p w14:paraId="22C5BA0D" w14:textId="77777777" w:rsidR="0009211A" w:rsidRPr="001509CB" w:rsidRDefault="0009211A" w:rsidP="001509CB">
      <w:pPr>
        <w:ind w:left="2268" w:hanging="2268"/>
        <w:rPr>
          <w:caps/>
          <w:sz w:val="26"/>
          <w:szCs w:val="26"/>
        </w:rPr>
      </w:pPr>
      <w:r w:rsidRPr="001509CB">
        <w:rPr>
          <w:caps/>
          <w:sz w:val="26"/>
          <w:szCs w:val="26"/>
        </w:rPr>
        <w:tab/>
      </w:r>
      <w:r w:rsidR="001509CB" w:rsidRPr="001509CB">
        <w:rPr>
          <w:sz w:val="26"/>
          <w:szCs w:val="26"/>
        </w:rPr>
        <w:t>Take the intergalactic highway</w:t>
      </w:r>
    </w:p>
    <w:p w14:paraId="167F4BC2" w14:textId="77777777" w:rsidR="0009211A" w:rsidRPr="001509CB" w:rsidRDefault="0009211A" w:rsidP="001509CB">
      <w:pPr>
        <w:ind w:left="2268" w:hanging="2268"/>
        <w:rPr>
          <w:caps/>
          <w:sz w:val="26"/>
          <w:szCs w:val="26"/>
        </w:rPr>
      </w:pPr>
      <w:r w:rsidRPr="001509CB">
        <w:rPr>
          <w:caps/>
          <w:sz w:val="26"/>
          <w:szCs w:val="26"/>
        </w:rPr>
        <w:tab/>
      </w:r>
      <w:r w:rsidR="001509CB" w:rsidRPr="001509CB">
        <w:rPr>
          <w:sz w:val="26"/>
          <w:szCs w:val="26"/>
        </w:rPr>
        <w:t>Take a turn and you’re heading my way!</w:t>
      </w:r>
    </w:p>
    <w:p w14:paraId="2C8A0C72" w14:textId="77777777" w:rsidR="0009211A" w:rsidRPr="001509CB" w:rsidRDefault="0009211A" w:rsidP="001509CB">
      <w:pPr>
        <w:ind w:left="2268" w:hanging="2268"/>
        <w:rPr>
          <w:caps/>
          <w:sz w:val="26"/>
          <w:szCs w:val="26"/>
        </w:rPr>
      </w:pPr>
      <w:r w:rsidRPr="001509CB">
        <w:rPr>
          <w:caps/>
          <w:sz w:val="26"/>
          <w:szCs w:val="26"/>
        </w:rPr>
        <w:tab/>
      </w:r>
      <w:r w:rsidR="001509CB" w:rsidRPr="001509CB">
        <w:rPr>
          <w:sz w:val="26"/>
          <w:szCs w:val="26"/>
        </w:rPr>
        <w:t>Take a break from the road</w:t>
      </w:r>
    </w:p>
    <w:p w14:paraId="470C4961" w14:textId="77777777" w:rsidR="0009211A" w:rsidRPr="001509CB" w:rsidRDefault="0009211A" w:rsidP="001509CB">
      <w:pPr>
        <w:ind w:left="2268" w:hanging="2268"/>
        <w:rPr>
          <w:sz w:val="26"/>
          <w:szCs w:val="26"/>
        </w:rPr>
      </w:pPr>
      <w:r w:rsidRPr="001509CB">
        <w:rPr>
          <w:caps/>
          <w:sz w:val="26"/>
          <w:szCs w:val="26"/>
        </w:rPr>
        <w:tab/>
      </w:r>
      <w:r w:rsidR="001509CB" w:rsidRPr="001509CB">
        <w:rPr>
          <w:sz w:val="26"/>
          <w:szCs w:val="26"/>
        </w:rPr>
        <w:t>For a moment or two!</w:t>
      </w:r>
    </w:p>
    <w:p w14:paraId="3D67F185" w14:textId="77777777" w:rsidR="0009211A" w:rsidRPr="001509CB" w:rsidRDefault="0009211A" w:rsidP="001509CB">
      <w:pPr>
        <w:ind w:left="2268" w:hanging="2268"/>
        <w:rPr>
          <w:caps/>
          <w:sz w:val="26"/>
          <w:szCs w:val="26"/>
        </w:rPr>
      </w:pPr>
      <w:r w:rsidRPr="001509CB">
        <w:rPr>
          <w:caps/>
          <w:sz w:val="26"/>
          <w:szCs w:val="26"/>
        </w:rPr>
        <w:t> </w:t>
      </w:r>
    </w:p>
    <w:p w14:paraId="57A948A4" w14:textId="77777777" w:rsidR="0009211A" w:rsidRPr="001509CB" w:rsidRDefault="0009211A" w:rsidP="001509CB">
      <w:pPr>
        <w:ind w:left="2268" w:hanging="2268"/>
        <w:rPr>
          <w:caps/>
          <w:sz w:val="26"/>
          <w:szCs w:val="26"/>
        </w:rPr>
      </w:pPr>
      <w:r w:rsidRPr="001509CB">
        <w:rPr>
          <w:caps/>
          <w:sz w:val="26"/>
          <w:szCs w:val="26"/>
        </w:rPr>
        <w:tab/>
      </w:r>
      <w:r w:rsidR="001509CB" w:rsidRPr="001509CB">
        <w:rPr>
          <w:sz w:val="26"/>
          <w:szCs w:val="26"/>
        </w:rPr>
        <w:t>As we race around the universe,</w:t>
      </w:r>
    </w:p>
    <w:p w14:paraId="1454A6CE" w14:textId="77777777" w:rsidR="0009211A" w:rsidRPr="001509CB" w:rsidRDefault="0009211A" w:rsidP="001509CB">
      <w:pPr>
        <w:ind w:left="2268" w:hanging="2268"/>
        <w:rPr>
          <w:caps/>
          <w:sz w:val="26"/>
          <w:szCs w:val="26"/>
        </w:rPr>
      </w:pPr>
      <w:r w:rsidRPr="001509CB">
        <w:rPr>
          <w:caps/>
          <w:sz w:val="26"/>
          <w:szCs w:val="26"/>
        </w:rPr>
        <w:tab/>
      </w:r>
      <w:r w:rsidR="001509CB" w:rsidRPr="001509CB">
        <w:rPr>
          <w:sz w:val="26"/>
          <w:szCs w:val="26"/>
        </w:rPr>
        <w:t>There’s a place we want to be!</w:t>
      </w:r>
    </w:p>
    <w:p w14:paraId="0E8FDD8B" w14:textId="77777777" w:rsidR="0009211A" w:rsidRPr="001509CB" w:rsidRDefault="0009211A" w:rsidP="001509CB">
      <w:pPr>
        <w:ind w:left="2268" w:hanging="2268"/>
        <w:rPr>
          <w:caps/>
          <w:sz w:val="26"/>
          <w:szCs w:val="26"/>
        </w:rPr>
      </w:pPr>
      <w:r w:rsidRPr="001509CB">
        <w:rPr>
          <w:caps/>
          <w:sz w:val="26"/>
          <w:szCs w:val="26"/>
        </w:rPr>
        <w:tab/>
      </w:r>
      <w:r w:rsidR="001509CB" w:rsidRPr="001509CB">
        <w:rPr>
          <w:sz w:val="26"/>
          <w:szCs w:val="26"/>
        </w:rPr>
        <w:t>It’s a home from home for those who roam</w:t>
      </w:r>
    </w:p>
    <w:p w14:paraId="4032D385" w14:textId="77777777" w:rsidR="0009211A" w:rsidRPr="001509CB" w:rsidRDefault="0009211A" w:rsidP="001509CB">
      <w:pPr>
        <w:ind w:left="2268" w:hanging="2268"/>
        <w:rPr>
          <w:caps/>
          <w:sz w:val="26"/>
          <w:szCs w:val="26"/>
        </w:rPr>
      </w:pPr>
      <w:r w:rsidRPr="001509CB">
        <w:rPr>
          <w:caps/>
          <w:sz w:val="26"/>
          <w:szCs w:val="26"/>
        </w:rPr>
        <w:tab/>
      </w:r>
      <w:r w:rsidR="001509CB" w:rsidRPr="001509CB">
        <w:rPr>
          <w:sz w:val="26"/>
          <w:szCs w:val="26"/>
        </w:rPr>
        <w:t>Across the galaxy!</w:t>
      </w:r>
    </w:p>
    <w:p w14:paraId="78E96DBB" w14:textId="77777777" w:rsidR="0009211A" w:rsidRPr="001509CB" w:rsidRDefault="0009211A" w:rsidP="001509CB">
      <w:pPr>
        <w:ind w:left="2268" w:hanging="2268"/>
        <w:rPr>
          <w:caps/>
          <w:sz w:val="26"/>
          <w:szCs w:val="26"/>
        </w:rPr>
      </w:pPr>
      <w:r w:rsidRPr="001509CB">
        <w:rPr>
          <w:caps/>
          <w:sz w:val="26"/>
          <w:szCs w:val="26"/>
        </w:rPr>
        <w:tab/>
      </w:r>
      <w:r w:rsidR="001509CB" w:rsidRPr="001509CB">
        <w:rPr>
          <w:sz w:val="26"/>
          <w:szCs w:val="26"/>
        </w:rPr>
        <w:t>With the warmest welcome waiting there,</w:t>
      </w:r>
    </w:p>
    <w:p w14:paraId="2E2385A9" w14:textId="77777777" w:rsidR="0009211A" w:rsidRPr="001509CB" w:rsidRDefault="0009211A" w:rsidP="001509CB">
      <w:pPr>
        <w:ind w:left="2268" w:hanging="2268"/>
        <w:rPr>
          <w:caps/>
          <w:sz w:val="26"/>
          <w:szCs w:val="26"/>
        </w:rPr>
      </w:pPr>
      <w:r w:rsidRPr="001509CB">
        <w:rPr>
          <w:caps/>
          <w:sz w:val="26"/>
          <w:szCs w:val="26"/>
        </w:rPr>
        <w:tab/>
      </w:r>
      <w:r w:rsidR="001509CB" w:rsidRPr="001509CB">
        <w:rPr>
          <w:sz w:val="26"/>
          <w:szCs w:val="26"/>
        </w:rPr>
        <w:t>It’s a golden guarantee!</w:t>
      </w:r>
    </w:p>
    <w:p w14:paraId="23CB7F6F" w14:textId="77777777" w:rsidR="0009211A" w:rsidRPr="001509CB" w:rsidRDefault="0009211A" w:rsidP="001509CB">
      <w:pPr>
        <w:ind w:left="2268" w:hanging="2268"/>
        <w:rPr>
          <w:caps/>
          <w:sz w:val="26"/>
          <w:szCs w:val="26"/>
        </w:rPr>
      </w:pPr>
      <w:r w:rsidRPr="001509CB">
        <w:rPr>
          <w:caps/>
          <w:sz w:val="26"/>
          <w:szCs w:val="26"/>
        </w:rPr>
        <w:tab/>
      </w:r>
      <w:r w:rsidR="001509CB" w:rsidRPr="001509CB">
        <w:rPr>
          <w:sz w:val="26"/>
          <w:szCs w:val="26"/>
        </w:rPr>
        <w:t>There’s a place in space for everyone -</w:t>
      </w:r>
    </w:p>
    <w:p w14:paraId="50E49366" w14:textId="31470D18" w:rsidR="0009211A" w:rsidRPr="001509CB" w:rsidRDefault="0009211A" w:rsidP="001509CB">
      <w:pPr>
        <w:ind w:left="2268" w:hanging="2268"/>
        <w:rPr>
          <w:caps/>
          <w:sz w:val="26"/>
          <w:szCs w:val="26"/>
        </w:rPr>
      </w:pPr>
      <w:r w:rsidRPr="001509CB">
        <w:rPr>
          <w:caps/>
          <w:sz w:val="26"/>
          <w:szCs w:val="26"/>
        </w:rPr>
        <w:tab/>
      </w:r>
      <w:r w:rsidR="001509CB" w:rsidRPr="001509CB">
        <w:rPr>
          <w:sz w:val="26"/>
          <w:szCs w:val="26"/>
        </w:rPr>
        <w:t xml:space="preserve">Junction </w:t>
      </w:r>
      <w:r w:rsidR="00091585" w:rsidRPr="001509CB">
        <w:rPr>
          <w:sz w:val="26"/>
          <w:szCs w:val="26"/>
        </w:rPr>
        <w:t>Fifty...</w:t>
      </w:r>
    </w:p>
    <w:p w14:paraId="6BF7943B" w14:textId="77777777" w:rsidR="0009211A" w:rsidRPr="001509CB" w:rsidRDefault="0009211A" w:rsidP="001509CB">
      <w:pPr>
        <w:ind w:left="2268" w:hanging="2268"/>
        <w:rPr>
          <w:caps/>
          <w:sz w:val="26"/>
          <w:szCs w:val="26"/>
        </w:rPr>
      </w:pPr>
    </w:p>
    <w:p w14:paraId="13FE9605" w14:textId="77777777" w:rsidR="0009211A" w:rsidRPr="001509CB" w:rsidRDefault="001509CB" w:rsidP="001509CB">
      <w:pPr>
        <w:ind w:left="2268" w:hanging="2268"/>
        <w:rPr>
          <w:caps/>
          <w:sz w:val="26"/>
          <w:szCs w:val="26"/>
        </w:rPr>
      </w:pPr>
      <w:r w:rsidRPr="001509CB">
        <w:rPr>
          <w:rStyle w:val="CharName"/>
          <w:caps w:val="0"/>
          <w:sz w:val="26"/>
          <w:szCs w:val="26"/>
        </w:rPr>
        <w:t>Luke:</w:t>
      </w:r>
      <w:r w:rsidR="0009211A" w:rsidRPr="001509CB">
        <w:rPr>
          <w:caps/>
          <w:sz w:val="26"/>
          <w:szCs w:val="26"/>
        </w:rPr>
        <w:tab/>
      </w:r>
      <w:r>
        <w:rPr>
          <w:sz w:val="26"/>
          <w:szCs w:val="26"/>
        </w:rPr>
        <w:t>O</w:t>
      </w:r>
      <w:r w:rsidRPr="001509CB">
        <w:rPr>
          <w:sz w:val="26"/>
          <w:szCs w:val="26"/>
        </w:rPr>
        <w:t>ne day, out there is where you’ll find me</w:t>
      </w:r>
    </w:p>
    <w:p w14:paraId="28CDF796" w14:textId="77777777" w:rsidR="0009211A" w:rsidRPr="001509CB" w:rsidRDefault="0009211A" w:rsidP="001509CB">
      <w:pPr>
        <w:ind w:left="2268" w:hanging="2268"/>
        <w:rPr>
          <w:caps/>
          <w:sz w:val="26"/>
          <w:szCs w:val="26"/>
        </w:rPr>
      </w:pPr>
      <w:r w:rsidRPr="001509CB">
        <w:rPr>
          <w:caps/>
          <w:sz w:val="26"/>
          <w:szCs w:val="26"/>
        </w:rPr>
        <w:tab/>
      </w:r>
      <w:r w:rsidR="001509CB" w:rsidRPr="001509CB">
        <w:rPr>
          <w:sz w:val="26"/>
          <w:szCs w:val="26"/>
        </w:rPr>
        <w:t>Leave this satellite far behind me</w:t>
      </w:r>
    </w:p>
    <w:p w14:paraId="00A0110F" w14:textId="77777777" w:rsidR="0009211A" w:rsidRPr="001509CB" w:rsidRDefault="0009211A" w:rsidP="001509CB">
      <w:pPr>
        <w:ind w:left="2268" w:hanging="2268"/>
        <w:rPr>
          <w:caps/>
          <w:sz w:val="26"/>
          <w:szCs w:val="26"/>
        </w:rPr>
      </w:pPr>
      <w:r w:rsidRPr="001509CB">
        <w:rPr>
          <w:caps/>
          <w:sz w:val="26"/>
          <w:szCs w:val="26"/>
        </w:rPr>
        <w:tab/>
      </w:r>
      <w:r w:rsidR="001509CB" w:rsidRPr="001509CB">
        <w:rPr>
          <w:sz w:val="26"/>
          <w:szCs w:val="26"/>
        </w:rPr>
        <w:t>I’ll be surfing the stars!</w:t>
      </w:r>
    </w:p>
    <w:p w14:paraId="17BB1E94" w14:textId="77777777" w:rsidR="0009211A" w:rsidRPr="001509CB" w:rsidRDefault="0009211A" w:rsidP="001509CB">
      <w:pPr>
        <w:ind w:left="2268" w:hanging="2268"/>
        <w:rPr>
          <w:caps/>
          <w:sz w:val="26"/>
          <w:szCs w:val="26"/>
        </w:rPr>
      </w:pPr>
      <w:r w:rsidRPr="001509CB">
        <w:rPr>
          <w:caps/>
          <w:sz w:val="26"/>
          <w:szCs w:val="26"/>
        </w:rPr>
        <w:tab/>
      </w:r>
      <w:r w:rsidR="001509CB" w:rsidRPr="001509CB">
        <w:rPr>
          <w:sz w:val="26"/>
          <w:szCs w:val="26"/>
        </w:rPr>
        <w:t>I’ll be walking the sky!</w:t>
      </w:r>
    </w:p>
    <w:p w14:paraId="0090DB1A" w14:textId="77777777" w:rsidR="0009211A" w:rsidRPr="001509CB" w:rsidRDefault="0009211A" w:rsidP="001509CB">
      <w:pPr>
        <w:ind w:left="2268" w:hanging="2268"/>
        <w:rPr>
          <w:caps/>
          <w:sz w:val="26"/>
          <w:szCs w:val="26"/>
        </w:rPr>
      </w:pPr>
    </w:p>
    <w:p w14:paraId="5032306D" w14:textId="77777777" w:rsidR="0009211A" w:rsidRPr="001509CB" w:rsidRDefault="0009211A" w:rsidP="001509CB">
      <w:pPr>
        <w:ind w:left="2268" w:hanging="2268"/>
        <w:rPr>
          <w:caps/>
          <w:sz w:val="26"/>
          <w:szCs w:val="26"/>
        </w:rPr>
      </w:pPr>
      <w:r w:rsidRPr="001509CB">
        <w:rPr>
          <w:caps/>
          <w:sz w:val="26"/>
          <w:szCs w:val="26"/>
        </w:rPr>
        <w:tab/>
      </w:r>
      <w:r w:rsidR="001509CB" w:rsidRPr="001509CB">
        <w:rPr>
          <w:sz w:val="26"/>
          <w:szCs w:val="26"/>
        </w:rPr>
        <w:t>S.O.S, a distress I’m sending</w:t>
      </w:r>
    </w:p>
    <w:p w14:paraId="30789BBB" w14:textId="77777777" w:rsidR="0009211A" w:rsidRPr="001509CB" w:rsidRDefault="0009211A" w:rsidP="001509CB">
      <w:pPr>
        <w:ind w:left="2268" w:hanging="2268"/>
        <w:rPr>
          <w:caps/>
          <w:sz w:val="26"/>
          <w:szCs w:val="26"/>
        </w:rPr>
      </w:pPr>
      <w:r w:rsidRPr="001509CB">
        <w:rPr>
          <w:caps/>
          <w:sz w:val="26"/>
          <w:szCs w:val="26"/>
        </w:rPr>
        <w:tab/>
      </w:r>
      <w:r w:rsidR="001509CB" w:rsidRPr="001509CB">
        <w:rPr>
          <w:sz w:val="26"/>
          <w:szCs w:val="26"/>
        </w:rPr>
        <w:t>Need adventure that’s never ending</w:t>
      </w:r>
    </w:p>
    <w:p w14:paraId="1DFB1F44" w14:textId="77777777" w:rsidR="0009211A" w:rsidRPr="001509CB" w:rsidRDefault="0009211A" w:rsidP="001509CB">
      <w:pPr>
        <w:ind w:left="2268" w:hanging="2268"/>
        <w:rPr>
          <w:caps/>
          <w:sz w:val="26"/>
          <w:szCs w:val="26"/>
        </w:rPr>
      </w:pPr>
      <w:r w:rsidRPr="001509CB">
        <w:rPr>
          <w:caps/>
          <w:sz w:val="26"/>
          <w:szCs w:val="26"/>
        </w:rPr>
        <w:tab/>
      </w:r>
      <w:r w:rsidR="001509CB" w:rsidRPr="001509CB">
        <w:rPr>
          <w:sz w:val="26"/>
          <w:szCs w:val="26"/>
        </w:rPr>
        <w:t>I don’t want to spend life</w:t>
      </w:r>
    </w:p>
    <w:p w14:paraId="45EB2E5F" w14:textId="77777777" w:rsidR="0009211A" w:rsidRPr="001509CB" w:rsidRDefault="0009211A" w:rsidP="001509CB">
      <w:pPr>
        <w:ind w:left="2268" w:hanging="2268"/>
        <w:rPr>
          <w:caps/>
          <w:sz w:val="26"/>
          <w:szCs w:val="26"/>
        </w:rPr>
      </w:pPr>
      <w:r w:rsidRPr="001509CB">
        <w:rPr>
          <w:caps/>
          <w:sz w:val="26"/>
          <w:szCs w:val="26"/>
        </w:rPr>
        <w:tab/>
      </w:r>
      <w:r w:rsidR="001509CB" w:rsidRPr="001509CB">
        <w:rPr>
          <w:sz w:val="26"/>
          <w:szCs w:val="26"/>
        </w:rPr>
        <w:t>Watching life passing by...</w:t>
      </w:r>
    </w:p>
    <w:p w14:paraId="6A5ED4F7" w14:textId="77777777" w:rsidR="0009211A" w:rsidRPr="001509CB" w:rsidRDefault="0009211A" w:rsidP="001509CB">
      <w:pPr>
        <w:ind w:left="2268" w:hanging="2268"/>
        <w:rPr>
          <w:caps/>
          <w:sz w:val="26"/>
          <w:szCs w:val="26"/>
        </w:rPr>
      </w:pPr>
    </w:p>
    <w:p w14:paraId="531CFB7E" w14:textId="77777777" w:rsidR="0009211A" w:rsidRPr="001509CB" w:rsidRDefault="001509CB" w:rsidP="001509CB">
      <w:pPr>
        <w:ind w:left="2268" w:hanging="2268"/>
        <w:rPr>
          <w:caps/>
          <w:sz w:val="26"/>
          <w:szCs w:val="26"/>
        </w:rPr>
      </w:pPr>
      <w:r w:rsidRPr="001509CB">
        <w:rPr>
          <w:rStyle w:val="CharName"/>
          <w:caps w:val="0"/>
          <w:sz w:val="26"/>
          <w:szCs w:val="26"/>
        </w:rPr>
        <w:t>All:</w:t>
      </w:r>
      <w:r w:rsidR="0009211A" w:rsidRPr="001509CB">
        <w:rPr>
          <w:caps/>
          <w:sz w:val="26"/>
          <w:szCs w:val="26"/>
        </w:rPr>
        <w:tab/>
      </w:r>
      <w:r>
        <w:rPr>
          <w:sz w:val="26"/>
          <w:szCs w:val="26"/>
        </w:rPr>
        <w:t>A</w:t>
      </w:r>
      <w:r w:rsidRPr="001509CB">
        <w:rPr>
          <w:sz w:val="26"/>
          <w:szCs w:val="26"/>
        </w:rPr>
        <w:t>s we race around the universe,</w:t>
      </w:r>
    </w:p>
    <w:p w14:paraId="19E902F8" w14:textId="77777777" w:rsidR="0009211A" w:rsidRPr="001509CB" w:rsidRDefault="0009211A" w:rsidP="001509CB">
      <w:pPr>
        <w:ind w:left="2268" w:hanging="2268"/>
        <w:rPr>
          <w:caps/>
          <w:sz w:val="26"/>
          <w:szCs w:val="26"/>
        </w:rPr>
      </w:pPr>
      <w:r w:rsidRPr="001509CB">
        <w:rPr>
          <w:caps/>
          <w:sz w:val="26"/>
          <w:szCs w:val="26"/>
        </w:rPr>
        <w:tab/>
      </w:r>
      <w:r w:rsidR="001509CB" w:rsidRPr="001509CB">
        <w:rPr>
          <w:sz w:val="26"/>
          <w:szCs w:val="26"/>
        </w:rPr>
        <w:t>There’s a place we want to be!</w:t>
      </w:r>
    </w:p>
    <w:p w14:paraId="1B2390AE" w14:textId="77777777" w:rsidR="0009211A" w:rsidRPr="001509CB" w:rsidRDefault="0009211A" w:rsidP="001509CB">
      <w:pPr>
        <w:ind w:left="2268" w:hanging="2268"/>
        <w:rPr>
          <w:caps/>
          <w:sz w:val="26"/>
          <w:szCs w:val="26"/>
        </w:rPr>
      </w:pPr>
      <w:r w:rsidRPr="001509CB">
        <w:rPr>
          <w:caps/>
          <w:sz w:val="26"/>
          <w:szCs w:val="26"/>
        </w:rPr>
        <w:tab/>
      </w:r>
      <w:r w:rsidR="001509CB" w:rsidRPr="001509CB">
        <w:rPr>
          <w:sz w:val="26"/>
          <w:szCs w:val="26"/>
        </w:rPr>
        <w:t>It’s a home from home for those who roam</w:t>
      </w:r>
    </w:p>
    <w:p w14:paraId="3E72199C" w14:textId="77777777" w:rsidR="0009211A" w:rsidRPr="001509CB" w:rsidRDefault="0009211A" w:rsidP="001509CB">
      <w:pPr>
        <w:ind w:left="2268" w:hanging="2268"/>
        <w:rPr>
          <w:caps/>
          <w:sz w:val="26"/>
          <w:szCs w:val="26"/>
        </w:rPr>
      </w:pPr>
      <w:r w:rsidRPr="001509CB">
        <w:rPr>
          <w:caps/>
          <w:sz w:val="26"/>
          <w:szCs w:val="26"/>
        </w:rPr>
        <w:tab/>
      </w:r>
      <w:r w:rsidR="001509CB" w:rsidRPr="001509CB">
        <w:rPr>
          <w:sz w:val="26"/>
          <w:szCs w:val="26"/>
        </w:rPr>
        <w:t>Across the galaxy!</w:t>
      </w:r>
    </w:p>
    <w:p w14:paraId="3A4D4A91" w14:textId="77777777" w:rsidR="0009211A" w:rsidRPr="001509CB" w:rsidRDefault="0009211A" w:rsidP="001509CB">
      <w:pPr>
        <w:ind w:left="2268" w:hanging="2268"/>
        <w:rPr>
          <w:caps/>
          <w:sz w:val="26"/>
          <w:szCs w:val="26"/>
        </w:rPr>
      </w:pPr>
    </w:p>
    <w:p w14:paraId="42326ECC" w14:textId="77777777" w:rsidR="0009211A" w:rsidRPr="001509CB" w:rsidRDefault="0009211A" w:rsidP="001509CB">
      <w:pPr>
        <w:ind w:left="2268" w:hanging="2268"/>
        <w:rPr>
          <w:caps/>
          <w:sz w:val="26"/>
          <w:szCs w:val="26"/>
        </w:rPr>
      </w:pPr>
      <w:r w:rsidRPr="001509CB">
        <w:rPr>
          <w:caps/>
          <w:sz w:val="26"/>
          <w:szCs w:val="26"/>
        </w:rPr>
        <w:tab/>
      </w:r>
      <w:r w:rsidR="001509CB" w:rsidRPr="001509CB">
        <w:rPr>
          <w:sz w:val="26"/>
          <w:szCs w:val="26"/>
        </w:rPr>
        <w:t>With the warmest welcome waiting there,</w:t>
      </w:r>
    </w:p>
    <w:p w14:paraId="23D164F3" w14:textId="77777777" w:rsidR="0009211A" w:rsidRPr="001509CB" w:rsidRDefault="0009211A" w:rsidP="001509CB">
      <w:pPr>
        <w:ind w:left="2268" w:hanging="2268"/>
        <w:rPr>
          <w:caps/>
          <w:sz w:val="26"/>
          <w:szCs w:val="26"/>
        </w:rPr>
      </w:pPr>
      <w:r w:rsidRPr="001509CB">
        <w:rPr>
          <w:caps/>
          <w:sz w:val="26"/>
          <w:szCs w:val="26"/>
        </w:rPr>
        <w:tab/>
      </w:r>
      <w:r w:rsidR="001509CB" w:rsidRPr="001509CB">
        <w:rPr>
          <w:sz w:val="26"/>
          <w:szCs w:val="26"/>
        </w:rPr>
        <w:t>It’s a golden guarantee!</w:t>
      </w:r>
    </w:p>
    <w:p w14:paraId="331A73C7" w14:textId="77777777" w:rsidR="0009211A" w:rsidRPr="001509CB" w:rsidRDefault="0009211A" w:rsidP="001509CB">
      <w:pPr>
        <w:ind w:left="2268" w:hanging="2268"/>
        <w:rPr>
          <w:caps/>
          <w:sz w:val="26"/>
          <w:szCs w:val="26"/>
        </w:rPr>
      </w:pPr>
      <w:r w:rsidRPr="001509CB">
        <w:rPr>
          <w:caps/>
          <w:sz w:val="26"/>
          <w:szCs w:val="26"/>
        </w:rPr>
        <w:tab/>
      </w:r>
      <w:r w:rsidR="001509CB" w:rsidRPr="001509CB">
        <w:rPr>
          <w:sz w:val="26"/>
          <w:szCs w:val="26"/>
        </w:rPr>
        <w:t>There’s a place in space for everyone -</w:t>
      </w:r>
    </w:p>
    <w:p w14:paraId="18D8674C" w14:textId="77777777" w:rsidR="0009211A" w:rsidRPr="001509CB" w:rsidRDefault="0009211A" w:rsidP="001509CB">
      <w:pPr>
        <w:ind w:left="2268" w:hanging="2268"/>
        <w:rPr>
          <w:caps/>
          <w:sz w:val="26"/>
          <w:szCs w:val="26"/>
        </w:rPr>
      </w:pPr>
    </w:p>
    <w:p w14:paraId="40FF8575" w14:textId="0FE4E9E0" w:rsidR="0009211A" w:rsidRPr="001509CB" w:rsidRDefault="001509CB" w:rsidP="001509CB">
      <w:pPr>
        <w:ind w:left="2268" w:hanging="2268"/>
        <w:rPr>
          <w:caps/>
          <w:sz w:val="26"/>
          <w:szCs w:val="26"/>
        </w:rPr>
      </w:pPr>
      <w:r w:rsidRPr="001509CB">
        <w:rPr>
          <w:rStyle w:val="CharName"/>
          <w:caps w:val="0"/>
          <w:sz w:val="26"/>
          <w:szCs w:val="26"/>
        </w:rPr>
        <w:t>Group 1:</w:t>
      </w:r>
      <w:r w:rsidR="0009211A" w:rsidRPr="001509CB">
        <w:rPr>
          <w:caps/>
          <w:sz w:val="26"/>
          <w:szCs w:val="26"/>
        </w:rPr>
        <w:tab/>
      </w:r>
      <w:r>
        <w:rPr>
          <w:sz w:val="26"/>
          <w:szCs w:val="26"/>
        </w:rPr>
        <w:t>J</w:t>
      </w:r>
      <w:r w:rsidRPr="001509CB">
        <w:rPr>
          <w:sz w:val="26"/>
          <w:szCs w:val="26"/>
        </w:rPr>
        <w:t xml:space="preserve">unction </w:t>
      </w:r>
      <w:r w:rsidR="00091585" w:rsidRPr="001509CB">
        <w:rPr>
          <w:sz w:val="26"/>
          <w:szCs w:val="26"/>
        </w:rPr>
        <w:t xml:space="preserve">Fifty-One! </w:t>
      </w:r>
      <w:r w:rsidRPr="001509CB">
        <w:rPr>
          <w:sz w:val="26"/>
          <w:szCs w:val="26"/>
        </w:rPr>
        <w:t xml:space="preserve">Junction </w:t>
      </w:r>
      <w:r w:rsidR="00091585" w:rsidRPr="001509CB">
        <w:rPr>
          <w:sz w:val="26"/>
          <w:szCs w:val="26"/>
        </w:rPr>
        <w:t>Fifty-One!</w:t>
      </w:r>
    </w:p>
    <w:p w14:paraId="25AFB1D9" w14:textId="348D1F7F" w:rsidR="0009211A" w:rsidRPr="001509CB" w:rsidRDefault="00091585" w:rsidP="001509CB">
      <w:pPr>
        <w:ind w:left="2268" w:hanging="2268"/>
        <w:rPr>
          <w:caps/>
          <w:sz w:val="26"/>
          <w:szCs w:val="26"/>
        </w:rPr>
      </w:pPr>
      <w:r w:rsidRPr="001509CB">
        <w:rPr>
          <w:sz w:val="26"/>
          <w:szCs w:val="26"/>
        </w:rPr>
        <w:tab/>
      </w:r>
      <w:r w:rsidR="001509CB">
        <w:rPr>
          <w:sz w:val="26"/>
          <w:szCs w:val="26"/>
        </w:rPr>
        <w:t>J</w:t>
      </w:r>
      <w:r w:rsidR="001509CB" w:rsidRPr="001509CB">
        <w:rPr>
          <w:sz w:val="26"/>
          <w:szCs w:val="26"/>
        </w:rPr>
        <w:t xml:space="preserve">unction </w:t>
      </w:r>
      <w:r w:rsidRPr="001509CB">
        <w:rPr>
          <w:sz w:val="26"/>
          <w:szCs w:val="26"/>
        </w:rPr>
        <w:t xml:space="preserve">Fifty-One! </w:t>
      </w:r>
      <w:r w:rsidR="001509CB" w:rsidRPr="001509CB">
        <w:rPr>
          <w:sz w:val="26"/>
          <w:szCs w:val="26"/>
        </w:rPr>
        <w:t xml:space="preserve">Junction </w:t>
      </w:r>
      <w:r w:rsidRPr="001509CB">
        <w:rPr>
          <w:sz w:val="26"/>
          <w:szCs w:val="26"/>
        </w:rPr>
        <w:t>Fifty-One!</w:t>
      </w:r>
    </w:p>
    <w:p w14:paraId="60468B3A" w14:textId="77777777" w:rsidR="0009211A" w:rsidRPr="001509CB" w:rsidRDefault="0009211A" w:rsidP="001509CB">
      <w:pPr>
        <w:ind w:left="2268" w:hanging="2268"/>
        <w:rPr>
          <w:caps/>
          <w:sz w:val="26"/>
          <w:szCs w:val="26"/>
        </w:rPr>
      </w:pPr>
    </w:p>
    <w:p w14:paraId="0D580F28" w14:textId="77777777" w:rsidR="0009211A" w:rsidRPr="001509CB" w:rsidRDefault="001509CB" w:rsidP="001509CB">
      <w:pPr>
        <w:ind w:left="2268" w:hanging="2268"/>
        <w:rPr>
          <w:caps/>
          <w:sz w:val="26"/>
          <w:szCs w:val="26"/>
        </w:rPr>
      </w:pPr>
      <w:r w:rsidRPr="001509CB">
        <w:rPr>
          <w:rStyle w:val="CharName"/>
          <w:caps w:val="0"/>
          <w:sz w:val="26"/>
          <w:szCs w:val="26"/>
        </w:rPr>
        <w:t>Group 2:</w:t>
      </w:r>
      <w:r w:rsidR="0009211A" w:rsidRPr="001509CB">
        <w:rPr>
          <w:caps/>
          <w:sz w:val="26"/>
          <w:szCs w:val="26"/>
        </w:rPr>
        <w:tab/>
      </w:r>
      <w:r>
        <w:rPr>
          <w:sz w:val="26"/>
          <w:szCs w:val="26"/>
        </w:rPr>
        <w:t>Y</w:t>
      </w:r>
      <w:r w:rsidRPr="001509CB">
        <w:rPr>
          <w:sz w:val="26"/>
          <w:szCs w:val="26"/>
        </w:rPr>
        <w:t>ou are welcome to come, we will take anyone!</w:t>
      </w:r>
    </w:p>
    <w:p w14:paraId="064A3844" w14:textId="77777777" w:rsidR="0009211A" w:rsidRPr="001509CB" w:rsidRDefault="0009211A" w:rsidP="001509CB">
      <w:pPr>
        <w:ind w:left="2268" w:hanging="2268"/>
        <w:rPr>
          <w:caps/>
          <w:sz w:val="26"/>
          <w:szCs w:val="26"/>
        </w:rPr>
      </w:pPr>
      <w:r w:rsidRPr="001509CB">
        <w:rPr>
          <w:caps/>
          <w:sz w:val="26"/>
          <w:szCs w:val="26"/>
        </w:rPr>
        <w:tab/>
      </w:r>
      <w:r w:rsidR="001509CB" w:rsidRPr="001509CB">
        <w:rPr>
          <w:sz w:val="26"/>
          <w:szCs w:val="26"/>
        </w:rPr>
        <w:t>You are welcome to come, we will take anyone!</w:t>
      </w:r>
    </w:p>
    <w:p w14:paraId="685D4E29" w14:textId="77777777" w:rsidR="0009211A" w:rsidRPr="001509CB" w:rsidRDefault="0009211A" w:rsidP="001509CB">
      <w:pPr>
        <w:ind w:left="2268" w:hanging="2268"/>
        <w:rPr>
          <w:caps/>
          <w:sz w:val="26"/>
          <w:szCs w:val="26"/>
        </w:rPr>
      </w:pPr>
      <w:r w:rsidRPr="001509CB">
        <w:rPr>
          <w:caps/>
          <w:sz w:val="26"/>
          <w:szCs w:val="26"/>
        </w:rPr>
        <w:tab/>
      </w:r>
      <w:r w:rsidR="001509CB" w:rsidRPr="001509CB">
        <w:rPr>
          <w:sz w:val="26"/>
          <w:szCs w:val="26"/>
        </w:rPr>
        <w:t>You are welcome to come, we will take anyone!</w:t>
      </w:r>
    </w:p>
    <w:p w14:paraId="5E8C6358" w14:textId="77777777" w:rsidR="0009211A" w:rsidRPr="001509CB" w:rsidRDefault="0009211A" w:rsidP="001509CB">
      <w:pPr>
        <w:ind w:left="2268" w:hanging="2268"/>
        <w:rPr>
          <w:sz w:val="26"/>
          <w:szCs w:val="26"/>
        </w:rPr>
      </w:pPr>
      <w:r w:rsidRPr="001509CB">
        <w:rPr>
          <w:caps/>
          <w:sz w:val="26"/>
          <w:szCs w:val="26"/>
        </w:rPr>
        <w:tab/>
      </w:r>
      <w:r w:rsidR="001509CB" w:rsidRPr="001509CB">
        <w:rPr>
          <w:sz w:val="26"/>
          <w:szCs w:val="26"/>
        </w:rPr>
        <w:t>You are welcome to come, we will take anyone!</w:t>
      </w:r>
    </w:p>
    <w:p w14:paraId="4ACC08C0" w14:textId="77777777" w:rsidR="0009211A" w:rsidRPr="001509CB" w:rsidRDefault="0009211A" w:rsidP="001509CB">
      <w:pPr>
        <w:ind w:left="2268" w:hanging="2268"/>
        <w:rPr>
          <w:sz w:val="26"/>
          <w:szCs w:val="26"/>
        </w:rPr>
      </w:pPr>
    </w:p>
    <w:p w14:paraId="1078892A" w14:textId="77777777" w:rsidR="0009211A" w:rsidRPr="001509CB" w:rsidRDefault="001509CB" w:rsidP="001509CB">
      <w:pPr>
        <w:ind w:left="2268" w:hanging="2268"/>
        <w:rPr>
          <w:b/>
          <w:sz w:val="26"/>
          <w:szCs w:val="26"/>
        </w:rPr>
      </w:pPr>
      <w:r w:rsidRPr="001509CB">
        <w:rPr>
          <w:rStyle w:val="CharName"/>
          <w:caps w:val="0"/>
          <w:sz w:val="26"/>
          <w:szCs w:val="26"/>
        </w:rPr>
        <w:t>Ada:</w:t>
      </w:r>
      <w:r w:rsidR="0009211A" w:rsidRPr="001509CB">
        <w:rPr>
          <w:sz w:val="26"/>
          <w:szCs w:val="26"/>
        </w:rPr>
        <w:tab/>
      </w:r>
      <w:r w:rsidR="0009211A" w:rsidRPr="001509CB">
        <w:rPr>
          <w:b/>
          <w:sz w:val="26"/>
          <w:szCs w:val="26"/>
        </w:rPr>
        <w:t>It’s our home in the stars!</w:t>
      </w:r>
    </w:p>
    <w:p w14:paraId="7B32DACF" w14:textId="77777777" w:rsidR="0009211A" w:rsidRPr="001509CB" w:rsidRDefault="0009211A" w:rsidP="001509CB">
      <w:pPr>
        <w:ind w:left="2268" w:hanging="2268"/>
        <w:rPr>
          <w:sz w:val="26"/>
          <w:szCs w:val="26"/>
        </w:rPr>
      </w:pPr>
    </w:p>
    <w:p w14:paraId="69012D22" w14:textId="431A10CC" w:rsidR="0009211A" w:rsidRPr="001509CB" w:rsidRDefault="001509CB" w:rsidP="001509CB">
      <w:pPr>
        <w:ind w:left="2268" w:hanging="2268"/>
        <w:rPr>
          <w:sz w:val="26"/>
          <w:szCs w:val="26"/>
        </w:rPr>
      </w:pPr>
      <w:r w:rsidRPr="001509CB">
        <w:rPr>
          <w:rStyle w:val="CharName"/>
          <w:caps w:val="0"/>
          <w:sz w:val="26"/>
          <w:szCs w:val="26"/>
        </w:rPr>
        <w:t>All:</w:t>
      </w:r>
      <w:r w:rsidR="0009211A" w:rsidRPr="001509CB">
        <w:rPr>
          <w:sz w:val="26"/>
          <w:szCs w:val="26"/>
        </w:rPr>
        <w:tab/>
      </w:r>
      <w:r>
        <w:rPr>
          <w:sz w:val="26"/>
          <w:szCs w:val="26"/>
        </w:rPr>
        <w:t>J</w:t>
      </w:r>
      <w:r w:rsidRPr="001509CB">
        <w:rPr>
          <w:sz w:val="26"/>
          <w:szCs w:val="26"/>
        </w:rPr>
        <w:t xml:space="preserve">unction </w:t>
      </w:r>
      <w:r w:rsidR="00091585" w:rsidRPr="001509CB">
        <w:rPr>
          <w:sz w:val="26"/>
          <w:szCs w:val="26"/>
        </w:rPr>
        <w:t>Fifty-One!</w:t>
      </w:r>
    </w:p>
    <w:p w14:paraId="6D2D6DF4" w14:textId="77777777" w:rsidR="005E562F" w:rsidRPr="00EC2D83" w:rsidRDefault="001509CB" w:rsidP="005E562F">
      <w:pPr>
        <w:pStyle w:val="Heading7"/>
      </w:pPr>
      <w:r>
        <w:br w:type="page"/>
      </w:r>
      <w:r w:rsidR="005E562F" w:rsidRPr="00EC2D83">
        <w:rPr>
          <w:caps w:val="0"/>
        </w:rPr>
        <w:t>Track 24:</w:t>
      </w:r>
      <w:r w:rsidR="005E562F" w:rsidRPr="00EC2D83">
        <w:rPr>
          <w:caps w:val="0"/>
          <w:u w:val="none"/>
        </w:rPr>
        <w:tab/>
      </w:r>
      <w:r w:rsidR="005E562F" w:rsidRPr="00EC2D83">
        <w:rPr>
          <w:caps w:val="0"/>
        </w:rPr>
        <w:t>Space Trip</w:t>
      </w:r>
    </w:p>
    <w:p w14:paraId="02E02C78" w14:textId="77777777" w:rsidR="005E562F" w:rsidRDefault="005E562F" w:rsidP="005E562F">
      <w:pPr>
        <w:ind w:left="2268" w:hanging="2268"/>
      </w:pPr>
    </w:p>
    <w:p w14:paraId="6D4651D0" w14:textId="51C308CF" w:rsidR="009607E9" w:rsidRDefault="005E562F" w:rsidP="005E562F">
      <w:pPr>
        <w:ind w:left="2268" w:hanging="2268"/>
        <w:rPr>
          <w:sz w:val="26"/>
          <w:szCs w:val="26"/>
        </w:rPr>
      </w:pPr>
      <w:r w:rsidRPr="005E562F">
        <w:rPr>
          <w:b/>
          <w:sz w:val="26"/>
          <w:szCs w:val="26"/>
        </w:rPr>
        <w:t>Zak:</w:t>
      </w:r>
      <w:r w:rsidRPr="005E562F">
        <w:rPr>
          <w:sz w:val="26"/>
          <w:szCs w:val="26"/>
        </w:rPr>
        <w:tab/>
      </w:r>
      <w:r w:rsidR="009607E9" w:rsidRPr="009607E9">
        <w:rPr>
          <w:b/>
          <w:sz w:val="26"/>
          <w:szCs w:val="26"/>
        </w:rPr>
        <w:t>Why this ship is enigmatic!</w:t>
      </w:r>
    </w:p>
    <w:p w14:paraId="6D16B0C3" w14:textId="3DBD8D73" w:rsidR="005E562F" w:rsidRPr="005E562F" w:rsidRDefault="005E562F" w:rsidP="009607E9">
      <w:pPr>
        <w:ind w:left="2268"/>
        <w:rPr>
          <w:b/>
          <w:bCs/>
          <w:sz w:val="26"/>
          <w:szCs w:val="26"/>
        </w:rPr>
      </w:pPr>
      <w:r w:rsidRPr="005E562F">
        <w:rPr>
          <w:b/>
          <w:sz w:val="26"/>
          <w:szCs w:val="26"/>
        </w:rPr>
        <w:t xml:space="preserve">It’s aerobatic! </w:t>
      </w:r>
    </w:p>
    <w:p w14:paraId="1A881963" w14:textId="77777777" w:rsidR="005E562F" w:rsidRPr="005E562F" w:rsidRDefault="005E562F" w:rsidP="005E562F">
      <w:pPr>
        <w:ind w:left="2268" w:hanging="2268"/>
        <w:rPr>
          <w:b/>
          <w:bCs/>
          <w:sz w:val="26"/>
          <w:szCs w:val="26"/>
        </w:rPr>
      </w:pPr>
      <w:r w:rsidRPr="005E562F">
        <w:rPr>
          <w:b/>
          <w:sz w:val="26"/>
          <w:szCs w:val="26"/>
        </w:rPr>
        <w:tab/>
        <w:t>It’s part-aquatic!</w:t>
      </w:r>
    </w:p>
    <w:p w14:paraId="7242AEC6" w14:textId="77777777" w:rsidR="005E562F" w:rsidRPr="005E562F" w:rsidRDefault="005E562F" w:rsidP="005E562F">
      <w:pPr>
        <w:ind w:left="2268" w:hanging="2268"/>
        <w:rPr>
          <w:b/>
          <w:i/>
          <w:iCs/>
          <w:sz w:val="26"/>
          <w:szCs w:val="26"/>
        </w:rPr>
      </w:pPr>
      <w:r w:rsidRPr="005E562F">
        <w:rPr>
          <w:b/>
          <w:sz w:val="26"/>
          <w:szCs w:val="26"/>
        </w:rPr>
        <w:tab/>
        <w:t>Why, it’s the Millennium Penguin!</w:t>
      </w:r>
    </w:p>
    <w:p w14:paraId="0337CA89" w14:textId="77777777" w:rsidR="005E562F" w:rsidRPr="005E562F" w:rsidRDefault="005E562F" w:rsidP="005E562F">
      <w:pPr>
        <w:rPr>
          <w:sz w:val="26"/>
          <w:szCs w:val="26"/>
        </w:rPr>
      </w:pPr>
    </w:p>
    <w:p w14:paraId="0E618CC4" w14:textId="77777777" w:rsidR="005E562F" w:rsidRPr="005E562F" w:rsidRDefault="005E562F" w:rsidP="005E562F">
      <w:pPr>
        <w:ind w:left="2268" w:hanging="2268"/>
        <w:rPr>
          <w:caps/>
          <w:sz w:val="26"/>
          <w:szCs w:val="26"/>
        </w:rPr>
      </w:pPr>
      <w:r w:rsidRPr="005E562F">
        <w:rPr>
          <w:rStyle w:val="CharName"/>
          <w:caps w:val="0"/>
          <w:sz w:val="26"/>
          <w:szCs w:val="26"/>
        </w:rPr>
        <w:t>Zak:</w:t>
      </w:r>
      <w:r w:rsidRPr="005E562F">
        <w:rPr>
          <w:caps/>
          <w:sz w:val="26"/>
          <w:szCs w:val="26"/>
        </w:rPr>
        <w:tab/>
      </w:r>
      <w:r>
        <w:rPr>
          <w:sz w:val="26"/>
          <w:szCs w:val="26"/>
        </w:rPr>
        <w:t>P</w:t>
      </w:r>
      <w:r w:rsidRPr="005E562F">
        <w:rPr>
          <w:sz w:val="26"/>
          <w:szCs w:val="26"/>
        </w:rPr>
        <w:t>ack your bags, come and jump on board ‘cos I’m</w:t>
      </w:r>
    </w:p>
    <w:p w14:paraId="4F61E803" w14:textId="77777777" w:rsidR="005E562F" w:rsidRPr="005E562F" w:rsidRDefault="005E562F" w:rsidP="005E562F">
      <w:pPr>
        <w:ind w:left="2268" w:hanging="2268"/>
        <w:rPr>
          <w:caps/>
          <w:sz w:val="26"/>
          <w:szCs w:val="26"/>
        </w:rPr>
      </w:pPr>
      <w:r>
        <w:rPr>
          <w:sz w:val="26"/>
          <w:szCs w:val="26"/>
        </w:rPr>
        <w:tab/>
        <w:t>R</w:t>
      </w:r>
      <w:r w:rsidRPr="005E562F">
        <w:rPr>
          <w:sz w:val="26"/>
          <w:szCs w:val="26"/>
        </w:rPr>
        <w:t>evving the engine and ready to roll!</w:t>
      </w:r>
    </w:p>
    <w:p w14:paraId="7A0E9D64" w14:textId="77777777" w:rsidR="005E562F" w:rsidRPr="005E562F" w:rsidRDefault="005E562F" w:rsidP="005E562F">
      <w:pPr>
        <w:ind w:left="2268" w:hanging="2268"/>
        <w:rPr>
          <w:caps/>
          <w:sz w:val="26"/>
          <w:szCs w:val="26"/>
        </w:rPr>
      </w:pPr>
      <w:r w:rsidRPr="005E562F">
        <w:rPr>
          <w:caps/>
          <w:sz w:val="26"/>
          <w:szCs w:val="26"/>
        </w:rPr>
        <w:tab/>
      </w:r>
      <w:r w:rsidRPr="005E562F">
        <w:rPr>
          <w:sz w:val="26"/>
          <w:szCs w:val="26"/>
        </w:rPr>
        <w:t xml:space="preserve">Start ignition, we’re on a mission, </w:t>
      </w:r>
    </w:p>
    <w:p w14:paraId="1DB91185" w14:textId="072CB099" w:rsidR="005E562F" w:rsidRPr="005E562F" w:rsidRDefault="009607E9" w:rsidP="009607E9">
      <w:pPr>
        <w:ind w:left="2268" w:hanging="2268"/>
        <w:rPr>
          <w:caps/>
          <w:sz w:val="26"/>
          <w:szCs w:val="26"/>
        </w:rPr>
      </w:pPr>
      <w:r w:rsidRPr="009607E9">
        <w:rPr>
          <w:b/>
          <w:sz w:val="26"/>
          <w:szCs w:val="26"/>
        </w:rPr>
        <w:t>Crew:</w:t>
      </w:r>
      <w:r>
        <w:rPr>
          <w:caps/>
          <w:sz w:val="26"/>
          <w:szCs w:val="26"/>
        </w:rPr>
        <w:tab/>
      </w:r>
      <w:r w:rsidR="005E562F" w:rsidRPr="005E562F">
        <w:rPr>
          <w:sz w:val="26"/>
          <w:szCs w:val="26"/>
        </w:rPr>
        <w:t>The captain is in control!</w:t>
      </w:r>
    </w:p>
    <w:p w14:paraId="5FE1EF76" w14:textId="77777777" w:rsidR="005E562F" w:rsidRPr="005E562F" w:rsidRDefault="005E562F" w:rsidP="005E562F">
      <w:pPr>
        <w:rPr>
          <w:caps/>
          <w:sz w:val="26"/>
          <w:szCs w:val="26"/>
        </w:rPr>
      </w:pPr>
    </w:p>
    <w:p w14:paraId="79AC5B07" w14:textId="4235D9FF" w:rsidR="005E562F" w:rsidRPr="005E562F" w:rsidRDefault="005E562F" w:rsidP="005E562F">
      <w:pPr>
        <w:ind w:left="2268" w:hanging="2268"/>
        <w:rPr>
          <w:caps/>
          <w:sz w:val="26"/>
          <w:szCs w:val="26"/>
        </w:rPr>
      </w:pPr>
      <w:r w:rsidRPr="005E562F">
        <w:rPr>
          <w:rStyle w:val="CharName"/>
          <w:caps w:val="0"/>
          <w:sz w:val="26"/>
          <w:szCs w:val="26"/>
        </w:rPr>
        <w:t>Group 1:</w:t>
      </w:r>
      <w:r w:rsidRPr="005E562F">
        <w:rPr>
          <w:caps/>
          <w:sz w:val="26"/>
          <w:szCs w:val="26"/>
        </w:rPr>
        <w:tab/>
      </w:r>
      <w:r>
        <w:rPr>
          <w:sz w:val="26"/>
          <w:szCs w:val="26"/>
        </w:rPr>
        <w:t>D</w:t>
      </w:r>
      <w:r w:rsidRPr="005E562F">
        <w:rPr>
          <w:sz w:val="26"/>
          <w:szCs w:val="26"/>
        </w:rPr>
        <w:t>estination a million miles away…</w:t>
      </w:r>
      <w:r w:rsidR="009607E9">
        <w:rPr>
          <w:sz w:val="26"/>
          <w:szCs w:val="26"/>
        </w:rPr>
        <w:t>way</w:t>
      </w:r>
    </w:p>
    <w:p w14:paraId="642D2196" w14:textId="77777777" w:rsidR="005E562F" w:rsidRPr="005E562F" w:rsidRDefault="005E562F" w:rsidP="005E562F">
      <w:pPr>
        <w:ind w:left="2268" w:hanging="2268"/>
        <w:rPr>
          <w:caps/>
          <w:sz w:val="26"/>
          <w:szCs w:val="26"/>
        </w:rPr>
      </w:pPr>
    </w:p>
    <w:p w14:paraId="326E760C" w14:textId="77777777" w:rsidR="005E562F" w:rsidRPr="005E562F" w:rsidRDefault="005E562F" w:rsidP="005E562F">
      <w:pPr>
        <w:ind w:left="2268" w:hanging="2268"/>
        <w:rPr>
          <w:caps/>
          <w:sz w:val="26"/>
          <w:szCs w:val="26"/>
        </w:rPr>
      </w:pPr>
      <w:r w:rsidRPr="005E562F">
        <w:rPr>
          <w:rStyle w:val="CharName"/>
          <w:caps w:val="0"/>
          <w:sz w:val="26"/>
          <w:szCs w:val="26"/>
        </w:rPr>
        <w:t>Group 2:</w:t>
      </w:r>
      <w:r w:rsidRPr="005E562F">
        <w:rPr>
          <w:caps/>
          <w:sz w:val="26"/>
          <w:szCs w:val="26"/>
        </w:rPr>
        <w:tab/>
      </w:r>
      <w:r>
        <w:rPr>
          <w:sz w:val="26"/>
          <w:szCs w:val="26"/>
        </w:rPr>
        <w:t>C</w:t>
      </w:r>
      <w:r w:rsidRPr="005E562F">
        <w:rPr>
          <w:sz w:val="26"/>
          <w:szCs w:val="26"/>
        </w:rPr>
        <w:t>elebration for now we’re on our way!</w:t>
      </w:r>
    </w:p>
    <w:p w14:paraId="52B37C2E" w14:textId="77777777" w:rsidR="005E562F" w:rsidRPr="005E562F" w:rsidRDefault="005E562F" w:rsidP="005E562F">
      <w:pPr>
        <w:rPr>
          <w:i/>
          <w:iCs/>
          <w:sz w:val="26"/>
          <w:szCs w:val="26"/>
        </w:rPr>
      </w:pPr>
    </w:p>
    <w:p w14:paraId="4AAFD809" w14:textId="77777777" w:rsidR="005E562F" w:rsidRPr="005E562F" w:rsidRDefault="005E562F" w:rsidP="005E562F">
      <w:pPr>
        <w:ind w:left="2268" w:hanging="2268"/>
        <w:rPr>
          <w:caps/>
          <w:sz w:val="26"/>
          <w:szCs w:val="26"/>
        </w:rPr>
      </w:pPr>
      <w:r w:rsidRPr="005E562F">
        <w:rPr>
          <w:rStyle w:val="CharName"/>
          <w:caps w:val="0"/>
          <w:sz w:val="26"/>
          <w:szCs w:val="26"/>
        </w:rPr>
        <w:t>All:</w:t>
      </w:r>
      <w:r w:rsidRPr="005E562F">
        <w:rPr>
          <w:caps/>
          <w:sz w:val="26"/>
          <w:szCs w:val="26"/>
        </w:rPr>
        <w:tab/>
      </w:r>
      <w:r>
        <w:rPr>
          <w:sz w:val="26"/>
          <w:szCs w:val="26"/>
        </w:rPr>
        <w:t>W</w:t>
      </w:r>
      <w:r w:rsidRPr="005E562F">
        <w:rPr>
          <w:sz w:val="26"/>
          <w:szCs w:val="26"/>
        </w:rPr>
        <w:t>e’re going on a space trip!</w:t>
      </w:r>
    </w:p>
    <w:p w14:paraId="56FFBD9D" w14:textId="77777777" w:rsidR="005E562F" w:rsidRPr="005E562F" w:rsidRDefault="005E562F" w:rsidP="005E562F">
      <w:pPr>
        <w:ind w:left="2268" w:hanging="2268"/>
        <w:rPr>
          <w:caps/>
          <w:sz w:val="26"/>
          <w:szCs w:val="26"/>
        </w:rPr>
      </w:pPr>
    </w:p>
    <w:p w14:paraId="2C1A22E7" w14:textId="77777777" w:rsidR="005E562F" w:rsidRPr="005E562F" w:rsidRDefault="005E562F" w:rsidP="005E562F">
      <w:pPr>
        <w:ind w:left="2268" w:hanging="2268"/>
        <w:rPr>
          <w:caps/>
          <w:sz w:val="26"/>
          <w:szCs w:val="26"/>
        </w:rPr>
      </w:pPr>
      <w:r w:rsidRPr="005E562F">
        <w:rPr>
          <w:rStyle w:val="CharName"/>
          <w:caps w:val="0"/>
          <w:sz w:val="26"/>
          <w:szCs w:val="26"/>
        </w:rPr>
        <w:t>Crew:</w:t>
      </w:r>
      <w:r w:rsidRPr="005E562F">
        <w:rPr>
          <w:caps/>
          <w:sz w:val="26"/>
          <w:szCs w:val="26"/>
        </w:rPr>
        <w:tab/>
      </w:r>
      <w:r>
        <w:rPr>
          <w:sz w:val="26"/>
          <w:szCs w:val="26"/>
        </w:rPr>
        <w:t>S</w:t>
      </w:r>
      <w:r w:rsidRPr="005E562F">
        <w:rPr>
          <w:sz w:val="26"/>
          <w:szCs w:val="26"/>
        </w:rPr>
        <w:t>pace trip!</w:t>
      </w:r>
    </w:p>
    <w:p w14:paraId="01B9BCDB" w14:textId="77777777" w:rsidR="005E562F" w:rsidRPr="005E562F" w:rsidRDefault="005E562F" w:rsidP="005E562F">
      <w:pPr>
        <w:ind w:left="2268" w:hanging="2268"/>
        <w:rPr>
          <w:caps/>
          <w:sz w:val="26"/>
          <w:szCs w:val="26"/>
        </w:rPr>
      </w:pPr>
    </w:p>
    <w:p w14:paraId="4D8ED53B" w14:textId="77777777" w:rsidR="005E562F" w:rsidRPr="005E562F" w:rsidRDefault="005E562F" w:rsidP="005E562F">
      <w:pPr>
        <w:ind w:left="2268" w:hanging="2268"/>
        <w:rPr>
          <w:caps/>
          <w:sz w:val="26"/>
          <w:szCs w:val="26"/>
        </w:rPr>
      </w:pPr>
      <w:r w:rsidRPr="005E562F">
        <w:rPr>
          <w:rStyle w:val="CharName"/>
          <w:caps w:val="0"/>
          <w:sz w:val="26"/>
          <w:szCs w:val="26"/>
        </w:rPr>
        <w:t>All:</w:t>
      </w:r>
      <w:r w:rsidRPr="005E562F">
        <w:rPr>
          <w:caps/>
          <w:sz w:val="26"/>
          <w:szCs w:val="26"/>
        </w:rPr>
        <w:tab/>
      </w:r>
      <w:r>
        <w:rPr>
          <w:sz w:val="26"/>
          <w:szCs w:val="26"/>
        </w:rPr>
        <w:t>S</w:t>
      </w:r>
      <w:r w:rsidRPr="005E562F">
        <w:rPr>
          <w:sz w:val="26"/>
          <w:szCs w:val="26"/>
        </w:rPr>
        <w:t>hine like a shooting star,</w:t>
      </w:r>
    </w:p>
    <w:p w14:paraId="7B9710B3" w14:textId="77777777" w:rsidR="005E562F" w:rsidRPr="005E562F" w:rsidRDefault="005E562F" w:rsidP="005E562F">
      <w:pPr>
        <w:ind w:left="2268" w:hanging="2268"/>
        <w:rPr>
          <w:caps/>
          <w:sz w:val="26"/>
          <w:szCs w:val="26"/>
        </w:rPr>
      </w:pPr>
      <w:r w:rsidRPr="005E562F">
        <w:rPr>
          <w:caps/>
          <w:sz w:val="26"/>
          <w:szCs w:val="26"/>
        </w:rPr>
        <w:tab/>
      </w:r>
      <w:r w:rsidRPr="005E562F">
        <w:rPr>
          <w:sz w:val="26"/>
          <w:szCs w:val="26"/>
        </w:rPr>
        <w:t>We’re having a ball!</w:t>
      </w:r>
    </w:p>
    <w:p w14:paraId="6D6892D1" w14:textId="77777777" w:rsidR="005E562F" w:rsidRPr="005E562F" w:rsidRDefault="005E562F" w:rsidP="005E562F">
      <w:pPr>
        <w:ind w:left="2268" w:hanging="2268"/>
        <w:rPr>
          <w:caps/>
          <w:sz w:val="26"/>
          <w:szCs w:val="26"/>
        </w:rPr>
      </w:pPr>
      <w:r w:rsidRPr="005E562F">
        <w:rPr>
          <w:caps/>
          <w:sz w:val="26"/>
          <w:szCs w:val="26"/>
        </w:rPr>
        <w:tab/>
      </w:r>
      <w:r w:rsidRPr="005E562F">
        <w:rPr>
          <w:sz w:val="26"/>
          <w:szCs w:val="26"/>
        </w:rPr>
        <w:t>We’re on a space trip!</w:t>
      </w:r>
    </w:p>
    <w:p w14:paraId="5FD55C6D" w14:textId="77777777" w:rsidR="005E562F" w:rsidRPr="005E562F" w:rsidRDefault="005E562F" w:rsidP="005E562F">
      <w:pPr>
        <w:ind w:left="2268" w:hanging="2268"/>
        <w:rPr>
          <w:caps/>
          <w:sz w:val="26"/>
          <w:szCs w:val="26"/>
        </w:rPr>
      </w:pPr>
    </w:p>
    <w:p w14:paraId="1747AF38" w14:textId="77777777" w:rsidR="005E562F" w:rsidRPr="005E562F" w:rsidRDefault="005E562F" w:rsidP="005E562F">
      <w:pPr>
        <w:ind w:left="2268" w:hanging="2268"/>
        <w:rPr>
          <w:caps/>
          <w:sz w:val="26"/>
          <w:szCs w:val="26"/>
        </w:rPr>
      </w:pPr>
      <w:r w:rsidRPr="005E562F">
        <w:rPr>
          <w:rStyle w:val="CharName"/>
          <w:caps w:val="0"/>
          <w:sz w:val="26"/>
          <w:szCs w:val="26"/>
        </w:rPr>
        <w:t>Crew:</w:t>
      </w:r>
      <w:r w:rsidRPr="005E562F">
        <w:rPr>
          <w:caps/>
          <w:sz w:val="26"/>
          <w:szCs w:val="26"/>
        </w:rPr>
        <w:tab/>
      </w:r>
      <w:r>
        <w:rPr>
          <w:sz w:val="26"/>
          <w:szCs w:val="26"/>
        </w:rPr>
        <w:t>S</w:t>
      </w:r>
      <w:r w:rsidRPr="005E562F">
        <w:rPr>
          <w:sz w:val="26"/>
          <w:szCs w:val="26"/>
        </w:rPr>
        <w:t>pace trip!</w:t>
      </w:r>
    </w:p>
    <w:p w14:paraId="3419C738" w14:textId="77777777" w:rsidR="005E562F" w:rsidRPr="005E562F" w:rsidRDefault="005E562F" w:rsidP="005E562F">
      <w:pPr>
        <w:ind w:left="2268" w:hanging="2268"/>
        <w:rPr>
          <w:caps/>
          <w:sz w:val="26"/>
          <w:szCs w:val="26"/>
        </w:rPr>
      </w:pPr>
    </w:p>
    <w:p w14:paraId="5BFC7AF2" w14:textId="77777777" w:rsidR="005E562F" w:rsidRPr="005E562F" w:rsidRDefault="005E562F" w:rsidP="005E562F">
      <w:pPr>
        <w:ind w:left="2268" w:hanging="2268"/>
        <w:rPr>
          <w:caps/>
          <w:sz w:val="26"/>
          <w:szCs w:val="26"/>
        </w:rPr>
      </w:pPr>
      <w:r w:rsidRPr="005E562F">
        <w:rPr>
          <w:rStyle w:val="CharName"/>
          <w:caps w:val="0"/>
          <w:sz w:val="26"/>
          <w:szCs w:val="26"/>
        </w:rPr>
        <w:t>All:</w:t>
      </w:r>
      <w:r w:rsidRPr="005E562F">
        <w:rPr>
          <w:caps/>
          <w:sz w:val="26"/>
          <w:szCs w:val="26"/>
        </w:rPr>
        <w:tab/>
      </w:r>
      <w:r>
        <w:rPr>
          <w:sz w:val="26"/>
          <w:szCs w:val="26"/>
        </w:rPr>
        <w:t>B</w:t>
      </w:r>
      <w:r w:rsidRPr="005E562F">
        <w:rPr>
          <w:sz w:val="26"/>
          <w:szCs w:val="26"/>
        </w:rPr>
        <w:t>lazing a trail so far,</w:t>
      </w:r>
    </w:p>
    <w:p w14:paraId="00057A52" w14:textId="77777777" w:rsidR="005E562F" w:rsidRPr="005E562F" w:rsidRDefault="005E562F" w:rsidP="005E562F">
      <w:pPr>
        <w:ind w:left="2268" w:hanging="2268"/>
        <w:rPr>
          <w:caps/>
          <w:sz w:val="26"/>
          <w:szCs w:val="26"/>
        </w:rPr>
      </w:pPr>
      <w:r w:rsidRPr="005E562F">
        <w:rPr>
          <w:caps/>
          <w:sz w:val="26"/>
          <w:szCs w:val="26"/>
        </w:rPr>
        <w:tab/>
      </w:r>
      <w:r w:rsidRPr="005E562F">
        <w:rPr>
          <w:sz w:val="26"/>
          <w:szCs w:val="26"/>
        </w:rPr>
        <w:t>We’re giving our all</w:t>
      </w:r>
      <w:r w:rsidRPr="005E562F">
        <w:rPr>
          <w:caps/>
          <w:sz w:val="26"/>
          <w:szCs w:val="26"/>
        </w:rPr>
        <w:t>!</w:t>
      </w:r>
    </w:p>
    <w:p w14:paraId="6D325E8C" w14:textId="77777777" w:rsidR="005E562F" w:rsidRPr="005E562F" w:rsidRDefault="005E562F" w:rsidP="005E562F">
      <w:pPr>
        <w:ind w:left="2268" w:hanging="2268"/>
        <w:rPr>
          <w:caps/>
          <w:sz w:val="26"/>
          <w:szCs w:val="26"/>
        </w:rPr>
      </w:pPr>
      <w:r w:rsidRPr="005E562F">
        <w:rPr>
          <w:caps/>
          <w:sz w:val="26"/>
          <w:szCs w:val="26"/>
        </w:rPr>
        <w:tab/>
      </w:r>
      <w:r w:rsidRPr="005E562F">
        <w:rPr>
          <w:sz w:val="26"/>
          <w:szCs w:val="26"/>
        </w:rPr>
        <w:t>We’re on a space trip!</w:t>
      </w:r>
    </w:p>
    <w:p w14:paraId="40621AFF" w14:textId="77777777" w:rsidR="005E562F" w:rsidRPr="005E562F" w:rsidRDefault="005E562F" w:rsidP="005E562F">
      <w:pPr>
        <w:ind w:left="2268" w:hanging="2268"/>
        <w:rPr>
          <w:caps/>
          <w:sz w:val="26"/>
          <w:szCs w:val="26"/>
        </w:rPr>
      </w:pPr>
    </w:p>
    <w:p w14:paraId="0EB26CE6" w14:textId="77777777" w:rsidR="005E562F" w:rsidRPr="005E562F" w:rsidRDefault="005E562F" w:rsidP="005E562F">
      <w:pPr>
        <w:ind w:left="2268" w:hanging="2268"/>
        <w:rPr>
          <w:caps/>
          <w:sz w:val="26"/>
          <w:szCs w:val="26"/>
        </w:rPr>
      </w:pPr>
      <w:r w:rsidRPr="005E562F">
        <w:rPr>
          <w:rStyle w:val="CharName"/>
          <w:caps w:val="0"/>
          <w:sz w:val="26"/>
          <w:szCs w:val="26"/>
        </w:rPr>
        <w:t>Crew:</w:t>
      </w:r>
      <w:r w:rsidRPr="005E562F">
        <w:rPr>
          <w:caps/>
          <w:sz w:val="26"/>
          <w:szCs w:val="26"/>
        </w:rPr>
        <w:tab/>
      </w:r>
      <w:r>
        <w:rPr>
          <w:sz w:val="26"/>
          <w:szCs w:val="26"/>
        </w:rPr>
        <w:t>S</w:t>
      </w:r>
      <w:r w:rsidRPr="005E562F">
        <w:rPr>
          <w:sz w:val="26"/>
          <w:szCs w:val="26"/>
        </w:rPr>
        <w:t>pace trip!</w:t>
      </w:r>
    </w:p>
    <w:p w14:paraId="6E08793C" w14:textId="77777777" w:rsidR="005E562F" w:rsidRPr="005E562F" w:rsidRDefault="005E562F" w:rsidP="005E562F">
      <w:pPr>
        <w:ind w:left="2268" w:hanging="2268"/>
        <w:rPr>
          <w:caps/>
          <w:sz w:val="26"/>
          <w:szCs w:val="26"/>
        </w:rPr>
      </w:pPr>
    </w:p>
    <w:p w14:paraId="561FF027" w14:textId="77777777" w:rsidR="005E562F" w:rsidRPr="005E562F" w:rsidRDefault="005E562F" w:rsidP="005E562F">
      <w:pPr>
        <w:ind w:left="2268" w:hanging="2268"/>
        <w:rPr>
          <w:caps/>
          <w:sz w:val="26"/>
          <w:szCs w:val="26"/>
        </w:rPr>
      </w:pPr>
      <w:r w:rsidRPr="005E562F">
        <w:rPr>
          <w:rStyle w:val="CharName"/>
          <w:caps w:val="0"/>
          <w:sz w:val="26"/>
          <w:szCs w:val="26"/>
        </w:rPr>
        <w:t>All:</w:t>
      </w:r>
      <w:r w:rsidRPr="005E562F">
        <w:rPr>
          <w:caps/>
          <w:sz w:val="26"/>
          <w:szCs w:val="26"/>
        </w:rPr>
        <w:tab/>
      </w:r>
      <w:r>
        <w:rPr>
          <w:sz w:val="26"/>
          <w:szCs w:val="26"/>
        </w:rPr>
        <w:t>W</w:t>
      </w:r>
      <w:r w:rsidRPr="005E562F">
        <w:rPr>
          <w:sz w:val="26"/>
          <w:szCs w:val="26"/>
        </w:rPr>
        <w:t>onder just where we are, but we know</w:t>
      </w:r>
    </w:p>
    <w:p w14:paraId="224CDDAA" w14:textId="77777777" w:rsidR="005E562F" w:rsidRPr="005E562F" w:rsidRDefault="005E562F" w:rsidP="005E562F">
      <w:pPr>
        <w:ind w:left="2268" w:hanging="2268"/>
        <w:rPr>
          <w:caps/>
          <w:sz w:val="26"/>
          <w:szCs w:val="26"/>
        </w:rPr>
      </w:pPr>
      <w:r w:rsidRPr="005E562F">
        <w:rPr>
          <w:caps/>
          <w:sz w:val="26"/>
          <w:szCs w:val="26"/>
        </w:rPr>
        <w:tab/>
      </w:r>
      <w:r w:rsidRPr="005E562F">
        <w:rPr>
          <w:sz w:val="26"/>
          <w:szCs w:val="26"/>
        </w:rPr>
        <w:t>We know we’ll never, ever stop</w:t>
      </w:r>
    </w:p>
    <w:p w14:paraId="79E07FE5" w14:textId="77777777" w:rsidR="005E562F" w:rsidRPr="005E562F" w:rsidRDefault="005E562F" w:rsidP="005E562F">
      <w:pPr>
        <w:ind w:left="2268" w:hanging="2268"/>
        <w:rPr>
          <w:caps/>
          <w:sz w:val="26"/>
          <w:szCs w:val="26"/>
        </w:rPr>
      </w:pPr>
      <w:r w:rsidRPr="005E562F">
        <w:rPr>
          <w:caps/>
          <w:sz w:val="26"/>
          <w:szCs w:val="26"/>
        </w:rPr>
        <w:tab/>
      </w:r>
      <w:r w:rsidRPr="005E562F">
        <w:rPr>
          <w:sz w:val="26"/>
          <w:szCs w:val="26"/>
        </w:rPr>
        <w:t>Till the end of the road!</w:t>
      </w:r>
    </w:p>
    <w:p w14:paraId="34977CC9" w14:textId="77777777" w:rsidR="005E562F" w:rsidRPr="005E562F" w:rsidRDefault="005E562F" w:rsidP="005E562F">
      <w:pPr>
        <w:ind w:left="2268" w:hanging="2268"/>
        <w:rPr>
          <w:caps/>
          <w:sz w:val="26"/>
          <w:szCs w:val="26"/>
        </w:rPr>
      </w:pPr>
    </w:p>
    <w:p w14:paraId="329B09F4" w14:textId="77777777" w:rsidR="005E562F" w:rsidRDefault="005E562F" w:rsidP="005E562F">
      <w:pPr>
        <w:ind w:left="2268" w:hanging="2268"/>
        <w:rPr>
          <w:rStyle w:val="CharName"/>
          <w:sz w:val="26"/>
          <w:szCs w:val="26"/>
        </w:rPr>
      </w:pPr>
    </w:p>
    <w:p w14:paraId="3AF9EA2D" w14:textId="77777777" w:rsidR="005E562F" w:rsidRPr="005E562F" w:rsidRDefault="005E562F" w:rsidP="009607E9">
      <w:pPr>
        <w:ind w:left="2268" w:hanging="2268"/>
        <w:rPr>
          <w:caps/>
          <w:sz w:val="26"/>
          <w:szCs w:val="26"/>
        </w:rPr>
      </w:pPr>
      <w:r w:rsidRPr="005E562F">
        <w:rPr>
          <w:rStyle w:val="CharName"/>
          <w:caps w:val="0"/>
          <w:sz w:val="26"/>
          <w:szCs w:val="26"/>
        </w:rPr>
        <w:t>All:</w:t>
      </w:r>
      <w:r w:rsidRPr="005E562F">
        <w:rPr>
          <w:caps/>
          <w:sz w:val="26"/>
          <w:szCs w:val="26"/>
        </w:rPr>
        <w:tab/>
      </w:r>
      <w:r>
        <w:rPr>
          <w:sz w:val="26"/>
          <w:szCs w:val="26"/>
        </w:rPr>
        <w:t>H</w:t>
      </w:r>
      <w:r w:rsidRPr="005E562F">
        <w:rPr>
          <w:sz w:val="26"/>
          <w:szCs w:val="26"/>
        </w:rPr>
        <w:t>it the track, there’s no turning back</w:t>
      </w:r>
    </w:p>
    <w:p w14:paraId="209981B0" w14:textId="77777777" w:rsidR="005E562F" w:rsidRPr="005E562F" w:rsidRDefault="005E562F" w:rsidP="005E562F">
      <w:pPr>
        <w:ind w:left="2268" w:hanging="2268"/>
        <w:rPr>
          <w:caps/>
          <w:sz w:val="26"/>
          <w:szCs w:val="26"/>
        </w:rPr>
      </w:pPr>
      <w:r w:rsidRPr="005E562F">
        <w:rPr>
          <w:sz w:val="26"/>
          <w:szCs w:val="26"/>
        </w:rPr>
        <w:tab/>
        <w:t>So let’s get into gear, get the show on the road.</w:t>
      </w:r>
    </w:p>
    <w:p w14:paraId="3C110ADD" w14:textId="77777777" w:rsidR="005E562F" w:rsidRPr="005E562F" w:rsidRDefault="005E562F" w:rsidP="005E562F">
      <w:pPr>
        <w:ind w:left="2268" w:hanging="2268"/>
        <w:rPr>
          <w:sz w:val="26"/>
          <w:szCs w:val="26"/>
        </w:rPr>
      </w:pPr>
      <w:r w:rsidRPr="005E562F">
        <w:rPr>
          <w:caps/>
          <w:sz w:val="26"/>
          <w:szCs w:val="26"/>
        </w:rPr>
        <w:tab/>
      </w:r>
      <w:r w:rsidRPr="005E562F">
        <w:rPr>
          <w:sz w:val="26"/>
          <w:szCs w:val="26"/>
        </w:rPr>
        <w:t>Take a flight at the speed of light</w:t>
      </w:r>
    </w:p>
    <w:p w14:paraId="74DA9686" w14:textId="77777777" w:rsidR="005E562F" w:rsidRPr="005E562F" w:rsidRDefault="005E562F" w:rsidP="005E562F">
      <w:pPr>
        <w:ind w:left="2268" w:hanging="2268"/>
        <w:rPr>
          <w:caps/>
          <w:sz w:val="26"/>
          <w:szCs w:val="26"/>
        </w:rPr>
      </w:pPr>
      <w:r w:rsidRPr="005E562F">
        <w:rPr>
          <w:sz w:val="26"/>
          <w:szCs w:val="26"/>
        </w:rPr>
        <w:tab/>
        <w:t>With our senses on overload!</w:t>
      </w:r>
    </w:p>
    <w:p w14:paraId="00CD9582" w14:textId="77777777" w:rsidR="005E562F" w:rsidRPr="005E562F" w:rsidRDefault="005E562F" w:rsidP="005E562F">
      <w:pPr>
        <w:ind w:left="2268" w:hanging="2268"/>
        <w:rPr>
          <w:caps/>
          <w:sz w:val="26"/>
          <w:szCs w:val="26"/>
        </w:rPr>
      </w:pPr>
    </w:p>
    <w:p w14:paraId="69ED5565" w14:textId="26F8DB96" w:rsidR="005E562F" w:rsidRPr="005E562F" w:rsidRDefault="005E562F" w:rsidP="005E562F">
      <w:pPr>
        <w:ind w:left="2268" w:hanging="2268"/>
        <w:rPr>
          <w:caps/>
          <w:sz w:val="26"/>
          <w:szCs w:val="26"/>
        </w:rPr>
      </w:pPr>
      <w:r w:rsidRPr="005E562F">
        <w:rPr>
          <w:rStyle w:val="CharName"/>
          <w:caps w:val="0"/>
          <w:sz w:val="26"/>
          <w:szCs w:val="26"/>
        </w:rPr>
        <w:t>Group 1:</w:t>
      </w:r>
      <w:r w:rsidRPr="005E562F">
        <w:rPr>
          <w:caps/>
          <w:sz w:val="26"/>
          <w:szCs w:val="26"/>
        </w:rPr>
        <w:tab/>
      </w:r>
      <w:r>
        <w:rPr>
          <w:sz w:val="26"/>
          <w:szCs w:val="26"/>
        </w:rPr>
        <w:t>D</w:t>
      </w:r>
      <w:r w:rsidRPr="005E562F">
        <w:rPr>
          <w:sz w:val="26"/>
          <w:szCs w:val="26"/>
        </w:rPr>
        <w:t>estination a million miles away…</w:t>
      </w:r>
      <w:r w:rsidR="009607E9">
        <w:rPr>
          <w:sz w:val="26"/>
          <w:szCs w:val="26"/>
        </w:rPr>
        <w:t>way</w:t>
      </w:r>
    </w:p>
    <w:p w14:paraId="50F1F43C" w14:textId="77777777" w:rsidR="005E562F" w:rsidRPr="005E562F" w:rsidRDefault="005E562F" w:rsidP="005E562F">
      <w:pPr>
        <w:ind w:left="2268" w:hanging="2268"/>
        <w:rPr>
          <w:caps/>
          <w:sz w:val="26"/>
          <w:szCs w:val="26"/>
        </w:rPr>
      </w:pPr>
    </w:p>
    <w:p w14:paraId="6D33805B" w14:textId="77777777" w:rsidR="005E562F" w:rsidRPr="005E562F" w:rsidRDefault="005E562F" w:rsidP="005E562F">
      <w:pPr>
        <w:ind w:left="2268" w:hanging="2268"/>
        <w:rPr>
          <w:caps/>
          <w:sz w:val="26"/>
          <w:szCs w:val="26"/>
        </w:rPr>
      </w:pPr>
      <w:r w:rsidRPr="005E562F">
        <w:rPr>
          <w:rStyle w:val="CharName"/>
          <w:caps w:val="0"/>
          <w:sz w:val="26"/>
          <w:szCs w:val="26"/>
        </w:rPr>
        <w:t>Group 2</w:t>
      </w:r>
      <w:r w:rsidRPr="005E562F">
        <w:rPr>
          <w:rStyle w:val="CharName"/>
          <w:sz w:val="26"/>
          <w:szCs w:val="26"/>
        </w:rPr>
        <w:t>:</w:t>
      </w:r>
      <w:r w:rsidRPr="005E562F">
        <w:rPr>
          <w:caps/>
          <w:sz w:val="26"/>
          <w:szCs w:val="26"/>
        </w:rPr>
        <w:tab/>
      </w:r>
      <w:r>
        <w:rPr>
          <w:sz w:val="26"/>
          <w:szCs w:val="26"/>
        </w:rPr>
        <w:t>C</w:t>
      </w:r>
      <w:r w:rsidRPr="005E562F">
        <w:rPr>
          <w:sz w:val="26"/>
          <w:szCs w:val="26"/>
        </w:rPr>
        <w:t>elebration for now we’re on our way!</w:t>
      </w:r>
    </w:p>
    <w:p w14:paraId="6BD005BD" w14:textId="77777777" w:rsidR="005E562F" w:rsidRPr="005E562F" w:rsidRDefault="005E562F" w:rsidP="005E562F">
      <w:pPr>
        <w:ind w:left="2268" w:hanging="2268"/>
        <w:rPr>
          <w:caps/>
          <w:sz w:val="26"/>
          <w:szCs w:val="26"/>
        </w:rPr>
      </w:pPr>
    </w:p>
    <w:p w14:paraId="2679060B" w14:textId="77777777" w:rsidR="005E562F" w:rsidRPr="005E562F" w:rsidRDefault="005E562F" w:rsidP="005E562F">
      <w:pPr>
        <w:ind w:left="2268" w:hanging="2268"/>
        <w:rPr>
          <w:caps/>
          <w:sz w:val="26"/>
          <w:szCs w:val="26"/>
        </w:rPr>
      </w:pPr>
      <w:r w:rsidRPr="005E562F">
        <w:rPr>
          <w:rStyle w:val="CharName"/>
          <w:caps w:val="0"/>
          <w:sz w:val="26"/>
          <w:szCs w:val="26"/>
        </w:rPr>
        <w:t>All:</w:t>
      </w:r>
      <w:r w:rsidRPr="005E562F">
        <w:rPr>
          <w:caps/>
          <w:sz w:val="26"/>
          <w:szCs w:val="26"/>
        </w:rPr>
        <w:tab/>
      </w:r>
      <w:r>
        <w:rPr>
          <w:sz w:val="26"/>
          <w:szCs w:val="26"/>
        </w:rPr>
        <w:t>W</w:t>
      </w:r>
      <w:r w:rsidRPr="005E562F">
        <w:rPr>
          <w:sz w:val="26"/>
          <w:szCs w:val="26"/>
        </w:rPr>
        <w:t>e’re going on a space trip!</w:t>
      </w:r>
    </w:p>
    <w:p w14:paraId="0BE99A82" w14:textId="77777777" w:rsidR="005E562F" w:rsidRPr="005E562F" w:rsidRDefault="005E562F" w:rsidP="005E562F">
      <w:pPr>
        <w:ind w:left="2268" w:hanging="2268"/>
        <w:rPr>
          <w:caps/>
          <w:sz w:val="26"/>
          <w:szCs w:val="26"/>
        </w:rPr>
      </w:pPr>
    </w:p>
    <w:p w14:paraId="1BD91DC8" w14:textId="77777777" w:rsidR="005E562F" w:rsidRPr="005E562F" w:rsidRDefault="005E562F" w:rsidP="005E562F">
      <w:pPr>
        <w:ind w:left="2268" w:hanging="2268"/>
        <w:rPr>
          <w:caps/>
          <w:sz w:val="26"/>
          <w:szCs w:val="26"/>
        </w:rPr>
      </w:pPr>
      <w:r w:rsidRPr="005E562F">
        <w:rPr>
          <w:rStyle w:val="CharName"/>
          <w:caps w:val="0"/>
          <w:sz w:val="26"/>
          <w:szCs w:val="26"/>
        </w:rPr>
        <w:t>Crew:</w:t>
      </w:r>
      <w:r w:rsidRPr="005E562F">
        <w:rPr>
          <w:caps/>
          <w:sz w:val="26"/>
          <w:szCs w:val="26"/>
        </w:rPr>
        <w:tab/>
      </w:r>
      <w:r>
        <w:rPr>
          <w:sz w:val="26"/>
          <w:szCs w:val="26"/>
        </w:rPr>
        <w:t>S</w:t>
      </w:r>
      <w:r w:rsidRPr="005E562F">
        <w:rPr>
          <w:sz w:val="26"/>
          <w:szCs w:val="26"/>
        </w:rPr>
        <w:t>pace trip!</w:t>
      </w:r>
    </w:p>
    <w:p w14:paraId="7358501A" w14:textId="77777777" w:rsidR="005E562F" w:rsidRPr="005E562F" w:rsidRDefault="005E562F" w:rsidP="005E562F">
      <w:pPr>
        <w:ind w:left="2268" w:hanging="2268"/>
        <w:rPr>
          <w:caps/>
          <w:sz w:val="26"/>
          <w:szCs w:val="26"/>
        </w:rPr>
      </w:pPr>
    </w:p>
    <w:p w14:paraId="1E05FC78" w14:textId="77777777" w:rsidR="005E562F" w:rsidRPr="005E562F" w:rsidRDefault="005E562F" w:rsidP="005E562F">
      <w:pPr>
        <w:ind w:left="2268" w:hanging="2268"/>
        <w:rPr>
          <w:caps/>
          <w:sz w:val="26"/>
          <w:szCs w:val="26"/>
        </w:rPr>
      </w:pPr>
      <w:r w:rsidRPr="005E562F">
        <w:rPr>
          <w:rStyle w:val="CharName"/>
          <w:caps w:val="0"/>
          <w:sz w:val="26"/>
          <w:szCs w:val="26"/>
        </w:rPr>
        <w:t>All:</w:t>
      </w:r>
      <w:r w:rsidRPr="005E562F">
        <w:rPr>
          <w:caps/>
          <w:sz w:val="26"/>
          <w:szCs w:val="26"/>
        </w:rPr>
        <w:tab/>
      </w:r>
      <w:r>
        <w:rPr>
          <w:sz w:val="26"/>
          <w:szCs w:val="26"/>
        </w:rPr>
        <w:t>S</w:t>
      </w:r>
      <w:r w:rsidRPr="005E562F">
        <w:rPr>
          <w:sz w:val="26"/>
          <w:szCs w:val="26"/>
        </w:rPr>
        <w:t>hine like a shooting star,</w:t>
      </w:r>
    </w:p>
    <w:p w14:paraId="66B3475B" w14:textId="77777777" w:rsidR="005E562F" w:rsidRPr="005E562F" w:rsidRDefault="005E562F" w:rsidP="005E562F">
      <w:pPr>
        <w:ind w:left="2268" w:hanging="2268"/>
        <w:rPr>
          <w:caps/>
          <w:sz w:val="26"/>
          <w:szCs w:val="26"/>
        </w:rPr>
      </w:pPr>
      <w:r w:rsidRPr="005E562F">
        <w:rPr>
          <w:caps/>
          <w:sz w:val="26"/>
          <w:szCs w:val="26"/>
        </w:rPr>
        <w:tab/>
      </w:r>
      <w:r w:rsidRPr="005E562F">
        <w:rPr>
          <w:sz w:val="26"/>
          <w:szCs w:val="26"/>
        </w:rPr>
        <w:t>We’re having a ball!</w:t>
      </w:r>
    </w:p>
    <w:p w14:paraId="06C55E01" w14:textId="77777777" w:rsidR="005E562F" w:rsidRPr="005E562F" w:rsidRDefault="005E562F" w:rsidP="005E562F">
      <w:pPr>
        <w:ind w:left="2268" w:hanging="2268"/>
        <w:rPr>
          <w:caps/>
          <w:sz w:val="26"/>
          <w:szCs w:val="26"/>
        </w:rPr>
      </w:pPr>
      <w:r w:rsidRPr="005E562F">
        <w:rPr>
          <w:caps/>
          <w:sz w:val="26"/>
          <w:szCs w:val="26"/>
        </w:rPr>
        <w:tab/>
      </w:r>
      <w:r w:rsidRPr="005E562F">
        <w:rPr>
          <w:sz w:val="26"/>
          <w:szCs w:val="26"/>
        </w:rPr>
        <w:t>We’re on a space trip!</w:t>
      </w:r>
    </w:p>
    <w:p w14:paraId="5CB40E13" w14:textId="77777777" w:rsidR="005E562F" w:rsidRPr="005E562F" w:rsidRDefault="005E562F" w:rsidP="005E562F">
      <w:pPr>
        <w:ind w:left="2268" w:hanging="2268"/>
        <w:rPr>
          <w:caps/>
          <w:sz w:val="26"/>
          <w:szCs w:val="26"/>
        </w:rPr>
      </w:pPr>
    </w:p>
    <w:p w14:paraId="028CD436" w14:textId="77777777" w:rsidR="005E562F" w:rsidRPr="005E562F" w:rsidRDefault="005E562F" w:rsidP="005E562F">
      <w:pPr>
        <w:ind w:left="2268" w:hanging="2268"/>
        <w:rPr>
          <w:caps/>
          <w:sz w:val="26"/>
          <w:szCs w:val="26"/>
        </w:rPr>
      </w:pPr>
      <w:r w:rsidRPr="005E562F">
        <w:rPr>
          <w:rStyle w:val="CharName"/>
          <w:caps w:val="0"/>
          <w:sz w:val="26"/>
          <w:szCs w:val="26"/>
        </w:rPr>
        <w:t>Crew:</w:t>
      </w:r>
      <w:r w:rsidRPr="005E562F">
        <w:rPr>
          <w:caps/>
          <w:sz w:val="26"/>
          <w:szCs w:val="26"/>
        </w:rPr>
        <w:tab/>
      </w:r>
      <w:r>
        <w:rPr>
          <w:sz w:val="26"/>
          <w:szCs w:val="26"/>
        </w:rPr>
        <w:t>S</w:t>
      </w:r>
      <w:r w:rsidRPr="005E562F">
        <w:rPr>
          <w:sz w:val="26"/>
          <w:szCs w:val="26"/>
        </w:rPr>
        <w:t>pace trip!</w:t>
      </w:r>
    </w:p>
    <w:p w14:paraId="6FB5BEE8" w14:textId="77777777" w:rsidR="005E562F" w:rsidRPr="005E562F" w:rsidRDefault="005E562F" w:rsidP="005E562F">
      <w:pPr>
        <w:ind w:left="2268" w:hanging="2268"/>
        <w:rPr>
          <w:caps/>
          <w:sz w:val="26"/>
          <w:szCs w:val="26"/>
        </w:rPr>
      </w:pPr>
    </w:p>
    <w:p w14:paraId="2A69B954" w14:textId="77777777" w:rsidR="005E562F" w:rsidRPr="005E562F" w:rsidRDefault="005E562F" w:rsidP="005E562F">
      <w:pPr>
        <w:ind w:left="2268" w:hanging="2268"/>
        <w:rPr>
          <w:caps/>
          <w:sz w:val="26"/>
          <w:szCs w:val="26"/>
        </w:rPr>
      </w:pPr>
      <w:r w:rsidRPr="005E562F">
        <w:rPr>
          <w:rStyle w:val="CharName"/>
          <w:caps w:val="0"/>
          <w:sz w:val="26"/>
          <w:szCs w:val="26"/>
        </w:rPr>
        <w:t>All:</w:t>
      </w:r>
      <w:r w:rsidRPr="005E562F">
        <w:rPr>
          <w:caps/>
          <w:sz w:val="26"/>
          <w:szCs w:val="26"/>
        </w:rPr>
        <w:tab/>
      </w:r>
      <w:r>
        <w:rPr>
          <w:sz w:val="26"/>
          <w:szCs w:val="26"/>
        </w:rPr>
        <w:t>B</w:t>
      </w:r>
      <w:r w:rsidRPr="005E562F">
        <w:rPr>
          <w:sz w:val="26"/>
          <w:szCs w:val="26"/>
        </w:rPr>
        <w:t>lazing a trail so far,</w:t>
      </w:r>
    </w:p>
    <w:p w14:paraId="34F79D6A" w14:textId="77777777" w:rsidR="005E562F" w:rsidRPr="005E562F" w:rsidRDefault="005E562F" w:rsidP="005E562F">
      <w:pPr>
        <w:ind w:left="2268" w:hanging="2268"/>
        <w:rPr>
          <w:caps/>
          <w:sz w:val="26"/>
          <w:szCs w:val="26"/>
        </w:rPr>
      </w:pPr>
      <w:r w:rsidRPr="005E562F">
        <w:rPr>
          <w:caps/>
          <w:sz w:val="26"/>
          <w:szCs w:val="26"/>
        </w:rPr>
        <w:tab/>
      </w:r>
      <w:r w:rsidRPr="005E562F">
        <w:rPr>
          <w:sz w:val="26"/>
          <w:szCs w:val="26"/>
        </w:rPr>
        <w:t>We’re giving our all</w:t>
      </w:r>
      <w:r w:rsidRPr="005E562F">
        <w:rPr>
          <w:caps/>
          <w:sz w:val="26"/>
          <w:szCs w:val="26"/>
        </w:rPr>
        <w:t>!</w:t>
      </w:r>
    </w:p>
    <w:p w14:paraId="1A5EB371" w14:textId="77777777" w:rsidR="005E562F" w:rsidRPr="005E562F" w:rsidRDefault="005E562F" w:rsidP="005E562F">
      <w:pPr>
        <w:ind w:left="2268" w:hanging="2268"/>
        <w:rPr>
          <w:caps/>
          <w:sz w:val="26"/>
          <w:szCs w:val="26"/>
        </w:rPr>
      </w:pPr>
      <w:r w:rsidRPr="005E562F">
        <w:rPr>
          <w:caps/>
          <w:sz w:val="26"/>
          <w:szCs w:val="26"/>
        </w:rPr>
        <w:tab/>
      </w:r>
      <w:r w:rsidRPr="005E562F">
        <w:rPr>
          <w:sz w:val="26"/>
          <w:szCs w:val="26"/>
        </w:rPr>
        <w:t>We’re on a space trip!</w:t>
      </w:r>
    </w:p>
    <w:p w14:paraId="3E16B7EA" w14:textId="77777777" w:rsidR="005E562F" w:rsidRPr="005E562F" w:rsidRDefault="005E562F" w:rsidP="005E562F">
      <w:pPr>
        <w:ind w:left="2268" w:hanging="2268"/>
        <w:rPr>
          <w:caps/>
          <w:sz w:val="26"/>
          <w:szCs w:val="26"/>
        </w:rPr>
      </w:pPr>
    </w:p>
    <w:p w14:paraId="089A58E3" w14:textId="77777777" w:rsidR="005E562F" w:rsidRPr="005E562F" w:rsidRDefault="005E562F" w:rsidP="005E562F">
      <w:pPr>
        <w:ind w:left="2268" w:hanging="2268"/>
        <w:rPr>
          <w:caps/>
          <w:sz w:val="26"/>
          <w:szCs w:val="26"/>
        </w:rPr>
      </w:pPr>
      <w:r w:rsidRPr="005E562F">
        <w:rPr>
          <w:rStyle w:val="CharName"/>
          <w:caps w:val="0"/>
          <w:sz w:val="26"/>
          <w:szCs w:val="26"/>
        </w:rPr>
        <w:t>Crew:</w:t>
      </w:r>
      <w:r w:rsidRPr="005E562F">
        <w:rPr>
          <w:caps/>
          <w:sz w:val="26"/>
          <w:szCs w:val="26"/>
        </w:rPr>
        <w:tab/>
      </w:r>
      <w:r>
        <w:rPr>
          <w:sz w:val="26"/>
          <w:szCs w:val="26"/>
        </w:rPr>
        <w:t>S</w:t>
      </w:r>
      <w:r w:rsidRPr="005E562F">
        <w:rPr>
          <w:sz w:val="26"/>
          <w:szCs w:val="26"/>
        </w:rPr>
        <w:t>pace trip!</w:t>
      </w:r>
    </w:p>
    <w:p w14:paraId="2450BDE1" w14:textId="77777777" w:rsidR="005E562F" w:rsidRPr="005E562F" w:rsidRDefault="005E562F" w:rsidP="005E562F">
      <w:pPr>
        <w:ind w:left="2268" w:hanging="2268"/>
        <w:rPr>
          <w:caps/>
          <w:sz w:val="26"/>
          <w:szCs w:val="26"/>
        </w:rPr>
      </w:pPr>
    </w:p>
    <w:p w14:paraId="48912A2B" w14:textId="77777777" w:rsidR="005E562F" w:rsidRPr="005E562F" w:rsidRDefault="005E562F" w:rsidP="005E562F">
      <w:pPr>
        <w:ind w:left="2268" w:hanging="2268"/>
        <w:rPr>
          <w:caps/>
          <w:sz w:val="26"/>
          <w:szCs w:val="26"/>
        </w:rPr>
      </w:pPr>
      <w:r w:rsidRPr="005E562F">
        <w:rPr>
          <w:rStyle w:val="CharName"/>
          <w:caps w:val="0"/>
          <w:sz w:val="26"/>
          <w:szCs w:val="26"/>
        </w:rPr>
        <w:t>All:</w:t>
      </w:r>
      <w:r w:rsidRPr="005E562F">
        <w:rPr>
          <w:caps/>
          <w:sz w:val="26"/>
          <w:szCs w:val="26"/>
        </w:rPr>
        <w:tab/>
      </w:r>
      <w:r>
        <w:rPr>
          <w:sz w:val="26"/>
          <w:szCs w:val="26"/>
        </w:rPr>
        <w:t>W</w:t>
      </w:r>
      <w:r w:rsidRPr="005E562F">
        <w:rPr>
          <w:sz w:val="26"/>
          <w:szCs w:val="26"/>
        </w:rPr>
        <w:t>onder just where we are, but we know</w:t>
      </w:r>
    </w:p>
    <w:p w14:paraId="040B8DC4" w14:textId="77777777" w:rsidR="005E562F" w:rsidRPr="005E562F" w:rsidRDefault="005E562F" w:rsidP="005E562F">
      <w:pPr>
        <w:ind w:left="2268" w:hanging="2268"/>
        <w:rPr>
          <w:caps/>
          <w:sz w:val="26"/>
          <w:szCs w:val="26"/>
        </w:rPr>
      </w:pPr>
      <w:r w:rsidRPr="005E562F">
        <w:rPr>
          <w:caps/>
          <w:sz w:val="26"/>
          <w:szCs w:val="26"/>
        </w:rPr>
        <w:tab/>
      </w:r>
      <w:r w:rsidRPr="005E562F">
        <w:rPr>
          <w:sz w:val="26"/>
          <w:szCs w:val="26"/>
        </w:rPr>
        <w:t>We know we’ll never, ever stop...</w:t>
      </w:r>
    </w:p>
    <w:p w14:paraId="4A4A3905" w14:textId="77777777" w:rsidR="005E562F" w:rsidRPr="005E562F" w:rsidRDefault="005E562F" w:rsidP="005E562F">
      <w:pPr>
        <w:rPr>
          <w:i/>
          <w:iCs/>
          <w:sz w:val="26"/>
          <w:szCs w:val="26"/>
        </w:rPr>
      </w:pPr>
    </w:p>
    <w:p w14:paraId="1C7A6416" w14:textId="4E954EFC" w:rsidR="005E562F" w:rsidRPr="005E562F" w:rsidRDefault="005E562F" w:rsidP="005E562F">
      <w:pPr>
        <w:ind w:left="2268" w:hanging="2268"/>
        <w:rPr>
          <w:sz w:val="26"/>
          <w:szCs w:val="26"/>
        </w:rPr>
      </w:pPr>
      <w:r w:rsidRPr="005E562F">
        <w:rPr>
          <w:rStyle w:val="CharName"/>
          <w:caps w:val="0"/>
          <w:sz w:val="26"/>
          <w:szCs w:val="26"/>
        </w:rPr>
        <w:t>Radio DJ:</w:t>
      </w:r>
      <w:r w:rsidRPr="005E562F">
        <w:rPr>
          <w:sz w:val="26"/>
          <w:szCs w:val="26"/>
        </w:rPr>
        <w:tab/>
      </w:r>
      <w:r w:rsidRPr="005E562F">
        <w:rPr>
          <w:b/>
          <w:sz w:val="26"/>
          <w:szCs w:val="26"/>
        </w:rPr>
        <w:t xml:space="preserve">Here’s your rush-hour traffic update, folks! We’ve got a space jam on Intergalactic Highway 3 with tailbacks all the way to Junction 51. It’s booster to booster out there, folks, but drivers are urged to sit tight and stay calm - I said </w:t>
      </w:r>
      <w:r w:rsidR="00091585">
        <w:rPr>
          <w:b/>
          <w:sz w:val="26"/>
          <w:szCs w:val="26"/>
        </w:rPr>
        <w:t>“</w:t>
      </w:r>
      <w:r w:rsidRPr="005E562F">
        <w:rPr>
          <w:b/>
          <w:sz w:val="26"/>
          <w:szCs w:val="26"/>
        </w:rPr>
        <w:t>stay calm...</w:t>
      </w:r>
      <w:r w:rsidRPr="005E562F">
        <w:rPr>
          <w:b/>
          <w:bCs/>
          <w:sz w:val="26"/>
          <w:szCs w:val="26"/>
        </w:rPr>
        <w:t xml:space="preserve"> </w:t>
      </w:r>
      <w:r w:rsidRPr="005E562F">
        <w:rPr>
          <w:b/>
          <w:sz w:val="26"/>
          <w:szCs w:val="26"/>
        </w:rPr>
        <w:t>stay calm!</w:t>
      </w:r>
      <w:r w:rsidR="00091585">
        <w:rPr>
          <w:b/>
          <w:sz w:val="26"/>
          <w:szCs w:val="26"/>
        </w:rPr>
        <w:t>”</w:t>
      </w:r>
    </w:p>
    <w:p w14:paraId="1E5E6FB8" w14:textId="77777777" w:rsidR="005E562F" w:rsidRPr="005E562F" w:rsidRDefault="005E562F" w:rsidP="005E562F">
      <w:pPr>
        <w:ind w:left="2268" w:hanging="2268"/>
        <w:rPr>
          <w:rStyle w:val="CharName"/>
          <w:sz w:val="26"/>
          <w:szCs w:val="26"/>
        </w:rPr>
      </w:pPr>
    </w:p>
    <w:p w14:paraId="27F0A383" w14:textId="587F7F4C" w:rsidR="005E562F" w:rsidRPr="005E562F" w:rsidRDefault="005E562F" w:rsidP="005E562F">
      <w:pPr>
        <w:ind w:left="2268" w:hanging="2268"/>
        <w:rPr>
          <w:caps/>
          <w:sz w:val="26"/>
          <w:szCs w:val="26"/>
        </w:rPr>
      </w:pPr>
      <w:r w:rsidRPr="005E562F">
        <w:rPr>
          <w:rStyle w:val="CharName"/>
          <w:caps w:val="0"/>
          <w:sz w:val="26"/>
          <w:szCs w:val="26"/>
        </w:rPr>
        <w:t>Group 1:</w:t>
      </w:r>
      <w:r w:rsidRPr="005E562F">
        <w:rPr>
          <w:caps/>
          <w:sz w:val="26"/>
          <w:szCs w:val="26"/>
        </w:rPr>
        <w:tab/>
      </w:r>
      <w:r>
        <w:rPr>
          <w:sz w:val="26"/>
          <w:szCs w:val="26"/>
        </w:rPr>
        <w:t>D</w:t>
      </w:r>
      <w:r w:rsidRPr="005E562F">
        <w:rPr>
          <w:sz w:val="26"/>
          <w:szCs w:val="26"/>
        </w:rPr>
        <w:t>estination a million miles away…</w:t>
      </w:r>
      <w:r w:rsidR="009607E9">
        <w:rPr>
          <w:sz w:val="26"/>
          <w:szCs w:val="26"/>
        </w:rPr>
        <w:t>way</w:t>
      </w:r>
    </w:p>
    <w:p w14:paraId="55BD9EDF" w14:textId="77777777" w:rsidR="005E562F" w:rsidRPr="005E562F" w:rsidRDefault="005E562F" w:rsidP="005E562F">
      <w:pPr>
        <w:ind w:left="2268" w:hanging="2268"/>
        <w:rPr>
          <w:caps/>
          <w:sz w:val="26"/>
          <w:szCs w:val="26"/>
        </w:rPr>
      </w:pPr>
    </w:p>
    <w:p w14:paraId="6684B963" w14:textId="77777777" w:rsidR="005E562F" w:rsidRPr="005E562F" w:rsidRDefault="005E562F" w:rsidP="005E562F">
      <w:pPr>
        <w:ind w:left="2268" w:hanging="2268"/>
        <w:rPr>
          <w:caps/>
          <w:sz w:val="26"/>
          <w:szCs w:val="26"/>
        </w:rPr>
      </w:pPr>
      <w:r w:rsidRPr="005E562F">
        <w:rPr>
          <w:rStyle w:val="CharName"/>
          <w:caps w:val="0"/>
          <w:sz w:val="26"/>
          <w:szCs w:val="26"/>
        </w:rPr>
        <w:t>Group 2:</w:t>
      </w:r>
      <w:r w:rsidRPr="005E562F">
        <w:rPr>
          <w:caps/>
          <w:sz w:val="26"/>
          <w:szCs w:val="26"/>
        </w:rPr>
        <w:tab/>
      </w:r>
      <w:r>
        <w:rPr>
          <w:sz w:val="26"/>
          <w:szCs w:val="26"/>
        </w:rPr>
        <w:t>C</w:t>
      </w:r>
      <w:r w:rsidRPr="005E562F">
        <w:rPr>
          <w:sz w:val="26"/>
          <w:szCs w:val="26"/>
        </w:rPr>
        <w:t>elebration for now we’re on our way!</w:t>
      </w:r>
    </w:p>
    <w:p w14:paraId="0CC8E5C8" w14:textId="77777777" w:rsidR="005E562F" w:rsidRPr="005E562F" w:rsidRDefault="005E562F" w:rsidP="005E562F">
      <w:pPr>
        <w:ind w:left="2268" w:hanging="2268"/>
        <w:rPr>
          <w:caps/>
          <w:sz w:val="26"/>
          <w:szCs w:val="26"/>
        </w:rPr>
      </w:pPr>
      <w:r w:rsidRPr="005E562F">
        <w:rPr>
          <w:rStyle w:val="CharName"/>
          <w:caps w:val="0"/>
          <w:sz w:val="26"/>
          <w:szCs w:val="26"/>
        </w:rPr>
        <w:t>All:</w:t>
      </w:r>
      <w:r w:rsidRPr="005E562F">
        <w:rPr>
          <w:caps/>
          <w:sz w:val="26"/>
          <w:szCs w:val="26"/>
        </w:rPr>
        <w:tab/>
      </w:r>
      <w:r>
        <w:rPr>
          <w:sz w:val="26"/>
          <w:szCs w:val="26"/>
        </w:rPr>
        <w:t>W</w:t>
      </w:r>
      <w:r w:rsidRPr="005E562F">
        <w:rPr>
          <w:sz w:val="26"/>
          <w:szCs w:val="26"/>
        </w:rPr>
        <w:t>e’re going on a space trip!</w:t>
      </w:r>
    </w:p>
    <w:p w14:paraId="1223E2D4" w14:textId="77777777" w:rsidR="005E562F" w:rsidRPr="005E562F" w:rsidRDefault="005E562F" w:rsidP="005E562F">
      <w:pPr>
        <w:ind w:left="2268" w:hanging="2268"/>
        <w:rPr>
          <w:caps/>
          <w:sz w:val="26"/>
          <w:szCs w:val="26"/>
        </w:rPr>
      </w:pPr>
    </w:p>
    <w:p w14:paraId="05C1A933" w14:textId="77777777" w:rsidR="005E562F" w:rsidRPr="005E562F" w:rsidRDefault="005E562F" w:rsidP="005E562F">
      <w:pPr>
        <w:ind w:left="2268" w:hanging="2268"/>
        <w:rPr>
          <w:caps/>
          <w:sz w:val="26"/>
          <w:szCs w:val="26"/>
        </w:rPr>
      </w:pPr>
      <w:r w:rsidRPr="005E562F">
        <w:rPr>
          <w:rStyle w:val="CharName"/>
          <w:caps w:val="0"/>
          <w:sz w:val="26"/>
          <w:szCs w:val="26"/>
        </w:rPr>
        <w:t>Crew:</w:t>
      </w:r>
      <w:r w:rsidRPr="005E562F">
        <w:rPr>
          <w:caps/>
          <w:sz w:val="26"/>
          <w:szCs w:val="26"/>
        </w:rPr>
        <w:tab/>
      </w:r>
      <w:r>
        <w:rPr>
          <w:sz w:val="26"/>
          <w:szCs w:val="26"/>
        </w:rPr>
        <w:t>S</w:t>
      </w:r>
      <w:r w:rsidRPr="005E562F">
        <w:rPr>
          <w:sz w:val="26"/>
          <w:szCs w:val="26"/>
        </w:rPr>
        <w:t>pace trip!</w:t>
      </w:r>
    </w:p>
    <w:p w14:paraId="7184B642" w14:textId="77777777" w:rsidR="005E562F" w:rsidRPr="005E562F" w:rsidRDefault="005E562F" w:rsidP="005E562F">
      <w:pPr>
        <w:ind w:left="2268" w:hanging="2268"/>
        <w:rPr>
          <w:caps/>
          <w:sz w:val="26"/>
          <w:szCs w:val="26"/>
        </w:rPr>
      </w:pPr>
    </w:p>
    <w:p w14:paraId="0B50ECAE" w14:textId="77777777" w:rsidR="005E562F" w:rsidRPr="005E562F" w:rsidRDefault="005E562F" w:rsidP="005E562F">
      <w:pPr>
        <w:ind w:left="2268" w:hanging="2268"/>
        <w:rPr>
          <w:caps/>
          <w:sz w:val="26"/>
          <w:szCs w:val="26"/>
        </w:rPr>
      </w:pPr>
      <w:r w:rsidRPr="005E562F">
        <w:rPr>
          <w:rStyle w:val="CharName"/>
          <w:caps w:val="0"/>
          <w:sz w:val="26"/>
          <w:szCs w:val="26"/>
        </w:rPr>
        <w:t>All:</w:t>
      </w:r>
      <w:r w:rsidRPr="005E562F">
        <w:rPr>
          <w:caps/>
          <w:sz w:val="26"/>
          <w:szCs w:val="26"/>
        </w:rPr>
        <w:tab/>
      </w:r>
      <w:r>
        <w:rPr>
          <w:sz w:val="26"/>
          <w:szCs w:val="26"/>
        </w:rPr>
        <w:t>S</w:t>
      </w:r>
      <w:r w:rsidRPr="005E562F">
        <w:rPr>
          <w:sz w:val="26"/>
          <w:szCs w:val="26"/>
        </w:rPr>
        <w:t>hine like a shooting star,</w:t>
      </w:r>
    </w:p>
    <w:p w14:paraId="3A947580" w14:textId="77777777" w:rsidR="005E562F" w:rsidRPr="005E562F" w:rsidRDefault="005E562F" w:rsidP="005E562F">
      <w:pPr>
        <w:ind w:left="2268" w:hanging="2268"/>
        <w:rPr>
          <w:caps/>
          <w:sz w:val="26"/>
          <w:szCs w:val="26"/>
        </w:rPr>
      </w:pPr>
      <w:r w:rsidRPr="005E562F">
        <w:rPr>
          <w:caps/>
          <w:sz w:val="26"/>
          <w:szCs w:val="26"/>
        </w:rPr>
        <w:tab/>
      </w:r>
      <w:r w:rsidRPr="005E562F">
        <w:rPr>
          <w:sz w:val="26"/>
          <w:szCs w:val="26"/>
        </w:rPr>
        <w:t>We’re having a ball!</w:t>
      </w:r>
    </w:p>
    <w:p w14:paraId="6C6C825E" w14:textId="77777777" w:rsidR="005E562F" w:rsidRPr="005E562F" w:rsidRDefault="005E562F" w:rsidP="005E562F">
      <w:pPr>
        <w:ind w:left="2268" w:hanging="2268"/>
        <w:rPr>
          <w:caps/>
          <w:sz w:val="26"/>
          <w:szCs w:val="26"/>
        </w:rPr>
      </w:pPr>
      <w:r w:rsidRPr="005E562F">
        <w:rPr>
          <w:caps/>
          <w:sz w:val="26"/>
          <w:szCs w:val="26"/>
        </w:rPr>
        <w:tab/>
      </w:r>
      <w:r w:rsidRPr="005E562F">
        <w:rPr>
          <w:sz w:val="26"/>
          <w:szCs w:val="26"/>
        </w:rPr>
        <w:t>We’re on a space trip!</w:t>
      </w:r>
    </w:p>
    <w:p w14:paraId="19D24C4F" w14:textId="77777777" w:rsidR="005E562F" w:rsidRPr="005E562F" w:rsidRDefault="005E562F" w:rsidP="005E562F">
      <w:pPr>
        <w:ind w:left="2268" w:hanging="2268"/>
        <w:rPr>
          <w:caps/>
          <w:sz w:val="26"/>
          <w:szCs w:val="26"/>
        </w:rPr>
      </w:pPr>
    </w:p>
    <w:p w14:paraId="33C6256D" w14:textId="77777777" w:rsidR="005E562F" w:rsidRPr="005E562F" w:rsidRDefault="005E562F" w:rsidP="005E562F">
      <w:pPr>
        <w:ind w:left="2268" w:hanging="2268"/>
        <w:rPr>
          <w:caps/>
          <w:sz w:val="26"/>
          <w:szCs w:val="26"/>
        </w:rPr>
      </w:pPr>
      <w:r w:rsidRPr="005E562F">
        <w:rPr>
          <w:rStyle w:val="CharName"/>
          <w:caps w:val="0"/>
          <w:sz w:val="26"/>
          <w:szCs w:val="26"/>
        </w:rPr>
        <w:t>Crew:</w:t>
      </w:r>
      <w:r w:rsidRPr="005E562F">
        <w:rPr>
          <w:caps/>
          <w:sz w:val="26"/>
          <w:szCs w:val="26"/>
        </w:rPr>
        <w:tab/>
      </w:r>
      <w:r>
        <w:rPr>
          <w:sz w:val="26"/>
          <w:szCs w:val="26"/>
        </w:rPr>
        <w:t>S</w:t>
      </w:r>
      <w:r w:rsidRPr="005E562F">
        <w:rPr>
          <w:sz w:val="26"/>
          <w:szCs w:val="26"/>
        </w:rPr>
        <w:t>pace trip!</w:t>
      </w:r>
    </w:p>
    <w:p w14:paraId="53969F50" w14:textId="77777777" w:rsidR="005E562F" w:rsidRPr="005E562F" w:rsidRDefault="005E562F" w:rsidP="005E562F">
      <w:pPr>
        <w:ind w:left="2268" w:hanging="2268"/>
        <w:rPr>
          <w:caps/>
          <w:sz w:val="26"/>
          <w:szCs w:val="26"/>
        </w:rPr>
      </w:pPr>
    </w:p>
    <w:p w14:paraId="546A9C4C" w14:textId="77777777" w:rsidR="005E562F" w:rsidRPr="005E562F" w:rsidRDefault="005E562F" w:rsidP="005E562F">
      <w:pPr>
        <w:ind w:left="2268" w:hanging="2268"/>
        <w:rPr>
          <w:caps/>
          <w:sz w:val="26"/>
          <w:szCs w:val="26"/>
        </w:rPr>
      </w:pPr>
      <w:r w:rsidRPr="005E562F">
        <w:rPr>
          <w:rStyle w:val="CharName"/>
          <w:caps w:val="0"/>
          <w:sz w:val="26"/>
          <w:szCs w:val="26"/>
        </w:rPr>
        <w:t>All:</w:t>
      </w:r>
      <w:r w:rsidRPr="005E562F">
        <w:rPr>
          <w:caps/>
          <w:sz w:val="26"/>
          <w:szCs w:val="26"/>
        </w:rPr>
        <w:tab/>
      </w:r>
      <w:r>
        <w:rPr>
          <w:sz w:val="26"/>
          <w:szCs w:val="26"/>
        </w:rPr>
        <w:t>B</w:t>
      </w:r>
      <w:r w:rsidRPr="005E562F">
        <w:rPr>
          <w:sz w:val="26"/>
          <w:szCs w:val="26"/>
        </w:rPr>
        <w:t>lazing a trail so far,</w:t>
      </w:r>
    </w:p>
    <w:p w14:paraId="18FB0074" w14:textId="77777777" w:rsidR="005E562F" w:rsidRPr="005E562F" w:rsidRDefault="005E562F" w:rsidP="005E562F">
      <w:pPr>
        <w:ind w:left="2268" w:hanging="2268"/>
        <w:rPr>
          <w:caps/>
          <w:sz w:val="26"/>
          <w:szCs w:val="26"/>
        </w:rPr>
      </w:pPr>
      <w:r w:rsidRPr="005E562F">
        <w:rPr>
          <w:caps/>
          <w:sz w:val="26"/>
          <w:szCs w:val="26"/>
        </w:rPr>
        <w:tab/>
      </w:r>
      <w:r w:rsidRPr="005E562F">
        <w:rPr>
          <w:sz w:val="26"/>
          <w:szCs w:val="26"/>
        </w:rPr>
        <w:t>We’re giving our all!</w:t>
      </w:r>
    </w:p>
    <w:p w14:paraId="704D2ABE" w14:textId="77777777" w:rsidR="005E562F" w:rsidRPr="005E562F" w:rsidRDefault="005E562F" w:rsidP="005E562F">
      <w:pPr>
        <w:ind w:left="2268" w:hanging="2268"/>
        <w:rPr>
          <w:caps/>
          <w:sz w:val="26"/>
          <w:szCs w:val="26"/>
        </w:rPr>
      </w:pPr>
      <w:r w:rsidRPr="005E562F">
        <w:rPr>
          <w:caps/>
          <w:sz w:val="26"/>
          <w:szCs w:val="26"/>
        </w:rPr>
        <w:tab/>
      </w:r>
      <w:r w:rsidRPr="005E562F">
        <w:rPr>
          <w:sz w:val="26"/>
          <w:szCs w:val="26"/>
        </w:rPr>
        <w:t>We’re on a space trip!</w:t>
      </w:r>
    </w:p>
    <w:p w14:paraId="5B6DBB99" w14:textId="77777777" w:rsidR="005E562F" w:rsidRPr="005E562F" w:rsidRDefault="005E562F" w:rsidP="005E562F">
      <w:pPr>
        <w:ind w:left="2268" w:hanging="2268"/>
        <w:rPr>
          <w:caps/>
          <w:sz w:val="26"/>
          <w:szCs w:val="26"/>
        </w:rPr>
      </w:pPr>
    </w:p>
    <w:p w14:paraId="1BC2D119" w14:textId="77777777" w:rsidR="005E562F" w:rsidRPr="005E562F" w:rsidRDefault="005E562F" w:rsidP="005E562F">
      <w:pPr>
        <w:ind w:left="2268" w:hanging="2268"/>
        <w:rPr>
          <w:caps/>
          <w:sz w:val="26"/>
          <w:szCs w:val="26"/>
        </w:rPr>
      </w:pPr>
      <w:r w:rsidRPr="005E562F">
        <w:rPr>
          <w:rStyle w:val="CharName"/>
          <w:caps w:val="0"/>
          <w:sz w:val="26"/>
          <w:szCs w:val="26"/>
        </w:rPr>
        <w:t>Crew:</w:t>
      </w:r>
      <w:r w:rsidRPr="005E562F">
        <w:rPr>
          <w:caps/>
          <w:sz w:val="26"/>
          <w:szCs w:val="26"/>
        </w:rPr>
        <w:tab/>
      </w:r>
      <w:r>
        <w:rPr>
          <w:sz w:val="26"/>
          <w:szCs w:val="26"/>
        </w:rPr>
        <w:t>S</w:t>
      </w:r>
      <w:r w:rsidRPr="005E562F">
        <w:rPr>
          <w:sz w:val="26"/>
          <w:szCs w:val="26"/>
        </w:rPr>
        <w:t>pace trip!</w:t>
      </w:r>
    </w:p>
    <w:p w14:paraId="1BDC70DE" w14:textId="77777777" w:rsidR="005E562F" w:rsidRPr="005E562F" w:rsidRDefault="005E562F" w:rsidP="005E562F">
      <w:pPr>
        <w:ind w:left="2268" w:hanging="2268"/>
        <w:rPr>
          <w:caps/>
          <w:sz w:val="26"/>
          <w:szCs w:val="26"/>
        </w:rPr>
      </w:pPr>
    </w:p>
    <w:p w14:paraId="72E2C4BE" w14:textId="77777777" w:rsidR="005E562F" w:rsidRPr="005E562F" w:rsidRDefault="005E562F" w:rsidP="005E562F">
      <w:pPr>
        <w:ind w:left="2268" w:hanging="2268"/>
        <w:rPr>
          <w:caps/>
          <w:sz w:val="26"/>
          <w:szCs w:val="26"/>
        </w:rPr>
      </w:pPr>
      <w:r w:rsidRPr="005E562F">
        <w:rPr>
          <w:rStyle w:val="CharName"/>
          <w:caps w:val="0"/>
          <w:sz w:val="26"/>
          <w:szCs w:val="26"/>
        </w:rPr>
        <w:t>All:</w:t>
      </w:r>
      <w:r w:rsidRPr="005E562F">
        <w:rPr>
          <w:caps/>
          <w:sz w:val="26"/>
          <w:szCs w:val="26"/>
        </w:rPr>
        <w:tab/>
      </w:r>
      <w:r>
        <w:rPr>
          <w:sz w:val="26"/>
          <w:szCs w:val="26"/>
        </w:rPr>
        <w:t>W</w:t>
      </w:r>
      <w:r w:rsidRPr="005E562F">
        <w:rPr>
          <w:sz w:val="26"/>
          <w:szCs w:val="26"/>
        </w:rPr>
        <w:t>onder just where we are, but we know</w:t>
      </w:r>
    </w:p>
    <w:p w14:paraId="00A2B3E6" w14:textId="77777777" w:rsidR="005E562F" w:rsidRPr="005E562F" w:rsidRDefault="005E562F" w:rsidP="005E562F">
      <w:pPr>
        <w:ind w:left="2268" w:hanging="2268"/>
        <w:rPr>
          <w:caps/>
          <w:sz w:val="26"/>
          <w:szCs w:val="26"/>
        </w:rPr>
      </w:pPr>
      <w:r w:rsidRPr="005E562F">
        <w:rPr>
          <w:caps/>
          <w:sz w:val="26"/>
          <w:szCs w:val="26"/>
        </w:rPr>
        <w:tab/>
      </w:r>
      <w:r w:rsidRPr="005E562F">
        <w:rPr>
          <w:sz w:val="26"/>
          <w:szCs w:val="26"/>
        </w:rPr>
        <w:t>We know we’ll never, ever stop</w:t>
      </w:r>
    </w:p>
    <w:p w14:paraId="7CDC303B" w14:textId="77777777" w:rsidR="005E562F" w:rsidRPr="005E562F" w:rsidRDefault="005E562F" w:rsidP="005E562F">
      <w:pPr>
        <w:ind w:left="2268" w:hanging="2268"/>
        <w:rPr>
          <w:caps/>
          <w:sz w:val="26"/>
          <w:szCs w:val="26"/>
        </w:rPr>
      </w:pPr>
      <w:r w:rsidRPr="005E562F">
        <w:rPr>
          <w:caps/>
          <w:sz w:val="26"/>
          <w:szCs w:val="26"/>
        </w:rPr>
        <w:tab/>
      </w:r>
      <w:r w:rsidRPr="005E562F">
        <w:rPr>
          <w:sz w:val="26"/>
          <w:szCs w:val="26"/>
        </w:rPr>
        <w:t>Till the end of the road…</w:t>
      </w:r>
    </w:p>
    <w:p w14:paraId="263331AF" w14:textId="77777777" w:rsidR="005E562F" w:rsidRPr="005E562F" w:rsidRDefault="005E562F" w:rsidP="005E562F">
      <w:pPr>
        <w:ind w:left="2268" w:hanging="2268"/>
        <w:rPr>
          <w:caps/>
          <w:sz w:val="26"/>
          <w:szCs w:val="26"/>
        </w:rPr>
      </w:pPr>
    </w:p>
    <w:p w14:paraId="1505DB52" w14:textId="77777777" w:rsidR="005E562F" w:rsidRPr="005E562F" w:rsidRDefault="005E562F" w:rsidP="005E562F">
      <w:pPr>
        <w:ind w:left="2268" w:hanging="2268"/>
        <w:rPr>
          <w:caps/>
          <w:sz w:val="26"/>
          <w:szCs w:val="26"/>
        </w:rPr>
      </w:pPr>
      <w:r w:rsidRPr="005E562F">
        <w:rPr>
          <w:caps/>
          <w:sz w:val="26"/>
          <w:szCs w:val="26"/>
        </w:rPr>
        <w:tab/>
      </w:r>
      <w:r w:rsidRPr="005E562F">
        <w:rPr>
          <w:sz w:val="26"/>
          <w:szCs w:val="26"/>
        </w:rPr>
        <w:t>No we’ll never-ever, never-ever, never-ever…</w:t>
      </w:r>
    </w:p>
    <w:p w14:paraId="1CBB9CFA" w14:textId="77777777" w:rsidR="005E562F" w:rsidRPr="005E562F" w:rsidRDefault="005E562F" w:rsidP="005E562F">
      <w:pPr>
        <w:ind w:left="2268" w:hanging="2268"/>
        <w:rPr>
          <w:caps/>
          <w:sz w:val="26"/>
          <w:szCs w:val="26"/>
        </w:rPr>
      </w:pPr>
      <w:r w:rsidRPr="005E562F">
        <w:rPr>
          <w:caps/>
          <w:sz w:val="26"/>
          <w:szCs w:val="26"/>
        </w:rPr>
        <w:tab/>
      </w:r>
      <w:r w:rsidRPr="005E562F">
        <w:rPr>
          <w:sz w:val="26"/>
          <w:szCs w:val="26"/>
        </w:rPr>
        <w:t>Stop till the end of the road...</w:t>
      </w:r>
    </w:p>
    <w:p w14:paraId="6481E189" w14:textId="77777777" w:rsidR="005E562F" w:rsidRPr="005E562F" w:rsidRDefault="005E562F" w:rsidP="005E562F">
      <w:pPr>
        <w:ind w:left="2268" w:hanging="2268"/>
        <w:rPr>
          <w:caps/>
          <w:sz w:val="26"/>
          <w:szCs w:val="26"/>
        </w:rPr>
      </w:pPr>
      <w:r w:rsidRPr="005E562F">
        <w:rPr>
          <w:caps/>
          <w:sz w:val="26"/>
          <w:szCs w:val="26"/>
        </w:rPr>
        <w:tab/>
      </w:r>
      <w:r w:rsidRPr="005E562F">
        <w:rPr>
          <w:sz w:val="26"/>
          <w:szCs w:val="26"/>
        </w:rPr>
        <w:t>Space trip!</w:t>
      </w:r>
    </w:p>
    <w:p w14:paraId="65B61FE1" w14:textId="77777777" w:rsidR="005E562F" w:rsidRPr="00A107C8" w:rsidRDefault="005E562F" w:rsidP="005E562F">
      <w:pPr>
        <w:pStyle w:val="Heading7"/>
      </w:pPr>
      <w:r>
        <w:br w:type="page"/>
      </w:r>
      <w:r w:rsidRPr="00A107C8">
        <w:rPr>
          <w:caps w:val="0"/>
        </w:rPr>
        <w:t>Track 34:</w:t>
      </w:r>
      <w:r w:rsidRPr="00A107C8">
        <w:rPr>
          <w:caps w:val="0"/>
          <w:u w:val="none"/>
        </w:rPr>
        <w:tab/>
      </w:r>
      <w:r w:rsidRPr="00A107C8">
        <w:rPr>
          <w:caps w:val="0"/>
        </w:rPr>
        <w:t>In A Galaxy Far, Far Away</w:t>
      </w:r>
    </w:p>
    <w:p w14:paraId="5D4B0818" w14:textId="77777777" w:rsidR="005E562F" w:rsidRDefault="005E562F" w:rsidP="005E562F"/>
    <w:p w14:paraId="22825D55" w14:textId="3096FAAC" w:rsidR="005E562F" w:rsidRPr="005E562F" w:rsidRDefault="00091585" w:rsidP="00091585">
      <w:pPr>
        <w:ind w:left="2268" w:hanging="2268"/>
        <w:rPr>
          <w:caps/>
          <w:sz w:val="26"/>
          <w:szCs w:val="26"/>
        </w:rPr>
      </w:pPr>
      <w:r w:rsidRPr="00091585">
        <w:rPr>
          <w:b/>
          <w:sz w:val="26"/>
          <w:szCs w:val="26"/>
        </w:rPr>
        <w:t>Nebula:</w:t>
      </w:r>
      <w:r>
        <w:rPr>
          <w:caps/>
        </w:rPr>
        <w:tab/>
      </w:r>
      <w:r w:rsidR="005E562F" w:rsidRPr="005E562F">
        <w:rPr>
          <w:sz w:val="26"/>
          <w:szCs w:val="26"/>
        </w:rPr>
        <w:t>Every time I close my eyes, I see you</w:t>
      </w:r>
    </w:p>
    <w:p w14:paraId="7E434CD5" w14:textId="77777777" w:rsidR="005E562F" w:rsidRPr="005E562F" w:rsidRDefault="005E562F" w:rsidP="005E562F">
      <w:pPr>
        <w:ind w:left="2268" w:hanging="2268"/>
        <w:rPr>
          <w:caps/>
          <w:sz w:val="26"/>
          <w:szCs w:val="26"/>
        </w:rPr>
      </w:pPr>
      <w:r w:rsidRPr="005E562F">
        <w:rPr>
          <w:caps/>
          <w:sz w:val="26"/>
          <w:szCs w:val="26"/>
        </w:rPr>
        <w:tab/>
      </w:r>
      <w:r w:rsidRPr="005E562F">
        <w:rPr>
          <w:sz w:val="26"/>
          <w:szCs w:val="26"/>
        </w:rPr>
        <w:t>Shining like the sun</w:t>
      </w:r>
    </w:p>
    <w:p w14:paraId="76E7881A" w14:textId="77777777" w:rsidR="005E562F" w:rsidRPr="005E562F" w:rsidRDefault="005E562F" w:rsidP="005E562F">
      <w:pPr>
        <w:ind w:left="2268" w:hanging="2268"/>
        <w:rPr>
          <w:caps/>
          <w:sz w:val="26"/>
          <w:szCs w:val="26"/>
        </w:rPr>
      </w:pPr>
      <w:r w:rsidRPr="005E562F">
        <w:rPr>
          <w:caps/>
          <w:sz w:val="26"/>
          <w:szCs w:val="26"/>
        </w:rPr>
        <w:tab/>
      </w:r>
      <w:r w:rsidRPr="005E562F">
        <w:rPr>
          <w:sz w:val="26"/>
          <w:szCs w:val="26"/>
        </w:rPr>
        <w:t xml:space="preserve">A million tiny stars aligning one by one by one. </w:t>
      </w:r>
    </w:p>
    <w:p w14:paraId="2B5D500C" w14:textId="77777777" w:rsidR="005E562F" w:rsidRPr="005E562F" w:rsidRDefault="005E562F" w:rsidP="005E562F">
      <w:pPr>
        <w:ind w:left="2268" w:hanging="2268"/>
        <w:rPr>
          <w:caps/>
          <w:sz w:val="26"/>
          <w:szCs w:val="26"/>
        </w:rPr>
      </w:pPr>
      <w:r w:rsidRPr="005E562F">
        <w:rPr>
          <w:caps/>
          <w:sz w:val="26"/>
          <w:szCs w:val="26"/>
        </w:rPr>
        <w:tab/>
      </w:r>
      <w:r w:rsidRPr="005E562F">
        <w:rPr>
          <w:sz w:val="26"/>
          <w:szCs w:val="26"/>
        </w:rPr>
        <w:t>Wherever I go, whatever I do</w:t>
      </w:r>
    </w:p>
    <w:p w14:paraId="35D4A6EA" w14:textId="77777777" w:rsidR="005E562F" w:rsidRPr="005E562F" w:rsidRDefault="005E562F" w:rsidP="005E562F">
      <w:pPr>
        <w:ind w:left="2268" w:hanging="2268"/>
        <w:rPr>
          <w:caps/>
          <w:sz w:val="26"/>
          <w:szCs w:val="26"/>
        </w:rPr>
      </w:pPr>
      <w:r w:rsidRPr="005E562F">
        <w:rPr>
          <w:caps/>
          <w:sz w:val="26"/>
          <w:szCs w:val="26"/>
        </w:rPr>
        <w:tab/>
      </w:r>
      <w:r w:rsidRPr="005E562F">
        <w:rPr>
          <w:sz w:val="26"/>
          <w:szCs w:val="26"/>
        </w:rPr>
        <w:t>I’ll always remember you</w:t>
      </w:r>
    </w:p>
    <w:p w14:paraId="3A142E95" w14:textId="77777777" w:rsidR="005E562F" w:rsidRPr="005E562F" w:rsidRDefault="005E562F" w:rsidP="005E562F">
      <w:pPr>
        <w:ind w:left="2268" w:hanging="2268"/>
        <w:rPr>
          <w:sz w:val="26"/>
          <w:szCs w:val="26"/>
        </w:rPr>
      </w:pPr>
      <w:r w:rsidRPr="005E562F">
        <w:rPr>
          <w:caps/>
          <w:sz w:val="26"/>
          <w:szCs w:val="26"/>
        </w:rPr>
        <w:tab/>
      </w:r>
      <w:r w:rsidRPr="005E562F">
        <w:rPr>
          <w:sz w:val="26"/>
          <w:szCs w:val="26"/>
        </w:rPr>
        <w:t>You are forever in my heart…</w:t>
      </w:r>
    </w:p>
    <w:p w14:paraId="334BE039" w14:textId="77777777" w:rsidR="005E562F" w:rsidRPr="005E562F" w:rsidRDefault="005E562F" w:rsidP="005E562F">
      <w:pPr>
        <w:rPr>
          <w:sz w:val="26"/>
          <w:szCs w:val="26"/>
        </w:rPr>
      </w:pPr>
    </w:p>
    <w:p w14:paraId="00E5B93C" w14:textId="77777777" w:rsidR="005E562F" w:rsidRPr="005E562F" w:rsidRDefault="005E562F" w:rsidP="005E562F">
      <w:pPr>
        <w:ind w:left="2268" w:hanging="2268"/>
        <w:rPr>
          <w:caps/>
          <w:sz w:val="26"/>
          <w:szCs w:val="26"/>
        </w:rPr>
      </w:pPr>
      <w:r w:rsidRPr="005E562F">
        <w:rPr>
          <w:caps/>
          <w:sz w:val="26"/>
          <w:szCs w:val="26"/>
        </w:rPr>
        <w:tab/>
      </w:r>
      <w:r w:rsidRPr="005E562F">
        <w:rPr>
          <w:sz w:val="26"/>
          <w:szCs w:val="26"/>
        </w:rPr>
        <w:t>Every time I close my eyes, I see you</w:t>
      </w:r>
    </w:p>
    <w:p w14:paraId="07FFF410" w14:textId="77777777" w:rsidR="005E562F" w:rsidRPr="005E562F" w:rsidRDefault="005E562F" w:rsidP="005E562F">
      <w:pPr>
        <w:ind w:left="2268" w:hanging="2268"/>
        <w:rPr>
          <w:caps/>
          <w:sz w:val="26"/>
          <w:szCs w:val="26"/>
        </w:rPr>
      </w:pPr>
      <w:r w:rsidRPr="005E562F">
        <w:rPr>
          <w:caps/>
          <w:sz w:val="26"/>
          <w:szCs w:val="26"/>
        </w:rPr>
        <w:tab/>
      </w:r>
      <w:r w:rsidRPr="005E562F">
        <w:rPr>
          <w:sz w:val="26"/>
          <w:szCs w:val="26"/>
        </w:rPr>
        <w:t>Shining like the sun</w:t>
      </w:r>
    </w:p>
    <w:p w14:paraId="0142C550" w14:textId="77777777" w:rsidR="005E562F" w:rsidRPr="005E562F" w:rsidRDefault="005E562F" w:rsidP="005E562F">
      <w:pPr>
        <w:ind w:left="2268" w:hanging="2268"/>
        <w:rPr>
          <w:caps/>
          <w:sz w:val="26"/>
          <w:szCs w:val="26"/>
        </w:rPr>
      </w:pPr>
      <w:r w:rsidRPr="005E562F">
        <w:rPr>
          <w:caps/>
          <w:sz w:val="26"/>
          <w:szCs w:val="26"/>
        </w:rPr>
        <w:tab/>
      </w:r>
      <w:r w:rsidRPr="005E562F">
        <w:rPr>
          <w:sz w:val="26"/>
          <w:szCs w:val="26"/>
        </w:rPr>
        <w:t xml:space="preserve">A million tiny stars aligning one by one by one. </w:t>
      </w:r>
    </w:p>
    <w:p w14:paraId="79982F37" w14:textId="77777777" w:rsidR="005E562F" w:rsidRPr="005E562F" w:rsidRDefault="005E562F" w:rsidP="005E562F">
      <w:pPr>
        <w:ind w:left="2268" w:hanging="2268"/>
        <w:rPr>
          <w:caps/>
          <w:sz w:val="26"/>
          <w:szCs w:val="26"/>
        </w:rPr>
      </w:pPr>
      <w:r w:rsidRPr="005E562F">
        <w:rPr>
          <w:caps/>
          <w:sz w:val="26"/>
          <w:szCs w:val="26"/>
        </w:rPr>
        <w:tab/>
      </w:r>
      <w:r w:rsidRPr="005E562F">
        <w:rPr>
          <w:sz w:val="26"/>
          <w:szCs w:val="26"/>
        </w:rPr>
        <w:t>Wherever I go, whatever I do</w:t>
      </w:r>
    </w:p>
    <w:p w14:paraId="5E584C6D" w14:textId="77777777" w:rsidR="005E562F" w:rsidRPr="005E562F" w:rsidRDefault="005E562F" w:rsidP="005E562F">
      <w:pPr>
        <w:ind w:left="2268" w:hanging="2268"/>
        <w:rPr>
          <w:caps/>
          <w:sz w:val="26"/>
          <w:szCs w:val="26"/>
        </w:rPr>
      </w:pPr>
      <w:r w:rsidRPr="005E562F">
        <w:rPr>
          <w:caps/>
          <w:sz w:val="26"/>
          <w:szCs w:val="26"/>
        </w:rPr>
        <w:tab/>
      </w:r>
      <w:r w:rsidRPr="005E562F">
        <w:rPr>
          <w:sz w:val="26"/>
          <w:szCs w:val="26"/>
        </w:rPr>
        <w:t>I’ll always remember you</w:t>
      </w:r>
    </w:p>
    <w:p w14:paraId="7C78CD88" w14:textId="77777777" w:rsidR="005E562F" w:rsidRPr="005E562F" w:rsidRDefault="005E562F" w:rsidP="005E562F">
      <w:pPr>
        <w:ind w:left="2268" w:hanging="2268"/>
        <w:rPr>
          <w:caps/>
          <w:sz w:val="26"/>
          <w:szCs w:val="26"/>
        </w:rPr>
      </w:pPr>
      <w:r w:rsidRPr="005E562F">
        <w:rPr>
          <w:caps/>
          <w:sz w:val="26"/>
          <w:szCs w:val="26"/>
        </w:rPr>
        <w:tab/>
      </w:r>
      <w:r w:rsidRPr="005E562F">
        <w:rPr>
          <w:sz w:val="26"/>
          <w:szCs w:val="26"/>
        </w:rPr>
        <w:t>You are forever in my heart...</w:t>
      </w:r>
    </w:p>
    <w:p w14:paraId="4171D5BD" w14:textId="77777777" w:rsidR="005E562F" w:rsidRPr="005E562F" w:rsidRDefault="005E562F" w:rsidP="005E562F">
      <w:pPr>
        <w:ind w:left="2268" w:hanging="2268"/>
        <w:rPr>
          <w:caps/>
          <w:sz w:val="26"/>
          <w:szCs w:val="26"/>
        </w:rPr>
      </w:pPr>
      <w:r w:rsidRPr="005E562F">
        <w:rPr>
          <w:caps/>
          <w:sz w:val="26"/>
          <w:szCs w:val="26"/>
        </w:rPr>
        <w:tab/>
      </w:r>
    </w:p>
    <w:p w14:paraId="47218CE6" w14:textId="77777777" w:rsidR="005E562F" w:rsidRPr="005E562F" w:rsidRDefault="005E562F" w:rsidP="005E562F">
      <w:pPr>
        <w:ind w:left="2268" w:hanging="2268"/>
        <w:rPr>
          <w:caps/>
          <w:sz w:val="26"/>
          <w:szCs w:val="26"/>
        </w:rPr>
      </w:pPr>
      <w:r w:rsidRPr="005E562F">
        <w:rPr>
          <w:rStyle w:val="CharName"/>
          <w:caps w:val="0"/>
          <w:sz w:val="26"/>
          <w:szCs w:val="26"/>
        </w:rPr>
        <w:t>All:</w:t>
      </w:r>
      <w:r w:rsidRPr="005E562F">
        <w:rPr>
          <w:caps/>
          <w:sz w:val="26"/>
          <w:szCs w:val="26"/>
        </w:rPr>
        <w:tab/>
      </w:r>
      <w:r>
        <w:rPr>
          <w:sz w:val="26"/>
          <w:szCs w:val="26"/>
        </w:rPr>
        <w:t>I</w:t>
      </w:r>
      <w:r w:rsidRPr="005E562F">
        <w:rPr>
          <w:sz w:val="26"/>
          <w:szCs w:val="26"/>
        </w:rPr>
        <w:t>n a galaxy far, far away</w:t>
      </w:r>
    </w:p>
    <w:p w14:paraId="6D273A34" w14:textId="77777777" w:rsidR="005E562F" w:rsidRPr="005E562F" w:rsidRDefault="005E562F" w:rsidP="005E562F">
      <w:pPr>
        <w:ind w:left="2268" w:hanging="2268"/>
        <w:rPr>
          <w:caps/>
          <w:sz w:val="26"/>
          <w:szCs w:val="26"/>
        </w:rPr>
      </w:pPr>
      <w:r w:rsidRPr="005E562F">
        <w:rPr>
          <w:caps/>
          <w:sz w:val="26"/>
          <w:szCs w:val="26"/>
        </w:rPr>
        <w:tab/>
      </w:r>
      <w:r w:rsidRPr="005E562F">
        <w:rPr>
          <w:sz w:val="26"/>
          <w:szCs w:val="26"/>
        </w:rPr>
        <w:t>We’re gonna return there some day.</w:t>
      </w:r>
    </w:p>
    <w:p w14:paraId="14F0D740" w14:textId="77777777" w:rsidR="005E562F" w:rsidRPr="005E562F" w:rsidRDefault="005E562F" w:rsidP="005E562F">
      <w:pPr>
        <w:ind w:left="2268" w:hanging="2268"/>
        <w:rPr>
          <w:caps/>
          <w:sz w:val="26"/>
          <w:szCs w:val="26"/>
        </w:rPr>
      </w:pPr>
      <w:r w:rsidRPr="005E562F">
        <w:rPr>
          <w:caps/>
          <w:sz w:val="26"/>
          <w:szCs w:val="26"/>
        </w:rPr>
        <w:tab/>
      </w:r>
      <w:r w:rsidRPr="005E562F">
        <w:rPr>
          <w:sz w:val="26"/>
          <w:szCs w:val="26"/>
        </w:rPr>
        <w:t>To the world we remember,</w:t>
      </w:r>
    </w:p>
    <w:p w14:paraId="767E7D8D" w14:textId="77777777" w:rsidR="005E562F" w:rsidRPr="005E562F" w:rsidRDefault="005E562F" w:rsidP="005E562F">
      <w:pPr>
        <w:ind w:left="2268" w:hanging="2268"/>
        <w:rPr>
          <w:caps/>
          <w:sz w:val="26"/>
          <w:szCs w:val="26"/>
        </w:rPr>
      </w:pPr>
      <w:r w:rsidRPr="005E562F">
        <w:rPr>
          <w:caps/>
          <w:sz w:val="26"/>
          <w:szCs w:val="26"/>
        </w:rPr>
        <w:tab/>
      </w:r>
      <w:r w:rsidRPr="005E562F">
        <w:rPr>
          <w:sz w:val="26"/>
          <w:szCs w:val="26"/>
        </w:rPr>
        <w:t>The world of yesterday.</w:t>
      </w:r>
    </w:p>
    <w:p w14:paraId="6DA3791D" w14:textId="77777777" w:rsidR="005E562F" w:rsidRPr="005E562F" w:rsidRDefault="005E562F" w:rsidP="005E562F">
      <w:pPr>
        <w:ind w:left="2268" w:hanging="2268"/>
        <w:rPr>
          <w:caps/>
          <w:sz w:val="26"/>
          <w:szCs w:val="26"/>
        </w:rPr>
      </w:pPr>
    </w:p>
    <w:p w14:paraId="336A4725" w14:textId="77777777" w:rsidR="005E562F" w:rsidRPr="005E562F" w:rsidRDefault="005E562F" w:rsidP="005E562F">
      <w:pPr>
        <w:ind w:left="2268" w:hanging="2268"/>
        <w:rPr>
          <w:caps/>
          <w:sz w:val="26"/>
          <w:szCs w:val="26"/>
        </w:rPr>
      </w:pPr>
      <w:r w:rsidRPr="005E562F">
        <w:rPr>
          <w:caps/>
          <w:sz w:val="26"/>
          <w:szCs w:val="26"/>
        </w:rPr>
        <w:tab/>
      </w:r>
      <w:r w:rsidRPr="005E562F">
        <w:rPr>
          <w:sz w:val="26"/>
          <w:szCs w:val="26"/>
        </w:rPr>
        <w:t>In a galaxy far, far away.</w:t>
      </w:r>
    </w:p>
    <w:p w14:paraId="0F3828CA" w14:textId="77777777" w:rsidR="005E562F" w:rsidRPr="005E562F" w:rsidRDefault="005E562F" w:rsidP="005E562F">
      <w:pPr>
        <w:ind w:left="2268" w:hanging="2268"/>
        <w:rPr>
          <w:caps/>
          <w:sz w:val="26"/>
          <w:szCs w:val="26"/>
        </w:rPr>
      </w:pPr>
      <w:r w:rsidRPr="005E562F">
        <w:rPr>
          <w:caps/>
          <w:sz w:val="26"/>
          <w:szCs w:val="26"/>
        </w:rPr>
        <w:tab/>
      </w:r>
      <w:r w:rsidRPr="005E562F">
        <w:rPr>
          <w:sz w:val="26"/>
          <w:szCs w:val="26"/>
        </w:rPr>
        <w:t>We’ll soon be together, we pray</w:t>
      </w:r>
    </w:p>
    <w:p w14:paraId="788198C2" w14:textId="77777777" w:rsidR="005E562F" w:rsidRPr="005E562F" w:rsidRDefault="005E562F" w:rsidP="005E562F">
      <w:pPr>
        <w:ind w:left="2268" w:hanging="2268"/>
        <w:rPr>
          <w:caps/>
          <w:sz w:val="26"/>
          <w:szCs w:val="26"/>
        </w:rPr>
      </w:pPr>
      <w:r w:rsidRPr="005E562F">
        <w:rPr>
          <w:caps/>
          <w:sz w:val="26"/>
          <w:szCs w:val="26"/>
        </w:rPr>
        <w:tab/>
      </w:r>
      <w:r w:rsidRPr="005E562F">
        <w:rPr>
          <w:sz w:val="26"/>
          <w:szCs w:val="26"/>
        </w:rPr>
        <w:t>And forever we’ll stay</w:t>
      </w:r>
    </w:p>
    <w:p w14:paraId="1ECE4057" w14:textId="77777777" w:rsidR="005E562F" w:rsidRPr="005E562F" w:rsidRDefault="005E562F" w:rsidP="005E562F">
      <w:pPr>
        <w:ind w:left="2268" w:hanging="2268"/>
        <w:rPr>
          <w:caps/>
          <w:sz w:val="26"/>
          <w:szCs w:val="26"/>
        </w:rPr>
      </w:pPr>
      <w:r w:rsidRPr="005E562F">
        <w:rPr>
          <w:caps/>
          <w:sz w:val="26"/>
          <w:szCs w:val="26"/>
        </w:rPr>
        <w:tab/>
      </w:r>
      <w:r w:rsidRPr="005E562F">
        <w:rPr>
          <w:sz w:val="26"/>
          <w:szCs w:val="26"/>
        </w:rPr>
        <w:t>Far, far away!</w:t>
      </w:r>
    </w:p>
    <w:p w14:paraId="698718CD" w14:textId="77777777" w:rsidR="005E562F" w:rsidRPr="005E562F" w:rsidRDefault="005E562F" w:rsidP="005E562F">
      <w:pPr>
        <w:ind w:left="2268" w:hanging="2268"/>
        <w:rPr>
          <w:caps/>
          <w:sz w:val="26"/>
          <w:szCs w:val="26"/>
        </w:rPr>
      </w:pPr>
    </w:p>
    <w:p w14:paraId="7ECF7072" w14:textId="77777777" w:rsidR="005E562F" w:rsidRPr="005E562F" w:rsidRDefault="005E562F" w:rsidP="005E562F">
      <w:pPr>
        <w:ind w:left="2268" w:hanging="2268"/>
        <w:rPr>
          <w:caps/>
          <w:sz w:val="26"/>
          <w:szCs w:val="26"/>
        </w:rPr>
      </w:pPr>
      <w:r w:rsidRPr="005E562F">
        <w:rPr>
          <w:caps/>
          <w:sz w:val="26"/>
          <w:szCs w:val="26"/>
        </w:rPr>
        <w:tab/>
      </w:r>
      <w:r w:rsidRPr="005E562F">
        <w:rPr>
          <w:sz w:val="26"/>
          <w:szCs w:val="26"/>
        </w:rPr>
        <w:t>Spinning through infinity, I hear you</w:t>
      </w:r>
    </w:p>
    <w:p w14:paraId="7719CEE8" w14:textId="77777777" w:rsidR="005E562F" w:rsidRPr="005E562F" w:rsidRDefault="005E562F" w:rsidP="005E562F">
      <w:pPr>
        <w:ind w:left="2268" w:hanging="2268"/>
        <w:rPr>
          <w:caps/>
          <w:sz w:val="26"/>
          <w:szCs w:val="26"/>
        </w:rPr>
      </w:pPr>
      <w:r w:rsidRPr="005E562F">
        <w:rPr>
          <w:caps/>
          <w:sz w:val="26"/>
          <w:szCs w:val="26"/>
        </w:rPr>
        <w:tab/>
      </w:r>
      <w:r w:rsidRPr="005E562F">
        <w:rPr>
          <w:sz w:val="26"/>
          <w:szCs w:val="26"/>
        </w:rPr>
        <w:t>Calling out my name</w:t>
      </w:r>
    </w:p>
    <w:p w14:paraId="3423801C" w14:textId="77777777" w:rsidR="005E562F" w:rsidRPr="005E562F" w:rsidRDefault="005E562F" w:rsidP="005E562F">
      <w:pPr>
        <w:ind w:left="2268" w:hanging="2268"/>
        <w:rPr>
          <w:caps/>
          <w:sz w:val="26"/>
          <w:szCs w:val="26"/>
        </w:rPr>
      </w:pPr>
      <w:r w:rsidRPr="005E562F">
        <w:rPr>
          <w:caps/>
          <w:sz w:val="26"/>
          <w:szCs w:val="26"/>
        </w:rPr>
        <w:tab/>
      </w:r>
      <w:r w:rsidRPr="005E562F">
        <w:rPr>
          <w:sz w:val="26"/>
          <w:szCs w:val="26"/>
        </w:rPr>
        <w:t xml:space="preserve">And though I miss your gravity </w:t>
      </w:r>
    </w:p>
    <w:p w14:paraId="50F68651" w14:textId="77777777" w:rsidR="005E562F" w:rsidRPr="005E562F" w:rsidRDefault="005E562F" w:rsidP="005E562F">
      <w:pPr>
        <w:ind w:left="2268" w:hanging="2268"/>
        <w:rPr>
          <w:caps/>
          <w:sz w:val="26"/>
          <w:szCs w:val="26"/>
        </w:rPr>
      </w:pPr>
      <w:r w:rsidRPr="005E562F">
        <w:rPr>
          <w:caps/>
          <w:sz w:val="26"/>
          <w:szCs w:val="26"/>
        </w:rPr>
        <w:tab/>
      </w:r>
      <w:r w:rsidRPr="005E562F">
        <w:rPr>
          <w:sz w:val="26"/>
          <w:szCs w:val="26"/>
        </w:rPr>
        <w:t>My tears fall just the same</w:t>
      </w:r>
    </w:p>
    <w:p w14:paraId="1C8BAA98" w14:textId="77777777" w:rsidR="005E562F" w:rsidRPr="005E562F" w:rsidRDefault="005E562F" w:rsidP="005E562F">
      <w:pPr>
        <w:ind w:left="2268" w:hanging="2268"/>
        <w:rPr>
          <w:caps/>
          <w:sz w:val="26"/>
          <w:szCs w:val="26"/>
        </w:rPr>
      </w:pPr>
    </w:p>
    <w:p w14:paraId="351C428A" w14:textId="77777777" w:rsidR="005E562F" w:rsidRPr="005E562F" w:rsidRDefault="005E562F" w:rsidP="005E562F">
      <w:pPr>
        <w:ind w:left="2268" w:hanging="2268"/>
        <w:rPr>
          <w:caps/>
          <w:sz w:val="26"/>
          <w:szCs w:val="26"/>
        </w:rPr>
      </w:pPr>
      <w:r w:rsidRPr="005E562F">
        <w:rPr>
          <w:caps/>
          <w:sz w:val="26"/>
          <w:szCs w:val="26"/>
        </w:rPr>
        <w:tab/>
      </w:r>
      <w:r w:rsidRPr="005E562F">
        <w:rPr>
          <w:sz w:val="26"/>
          <w:szCs w:val="26"/>
        </w:rPr>
        <w:t>Each beat of my heart</w:t>
      </w:r>
    </w:p>
    <w:p w14:paraId="18318040" w14:textId="77777777" w:rsidR="005E562F" w:rsidRPr="005E562F" w:rsidRDefault="005E562F" w:rsidP="005E562F">
      <w:pPr>
        <w:ind w:left="2268" w:hanging="2268"/>
        <w:rPr>
          <w:caps/>
          <w:sz w:val="26"/>
          <w:szCs w:val="26"/>
        </w:rPr>
      </w:pPr>
      <w:r w:rsidRPr="005E562F">
        <w:rPr>
          <w:caps/>
          <w:sz w:val="26"/>
          <w:szCs w:val="26"/>
        </w:rPr>
        <w:tab/>
      </w:r>
      <w:r w:rsidRPr="005E562F">
        <w:rPr>
          <w:sz w:val="26"/>
          <w:szCs w:val="26"/>
        </w:rPr>
        <w:t>That we are apart</w:t>
      </w:r>
    </w:p>
    <w:p w14:paraId="3E11E21B" w14:textId="77777777" w:rsidR="005E562F" w:rsidRPr="005E562F" w:rsidRDefault="005E562F" w:rsidP="005E562F">
      <w:pPr>
        <w:ind w:left="2268" w:hanging="2268"/>
        <w:rPr>
          <w:caps/>
          <w:sz w:val="26"/>
          <w:szCs w:val="26"/>
        </w:rPr>
      </w:pPr>
      <w:r w:rsidRPr="005E562F">
        <w:rPr>
          <w:caps/>
          <w:sz w:val="26"/>
          <w:szCs w:val="26"/>
        </w:rPr>
        <w:tab/>
      </w:r>
      <w:r>
        <w:rPr>
          <w:sz w:val="26"/>
          <w:szCs w:val="26"/>
        </w:rPr>
        <w:t>T</w:t>
      </w:r>
      <w:r w:rsidRPr="005E562F">
        <w:rPr>
          <w:sz w:val="26"/>
          <w:szCs w:val="26"/>
        </w:rPr>
        <w:t>he world it feels like eternity</w:t>
      </w:r>
    </w:p>
    <w:p w14:paraId="4F1BEAE4" w14:textId="77777777" w:rsidR="005E562F" w:rsidRPr="005E562F" w:rsidRDefault="005E562F" w:rsidP="005E562F">
      <w:pPr>
        <w:ind w:left="2268" w:hanging="2268"/>
        <w:rPr>
          <w:caps/>
          <w:sz w:val="26"/>
          <w:szCs w:val="26"/>
        </w:rPr>
      </w:pPr>
      <w:r w:rsidRPr="005E562F">
        <w:rPr>
          <w:sz w:val="26"/>
          <w:szCs w:val="26"/>
        </w:rPr>
        <w:tab/>
        <w:t>When I’m a million miles from home…</w:t>
      </w:r>
    </w:p>
    <w:p w14:paraId="2E437CC6" w14:textId="77777777" w:rsidR="009607E9" w:rsidRDefault="009607E9" w:rsidP="005E562F">
      <w:pPr>
        <w:ind w:left="1548" w:firstLine="720"/>
        <w:rPr>
          <w:sz w:val="26"/>
          <w:szCs w:val="26"/>
        </w:rPr>
      </w:pPr>
    </w:p>
    <w:p w14:paraId="6E167C90" w14:textId="77777777" w:rsidR="009607E9" w:rsidRDefault="009607E9" w:rsidP="005E562F">
      <w:pPr>
        <w:ind w:left="1548" w:firstLine="720"/>
        <w:rPr>
          <w:sz w:val="26"/>
          <w:szCs w:val="26"/>
        </w:rPr>
      </w:pPr>
    </w:p>
    <w:p w14:paraId="7D0F18CC" w14:textId="77777777" w:rsidR="005E562F" w:rsidRPr="005E562F" w:rsidRDefault="005E562F" w:rsidP="005E562F">
      <w:pPr>
        <w:ind w:left="1548" w:firstLine="720"/>
        <w:rPr>
          <w:caps/>
          <w:sz w:val="26"/>
          <w:szCs w:val="26"/>
        </w:rPr>
      </w:pPr>
      <w:r w:rsidRPr="005E562F">
        <w:rPr>
          <w:sz w:val="26"/>
          <w:szCs w:val="26"/>
        </w:rPr>
        <w:t>In a galaxy far, far away</w:t>
      </w:r>
    </w:p>
    <w:p w14:paraId="4737407F" w14:textId="77777777" w:rsidR="005E562F" w:rsidRPr="005E562F" w:rsidRDefault="005E562F" w:rsidP="005E562F">
      <w:pPr>
        <w:ind w:left="2268" w:hanging="2268"/>
        <w:rPr>
          <w:caps/>
          <w:sz w:val="26"/>
          <w:szCs w:val="26"/>
        </w:rPr>
      </w:pPr>
      <w:r>
        <w:rPr>
          <w:sz w:val="26"/>
          <w:szCs w:val="26"/>
        </w:rPr>
        <w:tab/>
        <w:t>W</w:t>
      </w:r>
      <w:r w:rsidRPr="005E562F">
        <w:rPr>
          <w:sz w:val="26"/>
          <w:szCs w:val="26"/>
        </w:rPr>
        <w:t>e’re gonna return there some day.</w:t>
      </w:r>
    </w:p>
    <w:p w14:paraId="2DB221AD" w14:textId="77777777" w:rsidR="005E562F" w:rsidRPr="005E562F" w:rsidRDefault="005E562F" w:rsidP="005E562F">
      <w:pPr>
        <w:ind w:left="2268" w:hanging="2268"/>
        <w:rPr>
          <w:caps/>
          <w:sz w:val="26"/>
          <w:szCs w:val="26"/>
        </w:rPr>
      </w:pPr>
      <w:r w:rsidRPr="005E562F">
        <w:rPr>
          <w:sz w:val="26"/>
          <w:szCs w:val="26"/>
        </w:rPr>
        <w:tab/>
        <w:t>To the world we remember,</w:t>
      </w:r>
    </w:p>
    <w:p w14:paraId="25C2C603" w14:textId="77777777" w:rsidR="005E562F" w:rsidRPr="005E562F" w:rsidRDefault="005E562F" w:rsidP="005E562F">
      <w:pPr>
        <w:ind w:left="2268"/>
        <w:rPr>
          <w:caps/>
          <w:sz w:val="26"/>
          <w:szCs w:val="26"/>
        </w:rPr>
      </w:pPr>
      <w:r w:rsidRPr="005E562F">
        <w:rPr>
          <w:sz w:val="26"/>
          <w:szCs w:val="26"/>
        </w:rPr>
        <w:t>Of yesterday.</w:t>
      </w:r>
    </w:p>
    <w:p w14:paraId="3C33249A" w14:textId="77777777" w:rsidR="005E562F" w:rsidRPr="005E562F" w:rsidRDefault="005E562F" w:rsidP="005E562F">
      <w:pPr>
        <w:ind w:left="2268" w:hanging="2268"/>
        <w:rPr>
          <w:caps/>
          <w:sz w:val="26"/>
          <w:szCs w:val="26"/>
        </w:rPr>
      </w:pPr>
    </w:p>
    <w:p w14:paraId="110FF4AD" w14:textId="77777777" w:rsidR="005E562F" w:rsidRPr="005E562F" w:rsidRDefault="005E562F" w:rsidP="005E562F">
      <w:pPr>
        <w:ind w:left="2268" w:hanging="2268"/>
        <w:rPr>
          <w:caps/>
          <w:sz w:val="26"/>
          <w:szCs w:val="26"/>
        </w:rPr>
      </w:pPr>
      <w:r w:rsidRPr="005E562F">
        <w:rPr>
          <w:caps/>
          <w:sz w:val="26"/>
          <w:szCs w:val="26"/>
        </w:rPr>
        <w:tab/>
      </w:r>
      <w:r w:rsidR="00E80072" w:rsidRPr="005E562F">
        <w:rPr>
          <w:sz w:val="26"/>
          <w:szCs w:val="26"/>
        </w:rPr>
        <w:t>In</w:t>
      </w:r>
      <w:r w:rsidRPr="005E562F">
        <w:rPr>
          <w:sz w:val="26"/>
          <w:szCs w:val="26"/>
        </w:rPr>
        <w:t xml:space="preserve"> a galaxy far, far away.</w:t>
      </w:r>
    </w:p>
    <w:p w14:paraId="2C2A4453" w14:textId="77777777" w:rsidR="005E562F" w:rsidRPr="005E562F" w:rsidRDefault="005E562F" w:rsidP="005E562F">
      <w:pPr>
        <w:ind w:left="2268" w:hanging="2268"/>
        <w:rPr>
          <w:caps/>
          <w:sz w:val="26"/>
          <w:szCs w:val="26"/>
        </w:rPr>
      </w:pPr>
      <w:r w:rsidRPr="005E562F">
        <w:rPr>
          <w:caps/>
          <w:sz w:val="26"/>
          <w:szCs w:val="26"/>
        </w:rPr>
        <w:tab/>
      </w:r>
      <w:r w:rsidR="00E80072" w:rsidRPr="005E562F">
        <w:rPr>
          <w:sz w:val="26"/>
          <w:szCs w:val="26"/>
        </w:rPr>
        <w:t>We’ll</w:t>
      </w:r>
      <w:r w:rsidRPr="005E562F">
        <w:rPr>
          <w:sz w:val="26"/>
          <w:szCs w:val="26"/>
        </w:rPr>
        <w:t xml:space="preserve"> soon be together, we pray</w:t>
      </w:r>
    </w:p>
    <w:p w14:paraId="6C8BF5D2" w14:textId="77777777" w:rsidR="005E562F" w:rsidRPr="005E562F" w:rsidRDefault="005E562F" w:rsidP="005E562F">
      <w:pPr>
        <w:ind w:left="2268" w:hanging="2268"/>
        <w:rPr>
          <w:caps/>
          <w:sz w:val="26"/>
          <w:szCs w:val="26"/>
        </w:rPr>
      </w:pPr>
      <w:r w:rsidRPr="005E562F">
        <w:rPr>
          <w:caps/>
          <w:sz w:val="26"/>
          <w:szCs w:val="26"/>
        </w:rPr>
        <w:tab/>
      </w:r>
      <w:r w:rsidR="00E80072" w:rsidRPr="005E562F">
        <w:rPr>
          <w:sz w:val="26"/>
          <w:szCs w:val="26"/>
        </w:rPr>
        <w:t>And</w:t>
      </w:r>
      <w:r w:rsidRPr="005E562F">
        <w:rPr>
          <w:sz w:val="26"/>
          <w:szCs w:val="26"/>
        </w:rPr>
        <w:t xml:space="preserve"> forever we’ll stay</w:t>
      </w:r>
    </w:p>
    <w:p w14:paraId="5062790B" w14:textId="77777777" w:rsidR="005E562F" w:rsidRDefault="005E562F" w:rsidP="005E562F">
      <w:pPr>
        <w:ind w:left="2268" w:hanging="2268"/>
        <w:rPr>
          <w:sz w:val="26"/>
          <w:szCs w:val="26"/>
        </w:rPr>
      </w:pPr>
      <w:r w:rsidRPr="005E562F">
        <w:rPr>
          <w:caps/>
          <w:sz w:val="26"/>
          <w:szCs w:val="26"/>
        </w:rPr>
        <w:tab/>
      </w:r>
      <w:r w:rsidR="00E80072" w:rsidRPr="005E562F">
        <w:rPr>
          <w:sz w:val="26"/>
          <w:szCs w:val="26"/>
        </w:rPr>
        <w:t>Far</w:t>
      </w:r>
      <w:r w:rsidRPr="005E562F">
        <w:rPr>
          <w:sz w:val="26"/>
          <w:szCs w:val="26"/>
        </w:rPr>
        <w:t>, far away!</w:t>
      </w:r>
    </w:p>
    <w:p w14:paraId="6CCA694B" w14:textId="77777777" w:rsidR="00E80072" w:rsidRPr="005E562F" w:rsidRDefault="00E80072" w:rsidP="005E562F">
      <w:pPr>
        <w:ind w:left="2268" w:hanging="2268"/>
        <w:rPr>
          <w:sz w:val="26"/>
          <w:szCs w:val="26"/>
        </w:rPr>
      </w:pPr>
    </w:p>
    <w:p w14:paraId="2C365B55" w14:textId="77777777" w:rsidR="005E562F" w:rsidRPr="005E562F" w:rsidRDefault="005E562F" w:rsidP="005E562F">
      <w:pPr>
        <w:ind w:left="2268" w:hanging="2268"/>
        <w:rPr>
          <w:caps/>
          <w:sz w:val="26"/>
          <w:szCs w:val="26"/>
        </w:rPr>
      </w:pPr>
      <w:r w:rsidRPr="005E562F">
        <w:rPr>
          <w:rStyle w:val="CharName"/>
          <w:caps w:val="0"/>
          <w:sz w:val="26"/>
          <w:szCs w:val="26"/>
        </w:rPr>
        <w:t>Nebula:</w:t>
      </w:r>
      <w:r w:rsidRPr="005E562F">
        <w:rPr>
          <w:caps/>
          <w:sz w:val="26"/>
          <w:szCs w:val="26"/>
        </w:rPr>
        <w:tab/>
      </w:r>
      <w:r w:rsidR="00E80072">
        <w:rPr>
          <w:sz w:val="26"/>
          <w:szCs w:val="26"/>
        </w:rPr>
        <w:t>E</w:t>
      </w:r>
      <w:r w:rsidRPr="005E562F">
        <w:rPr>
          <w:sz w:val="26"/>
          <w:szCs w:val="26"/>
        </w:rPr>
        <w:t>ach beat of my heart</w:t>
      </w:r>
    </w:p>
    <w:p w14:paraId="3C5A93BC" w14:textId="77777777" w:rsidR="005E562F" w:rsidRPr="005E562F" w:rsidRDefault="005E562F" w:rsidP="005E562F">
      <w:pPr>
        <w:ind w:left="2268" w:hanging="2268"/>
        <w:rPr>
          <w:caps/>
          <w:sz w:val="26"/>
          <w:szCs w:val="26"/>
        </w:rPr>
      </w:pPr>
      <w:r w:rsidRPr="005E562F">
        <w:rPr>
          <w:caps/>
          <w:sz w:val="26"/>
          <w:szCs w:val="26"/>
        </w:rPr>
        <w:tab/>
      </w:r>
      <w:r w:rsidR="00E80072" w:rsidRPr="005E562F">
        <w:rPr>
          <w:sz w:val="26"/>
          <w:szCs w:val="26"/>
        </w:rPr>
        <w:t>That</w:t>
      </w:r>
      <w:r w:rsidRPr="005E562F">
        <w:rPr>
          <w:sz w:val="26"/>
          <w:szCs w:val="26"/>
        </w:rPr>
        <w:t xml:space="preserve"> we are apart</w:t>
      </w:r>
    </w:p>
    <w:p w14:paraId="79E2748D" w14:textId="77777777" w:rsidR="005E562F" w:rsidRPr="005E562F" w:rsidRDefault="005E562F" w:rsidP="005E562F">
      <w:pPr>
        <w:ind w:left="2268" w:hanging="2268"/>
        <w:rPr>
          <w:caps/>
          <w:sz w:val="26"/>
          <w:szCs w:val="26"/>
        </w:rPr>
      </w:pPr>
      <w:r w:rsidRPr="005E562F">
        <w:rPr>
          <w:caps/>
          <w:sz w:val="26"/>
          <w:szCs w:val="26"/>
        </w:rPr>
        <w:tab/>
      </w:r>
      <w:r w:rsidR="00E80072" w:rsidRPr="005E562F">
        <w:rPr>
          <w:sz w:val="26"/>
          <w:szCs w:val="26"/>
        </w:rPr>
        <w:t>It</w:t>
      </w:r>
      <w:r w:rsidRPr="005E562F">
        <w:rPr>
          <w:sz w:val="26"/>
          <w:szCs w:val="26"/>
        </w:rPr>
        <w:t xml:space="preserve"> feels like eternity</w:t>
      </w:r>
    </w:p>
    <w:p w14:paraId="7F9E3C94" w14:textId="77777777" w:rsidR="005E562F" w:rsidRPr="005E562F" w:rsidRDefault="005E562F" w:rsidP="005E562F">
      <w:pPr>
        <w:ind w:left="2268" w:hanging="2268"/>
        <w:rPr>
          <w:caps/>
          <w:sz w:val="26"/>
          <w:szCs w:val="26"/>
        </w:rPr>
      </w:pPr>
      <w:r w:rsidRPr="005E562F">
        <w:rPr>
          <w:caps/>
          <w:sz w:val="26"/>
          <w:szCs w:val="26"/>
        </w:rPr>
        <w:tab/>
      </w:r>
      <w:r w:rsidR="00E80072" w:rsidRPr="005E562F">
        <w:rPr>
          <w:sz w:val="26"/>
          <w:szCs w:val="26"/>
        </w:rPr>
        <w:t>When</w:t>
      </w:r>
      <w:r w:rsidRPr="005E562F">
        <w:rPr>
          <w:sz w:val="26"/>
          <w:szCs w:val="26"/>
        </w:rPr>
        <w:t xml:space="preserve"> </w:t>
      </w:r>
      <w:r w:rsidR="00E80072" w:rsidRPr="005E562F">
        <w:rPr>
          <w:sz w:val="26"/>
          <w:szCs w:val="26"/>
        </w:rPr>
        <w:t>I’m</w:t>
      </w:r>
      <w:r w:rsidRPr="005E562F">
        <w:rPr>
          <w:sz w:val="26"/>
          <w:szCs w:val="26"/>
        </w:rPr>
        <w:t xml:space="preserve"> a million miles from home…</w:t>
      </w:r>
    </w:p>
    <w:p w14:paraId="7487079A" w14:textId="77777777" w:rsidR="005E562F" w:rsidRPr="005E562F" w:rsidRDefault="005E562F" w:rsidP="005E562F">
      <w:pPr>
        <w:rPr>
          <w:caps/>
          <w:sz w:val="26"/>
          <w:szCs w:val="26"/>
        </w:rPr>
      </w:pPr>
    </w:p>
    <w:p w14:paraId="7B3B994D" w14:textId="77777777" w:rsidR="005E562F" w:rsidRPr="005E562F" w:rsidRDefault="005E562F" w:rsidP="005E562F">
      <w:pPr>
        <w:ind w:left="2268" w:hanging="2268"/>
        <w:rPr>
          <w:caps/>
          <w:sz w:val="26"/>
          <w:szCs w:val="26"/>
        </w:rPr>
      </w:pPr>
      <w:r w:rsidRPr="005E562F">
        <w:rPr>
          <w:rStyle w:val="CharName"/>
          <w:caps w:val="0"/>
          <w:sz w:val="26"/>
          <w:szCs w:val="26"/>
        </w:rPr>
        <w:t>All:</w:t>
      </w:r>
      <w:r w:rsidRPr="005E562F">
        <w:rPr>
          <w:caps/>
          <w:sz w:val="26"/>
          <w:szCs w:val="26"/>
        </w:rPr>
        <w:tab/>
      </w:r>
      <w:r w:rsidR="00E80072">
        <w:rPr>
          <w:sz w:val="26"/>
          <w:szCs w:val="26"/>
        </w:rPr>
        <w:t>I</w:t>
      </w:r>
      <w:r w:rsidRPr="005E562F">
        <w:rPr>
          <w:sz w:val="26"/>
          <w:szCs w:val="26"/>
        </w:rPr>
        <w:t>n a galaxy far, far away</w:t>
      </w:r>
    </w:p>
    <w:p w14:paraId="387510A4" w14:textId="77777777" w:rsidR="005E562F" w:rsidRPr="005E562F" w:rsidRDefault="005E562F" w:rsidP="005E562F">
      <w:pPr>
        <w:ind w:left="2268" w:hanging="2268"/>
        <w:rPr>
          <w:caps/>
          <w:sz w:val="26"/>
          <w:szCs w:val="26"/>
        </w:rPr>
      </w:pPr>
      <w:r w:rsidRPr="005E562F">
        <w:rPr>
          <w:caps/>
          <w:sz w:val="26"/>
          <w:szCs w:val="26"/>
        </w:rPr>
        <w:tab/>
      </w:r>
      <w:r w:rsidR="00E80072" w:rsidRPr="005E562F">
        <w:rPr>
          <w:sz w:val="26"/>
          <w:szCs w:val="26"/>
        </w:rPr>
        <w:t>We’re</w:t>
      </w:r>
      <w:r w:rsidRPr="005E562F">
        <w:rPr>
          <w:sz w:val="26"/>
          <w:szCs w:val="26"/>
        </w:rPr>
        <w:t xml:space="preserve"> gonna return there some day.</w:t>
      </w:r>
    </w:p>
    <w:p w14:paraId="7E0C2C2E" w14:textId="77777777" w:rsidR="005E562F" w:rsidRPr="005E562F" w:rsidRDefault="005E562F" w:rsidP="005E562F">
      <w:pPr>
        <w:ind w:left="2268" w:hanging="2268"/>
        <w:rPr>
          <w:caps/>
          <w:sz w:val="26"/>
          <w:szCs w:val="26"/>
        </w:rPr>
      </w:pPr>
      <w:r w:rsidRPr="005E562F">
        <w:rPr>
          <w:caps/>
          <w:sz w:val="26"/>
          <w:szCs w:val="26"/>
        </w:rPr>
        <w:tab/>
      </w:r>
      <w:r w:rsidR="00E80072">
        <w:rPr>
          <w:sz w:val="26"/>
          <w:szCs w:val="26"/>
        </w:rPr>
        <w:t>T</w:t>
      </w:r>
      <w:r w:rsidRPr="005E562F">
        <w:rPr>
          <w:sz w:val="26"/>
          <w:szCs w:val="26"/>
        </w:rPr>
        <w:t>o the world we remember,</w:t>
      </w:r>
    </w:p>
    <w:p w14:paraId="3407E14A" w14:textId="77777777" w:rsidR="005E562F" w:rsidRPr="005E562F" w:rsidRDefault="005E562F" w:rsidP="005E562F">
      <w:pPr>
        <w:ind w:left="2268" w:hanging="2268"/>
        <w:rPr>
          <w:caps/>
          <w:sz w:val="26"/>
          <w:szCs w:val="26"/>
        </w:rPr>
      </w:pPr>
      <w:r w:rsidRPr="005E562F">
        <w:rPr>
          <w:caps/>
          <w:sz w:val="26"/>
          <w:szCs w:val="26"/>
        </w:rPr>
        <w:tab/>
      </w:r>
      <w:r w:rsidRPr="005E562F">
        <w:rPr>
          <w:sz w:val="26"/>
          <w:szCs w:val="26"/>
        </w:rPr>
        <w:t>the world of yesterday.</w:t>
      </w:r>
    </w:p>
    <w:p w14:paraId="2D5AA209" w14:textId="77777777" w:rsidR="005E562F" w:rsidRPr="005E562F" w:rsidRDefault="005E562F" w:rsidP="005E562F">
      <w:pPr>
        <w:ind w:left="2268" w:hanging="2268"/>
        <w:rPr>
          <w:caps/>
          <w:sz w:val="26"/>
          <w:szCs w:val="26"/>
        </w:rPr>
      </w:pPr>
    </w:p>
    <w:p w14:paraId="0906F80F" w14:textId="77777777" w:rsidR="005E562F" w:rsidRPr="005E562F" w:rsidRDefault="005E562F" w:rsidP="005E562F">
      <w:pPr>
        <w:ind w:left="2268" w:hanging="2268"/>
        <w:rPr>
          <w:caps/>
          <w:sz w:val="26"/>
          <w:szCs w:val="26"/>
        </w:rPr>
      </w:pPr>
      <w:r w:rsidRPr="005E562F">
        <w:rPr>
          <w:caps/>
          <w:sz w:val="26"/>
          <w:szCs w:val="26"/>
        </w:rPr>
        <w:tab/>
      </w:r>
      <w:r w:rsidR="00E80072" w:rsidRPr="005E562F">
        <w:rPr>
          <w:sz w:val="26"/>
          <w:szCs w:val="26"/>
        </w:rPr>
        <w:t>In</w:t>
      </w:r>
      <w:r w:rsidRPr="005E562F">
        <w:rPr>
          <w:sz w:val="26"/>
          <w:szCs w:val="26"/>
        </w:rPr>
        <w:t xml:space="preserve"> a galaxy far, far away.</w:t>
      </w:r>
    </w:p>
    <w:p w14:paraId="6B67012F" w14:textId="77777777" w:rsidR="005E562F" w:rsidRPr="005E562F" w:rsidRDefault="005E562F" w:rsidP="005E562F">
      <w:pPr>
        <w:ind w:left="2268" w:hanging="2268"/>
        <w:rPr>
          <w:caps/>
          <w:sz w:val="26"/>
          <w:szCs w:val="26"/>
        </w:rPr>
      </w:pPr>
      <w:r w:rsidRPr="005E562F">
        <w:rPr>
          <w:caps/>
          <w:sz w:val="26"/>
          <w:szCs w:val="26"/>
        </w:rPr>
        <w:tab/>
      </w:r>
      <w:r w:rsidR="00E80072" w:rsidRPr="005E562F">
        <w:rPr>
          <w:sz w:val="26"/>
          <w:szCs w:val="26"/>
        </w:rPr>
        <w:t>We’ll</w:t>
      </w:r>
      <w:r w:rsidRPr="005E562F">
        <w:rPr>
          <w:sz w:val="26"/>
          <w:szCs w:val="26"/>
        </w:rPr>
        <w:t xml:space="preserve"> soon be together, we pray</w:t>
      </w:r>
    </w:p>
    <w:p w14:paraId="69A54894" w14:textId="77777777" w:rsidR="005E562F" w:rsidRPr="005E562F" w:rsidRDefault="005E562F" w:rsidP="005E562F">
      <w:pPr>
        <w:ind w:left="2268" w:hanging="2268"/>
        <w:rPr>
          <w:caps/>
          <w:sz w:val="26"/>
          <w:szCs w:val="26"/>
        </w:rPr>
      </w:pPr>
      <w:r w:rsidRPr="005E562F">
        <w:rPr>
          <w:caps/>
          <w:sz w:val="26"/>
          <w:szCs w:val="26"/>
        </w:rPr>
        <w:tab/>
      </w:r>
      <w:r w:rsidR="00E80072" w:rsidRPr="005E562F">
        <w:rPr>
          <w:sz w:val="26"/>
          <w:szCs w:val="26"/>
        </w:rPr>
        <w:t>And</w:t>
      </w:r>
      <w:r w:rsidRPr="005E562F">
        <w:rPr>
          <w:sz w:val="26"/>
          <w:szCs w:val="26"/>
        </w:rPr>
        <w:t xml:space="preserve"> forever we’ll stay</w:t>
      </w:r>
    </w:p>
    <w:p w14:paraId="04DE542C" w14:textId="77777777" w:rsidR="005E562F" w:rsidRPr="005E562F" w:rsidRDefault="005E562F" w:rsidP="005E562F">
      <w:pPr>
        <w:ind w:left="2268" w:hanging="2268"/>
        <w:rPr>
          <w:caps/>
          <w:sz w:val="26"/>
          <w:szCs w:val="26"/>
        </w:rPr>
      </w:pPr>
      <w:r w:rsidRPr="005E562F">
        <w:rPr>
          <w:caps/>
          <w:sz w:val="26"/>
          <w:szCs w:val="26"/>
        </w:rPr>
        <w:tab/>
      </w:r>
      <w:r w:rsidR="00E80072" w:rsidRPr="005E562F">
        <w:rPr>
          <w:sz w:val="26"/>
          <w:szCs w:val="26"/>
        </w:rPr>
        <w:t>Far</w:t>
      </w:r>
      <w:r w:rsidRPr="005E562F">
        <w:rPr>
          <w:sz w:val="26"/>
          <w:szCs w:val="26"/>
        </w:rPr>
        <w:t>, far away!</w:t>
      </w:r>
    </w:p>
    <w:p w14:paraId="604FDFDE" w14:textId="77777777" w:rsidR="005E562F" w:rsidRPr="005E562F" w:rsidRDefault="005E562F" w:rsidP="005E562F">
      <w:pPr>
        <w:ind w:left="2268" w:hanging="2268"/>
        <w:rPr>
          <w:caps/>
          <w:sz w:val="26"/>
          <w:szCs w:val="26"/>
        </w:rPr>
      </w:pPr>
    </w:p>
    <w:p w14:paraId="734C3737" w14:textId="77777777" w:rsidR="005E562F" w:rsidRPr="005E562F" w:rsidRDefault="005E562F" w:rsidP="005E562F">
      <w:pPr>
        <w:ind w:left="2268" w:hanging="2268"/>
        <w:rPr>
          <w:caps/>
          <w:sz w:val="26"/>
          <w:szCs w:val="26"/>
        </w:rPr>
      </w:pPr>
      <w:r w:rsidRPr="005E562F">
        <w:rPr>
          <w:caps/>
          <w:sz w:val="26"/>
          <w:szCs w:val="26"/>
        </w:rPr>
        <w:tab/>
      </w:r>
      <w:r w:rsidR="00E80072" w:rsidRPr="005E562F">
        <w:rPr>
          <w:sz w:val="26"/>
          <w:szCs w:val="26"/>
        </w:rPr>
        <w:t>And</w:t>
      </w:r>
      <w:r w:rsidRPr="005E562F">
        <w:rPr>
          <w:sz w:val="26"/>
          <w:szCs w:val="26"/>
        </w:rPr>
        <w:t xml:space="preserve"> forever we’ll stay</w:t>
      </w:r>
    </w:p>
    <w:p w14:paraId="4DEF2494" w14:textId="77777777" w:rsidR="005E562F" w:rsidRPr="005E562F" w:rsidRDefault="005E562F" w:rsidP="005E562F">
      <w:pPr>
        <w:ind w:left="2268" w:hanging="2268"/>
        <w:rPr>
          <w:sz w:val="26"/>
          <w:szCs w:val="26"/>
        </w:rPr>
      </w:pPr>
      <w:r w:rsidRPr="005E562F">
        <w:rPr>
          <w:caps/>
          <w:sz w:val="26"/>
          <w:szCs w:val="26"/>
        </w:rPr>
        <w:tab/>
      </w:r>
      <w:r w:rsidR="00E80072" w:rsidRPr="005E562F">
        <w:rPr>
          <w:sz w:val="26"/>
          <w:szCs w:val="26"/>
        </w:rPr>
        <w:t>Far</w:t>
      </w:r>
      <w:r w:rsidRPr="005E562F">
        <w:rPr>
          <w:sz w:val="26"/>
          <w:szCs w:val="26"/>
        </w:rPr>
        <w:t>, far away!</w:t>
      </w:r>
    </w:p>
    <w:p w14:paraId="6A5B154F" w14:textId="77777777" w:rsidR="00E80072" w:rsidRDefault="00E80072" w:rsidP="00525D6B">
      <w:pPr>
        <w:pStyle w:val="Heading7"/>
        <w:rPr>
          <w:color w:val="000000"/>
        </w:rPr>
      </w:pPr>
      <w:r>
        <w:br w:type="page"/>
      </w:r>
      <w:r w:rsidR="00525D6B">
        <w:rPr>
          <w:caps w:val="0"/>
        </w:rPr>
        <w:t>Track 44</w:t>
      </w:r>
      <w:r w:rsidR="00525D6B">
        <w:rPr>
          <w:caps w:val="0"/>
          <w:u w:val="none"/>
        </w:rPr>
        <w:t xml:space="preserve">: </w:t>
      </w:r>
      <w:r w:rsidR="00525D6B">
        <w:rPr>
          <w:caps w:val="0"/>
          <w:u w:val="none"/>
        </w:rPr>
        <w:tab/>
      </w:r>
      <w:r w:rsidR="00680799" w:rsidRPr="00680799">
        <w:rPr>
          <w:caps w:val="0"/>
        </w:rPr>
        <w:t xml:space="preserve">We Are </w:t>
      </w:r>
      <w:r w:rsidR="00525D6B" w:rsidRPr="00680799">
        <w:rPr>
          <w:caps w:val="0"/>
        </w:rPr>
        <w:t>The</w:t>
      </w:r>
      <w:r w:rsidR="00525D6B">
        <w:rPr>
          <w:caps w:val="0"/>
        </w:rPr>
        <w:t xml:space="preserve"> Diddly Squits</w:t>
      </w:r>
    </w:p>
    <w:p w14:paraId="434D65D8" w14:textId="77777777" w:rsidR="00E80072" w:rsidRDefault="00E80072" w:rsidP="00525D6B"/>
    <w:p w14:paraId="0B48E9C3" w14:textId="77777777" w:rsidR="00E80072" w:rsidRPr="00525D6B" w:rsidRDefault="00525D6B" w:rsidP="00525D6B">
      <w:pPr>
        <w:ind w:left="2268" w:hanging="2268"/>
        <w:rPr>
          <w:caps/>
          <w:sz w:val="26"/>
          <w:szCs w:val="26"/>
        </w:rPr>
      </w:pPr>
      <w:r w:rsidRPr="00525D6B">
        <w:rPr>
          <w:rStyle w:val="CharName"/>
          <w:caps w:val="0"/>
          <w:sz w:val="26"/>
          <w:szCs w:val="26"/>
        </w:rPr>
        <w:t>All:</w:t>
      </w:r>
      <w:r w:rsidR="00E80072" w:rsidRPr="00525D6B">
        <w:rPr>
          <w:caps/>
          <w:sz w:val="26"/>
          <w:szCs w:val="26"/>
        </w:rPr>
        <w:tab/>
      </w:r>
      <w:r>
        <w:rPr>
          <w:sz w:val="26"/>
          <w:szCs w:val="26"/>
        </w:rPr>
        <w:t>D</w:t>
      </w:r>
      <w:r w:rsidRPr="00525D6B">
        <w:rPr>
          <w:sz w:val="26"/>
          <w:szCs w:val="26"/>
        </w:rPr>
        <w:t>iddly, diddly, diddly, diddly… (etc)</w:t>
      </w:r>
    </w:p>
    <w:p w14:paraId="073C8C99" w14:textId="77777777" w:rsidR="00E80072" w:rsidRPr="00525D6B" w:rsidRDefault="00E80072" w:rsidP="00525D6B">
      <w:pPr>
        <w:ind w:left="2268" w:hanging="2268"/>
        <w:rPr>
          <w:caps/>
          <w:sz w:val="26"/>
          <w:szCs w:val="26"/>
        </w:rPr>
      </w:pPr>
    </w:p>
    <w:p w14:paraId="38EA8A3F" w14:textId="77777777" w:rsidR="00E80072" w:rsidRPr="00525D6B" w:rsidRDefault="00E80072" w:rsidP="00525D6B">
      <w:pPr>
        <w:ind w:left="2268" w:hanging="2268"/>
        <w:rPr>
          <w:caps/>
          <w:sz w:val="26"/>
          <w:szCs w:val="26"/>
        </w:rPr>
      </w:pPr>
      <w:r w:rsidRPr="00525D6B">
        <w:rPr>
          <w:caps/>
          <w:sz w:val="26"/>
          <w:szCs w:val="26"/>
        </w:rPr>
        <w:tab/>
      </w:r>
      <w:r w:rsidR="00525D6B" w:rsidRPr="00525D6B">
        <w:rPr>
          <w:sz w:val="26"/>
          <w:szCs w:val="26"/>
        </w:rPr>
        <w:t>We are the Diddly Squits,</w:t>
      </w:r>
    </w:p>
    <w:p w14:paraId="18C6635D" w14:textId="77777777" w:rsidR="00E80072" w:rsidRPr="00525D6B" w:rsidRDefault="00E80072" w:rsidP="00525D6B">
      <w:pPr>
        <w:ind w:left="2268" w:hanging="2268"/>
        <w:rPr>
          <w:caps/>
          <w:sz w:val="26"/>
          <w:szCs w:val="26"/>
        </w:rPr>
      </w:pPr>
      <w:r w:rsidRPr="00525D6B">
        <w:rPr>
          <w:caps/>
          <w:sz w:val="26"/>
          <w:szCs w:val="26"/>
        </w:rPr>
        <w:tab/>
      </w:r>
      <w:r w:rsidR="00525D6B" w:rsidRPr="00525D6B">
        <w:rPr>
          <w:sz w:val="26"/>
          <w:szCs w:val="26"/>
        </w:rPr>
        <w:t>Yes we’re the Diddly Squits,</w:t>
      </w:r>
    </w:p>
    <w:p w14:paraId="0DDE9D69" w14:textId="77777777" w:rsidR="00E80072" w:rsidRPr="00525D6B" w:rsidRDefault="00E80072" w:rsidP="00525D6B">
      <w:pPr>
        <w:ind w:left="2268" w:hanging="2268"/>
        <w:rPr>
          <w:caps/>
          <w:sz w:val="26"/>
          <w:szCs w:val="26"/>
        </w:rPr>
      </w:pPr>
      <w:r w:rsidRPr="00525D6B">
        <w:rPr>
          <w:caps/>
          <w:sz w:val="26"/>
          <w:szCs w:val="26"/>
        </w:rPr>
        <w:tab/>
      </w:r>
      <w:r w:rsidR="00525D6B" w:rsidRPr="00525D6B">
        <w:rPr>
          <w:sz w:val="26"/>
          <w:szCs w:val="26"/>
        </w:rPr>
        <w:t>Yes we’re the Diddly Squits</w:t>
      </w:r>
    </w:p>
    <w:p w14:paraId="30498895" w14:textId="77777777" w:rsidR="00E80072" w:rsidRPr="00525D6B" w:rsidRDefault="00E80072" w:rsidP="00525D6B">
      <w:pPr>
        <w:ind w:left="2268" w:hanging="2268"/>
        <w:rPr>
          <w:caps/>
          <w:sz w:val="26"/>
          <w:szCs w:val="26"/>
        </w:rPr>
      </w:pPr>
      <w:r w:rsidRPr="00525D6B">
        <w:rPr>
          <w:caps/>
          <w:sz w:val="26"/>
          <w:szCs w:val="26"/>
        </w:rPr>
        <w:tab/>
      </w:r>
      <w:r w:rsidR="00525D6B" w:rsidRPr="00525D6B">
        <w:rPr>
          <w:sz w:val="26"/>
          <w:szCs w:val="26"/>
        </w:rPr>
        <w:t>Of Oxy-Moron!</w:t>
      </w:r>
    </w:p>
    <w:p w14:paraId="100981E4" w14:textId="77777777" w:rsidR="00E80072" w:rsidRPr="00525D6B" w:rsidRDefault="00E80072" w:rsidP="00525D6B">
      <w:pPr>
        <w:ind w:left="2268" w:hanging="2268"/>
        <w:rPr>
          <w:caps/>
          <w:sz w:val="26"/>
          <w:szCs w:val="26"/>
        </w:rPr>
      </w:pPr>
    </w:p>
    <w:p w14:paraId="57C8BF6C" w14:textId="77777777" w:rsidR="00E80072" w:rsidRPr="00525D6B" w:rsidRDefault="00E80072" w:rsidP="00525D6B">
      <w:pPr>
        <w:ind w:left="2268" w:hanging="2268"/>
        <w:rPr>
          <w:caps/>
          <w:sz w:val="26"/>
          <w:szCs w:val="26"/>
        </w:rPr>
      </w:pPr>
      <w:r w:rsidRPr="00525D6B">
        <w:rPr>
          <w:caps/>
          <w:sz w:val="26"/>
          <w:szCs w:val="26"/>
        </w:rPr>
        <w:tab/>
      </w:r>
      <w:r w:rsidR="00525D6B" w:rsidRPr="00525D6B">
        <w:rPr>
          <w:sz w:val="26"/>
          <w:szCs w:val="26"/>
        </w:rPr>
        <w:t>Wonderfully awful and awfully nice,</w:t>
      </w:r>
    </w:p>
    <w:p w14:paraId="4B6489E5" w14:textId="77777777" w:rsidR="00E80072" w:rsidRPr="00525D6B" w:rsidRDefault="00E80072" w:rsidP="00525D6B">
      <w:pPr>
        <w:ind w:left="2268" w:hanging="2268"/>
        <w:rPr>
          <w:caps/>
          <w:sz w:val="26"/>
          <w:szCs w:val="26"/>
        </w:rPr>
      </w:pPr>
      <w:r w:rsidRPr="00525D6B">
        <w:rPr>
          <w:caps/>
          <w:sz w:val="26"/>
          <w:szCs w:val="26"/>
        </w:rPr>
        <w:tab/>
      </w:r>
      <w:r w:rsidR="00525D6B" w:rsidRPr="00525D6B">
        <w:rPr>
          <w:sz w:val="26"/>
          <w:szCs w:val="26"/>
        </w:rPr>
        <w:t>We like to waffle when being concise!</w:t>
      </w:r>
    </w:p>
    <w:p w14:paraId="6B0AF31A" w14:textId="77777777" w:rsidR="00E80072" w:rsidRPr="00525D6B" w:rsidRDefault="00E80072" w:rsidP="00525D6B">
      <w:pPr>
        <w:ind w:left="2268" w:hanging="2268"/>
        <w:rPr>
          <w:caps/>
          <w:sz w:val="26"/>
          <w:szCs w:val="26"/>
        </w:rPr>
      </w:pPr>
    </w:p>
    <w:p w14:paraId="1E1D0F47" w14:textId="77777777" w:rsidR="00E80072" w:rsidRPr="00525D6B" w:rsidRDefault="00E80072" w:rsidP="00525D6B">
      <w:pPr>
        <w:ind w:left="2268" w:hanging="2268"/>
        <w:rPr>
          <w:caps/>
          <w:sz w:val="26"/>
          <w:szCs w:val="26"/>
        </w:rPr>
      </w:pPr>
      <w:r w:rsidRPr="00525D6B">
        <w:rPr>
          <w:caps/>
          <w:sz w:val="26"/>
          <w:szCs w:val="26"/>
        </w:rPr>
        <w:tab/>
      </w:r>
      <w:r w:rsidR="00525D6B" w:rsidRPr="00525D6B">
        <w:rPr>
          <w:sz w:val="26"/>
          <w:szCs w:val="26"/>
        </w:rPr>
        <w:t>We are the Diddly Squits,</w:t>
      </w:r>
    </w:p>
    <w:p w14:paraId="5BDFE0BF" w14:textId="77777777" w:rsidR="00E80072" w:rsidRPr="00525D6B" w:rsidRDefault="00E80072" w:rsidP="00525D6B">
      <w:pPr>
        <w:ind w:left="2268" w:hanging="2268"/>
        <w:rPr>
          <w:caps/>
          <w:sz w:val="26"/>
          <w:szCs w:val="26"/>
        </w:rPr>
      </w:pPr>
      <w:r w:rsidRPr="00525D6B">
        <w:rPr>
          <w:caps/>
          <w:sz w:val="26"/>
          <w:szCs w:val="26"/>
        </w:rPr>
        <w:tab/>
      </w:r>
      <w:r w:rsidR="00525D6B" w:rsidRPr="00525D6B">
        <w:rPr>
          <w:sz w:val="26"/>
          <w:szCs w:val="26"/>
        </w:rPr>
        <w:t>Yes we’re the Diddly Squits,</w:t>
      </w:r>
    </w:p>
    <w:p w14:paraId="36BDE3F1" w14:textId="77777777" w:rsidR="00E80072" w:rsidRPr="00525D6B" w:rsidRDefault="00E80072" w:rsidP="00525D6B">
      <w:pPr>
        <w:ind w:left="2268" w:hanging="2268"/>
        <w:rPr>
          <w:caps/>
          <w:sz w:val="26"/>
          <w:szCs w:val="26"/>
        </w:rPr>
      </w:pPr>
      <w:r w:rsidRPr="00525D6B">
        <w:rPr>
          <w:caps/>
          <w:sz w:val="26"/>
          <w:szCs w:val="26"/>
        </w:rPr>
        <w:tab/>
      </w:r>
      <w:r w:rsidR="00525D6B" w:rsidRPr="00525D6B">
        <w:rPr>
          <w:sz w:val="26"/>
          <w:szCs w:val="26"/>
        </w:rPr>
        <w:t>Yes we’re the Diddly Squits</w:t>
      </w:r>
    </w:p>
    <w:p w14:paraId="2DDE6540" w14:textId="77777777" w:rsidR="00E80072" w:rsidRPr="00525D6B" w:rsidRDefault="00E80072" w:rsidP="00525D6B">
      <w:pPr>
        <w:ind w:left="2268" w:hanging="2268"/>
        <w:rPr>
          <w:caps/>
          <w:sz w:val="26"/>
          <w:szCs w:val="26"/>
        </w:rPr>
      </w:pPr>
      <w:r w:rsidRPr="00525D6B">
        <w:rPr>
          <w:caps/>
          <w:sz w:val="26"/>
          <w:szCs w:val="26"/>
        </w:rPr>
        <w:tab/>
      </w:r>
      <w:r w:rsidR="00525D6B" w:rsidRPr="00525D6B">
        <w:rPr>
          <w:sz w:val="26"/>
          <w:szCs w:val="26"/>
        </w:rPr>
        <w:t>Of Oxy-Moron!</w:t>
      </w:r>
    </w:p>
    <w:p w14:paraId="47DF13C7" w14:textId="77777777" w:rsidR="00E80072" w:rsidRPr="00525D6B" w:rsidRDefault="00E80072" w:rsidP="00525D6B">
      <w:pPr>
        <w:ind w:left="2268" w:hanging="2268"/>
        <w:rPr>
          <w:caps/>
          <w:sz w:val="26"/>
          <w:szCs w:val="26"/>
        </w:rPr>
      </w:pPr>
    </w:p>
    <w:p w14:paraId="540696BA" w14:textId="77777777" w:rsidR="00E80072" w:rsidRPr="00525D6B" w:rsidRDefault="00E80072" w:rsidP="00525D6B">
      <w:pPr>
        <w:ind w:left="2268" w:hanging="2268"/>
        <w:rPr>
          <w:caps/>
          <w:sz w:val="26"/>
          <w:szCs w:val="26"/>
        </w:rPr>
      </w:pPr>
      <w:r w:rsidRPr="00525D6B">
        <w:rPr>
          <w:caps/>
          <w:sz w:val="26"/>
          <w:szCs w:val="26"/>
        </w:rPr>
        <w:tab/>
      </w:r>
      <w:r w:rsidR="00743395" w:rsidRPr="00525D6B">
        <w:rPr>
          <w:sz w:val="26"/>
          <w:szCs w:val="26"/>
        </w:rPr>
        <w:t>Spaced</w:t>
      </w:r>
      <w:r w:rsidR="00525D6B" w:rsidRPr="00525D6B">
        <w:rPr>
          <w:sz w:val="26"/>
          <w:szCs w:val="26"/>
        </w:rPr>
        <w:t xml:space="preserve"> out invaders, a title that fits!</w:t>
      </w:r>
    </w:p>
    <w:p w14:paraId="1BD14AD1" w14:textId="77777777" w:rsidR="00E80072" w:rsidRPr="00525D6B" w:rsidRDefault="00E80072" w:rsidP="00525D6B">
      <w:pPr>
        <w:ind w:left="2268" w:hanging="2268"/>
        <w:rPr>
          <w:caps/>
          <w:sz w:val="26"/>
          <w:szCs w:val="26"/>
        </w:rPr>
      </w:pPr>
      <w:r w:rsidRPr="00525D6B">
        <w:rPr>
          <w:caps/>
          <w:sz w:val="26"/>
          <w:szCs w:val="26"/>
        </w:rPr>
        <w:tab/>
      </w:r>
      <w:r w:rsidR="00743395" w:rsidRPr="00525D6B">
        <w:rPr>
          <w:sz w:val="26"/>
          <w:szCs w:val="26"/>
        </w:rPr>
        <w:t>We</w:t>
      </w:r>
      <w:r w:rsidR="00525D6B" w:rsidRPr="00525D6B">
        <w:rPr>
          <w:sz w:val="26"/>
          <w:szCs w:val="26"/>
        </w:rPr>
        <w:t xml:space="preserve"> are the </w:t>
      </w:r>
      <w:r w:rsidR="00743395" w:rsidRPr="00525D6B">
        <w:rPr>
          <w:sz w:val="26"/>
          <w:szCs w:val="26"/>
        </w:rPr>
        <w:t>Diddly Squits!</w:t>
      </w:r>
    </w:p>
    <w:p w14:paraId="47300752" w14:textId="77777777" w:rsidR="00E80072" w:rsidRPr="00525D6B" w:rsidRDefault="00E80072" w:rsidP="00525D6B">
      <w:pPr>
        <w:ind w:left="2268" w:hanging="2268"/>
        <w:rPr>
          <w:sz w:val="26"/>
          <w:szCs w:val="26"/>
        </w:rPr>
      </w:pPr>
    </w:p>
    <w:p w14:paraId="1895B500" w14:textId="77777777" w:rsidR="00E80072" w:rsidRPr="00525D6B" w:rsidRDefault="00E80072" w:rsidP="00525D6B">
      <w:pPr>
        <w:ind w:left="2268" w:hanging="2268"/>
        <w:rPr>
          <w:caps/>
          <w:sz w:val="26"/>
          <w:szCs w:val="26"/>
        </w:rPr>
      </w:pPr>
      <w:r w:rsidRPr="00525D6B">
        <w:rPr>
          <w:caps/>
          <w:sz w:val="26"/>
          <w:szCs w:val="26"/>
        </w:rPr>
        <w:tab/>
      </w:r>
      <w:r w:rsidR="00743395" w:rsidRPr="00525D6B">
        <w:rPr>
          <w:sz w:val="26"/>
          <w:szCs w:val="26"/>
        </w:rPr>
        <w:t>Diddly</w:t>
      </w:r>
      <w:r w:rsidR="00525D6B" w:rsidRPr="00525D6B">
        <w:rPr>
          <w:sz w:val="26"/>
          <w:szCs w:val="26"/>
        </w:rPr>
        <w:t>, diddly, diddly, diddly… (etc)</w:t>
      </w:r>
    </w:p>
    <w:p w14:paraId="424D7D2B" w14:textId="77777777" w:rsidR="00E80072" w:rsidRPr="00525D6B" w:rsidRDefault="00525D6B" w:rsidP="00525D6B">
      <w:pPr>
        <w:ind w:left="2268"/>
        <w:rPr>
          <w:caps/>
          <w:sz w:val="26"/>
          <w:szCs w:val="26"/>
        </w:rPr>
      </w:pPr>
      <w:r w:rsidRPr="00525D6B">
        <w:rPr>
          <w:sz w:val="26"/>
          <w:szCs w:val="26"/>
        </w:rPr>
        <w:t xml:space="preserve">We are the </w:t>
      </w:r>
      <w:r w:rsidR="00743395" w:rsidRPr="00525D6B">
        <w:rPr>
          <w:sz w:val="26"/>
          <w:szCs w:val="26"/>
        </w:rPr>
        <w:t>Diddly Squits</w:t>
      </w:r>
    </w:p>
    <w:p w14:paraId="31C7AEFE" w14:textId="77777777" w:rsidR="00E80072" w:rsidRPr="00525D6B" w:rsidRDefault="00E80072" w:rsidP="00525D6B">
      <w:pPr>
        <w:ind w:left="2268" w:hanging="2268"/>
        <w:rPr>
          <w:caps/>
          <w:sz w:val="26"/>
          <w:szCs w:val="26"/>
        </w:rPr>
      </w:pPr>
      <w:r w:rsidRPr="00525D6B">
        <w:rPr>
          <w:caps/>
          <w:sz w:val="26"/>
          <w:szCs w:val="26"/>
        </w:rPr>
        <w:tab/>
      </w:r>
      <w:r w:rsidR="00743395" w:rsidRPr="00525D6B">
        <w:rPr>
          <w:sz w:val="26"/>
          <w:szCs w:val="26"/>
        </w:rPr>
        <w:t>Yes</w:t>
      </w:r>
      <w:r w:rsidR="00525D6B" w:rsidRPr="00525D6B">
        <w:rPr>
          <w:sz w:val="26"/>
          <w:szCs w:val="26"/>
        </w:rPr>
        <w:t xml:space="preserve"> we’re the </w:t>
      </w:r>
      <w:r w:rsidR="00743395" w:rsidRPr="00525D6B">
        <w:rPr>
          <w:sz w:val="26"/>
          <w:szCs w:val="26"/>
        </w:rPr>
        <w:t>Diddly Squits</w:t>
      </w:r>
    </w:p>
    <w:p w14:paraId="54910DFB" w14:textId="77777777" w:rsidR="00E80072" w:rsidRPr="00525D6B" w:rsidRDefault="00E80072" w:rsidP="00525D6B">
      <w:pPr>
        <w:ind w:left="2268" w:hanging="2268"/>
        <w:rPr>
          <w:caps/>
          <w:sz w:val="26"/>
          <w:szCs w:val="26"/>
        </w:rPr>
      </w:pPr>
      <w:r w:rsidRPr="00525D6B">
        <w:rPr>
          <w:caps/>
          <w:sz w:val="26"/>
          <w:szCs w:val="26"/>
        </w:rPr>
        <w:tab/>
      </w:r>
      <w:r w:rsidR="00743395" w:rsidRPr="00525D6B">
        <w:rPr>
          <w:sz w:val="26"/>
          <w:szCs w:val="26"/>
        </w:rPr>
        <w:t>Yes</w:t>
      </w:r>
      <w:r w:rsidR="00525D6B" w:rsidRPr="00525D6B">
        <w:rPr>
          <w:sz w:val="26"/>
          <w:szCs w:val="26"/>
        </w:rPr>
        <w:t xml:space="preserve"> we’re the </w:t>
      </w:r>
      <w:r w:rsidR="00743395" w:rsidRPr="00525D6B">
        <w:rPr>
          <w:sz w:val="26"/>
          <w:szCs w:val="26"/>
        </w:rPr>
        <w:t>Diddly Squits</w:t>
      </w:r>
    </w:p>
    <w:p w14:paraId="5BD22981" w14:textId="77777777" w:rsidR="00E80072" w:rsidRPr="00525D6B" w:rsidRDefault="00E80072" w:rsidP="00525D6B">
      <w:pPr>
        <w:ind w:left="2268" w:hanging="2268"/>
        <w:rPr>
          <w:caps/>
          <w:sz w:val="26"/>
          <w:szCs w:val="26"/>
        </w:rPr>
      </w:pPr>
      <w:r w:rsidRPr="00525D6B">
        <w:rPr>
          <w:caps/>
          <w:sz w:val="26"/>
          <w:szCs w:val="26"/>
        </w:rPr>
        <w:tab/>
      </w:r>
      <w:r w:rsidR="00743395" w:rsidRPr="00525D6B">
        <w:rPr>
          <w:sz w:val="26"/>
          <w:szCs w:val="26"/>
        </w:rPr>
        <w:t>Of Oxy-Moron!</w:t>
      </w:r>
    </w:p>
    <w:p w14:paraId="288F131B" w14:textId="77777777" w:rsidR="00E80072" w:rsidRPr="00525D6B" w:rsidRDefault="00E80072" w:rsidP="00525D6B">
      <w:pPr>
        <w:ind w:left="2268" w:hanging="2268"/>
        <w:rPr>
          <w:caps/>
          <w:sz w:val="26"/>
          <w:szCs w:val="26"/>
        </w:rPr>
      </w:pPr>
    </w:p>
    <w:p w14:paraId="13DCB31A" w14:textId="77777777" w:rsidR="00E80072" w:rsidRPr="00525D6B" w:rsidRDefault="00E80072" w:rsidP="00525D6B">
      <w:pPr>
        <w:ind w:left="2268" w:hanging="2268"/>
        <w:rPr>
          <w:caps/>
          <w:sz w:val="26"/>
          <w:szCs w:val="26"/>
        </w:rPr>
      </w:pPr>
      <w:r w:rsidRPr="00525D6B">
        <w:rPr>
          <w:caps/>
          <w:sz w:val="26"/>
          <w:szCs w:val="26"/>
        </w:rPr>
        <w:tab/>
      </w:r>
      <w:r w:rsidR="00743395" w:rsidRPr="00525D6B">
        <w:rPr>
          <w:sz w:val="26"/>
          <w:szCs w:val="26"/>
        </w:rPr>
        <w:t>Dressed</w:t>
      </w:r>
      <w:r w:rsidR="00525D6B" w:rsidRPr="00525D6B">
        <w:rPr>
          <w:sz w:val="26"/>
          <w:szCs w:val="26"/>
        </w:rPr>
        <w:t xml:space="preserve"> in our splendour, we proudly parade,</w:t>
      </w:r>
    </w:p>
    <w:p w14:paraId="14CF9A14" w14:textId="77777777" w:rsidR="00E80072" w:rsidRPr="00525D6B" w:rsidRDefault="00E80072" w:rsidP="00525D6B">
      <w:pPr>
        <w:ind w:left="2268" w:hanging="2268"/>
        <w:rPr>
          <w:caps/>
          <w:sz w:val="26"/>
          <w:szCs w:val="26"/>
        </w:rPr>
      </w:pPr>
      <w:r w:rsidRPr="00525D6B">
        <w:rPr>
          <w:caps/>
          <w:sz w:val="26"/>
          <w:szCs w:val="26"/>
        </w:rPr>
        <w:tab/>
      </w:r>
      <w:r w:rsidR="00743395" w:rsidRPr="00525D6B">
        <w:rPr>
          <w:sz w:val="26"/>
          <w:szCs w:val="26"/>
        </w:rPr>
        <w:t>Time</w:t>
      </w:r>
      <w:r w:rsidR="00525D6B" w:rsidRPr="00525D6B">
        <w:rPr>
          <w:sz w:val="26"/>
          <w:szCs w:val="26"/>
        </w:rPr>
        <w:t xml:space="preserve"> to surrender, we’re here to invade!</w:t>
      </w:r>
    </w:p>
    <w:p w14:paraId="7B56BC7E" w14:textId="77777777" w:rsidR="00E80072" w:rsidRPr="00525D6B" w:rsidRDefault="00E80072" w:rsidP="00525D6B">
      <w:pPr>
        <w:ind w:left="2268" w:hanging="2268"/>
        <w:rPr>
          <w:caps/>
          <w:sz w:val="26"/>
          <w:szCs w:val="26"/>
        </w:rPr>
      </w:pPr>
    </w:p>
    <w:p w14:paraId="498A15B3" w14:textId="77777777" w:rsidR="00E80072" w:rsidRPr="00525D6B" w:rsidRDefault="00E80072" w:rsidP="00525D6B">
      <w:pPr>
        <w:ind w:left="2268" w:hanging="2268"/>
        <w:rPr>
          <w:caps/>
          <w:sz w:val="26"/>
          <w:szCs w:val="26"/>
        </w:rPr>
      </w:pPr>
      <w:r w:rsidRPr="00525D6B">
        <w:rPr>
          <w:caps/>
          <w:sz w:val="26"/>
          <w:szCs w:val="26"/>
        </w:rPr>
        <w:tab/>
      </w:r>
      <w:r w:rsidR="00743395" w:rsidRPr="00525D6B">
        <w:rPr>
          <w:sz w:val="26"/>
          <w:szCs w:val="26"/>
        </w:rPr>
        <w:t>We</w:t>
      </w:r>
      <w:r w:rsidR="00525D6B" w:rsidRPr="00525D6B">
        <w:rPr>
          <w:sz w:val="26"/>
          <w:szCs w:val="26"/>
        </w:rPr>
        <w:t xml:space="preserve"> are the </w:t>
      </w:r>
      <w:r w:rsidR="00743395" w:rsidRPr="00525D6B">
        <w:rPr>
          <w:sz w:val="26"/>
          <w:szCs w:val="26"/>
        </w:rPr>
        <w:t>Diddly Squits</w:t>
      </w:r>
    </w:p>
    <w:p w14:paraId="516F4B78" w14:textId="77777777" w:rsidR="00E80072" w:rsidRPr="00525D6B" w:rsidRDefault="00E80072" w:rsidP="00525D6B">
      <w:pPr>
        <w:ind w:left="2268" w:hanging="2268"/>
        <w:rPr>
          <w:caps/>
          <w:sz w:val="26"/>
          <w:szCs w:val="26"/>
        </w:rPr>
      </w:pPr>
      <w:r w:rsidRPr="00525D6B">
        <w:rPr>
          <w:caps/>
          <w:sz w:val="26"/>
          <w:szCs w:val="26"/>
        </w:rPr>
        <w:tab/>
      </w:r>
      <w:r w:rsidR="00743395" w:rsidRPr="00525D6B">
        <w:rPr>
          <w:sz w:val="26"/>
          <w:szCs w:val="26"/>
        </w:rPr>
        <w:t>Yes</w:t>
      </w:r>
      <w:r w:rsidR="00525D6B" w:rsidRPr="00525D6B">
        <w:rPr>
          <w:sz w:val="26"/>
          <w:szCs w:val="26"/>
        </w:rPr>
        <w:t xml:space="preserve"> we’re the </w:t>
      </w:r>
      <w:r w:rsidR="00743395" w:rsidRPr="00525D6B">
        <w:rPr>
          <w:sz w:val="26"/>
          <w:szCs w:val="26"/>
        </w:rPr>
        <w:t>Diddly Squits</w:t>
      </w:r>
    </w:p>
    <w:p w14:paraId="35AF1376" w14:textId="77777777" w:rsidR="00E80072" w:rsidRPr="00525D6B" w:rsidRDefault="00E80072" w:rsidP="00525D6B">
      <w:pPr>
        <w:ind w:left="2268" w:hanging="2268"/>
        <w:rPr>
          <w:caps/>
          <w:sz w:val="26"/>
          <w:szCs w:val="26"/>
        </w:rPr>
      </w:pPr>
      <w:r w:rsidRPr="00525D6B">
        <w:rPr>
          <w:caps/>
          <w:sz w:val="26"/>
          <w:szCs w:val="26"/>
        </w:rPr>
        <w:tab/>
      </w:r>
      <w:r w:rsidR="00743395" w:rsidRPr="00525D6B">
        <w:rPr>
          <w:sz w:val="26"/>
          <w:szCs w:val="26"/>
        </w:rPr>
        <w:t>Yes</w:t>
      </w:r>
      <w:r w:rsidR="00525D6B" w:rsidRPr="00525D6B">
        <w:rPr>
          <w:sz w:val="26"/>
          <w:szCs w:val="26"/>
        </w:rPr>
        <w:t xml:space="preserve"> we’re the </w:t>
      </w:r>
      <w:r w:rsidR="00743395" w:rsidRPr="00525D6B">
        <w:rPr>
          <w:sz w:val="26"/>
          <w:szCs w:val="26"/>
        </w:rPr>
        <w:t>Diddly Squits</w:t>
      </w:r>
    </w:p>
    <w:p w14:paraId="188A59AE" w14:textId="77777777" w:rsidR="00E80072" w:rsidRPr="00525D6B" w:rsidRDefault="00E80072" w:rsidP="00525D6B">
      <w:pPr>
        <w:ind w:left="2268" w:hanging="2268"/>
        <w:rPr>
          <w:caps/>
          <w:sz w:val="26"/>
          <w:szCs w:val="26"/>
        </w:rPr>
      </w:pPr>
      <w:r w:rsidRPr="00525D6B">
        <w:rPr>
          <w:caps/>
          <w:sz w:val="26"/>
          <w:szCs w:val="26"/>
        </w:rPr>
        <w:tab/>
      </w:r>
      <w:r w:rsidR="00743395" w:rsidRPr="00525D6B">
        <w:rPr>
          <w:sz w:val="26"/>
          <w:szCs w:val="26"/>
        </w:rPr>
        <w:t>Of Oxy-Moron!</w:t>
      </w:r>
    </w:p>
    <w:p w14:paraId="0E9F2A73" w14:textId="77777777" w:rsidR="00E80072" w:rsidRPr="00525D6B" w:rsidRDefault="00E80072" w:rsidP="00525D6B">
      <w:pPr>
        <w:ind w:left="2268" w:hanging="2268"/>
        <w:rPr>
          <w:caps/>
          <w:sz w:val="26"/>
          <w:szCs w:val="26"/>
        </w:rPr>
      </w:pPr>
    </w:p>
    <w:p w14:paraId="0B2C4723" w14:textId="77777777" w:rsidR="00E80072" w:rsidRPr="00525D6B" w:rsidRDefault="00E80072" w:rsidP="00525D6B">
      <w:pPr>
        <w:ind w:left="2268" w:hanging="2268"/>
        <w:rPr>
          <w:caps/>
          <w:sz w:val="26"/>
          <w:szCs w:val="26"/>
        </w:rPr>
      </w:pPr>
      <w:r w:rsidRPr="00525D6B">
        <w:rPr>
          <w:caps/>
          <w:sz w:val="26"/>
          <w:szCs w:val="26"/>
        </w:rPr>
        <w:tab/>
      </w:r>
      <w:r w:rsidR="00743395" w:rsidRPr="00525D6B">
        <w:rPr>
          <w:sz w:val="26"/>
          <w:szCs w:val="26"/>
        </w:rPr>
        <w:t>Lean</w:t>
      </w:r>
      <w:r w:rsidR="00525D6B" w:rsidRPr="00525D6B">
        <w:rPr>
          <w:sz w:val="26"/>
          <w:szCs w:val="26"/>
        </w:rPr>
        <w:t xml:space="preserve"> on your leader until he submits!</w:t>
      </w:r>
    </w:p>
    <w:p w14:paraId="3CB1B686" w14:textId="77777777" w:rsidR="00E80072" w:rsidRPr="00525D6B" w:rsidRDefault="00E80072" w:rsidP="00525D6B">
      <w:pPr>
        <w:ind w:left="2268" w:hanging="2268"/>
        <w:rPr>
          <w:caps/>
          <w:sz w:val="26"/>
          <w:szCs w:val="26"/>
        </w:rPr>
      </w:pPr>
      <w:r w:rsidRPr="00525D6B">
        <w:rPr>
          <w:caps/>
          <w:sz w:val="26"/>
          <w:szCs w:val="26"/>
        </w:rPr>
        <w:tab/>
      </w:r>
      <w:r w:rsidR="00743395" w:rsidRPr="00525D6B">
        <w:rPr>
          <w:sz w:val="26"/>
          <w:szCs w:val="26"/>
        </w:rPr>
        <w:t>We</w:t>
      </w:r>
      <w:r w:rsidR="00525D6B" w:rsidRPr="00525D6B">
        <w:rPr>
          <w:sz w:val="26"/>
          <w:szCs w:val="26"/>
        </w:rPr>
        <w:t xml:space="preserve"> are the </w:t>
      </w:r>
      <w:r w:rsidR="00743395" w:rsidRPr="00525D6B">
        <w:rPr>
          <w:sz w:val="26"/>
          <w:szCs w:val="26"/>
        </w:rPr>
        <w:t>Diddly Squits!</w:t>
      </w:r>
    </w:p>
    <w:p w14:paraId="08B3FDFC" w14:textId="77777777" w:rsidR="00E80072" w:rsidRPr="00525D6B" w:rsidRDefault="00E80072" w:rsidP="00525D6B">
      <w:pPr>
        <w:ind w:left="2268" w:hanging="2268"/>
        <w:rPr>
          <w:sz w:val="26"/>
          <w:szCs w:val="26"/>
        </w:rPr>
      </w:pPr>
    </w:p>
    <w:p w14:paraId="7C237513" w14:textId="77777777" w:rsidR="00E80072" w:rsidRPr="00525D6B" w:rsidRDefault="00743395" w:rsidP="00525D6B">
      <w:pPr>
        <w:ind w:left="2268" w:hanging="2268"/>
        <w:rPr>
          <w:b/>
          <w:sz w:val="26"/>
          <w:szCs w:val="26"/>
        </w:rPr>
      </w:pPr>
      <w:r>
        <w:rPr>
          <w:rStyle w:val="CharName"/>
          <w:caps w:val="0"/>
          <w:sz w:val="26"/>
          <w:szCs w:val="26"/>
        </w:rPr>
        <w:t>VO</w:t>
      </w:r>
      <w:r w:rsidR="00525D6B" w:rsidRPr="00525D6B">
        <w:rPr>
          <w:rStyle w:val="CharName"/>
          <w:caps w:val="0"/>
          <w:sz w:val="26"/>
          <w:szCs w:val="26"/>
        </w:rPr>
        <w:t>:</w:t>
      </w:r>
      <w:r w:rsidR="00E80072" w:rsidRPr="00525D6B">
        <w:rPr>
          <w:sz w:val="26"/>
          <w:szCs w:val="26"/>
        </w:rPr>
        <w:tab/>
      </w:r>
      <w:r>
        <w:rPr>
          <w:b/>
          <w:sz w:val="26"/>
          <w:szCs w:val="26"/>
        </w:rPr>
        <w:t>S</w:t>
      </w:r>
      <w:r w:rsidR="00525D6B" w:rsidRPr="00525D6B">
        <w:rPr>
          <w:b/>
          <w:sz w:val="26"/>
          <w:szCs w:val="26"/>
        </w:rPr>
        <w:t>pace invaders ready!</w:t>
      </w:r>
    </w:p>
    <w:p w14:paraId="774F5382" w14:textId="77777777" w:rsidR="00E80072" w:rsidRPr="00525D6B" w:rsidRDefault="00E80072" w:rsidP="00525D6B">
      <w:pPr>
        <w:rPr>
          <w:b/>
          <w:i/>
          <w:iCs/>
          <w:sz w:val="26"/>
          <w:szCs w:val="26"/>
        </w:rPr>
      </w:pPr>
    </w:p>
    <w:p w14:paraId="39439AF0" w14:textId="77777777" w:rsidR="00E80072" w:rsidRPr="00525D6B" w:rsidRDefault="00525D6B" w:rsidP="00525D6B">
      <w:pPr>
        <w:ind w:left="2268" w:hanging="2268"/>
        <w:rPr>
          <w:b/>
          <w:sz w:val="26"/>
          <w:szCs w:val="26"/>
        </w:rPr>
      </w:pPr>
      <w:r w:rsidRPr="00525D6B">
        <w:rPr>
          <w:rStyle w:val="CharName"/>
          <w:caps w:val="0"/>
          <w:sz w:val="26"/>
          <w:szCs w:val="26"/>
        </w:rPr>
        <w:t>Group 1:</w:t>
      </w:r>
      <w:r w:rsidR="00E80072" w:rsidRPr="00525D6B">
        <w:rPr>
          <w:b/>
          <w:sz w:val="26"/>
          <w:szCs w:val="26"/>
        </w:rPr>
        <w:tab/>
      </w:r>
      <w:r w:rsidR="00743395">
        <w:rPr>
          <w:b/>
          <w:sz w:val="26"/>
          <w:szCs w:val="26"/>
        </w:rPr>
        <w:t>B</w:t>
      </w:r>
      <w:r w:rsidRPr="00525D6B">
        <w:rPr>
          <w:b/>
          <w:sz w:val="26"/>
          <w:szCs w:val="26"/>
        </w:rPr>
        <w:t>onk the baddy, bonk the baddy,</w:t>
      </w:r>
    </w:p>
    <w:p w14:paraId="719BB4A3" w14:textId="7BD1066F" w:rsidR="00E80072" w:rsidRPr="00525D6B" w:rsidRDefault="00E80072" w:rsidP="00525D6B">
      <w:pPr>
        <w:ind w:left="2268" w:hanging="2268"/>
        <w:rPr>
          <w:b/>
          <w:sz w:val="26"/>
          <w:szCs w:val="26"/>
        </w:rPr>
      </w:pPr>
      <w:r w:rsidRPr="00525D6B">
        <w:rPr>
          <w:b/>
          <w:sz w:val="26"/>
          <w:szCs w:val="26"/>
        </w:rPr>
        <w:tab/>
      </w:r>
      <w:r w:rsidR="00743395" w:rsidRPr="00525D6B">
        <w:rPr>
          <w:b/>
          <w:sz w:val="26"/>
          <w:szCs w:val="26"/>
        </w:rPr>
        <w:t>With</w:t>
      </w:r>
      <w:r w:rsidR="00525D6B" w:rsidRPr="00525D6B">
        <w:rPr>
          <w:b/>
          <w:sz w:val="26"/>
          <w:szCs w:val="26"/>
        </w:rPr>
        <w:t xml:space="preserve"> my </w:t>
      </w:r>
      <w:r w:rsidR="005C6B98">
        <w:rPr>
          <w:b/>
          <w:sz w:val="26"/>
          <w:szCs w:val="26"/>
        </w:rPr>
        <w:t>diddly joystick</w:t>
      </w:r>
      <w:r w:rsidR="00525D6B" w:rsidRPr="00525D6B">
        <w:rPr>
          <w:b/>
          <w:sz w:val="26"/>
          <w:szCs w:val="26"/>
        </w:rPr>
        <w:t>!</w:t>
      </w:r>
    </w:p>
    <w:p w14:paraId="7D6DCE0B" w14:textId="77777777" w:rsidR="00E80072" w:rsidRPr="00525D6B" w:rsidRDefault="00E80072" w:rsidP="00525D6B">
      <w:pPr>
        <w:ind w:left="2268" w:hanging="2268"/>
        <w:rPr>
          <w:b/>
          <w:sz w:val="26"/>
          <w:szCs w:val="26"/>
        </w:rPr>
      </w:pPr>
    </w:p>
    <w:p w14:paraId="78866D82" w14:textId="77777777" w:rsidR="00E80072" w:rsidRPr="00525D6B" w:rsidRDefault="00525D6B" w:rsidP="00525D6B">
      <w:pPr>
        <w:ind w:left="2268" w:hanging="2268"/>
        <w:rPr>
          <w:b/>
          <w:sz w:val="26"/>
          <w:szCs w:val="26"/>
        </w:rPr>
      </w:pPr>
      <w:r w:rsidRPr="00525D6B">
        <w:rPr>
          <w:rStyle w:val="CharName"/>
          <w:caps w:val="0"/>
          <w:sz w:val="26"/>
          <w:szCs w:val="26"/>
        </w:rPr>
        <w:t>Group 2:</w:t>
      </w:r>
      <w:r w:rsidR="00E80072" w:rsidRPr="00525D6B">
        <w:rPr>
          <w:b/>
          <w:sz w:val="26"/>
          <w:szCs w:val="26"/>
        </w:rPr>
        <w:tab/>
      </w:r>
      <w:r w:rsidR="00743395">
        <w:rPr>
          <w:b/>
          <w:sz w:val="26"/>
          <w:szCs w:val="26"/>
        </w:rPr>
        <w:t>F</w:t>
      </w:r>
      <w:r w:rsidRPr="00525D6B">
        <w:rPr>
          <w:b/>
          <w:sz w:val="26"/>
          <w:szCs w:val="26"/>
        </w:rPr>
        <w:t>ire rockets, fire rockets,</w:t>
      </w:r>
    </w:p>
    <w:p w14:paraId="58241B9F" w14:textId="77777777" w:rsidR="00E80072" w:rsidRPr="00525D6B" w:rsidRDefault="00E80072" w:rsidP="00525D6B">
      <w:pPr>
        <w:ind w:left="2268" w:hanging="2268"/>
        <w:rPr>
          <w:b/>
          <w:sz w:val="26"/>
          <w:szCs w:val="26"/>
        </w:rPr>
      </w:pPr>
      <w:r w:rsidRPr="00525D6B">
        <w:rPr>
          <w:b/>
          <w:sz w:val="26"/>
          <w:szCs w:val="26"/>
        </w:rPr>
        <w:tab/>
      </w:r>
      <w:r w:rsidR="00743395" w:rsidRPr="00525D6B">
        <w:rPr>
          <w:b/>
          <w:sz w:val="26"/>
          <w:szCs w:val="26"/>
        </w:rPr>
        <w:t>Fly</w:t>
      </w:r>
      <w:r w:rsidR="00525D6B" w:rsidRPr="00525D6B">
        <w:rPr>
          <w:b/>
          <w:sz w:val="26"/>
          <w:szCs w:val="26"/>
        </w:rPr>
        <w:t xml:space="preserve"> the flying saucer</w:t>
      </w:r>
    </w:p>
    <w:p w14:paraId="7C44854A" w14:textId="77777777" w:rsidR="00525D6B" w:rsidRPr="00525D6B" w:rsidRDefault="00525D6B" w:rsidP="00743395">
      <w:pPr>
        <w:rPr>
          <w:rStyle w:val="CharName"/>
          <w:sz w:val="26"/>
          <w:szCs w:val="26"/>
        </w:rPr>
      </w:pPr>
    </w:p>
    <w:p w14:paraId="6BBA629D" w14:textId="77777777" w:rsidR="00E80072" w:rsidRPr="00525D6B" w:rsidRDefault="00525D6B" w:rsidP="00525D6B">
      <w:pPr>
        <w:ind w:left="2268" w:hanging="2268"/>
        <w:rPr>
          <w:b/>
          <w:sz w:val="26"/>
          <w:szCs w:val="26"/>
        </w:rPr>
      </w:pPr>
      <w:r w:rsidRPr="00525D6B">
        <w:rPr>
          <w:rStyle w:val="CharName"/>
          <w:caps w:val="0"/>
          <w:sz w:val="26"/>
          <w:szCs w:val="26"/>
        </w:rPr>
        <w:t>Group 3:</w:t>
      </w:r>
      <w:r w:rsidR="00E80072" w:rsidRPr="00525D6B">
        <w:rPr>
          <w:b/>
          <w:sz w:val="26"/>
          <w:szCs w:val="26"/>
        </w:rPr>
        <w:tab/>
      </w:r>
      <w:r w:rsidR="00743395">
        <w:rPr>
          <w:b/>
          <w:sz w:val="26"/>
          <w:szCs w:val="26"/>
        </w:rPr>
        <w:t>D</w:t>
      </w:r>
      <w:r w:rsidRPr="00525D6B">
        <w:rPr>
          <w:b/>
          <w:sz w:val="26"/>
          <w:szCs w:val="26"/>
        </w:rPr>
        <w:t>ata error, data error,</w:t>
      </w:r>
    </w:p>
    <w:p w14:paraId="68660F41" w14:textId="77777777" w:rsidR="00E80072" w:rsidRPr="00525D6B" w:rsidRDefault="00E80072" w:rsidP="00525D6B">
      <w:pPr>
        <w:ind w:left="2268" w:hanging="2268"/>
        <w:rPr>
          <w:b/>
          <w:sz w:val="26"/>
          <w:szCs w:val="26"/>
        </w:rPr>
      </w:pPr>
      <w:r w:rsidRPr="00525D6B">
        <w:rPr>
          <w:sz w:val="26"/>
          <w:szCs w:val="26"/>
        </w:rPr>
        <w:tab/>
      </w:r>
      <w:r w:rsidR="00743395" w:rsidRPr="00525D6B">
        <w:rPr>
          <w:b/>
          <w:sz w:val="26"/>
          <w:szCs w:val="26"/>
        </w:rPr>
        <w:t>Switch</w:t>
      </w:r>
      <w:r w:rsidR="00525D6B" w:rsidRPr="00525D6B">
        <w:rPr>
          <w:b/>
          <w:sz w:val="26"/>
          <w:szCs w:val="26"/>
        </w:rPr>
        <w:t xml:space="preserve"> off </w:t>
      </w:r>
      <w:r w:rsidRPr="00525D6B">
        <w:rPr>
          <w:b/>
          <w:sz w:val="26"/>
          <w:szCs w:val="26"/>
        </w:rPr>
        <w:t>and reboot!</w:t>
      </w:r>
    </w:p>
    <w:p w14:paraId="2E6411F2" w14:textId="77777777" w:rsidR="00E80072" w:rsidRPr="00525D6B" w:rsidRDefault="00E80072" w:rsidP="00525D6B">
      <w:pPr>
        <w:ind w:left="2268" w:hanging="2268"/>
        <w:rPr>
          <w:b/>
          <w:sz w:val="26"/>
          <w:szCs w:val="26"/>
        </w:rPr>
      </w:pPr>
    </w:p>
    <w:p w14:paraId="501148E1" w14:textId="77777777" w:rsidR="00E80072" w:rsidRPr="00525D6B" w:rsidRDefault="00525D6B" w:rsidP="00525D6B">
      <w:pPr>
        <w:ind w:left="2268" w:hanging="2268"/>
        <w:rPr>
          <w:b/>
          <w:sz w:val="26"/>
          <w:szCs w:val="26"/>
        </w:rPr>
      </w:pPr>
      <w:r w:rsidRPr="00525D6B">
        <w:rPr>
          <w:rStyle w:val="CharName"/>
          <w:caps w:val="0"/>
          <w:sz w:val="26"/>
          <w:szCs w:val="26"/>
        </w:rPr>
        <w:t>Group 4:</w:t>
      </w:r>
      <w:r w:rsidR="00E80072" w:rsidRPr="00525D6B">
        <w:rPr>
          <w:b/>
          <w:sz w:val="26"/>
          <w:szCs w:val="26"/>
        </w:rPr>
        <w:tab/>
      </w:r>
      <w:r w:rsidR="00743395">
        <w:rPr>
          <w:b/>
          <w:sz w:val="26"/>
          <w:szCs w:val="26"/>
        </w:rPr>
        <w:t>L</w:t>
      </w:r>
      <w:r w:rsidRPr="00525D6B">
        <w:rPr>
          <w:b/>
          <w:sz w:val="26"/>
          <w:szCs w:val="26"/>
        </w:rPr>
        <w:t>asers left, lasers right,</w:t>
      </w:r>
    </w:p>
    <w:p w14:paraId="4225C305" w14:textId="1AEBAD8E" w:rsidR="00E80072" w:rsidRPr="00525D6B" w:rsidRDefault="00E80072" w:rsidP="00525D6B">
      <w:pPr>
        <w:ind w:left="2268" w:hanging="2268"/>
        <w:rPr>
          <w:b/>
          <w:sz w:val="26"/>
          <w:szCs w:val="26"/>
        </w:rPr>
      </w:pPr>
      <w:r w:rsidRPr="00525D6B">
        <w:rPr>
          <w:b/>
          <w:sz w:val="26"/>
          <w:szCs w:val="26"/>
        </w:rPr>
        <w:tab/>
      </w:r>
      <w:r w:rsidR="00743395" w:rsidRPr="00525D6B">
        <w:rPr>
          <w:b/>
          <w:sz w:val="26"/>
          <w:szCs w:val="26"/>
        </w:rPr>
        <w:t>Squirt</w:t>
      </w:r>
      <w:r w:rsidR="00525D6B" w:rsidRPr="00525D6B">
        <w:rPr>
          <w:b/>
          <w:sz w:val="26"/>
          <w:szCs w:val="26"/>
        </w:rPr>
        <w:t xml:space="preserve"> your </w:t>
      </w:r>
      <w:r w:rsidR="005C6B98">
        <w:rPr>
          <w:b/>
          <w:sz w:val="26"/>
          <w:szCs w:val="26"/>
        </w:rPr>
        <w:t>squitty squirter</w:t>
      </w:r>
      <w:r w:rsidR="00525D6B" w:rsidRPr="00525D6B">
        <w:rPr>
          <w:b/>
          <w:sz w:val="26"/>
          <w:szCs w:val="26"/>
        </w:rPr>
        <w:t>!</w:t>
      </w:r>
    </w:p>
    <w:p w14:paraId="3DB76425" w14:textId="77777777" w:rsidR="00E80072" w:rsidRPr="00525D6B" w:rsidRDefault="00E80072" w:rsidP="00525D6B">
      <w:pPr>
        <w:ind w:left="2268" w:hanging="2268"/>
        <w:rPr>
          <w:b/>
          <w:sz w:val="26"/>
          <w:szCs w:val="26"/>
        </w:rPr>
      </w:pPr>
    </w:p>
    <w:p w14:paraId="3F89A44D" w14:textId="77777777" w:rsidR="00E80072" w:rsidRPr="00525D6B" w:rsidRDefault="00743395" w:rsidP="00525D6B">
      <w:pPr>
        <w:ind w:left="2268" w:hanging="2268"/>
        <w:rPr>
          <w:b/>
          <w:sz w:val="26"/>
          <w:szCs w:val="26"/>
        </w:rPr>
      </w:pPr>
      <w:r>
        <w:rPr>
          <w:rStyle w:val="CharName"/>
          <w:caps w:val="0"/>
          <w:sz w:val="26"/>
          <w:szCs w:val="26"/>
        </w:rPr>
        <w:t>VO</w:t>
      </w:r>
      <w:r w:rsidR="00525D6B" w:rsidRPr="00525D6B">
        <w:rPr>
          <w:rStyle w:val="CharName"/>
          <w:caps w:val="0"/>
          <w:sz w:val="26"/>
          <w:szCs w:val="26"/>
        </w:rPr>
        <w:t>:</w:t>
      </w:r>
      <w:r w:rsidR="00E80072" w:rsidRPr="00525D6B">
        <w:rPr>
          <w:b/>
          <w:sz w:val="26"/>
          <w:szCs w:val="26"/>
        </w:rPr>
        <w:tab/>
      </w:r>
      <w:r>
        <w:rPr>
          <w:b/>
          <w:sz w:val="26"/>
          <w:szCs w:val="26"/>
        </w:rPr>
        <w:t>S</w:t>
      </w:r>
      <w:r w:rsidR="00525D6B" w:rsidRPr="00525D6B">
        <w:rPr>
          <w:b/>
          <w:sz w:val="26"/>
          <w:szCs w:val="26"/>
        </w:rPr>
        <w:t>pace invaders one more time!</w:t>
      </w:r>
    </w:p>
    <w:p w14:paraId="1E70F50B" w14:textId="77777777" w:rsidR="00E80072" w:rsidRPr="00525D6B" w:rsidRDefault="00E80072" w:rsidP="00525D6B">
      <w:pPr>
        <w:rPr>
          <w:rStyle w:val="CharName"/>
          <w:sz w:val="26"/>
          <w:szCs w:val="26"/>
        </w:rPr>
      </w:pPr>
    </w:p>
    <w:p w14:paraId="6E755D04" w14:textId="77777777" w:rsidR="00E80072" w:rsidRPr="00525D6B" w:rsidRDefault="00525D6B" w:rsidP="00525D6B">
      <w:pPr>
        <w:ind w:left="2268" w:hanging="2268"/>
        <w:rPr>
          <w:b/>
          <w:sz w:val="26"/>
          <w:szCs w:val="26"/>
        </w:rPr>
      </w:pPr>
      <w:r w:rsidRPr="00525D6B">
        <w:rPr>
          <w:rStyle w:val="CharName"/>
          <w:caps w:val="0"/>
          <w:sz w:val="26"/>
          <w:szCs w:val="26"/>
        </w:rPr>
        <w:t>Group 1:</w:t>
      </w:r>
      <w:r w:rsidR="00E80072" w:rsidRPr="00525D6B">
        <w:rPr>
          <w:sz w:val="26"/>
          <w:szCs w:val="26"/>
        </w:rPr>
        <w:tab/>
      </w:r>
      <w:r w:rsidR="00743395">
        <w:rPr>
          <w:b/>
          <w:sz w:val="26"/>
          <w:szCs w:val="26"/>
        </w:rPr>
        <w:t>B</w:t>
      </w:r>
      <w:r w:rsidRPr="00525D6B">
        <w:rPr>
          <w:b/>
          <w:sz w:val="26"/>
          <w:szCs w:val="26"/>
        </w:rPr>
        <w:t>onk the baddy, bonk the baddy,</w:t>
      </w:r>
    </w:p>
    <w:p w14:paraId="277E613C" w14:textId="5A496192" w:rsidR="00E80072" w:rsidRPr="00525D6B" w:rsidRDefault="00E80072" w:rsidP="00525D6B">
      <w:pPr>
        <w:ind w:left="2268" w:hanging="2268"/>
        <w:rPr>
          <w:b/>
          <w:sz w:val="26"/>
          <w:szCs w:val="26"/>
        </w:rPr>
      </w:pPr>
      <w:r w:rsidRPr="00525D6B">
        <w:rPr>
          <w:b/>
          <w:sz w:val="26"/>
          <w:szCs w:val="26"/>
        </w:rPr>
        <w:tab/>
      </w:r>
      <w:r w:rsidR="00743395" w:rsidRPr="00525D6B">
        <w:rPr>
          <w:b/>
          <w:sz w:val="26"/>
          <w:szCs w:val="26"/>
        </w:rPr>
        <w:t>With</w:t>
      </w:r>
      <w:r w:rsidR="00525D6B" w:rsidRPr="00525D6B">
        <w:rPr>
          <w:b/>
          <w:sz w:val="26"/>
          <w:szCs w:val="26"/>
        </w:rPr>
        <w:t xml:space="preserve"> my </w:t>
      </w:r>
      <w:r w:rsidR="005C6B98">
        <w:rPr>
          <w:b/>
          <w:sz w:val="26"/>
          <w:szCs w:val="26"/>
        </w:rPr>
        <w:t>diddly joystick</w:t>
      </w:r>
      <w:r w:rsidR="00525D6B" w:rsidRPr="00525D6B">
        <w:rPr>
          <w:b/>
          <w:sz w:val="26"/>
          <w:szCs w:val="26"/>
        </w:rPr>
        <w:t>!</w:t>
      </w:r>
    </w:p>
    <w:p w14:paraId="3664FB29" w14:textId="77777777" w:rsidR="00E80072" w:rsidRPr="00525D6B" w:rsidRDefault="00E80072" w:rsidP="00525D6B">
      <w:pPr>
        <w:ind w:left="2268" w:hanging="2268"/>
        <w:rPr>
          <w:b/>
          <w:sz w:val="26"/>
          <w:szCs w:val="26"/>
        </w:rPr>
      </w:pPr>
    </w:p>
    <w:p w14:paraId="5B042EDB" w14:textId="77777777" w:rsidR="00E80072" w:rsidRPr="00525D6B" w:rsidRDefault="00525D6B" w:rsidP="00525D6B">
      <w:pPr>
        <w:ind w:left="2268" w:hanging="2268"/>
        <w:rPr>
          <w:b/>
          <w:sz w:val="26"/>
          <w:szCs w:val="26"/>
        </w:rPr>
      </w:pPr>
      <w:r w:rsidRPr="00525D6B">
        <w:rPr>
          <w:rStyle w:val="CharName"/>
          <w:caps w:val="0"/>
          <w:sz w:val="26"/>
          <w:szCs w:val="26"/>
        </w:rPr>
        <w:t>Group 2:</w:t>
      </w:r>
      <w:r w:rsidR="00E80072" w:rsidRPr="00525D6B">
        <w:rPr>
          <w:b/>
          <w:sz w:val="26"/>
          <w:szCs w:val="26"/>
        </w:rPr>
        <w:tab/>
      </w:r>
      <w:r w:rsidR="00743395">
        <w:rPr>
          <w:b/>
          <w:sz w:val="26"/>
          <w:szCs w:val="26"/>
        </w:rPr>
        <w:t>F</w:t>
      </w:r>
      <w:r w:rsidRPr="00525D6B">
        <w:rPr>
          <w:b/>
          <w:sz w:val="26"/>
          <w:szCs w:val="26"/>
        </w:rPr>
        <w:t>ire rockets, fire rockets,</w:t>
      </w:r>
    </w:p>
    <w:p w14:paraId="4A867507" w14:textId="77777777" w:rsidR="00E80072" w:rsidRPr="00525D6B" w:rsidRDefault="00E80072" w:rsidP="00525D6B">
      <w:pPr>
        <w:ind w:left="2268" w:hanging="2268"/>
        <w:rPr>
          <w:b/>
          <w:sz w:val="26"/>
          <w:szCs w:val="26"/>
        </w:rPr>
      </w:pPr>
      <w:r w:rsidRPr="00525D6B">
        <w:rPr>
          <w:b/>
          <w:sz w:val="26"/>
          <w:szCs w:val="26"/>
        </w:rPr>
        <w:tab/>
      </w:r>
      <w:r w:rsidR="00743395" w:rsidRPr="00525D6B">
        <w:rPr>
          <w:b/>
          <w:sz w:val="26"/>
          <w:szCs w:val="26"/>
        </w:rPr>
        <w:t>Fly</w:t>
      </w:r>
      <w:r w:rsidR="00525D6B" w:rsidRPr="00525D6B">
        <w:rPr>
          <w:b/>
          <w:sz w:val="26"/>
          <w:szCs w:val="26"/>
        </w:rPr>
        <w:t xml:space="preserve"> the flying saucer</w:t>
      </w:r>
    </w:p>
    <w:p w14:paraId="234475D8" w14:textId="77777777" w:rsidR="00E80072" w:rsidRPr="00525D6B" w:rsidRDefault="00E80072" w:rsidP="00525D6B">
      <w:pPr>
        <w:ind w:left="2268" w:hanging="2268"/>
        <w:rPr>
          <w:b/>
          <w:sz w:val="26"/>
          <w:szCs w:val="26"/>
        </w:rPr>
      </w:pPr>
    </w:p>
    <w:p w14:paraId="1469B351" w14:textId="77777777" w:rsidR="00E80072" w:rsidRPr="00525D6B" w:rsidRDefault="00525D6B" w:rsidP="00525D6B">
      <w:pPr>
        <w:ind w:left="2268" w:hanging="2268"/>
        <w:rPr>
          <w:b/>
          <w:sz w:val="26"/>
          <w:szCs w:val="26"/>
        </w:rPr>
      </w:pPr>
      <w:r w:rsidRPr="00525D6B">
        <w:rPr>
          <w:rStyle w:val="CharName"/>
          <w:caps w:val="0"/>
          <w:sz w:val="26"/>
          <w:szCs w:val="26"/>
        </w:rPr>
        <w:t>Group 3:</w:t>
      </w:r>
      <w:r w:rsidR="00E80072" w:rsidRPr="00525D6B">
        <w:rPr>
          <w:b/>
          <w:sz w:val="26"/>
          <w:szCs w:val="26"/>
        </w:rPr>
        <w:tab/>
      </w:r>
      <w:r w:rsidR="00743395">
        <w:rPr>
          <w:b/>
          <w:sz w:val="26"/>
          <w:szCs w:val="26"/>
        </w:rPr>
        <w:t>D</w:t>
      </w:r>
      <w:r w:rsidRPr="00525D6B">
        <w:rPr>
          <w:b/>
          <w:sz w:val="26"/>
          <w:szCs w:val="26"/>
        </w:rPr>
        <w:t>ata error, data error,</w:t>
      </w:r>
    </w:p>
    <w:p w14:paraId="3610E7B8" w14:textId="77777777" w:rsidR="00E80072" w:rsidRPr="00525D6B" w:rsidRDefault="00E80072" w:rsidP="00525D6B">
      <w:pPr>
        <w:ind w:left="2268" w:hanging="2268"/>
        <w:rPr>
          <w:b/>
          <w:sz w:val="26"/>
          <w:szCs w:val="26"/>
        </w:rPr>
      </w:pPr>
      <w:r w:rsidRPr="00525D6B">
        <w:rPr>
          <w:b/>
          <w:sz w:val="26"/>
          <w:szCs w:val="26"/>
        </w:rPr>
        <w:tab/>
      </w:r>
      <w:r w:rsidR="00743395" w:rsidRPr="00525D6B">
        <w:rPr>
          <w:b/>
          <w:sz w:val="26"/>
          <w:szCs w:val="26"/>
        </w:rPr>
        <w:t>Switch</w:t>
      </w:r>
      <w:r w:rsidR="00525D6B" w:rsidRPr="00525D6B">
        <w:rPr>
          <w:b/>
          <w:sz w:val="26"/>
          <w:szCs w:val="26"/>
        </w:rPr>
        <w:t xml:space="preserve"> off and reboot!</w:t>
      </w:r>
    </w:p>
    <w:p w14:paraId="419647A6" w14:textId="77777777" w:rsidR="00E80072" w:rsidRPr="00525D6B" w:rsidRDefault="00E80072" w:rsidP="00525D6B">
      <w:pPr>
        <w:ind w:left="2268" w:hanging="2268"/>
        <w:rPr>
          <w:b/>
          <w:sz w:val="26"/>
          <w:szCs w:val="26"/>
        </w:rPr>
      </w:pPr>
    </w:p>
    <w:p w14:paraId="3D4781EC" w14:textId="77777777" w:rsidR="00E80072" w:rsidRPr="00525D6B" w:rsidRDefault="00525D6B" w:rsidP="00525D6B">
      <w:pPr>
        <w:ind w:left="2268" w:hanging="2268"/>
        <w:rPr>
          <w:b/>
          <w:sz w:val="26"/>
          <w:szCs w:val="26"/>
        </w:rPr>
      </w:pPr>
      <w:r w:rsidRPr="00525D6B">
        <w:rPr>
          <w:rStyle w:val="CharName"/>
          <w:caps w:val="0"/>
          <w:sz w:val="26"/>
          <w:szCs w:val="26"/>
        </w:rPr>
        <w:t>Group 4:</w:t>
      </w:r>
      <w:r w:rsidR="00E80072" w:rsidRPr="00525D6B">
        <w:rPr>
          <w:b/>
          <w:sz w:val="26"/>
          <w:szCs w:val="26"/>
        </w:rPr>
        <w:tab/>
      </w:r>
      <w:r w:rsidR="00743395">
        <w:rPr>
          <w:b/>
          <w:sz w:val="26"/>
          <w:szCs w:val="26"/>
        </w:rPr>
        <w:t>L</w:t>
      </w:r>
      <w:r w:rsidRPr="00525D6B">
        <w:rPr>
          <w:b/>
          <w:sz w:val="26"/>
          <w:szCs w:val="26"/>
        </w:rPr>
        <w:t>asers left, lasers right,</w:t>
      </w:r>
    </w:p>
    <w:p w14:paraId="7B5013AC" w14:textId="3764705D" w:rsidR="00E80072" w:rsidRPr="00525D6B" w:rsidRDefault="00E80072" w:rsidP="00525D6B">
      <w:pPr>
        <w:ind w:left="2268" w:hanging="2268"/>
        <w:rPr>
          <w:b/>
          <w:i/>
          <w:iCs/>
          <w:sz w:val="26"/>
          <w:szCs w:val="26"/>
        </w:rPr>
      </w:pPr>
      <w:r w:rsidRPr="00525D6B">
        <w:rPr>
          <w:b/>
          <w:sz w:val="26"/>
          <w:szCs w:val="26"/>
        </w:rPr>
        <w:tab/>
      </w:r>
      <w:r w:rsidR="00743395" w:rsidRPr="00525D6B">
        <w:rPr>
          <w:b/>
          <w:sz w:val="26"/>
          <w:szCs w:val="26"/>
        </w:rPr>
        <w:t>Squirt</w:t>
      </w:r>
      <w:r w:rsidR="00525D6B" w:rsidRPr="00525D6B">
        <w:rPr>
          <w:b/>
          <w:sz w:val="26"/>
          <w:szCs w:val="26"/>
        </w:rPr>
        <w:t xml:space="preserve"> your </w:t>
      </w:r>
      <w:r w:rsidR="005C6B98">
        <w:rPr>
          <w:b/>
          <w:sz w:val="26"/>
          <w:szCs w:val="26"/>
        </w:rPr>
        <w:t>squitty squirter</w:t>
      </w:r>
      <w:r w:rsidRPr="00525D6B">
        <w:rPr>
          <w:b/>
          <w:sz w:val="26"/>
          <w:szCs w:val="26"/>
        </w:rPr>
        <w:t>!</w:t>
      </w:r>
    </w:p>
    <w:p w14:paraId="4A0F9EA0" w14:textId="77777777" w:rsidR="00E80072" w:rsidRPr="00525D6B" w:rsidRDefault="00E80072" w:rsidP="00525D6B">
      <w:pPr>
        <w:ind w:left="2268" w:hanging="2268"/>
        <w:rPr>
          <w:sz w:val="26"/>
          <w:szCs w:val="26"/>
        </w:rPr>
      </w:pPr>
    </w:p>
    <w:p w14:paraId="544544C1" w14:textId="77777777" w:rsidR="00E80072" w:rsidRPr="00525D6B" w:rsidRDefault="00525D6B" w:rsidP="00525D6B">
      <w:pPr>
        <w:ind w:left="2268" w:hanging="2268"/>
        <w:rPr>
          <w:caps/>
          <w:sz w:val="26"/>
          <w:szCs w:val="26"/>
        </w:rPr>
      </w:pPr>
      <w:r w:rsidRPr="00525D6B">
        <w:rPr>
          <w:rStyle w:val="CharName"/>
          <w:caps w:val="0"/>
          <w:sz w:val="26"/>
          <w:szCs w:val="26"/>
        </w:rPr>
        <w:t>All:</w:t>
      </w:r>
      <w:r w:rsidR="00E80072" w:rsidRPr="00525D6B">
        <w:rPr>
          <w:caps/>
          <w:sz w:val="26"/>
          <w:szCs w:val="26"/>
        </w:rPr>
        <w:tab/>
      </w:r>
      <w:r w:rsidR="00743395">
        <w:rPr>
          <w:sz w:val="26"/>
          <w:szCs w:val="26"/>
        </w:rPr>
        <w:t>W</w:t>
      </w:r>
      <w:r w:rsidRPr="00525D6B">
        <w:rPr>
          <w:sz w:val="26"/>
          <w:szCs w:val="26"/>
        </w:rPr>
        <w:t xml:space="preserve">e are the </w:t>
      </w:r>
      <w:r w:rsidR="00743395" w:rsidRPr="00525D6B">
        <w:rPr>
          <w:sz w:val="26"/>
          <w:szCs w:val="26"/>
        </w:rPr>
        <w:t>Diddly Squits,</w:t>
      </w:r>
    </w:p>
    <w:p w14:paraId="006B77C9" w14:textId="77777777" w:rsidR="00E80072" w:rsidRPr="00525D6B" w:rsidRDefault="00E80072" w:rsidP="00525D6B">
      <w:pPr>
        <w:ind w:left="2268" w:hanging="2268"/>
        <w:rPr>
          <w:caps/>
          <w:sz w:val="26"/>
          <w:szCs w:val="26"/>
        </w:rPr>
      </w:pPr>
      <w:r w:rsidRPr="00525D6B">
        <w:rPr>
          <w:caps/>
          <w:sz w:val="26"/>
          <w:szCs w:val="26"/>
        </w:rPr>
        <w:tab/>
      </w:r>
      <w:r w:rsidR="00743395" w:rsidRPr="00525D6B">
        <w:rPr>
          <w:sz w:val="26"/>
          <w:szCs w:val="26"/>
        </w:rPr>
        <w:t>Yes</w:t>
      </w:r>
      <w:r w:rsidR="00525D6B" w:rsidRPr="00525D6B">
        <w:rPr>
          <w:sz w:val="26"/>
          <w:szCs w:val="26"/>
        </w:rPr>
        <w:t xml:space="preserve"> we’re the </w:t>
      </w:r>
      <w:r w:rsidR="00743395" w:rsidRPr="00525D6B">
        <w:rPr>
          <w:sz w:val="26"/>
          <w:szCs w:val="26"/>
        </w:rPr>
        <w:t>Diddly Squits,</w:t>
      </w:r>
    </w:p>
    <w:p w14:paraId="35DEFB10" w14:textId="77777777" w:rsidR="00E80072" w:rsidRPr="00525D6B" w:rsidRDefault="00E80072" w:rsidP="00525D6B">
      <w:pPr>
        <w:ind w:left="2268" w:hanging="2268"/>
        <w:rPr>
          <w:caps/>
          <w:sz w:val="26"/>
          <w:szCs w:val="26"/>
        </w:rPr>
      </w:pPr>
      <w:r w:rsidRPr="00525D6B">
        <w:rPr>
          <w:caps/>
          <w:sz w:val="26"/>
          <w:szCs w:val="26"/>
        </w:rPr>
        <w:tab/>
      </w:r>
      <w:r w:rsidR="00743395" w:rsidRPr="00525D6B">
        <w:rPr>
          <w:sz w:val="26"/>
          <w:szCs w:val="26"/>
        </w:rPr>
        <w:t>Yes</w:t>
      </w:r>
      <w:r w:rsidR="00525D6B" w:rsidRPr="00525D6B">
        <w:rPr>
          <w:sz w:val="26"/>
          <w:szCs w:val="26"/>
        </w:rPr>
        <w:t xml:space="preserve"> we’re the </w:t>
      </w:r>
      <w:r w:rsidR="00743395" w:rsidRPr="00525D6B">
        <w:rPr>
          <w:sz w:val="26"/>
          <w:szCs w:val="26"/>
        </w:rPr>
        <w:t>Diddly Squits</w:t>
      </w:r>
    </w:p>
    <w:p w14:paraId="465272A0" w14:textId="77777777" w:rsidR="00E80072" w:rsidRPr="00525D6B" w:rsidRDefault="00E80072" w:rsidP="00525D6B">
      <w:pPr>
        <w:ind w:left="2268" w:hanging="2268"/>
        <w:rPr>
          <w:caps/>
          <w:sz w:val="26"/>
          <w:szCs w:val="26"/>
        </w:rPr>
      </w:pPr>
      <w:r w:rsidRPr="00525D6B">
        <w:rPr>
          <w:caps/>
          <w:sz w:val="26"/>
          <w:szCs w:val="26"/>
        </w:rPr>
        <w:tab/>
      </w:r>
      <w:r w:rsidR="00743395" w:rsidRPr="00525D6B">
        <w:rPr>
          <w:sz w:val="26"/>
          <w:szCs w:val="26"/>
        </w:rPr>
        <w:t>Of Oxy-Moron!</w:t>
      </w:r>
    </w:p>
    <w:p w14:paraId="640432F3" w14:textId="77777777" w:rsidR="00E80072" w:rsidRPr="00525D6B" w:rsidRDefault="00E80072" w:rsidP="00525D6B">
      <w:pPr>
        <w:ind w:left="2268" w:hanging="2268"/>
        <w:rPr>
          <w:caps/>
          <w:sz w:val="26"/>
          <w:szCs w:val="26"/>
        </w:rPr>
      </w:pPr>
      <w:r w:rsidRPr="00525D6B">
        <w:rPr>
          <w:caps/>
          <w:sz w:val="26"/>
          <w:szCs w:val="26"/>
        </w:rPr>
        <w:t> </w:t>
      </w:r>
    </w:p>
    <w:p w14:paraId="1023716B" w14:textId="77777777" w:rsidR="00E80072" w:rsidRPr="00525D6B" w:rsidRDefault="00E80072" w:rsidP="00525D6B">
      <w:pPr>
        <w:ind w:left="2268" w:hanging="2268"/>
        <w:rPr>
          <w:caps/>
          <w:sz w:val="26"/>
          <w:szCs w:val="26"/>
        </w:rPr>
      </w:pPr>
      <w:r w:rsidRPr="00525D6B">
        <w:rPr>
          <w:caps/>
          <w:sz w:val="26"/>
          <w:szCs w:val="26"/>
        </w:rPr>
        <w:tab/>
      </w:r>
      <w:r w:rsidR="00743395" w:rsidRPr="00525D6B">
        <w:rPr>
          <w:sz w:val="26"/>
          <w:szCs w:val="26"/>
        </w:rPr>
        <w:t>Wonderfully</w:t>
      </w:r>
      <w:r w:rsidR="00525D6B" w:rsidRPr="00525D6B">
        <w:rPr>
          <w:sz w:val="26"/>
          <w:szCs w:val="26"/>
        </w:rPr>
        <w:t xml:space="preserve"> awful and awfully nice,</w:t>
      </w:r>
    </w:p>
    <w:p w14:paraId="3AC2C0E1" w14:textId="77777777" w:rsidR="00E80072" w:rsidRPr="00525D6B" w:rsidRDefault="00E80072" w:rsidP="00525D6B">
      <w:pPr>
        <w:ind w:left="2268" w:hanging="2268"/>
        <w:rPr>
          <w:caps/>
          <w:sz w:val="26"/>
          <w:szCs w:val="26"/>
        </w:rPr>
      </w:pPr>
      <w:r w:rsidRPr="00525D6B">
        <w:rPr>
          <w:caps/>
          <w:sz w:val="26"/>
          <w:szCs w:val="26"/>
        </w:rPr>
        <w:tab/>
      </w:r>
      <w:r w:rsidR="00743395" w:rsidRPr="00525D6B">
        <w:rPr>
          <w:sz w:val="26"/>
          <w:szCs w:val="26"/>
        </w:rPr>
        <w:t>We</w:t>
      </w:r>
      <w:r w:rsidR="00525D6B" w:rsidRPr="00525D6B">
        <w:rPr>
          <w:sz w:val="26"/>
          <w:szCs w:val="26"/>
        </w:rPr>
        <w:t xml:space="preserve"> like to waffle when being concise!</w:t>
      </w:r>
    </w:p>
    <w:p w14:paraId="5C6E5B9E" w14:textId="77777777" w:rsidR="00E80072" w:rsidRPr="00525D6B" w:rsidRDefault="00E80072" w:rsidP="00525D6B">
      <w:pPr>
        <w:ind w:left="2268" w:hanging="2268"/>
        <w:rPr>
          <w:caps/>
          <w:sz w:val="26"/>
          <w:szCs w:val="26"/>
        </w:rPr>
      </w:pPr>
      <w:r w:rsidRPr="00525D6B">
        <w:rPr>
          <w:caps/>
          <w:sz w:val="26"/>
          <w:szCs w:val="26"/>
        </w:rPr>
        <w:t> </w:t>
      </w:r>
    </w:p>
    <w:p w14:paraId="10BD9B1C" w14:textId="77777777" w:rsidR="00743395" w:rsidRDefault="00E80072" w:rsidP="00525D6B">
      <w:pPr>
        <w:ind w:left="2268" w:hanging="2268"/>
        <w:rPr>
          <w:caps/>
          <w:sz w:val="26"/>
          <w:szCs w:val="26"/>
        </w:rPr>
      </w:pPr>
      <w:r w:rsidRPr="00525D6B">
        <w:rPr>
          <w:caps/>
          <w:sz w:val="26"/>
          <w:szCs w:val="26"/>
        </w:rPr>
        <w:tab/>
      </w:r>
    </w:p>
    <w:p w14:paraId="54F44B6D" w14:textId="77777777" w:rsidR="00E80072" w:rsidRPr="00525D6B" w:rsidRDefault="00743395" w:rsidP="00743395">
      <w:pPr>
        <w:ind w:left="2268"/>
        <w:rPr>
          <w:caps/>
          <w:sz w:val="26"/>
          <w:szCs w:val="26"/>
        </w:rPr>
      </w:pPr>
      <w:r>
        <w:rPr>
          <w:sz w:val="26"/>
          <w:szCs w:val="26"/>
        </w:rPr>
        <w:t>W</w:t>
      </w:r>
      <w:r w:rsidR="00525D6B" w:rsidRPr="00525D6B">
        <w:rPr>
          <w:sz w:val="26"/>
          <w:szCs w:val="26"/>
        </w:rPr>
        <w:t xml:space="preserve">e are the </w:t>
      </w:r>
      <w:r w:rsidRPr="00525D6B">
        <w:rPr>
          <w:sz w:val="26"/>
          <w:szCs w:val="26"/>
        </w:rPr>
        <w:t>Diddly Squits,</w:t>
      </w:r>
    </w:p>
    <w:p w14:paraId="3AFE6EA9" w14:textId="77777777" w:rsidR="00E80072" w:rsidRPr="00525D6B" w:rsidRDefault="00E80072" w:rsidP="00525D6B">
      <w:pPr>
        <w:ind w:left="2268" w:hanging="2268"/>
        <w:rPr>
          <w:caps/>
          <w:sz w:val="26"/>
          <w:szCs w:val="26"/>
        </w:rPr>
      </w:pPr>
      <w:r w:rsidRPr="00525D6B">
        <w:rPr>
          <w:caps/>
          <w:sz w:val="26"/>
          <w:szCs w:val="26"/>
        </w:rPr>
        <w:tab/>
      </w:r>
      <w:r w:rsidR="00743395">
        <w:rPr>
          <w:sz w:val="26"/>
          <w:szCs w:val="26"/>
        </w:rPr>
        <w:t>Y</w:t>
      </w:r>
      <w:r w:rsidR="00525D6B" w:rsidRPr="00525D6B">
        <w:rPr>
          <w:sz w:val="26"/>
          <w:szCs w:val="26"/>
        </w:rPr>
        <w:t xml:space="preserve">es we’re the </w:t>
      </w:r>
      <w:r w:rsidR="00743395" w:rsidRPr="00525D6B">
        <w:rPr>
          <w:sz w:val="26"/>
          <w:szCs w:val="26"/>
        </w:rPr>
        <w:t>Diddly Squits,</w:t>
      </w:r>
    </w:p>
    <w:p w14:paraId="4DE82FF9" w14:textId="77777777" w:rsidR="00E80072" w:rsidRPr="00525D6B" w:rsidRDefault="00E80072" w:rsidP="00525D6B">
      <w:pPr>
        <w:ind w:left="2268" w:hanging="2268"/>
        <w:rPr>
          <w:caps/>
          <w:sz w:val="26"/>
          <w:szCs w:val="26"/>
        </w:rPr>
      </w:pPr>
      <w:r w:rsidRPr="00525D6B">
        <w:rPr>
          <w:caps/>
          <w:sz w:val="26"/>
          <w:szCs w:val="26"/>
        </w:rPr>
        <w:tab/>
      </w:r>
      <w:r w:rsidR="00743395" w:rsidRPr="00525D6B">
        <w:rPr>
          <w:sz w:val="26"/>
          <w:szCs w:val="26"/>
        </w:rPr>
        <w:t>Yes</w:t>
      </w:r>
      <w:r w:rsidR="00525D6B" w:rsidRPr="00525D6B">
        <w:rPr>
          <w:sz w:val="26"/>
          <w:szCs w:val="26"/>
        </w:rPr>
        <w:t xml:space="preserve"> we’re the </w:t>
      </w:r>
      <w:r w:rsidR="00743395" w:rsidRPr="00525D6B">
        <w:rPr>
          <w:sz w:val="26"/>
          <w:szCs w:val="26"/>
        </w:rPr>
        <w:t>Diddly Squits</w:t>
      </w:r>
    </w:p>
    <w:p w14:paraId="5F85307B" w14:textId="77777777" w:rsidR="00E80072" w:rsidRPr="00525D6B" w:rsidRDefault="00E80072" w:rsidP="00525D6B">
      <w:pPr>
        <w:ind w:left="2268" w:hanging="2268"/>
        <w:rPr>
          <w:caps/>
          <w:sz w:val="26"/>
          <w:szCs w:val="26"/>
        </w:rPr>
      </w:pPr>
      <w:r w:rsidRPr="00525D6B">
        <w:rPr>
          <w:caps/>
          <w:sz w:val="26"/>
          <w:szCs w:val="26"/>
        </w:rPr>
        <w:tab/>
      </w:r>
      <w:r w:rsidR="00743395" w:rsidRPr="00525D6B">
        <w:rPr>
          <w:sz w:val="26"/>
          <w:szCs w:val="26"/>
        </w:rPr>
        <w:t>Of Oxy-Moron!</w:t>
      </w:r>
    </w:p>
    <w:p w14:paraId="13A1D466" w14:textId="77777777" w:rsidR="00E80072" w:rsidRPr="00525D6B" w:rsidRDefault="00E80072" w:rsidP="00525D6B">
      <w:pPr>
        <w:ind w:left="2268" w:hanging="2268"/>
        <w:rPr>
          <w:caps/>
          <w:sz w:val="26"/>
          <w:szCs w:val="26"/>
        </w:rPr>
      </w:pPr>
      <w:r w:rsidRPr="00525D6B">
        <w:rPr>
          <w:caps/>
          <w:sz w:val="26"/>
          <w:szCs w:val="26"/>
        </w:rPr>
        <w:t> </w:t>
      </w:r>
    </w:p>
    <w:p w14:paraId="425E0E3E" w14:textId="77777777" w:rsidR="00E80072" w:rsidRPr="00525D6B" w:rsidRDefault="00E80072" w:rsidP="00525D6B">
      <w:pPr>
        <w:ind w:left="2268" w:hanging="2268"/>
        <w:rPr>
          <w:caps/>
          <w:sz w:val="26"/>
          <w:szCs w:val="26"/>
        </w:rPr>
      </w:pPr>
      <w:r w:rsidRPr="00525D6B">
        <w:rPr>
          <w:caps/>
          <w:sz w:val="26"/>
          <w:szCs w:val="26"/>
        </w:rPr>
        <w:tab/>
      </w:r>
      <w:r w:rsidR="00743395" w:rsidRPr="00525D6B">
        <w:rPr>
          <w:sz w:val="26"/>
          <w:szCs w:val="26"/>
        </w:rPr>
        <w:t>Spaced</w:t>
      </w:r>
      <w:r w:rsidR="00525D6B" w:rsidRPr="00525D6B">
        <w:rPr>
          <w:sz w:val="26"/>
          <w:szCs w:val="26"/>
        </w:rPr>
        <w:t xml:space="preserve"> out invaders, a title that fits!</w:t>
      </w:r>
    </w:p>
    <w:p w14:paraId="2D553B6A" w14:textId="77777777" w:rsidR="00E80072" w:rsidRPr="00525D6B" w:rsidRDefault="00E80072" w:rsidP="00525D6B">
      <w:pPr>
        <w:ind w:left="2268" w:hanging="2268"/>
        <w:rPr>
          <w:caps/>
          <w:sz w:val="26"/>
          <w:szCs w:val="26"/>
        </w:rPr>
      </w:pPr>
      <w:r w:rsidRPr="00525D6B">
        <w:rPr>
          <w:caps/>
          <w:sz w:val="26"/>
          <w:szCs w:val="26"/>
        </w:rPr>
        <w:tab/>
      </w:r>
      <w:r w:rsidR="00743395" w:rsidRPr="00525D6B">
        <w:rPr>
          <w:sz w:val="26"/>
          <w:szCs w:val="26"/>
        </w:rPr>
        <w:t>We</w:t>
      </w:r>
      <w:r w:rsidR="00525D6B" w:rsidRPr="00525D6B">
        <w:rPr>
          <w:sz w:val="26"/>
          <w:szCs w:val="26"/>
        </w:rPr>
        <w:t xml:space="preserve"> are the diddly</w:t>
      </w:r>
    </w:p>
    <w:p w14:paraId="39D511A6" w14:textId="77777777" w:rsidR="00E80072" w:rsidRPr="00525D6B" w:rsidRDefault="00E80072" w:rsidP="00525D6B">
      <w:pPr>
        <w:ind w:left="2268" w:hanging="2268"/>
        <w:rPr>
          <w:caps/>
          <w:sz w:val="26"/>
          <w:szCs w:val="26"/>
        </w:rPr>
      </w:pPr>
      <w:r w:rsidRPr="00525D6B">
        <w:rPr>
          <w:caps/>
          <w:sz w:val="26"/>
          <w:szCs w:val="26"/>
        </w:rPr>
        <w:tab/>
      </w:r>
      <w:r w:rsidR="00743395" w:rsidRPr="00525D6B">
        <w:rPr>
          <w:sz w:val="26"/>
          <w:szCs w:val="26"/>
        </w:rPr>
        <w:t>Martians</w:t>
      </w:r>
      <w:r w:rsidR="00525D6B" w:rsidRPr="00525D6B">
        <w:rPr>
          <w:sz w:val="26"/>
          <w:szCs w:val="26"/>
        </w:rPr>
        <w:t xml:space="preserve"> with glitz!</w:t>
      </w:r>
    </w:p>
    <w:p w14:paraId="3E12D35D" w14:textId="77777777" w:rsidR="00E80072" w:rsidRPr="00525D6B" w:rsidRDefault="00E80072" w:rsidP="00525D6B">
      <w:pPr>
        <w:ind w:left="2268" w:hanging="2268"/>
        <w:rPr>
          <w:caps/>
          <w:sz w:val="26"/>
          <w:szCs w:val="26"/>
        </w:rPr>
      </w:pPr>
      <w:r w:rsidRPr="00525D6B">
        <w:rPr>
          <w:caps/>
          <w:sz w:val="26"/>
          <w:szCs w:val="26"/>
        </w:rPr>
        <w:tab/>
      </w:r>
      <w:r w:rsidR="00743395" w:rsidRPr="00525D6B">
        <w:rPr>
          <w:sz w:val="26"/>
          <w:szCs w:val="26"/>
        </w:rPr>
        <w:t>We</w:t>
      </w:r>
      <w:r w:rsidR="00525D6B" w:rsidRPr="00525D6B">
        <w:rPr>
          <w:sz w:val="26"/>
          <w:szCs w:val="26"/>
        </w:rPr>
        <w:t xml:space="preserve"> are the </w:t>
      </w:r>
      <w:r w:rsidR="00743395" w:rsidRPr="00525D6B">
        <w:rPr>
          <w:sz w:val="26"/>
          <w:szCs w:val="26"/>
        </w:rPr>
        <w:t>Diddly Squits!</w:t>
      </w:r>
    </w:p>
    <w:p w14:paraId="73436A41" w14:textId="77777777" w:rsidR="00E80072" w:rsidRPr="00525D6B" w:rsidRDefault="00E80072" w:rsidP="00525D6B">
      <w:pPr>
        <w:ind w:left="2268" w:hanging="2268"/>
        <w:rPr>
          <w:caps/>
          <w:sz w:val="26"/>
          <w:szCs w:val="26"/>
        </w:rPr>
      </w:pPr>
      <w:r w:rsidRPr="00525D6B">
        <w:rPr>
          <w:caps/>
          <w:sz w:val="26"/>
          <w:szCs w:val="26"/>
        </w:rPr>
        <w:tab/>
      </w:r>
      <w:r w:rsidR="00743395" w:rsidRPr="00525D6B">
        <w:rPr>
          <w:sz w:val="26"/>
          <w:szCs w:val="26"/>
        </w:rPr>
        <w:t>We</w:t>
      </w:r>
      <w:r w:rsidR="00525D6B" w:rsidRPr="00525D6B">
        <w:rPr>
          <w:sz w:val="26"/>
          <w:szCs w:val="26"/>
        </w:rPr>
        <w:t xml:space="preserve"> are the diddly-</w:t>
      </w:r>
    </w:p>
    <w:p w14:paraId="7C5026C9" w14:textId="77777777" w:rsidR="00E80072" w:rsidRPr="00525D6B" w:rsidRDefault="00E80072" w:rsidP="00525D6B">
      <w:pPr>
        <w:ind w:left="2268" w:hanging="2268"/>
        <w:rPr>
          <w:caps/>
          <w:sz w:val="26"/>
          <w:szCs w:val="26"/>
        </w:rPr>
      </w:pPr>
      <w:r w:rsidRPr="00525D6B">
        <w:rPr>
          <w:caps/>
          <w:sz w:val="26"/>
          <w:szCs w:val="26"/>
        </w:rPr>
        <w:tab/>
      </w:r>
      <w:r w:rsidR="00743395" w:rsidRPr="00525D6B">
        <w:rPr>
          <w:sz w:val="26"/>
          <w:szCs w:val="26"/>
        </w:rPr>
        <w:t>We</w:t>
      </w:r>
      <w:r w:rsidR="00525D6B" w:rsidRPr="00525D6B">
        <w:rPr>
          <w:sz w:val="26"/>
          <w:szCs w:val="26"/>
        </w:rPr>
        <w:t xml:space="preserve"> are the </w:t>
      </w:r>
      <w:r w:rsidR="00743395" w:rsidRPr="00525D6B">
        <w:rPr>
          <w:sz w:val="26"/>
          <w:szCs w:val="26"/>
        </w:rPr>
        <w:t>Diddly Squits!</w:t>
      </w:r>
    </w:p>
    <w:p w14:paraId="29ECF1DE" w14:textId="77777777" w:rsidR="00743395" w:rsidRDefault="00743395" w:rsidP="00743395">
      <w:pPr>
        <w:pStyle w:val="Heading7"/>
      </w:pPr>
      <w:r>
        <w:br w:type="page"/>
      </w:r>
      <w:r>
        <w:rPr>
          <w:caps w:val="0"/>
        </w:rPr>
        <w:t>Track 56</w:t>
      </w:r>
      <w:r>
        <w:rPr>
          <w:caps w:val="0"/>
          <w:u w:val="none"/>
        </w:rPr>
        <w:t>:</w:t>
      </w:r>
      <w:r>
        <w:rPr>
          <w:caps w:val="0"/>
          <w:u w:val="none"/>
        </w:rPr>
        <w:tab/>
      </w:r>
      <w:r>
        <w:rPr>
          <w:caps w:val="0"/>
        </w:rPr>
        <w:t>Squeeze The Sauce</w:t>
      </w:r>
    </w:p>
    <w:p w14:paraId="0207AD71" w14:textId="77777777" w:rsidR="00743395" w:rsidRDefault="00743395" w:rsidP="00743395"/>
    <w:p w14:paraId="7B9568B7" w14:textId="77777777" w:rsidR="00743395" w:rsidRPr="00743395" w:rsidRDefault="00743395" w:rsidP="00743395">
      <w:pPr>
        <w:ind w:left="2268" w:hanging="2268"/>
        <w:rPr>
          <w:sz w:val="26"/>
          <w:szCs w:val="26"/>
        </w:rPr>
      </w:pPr>
      <w:r w:rsidRPr="00743395">
        <w:rPr>
          <w:rStyle w:val="CharName"/>
          <w:caps w:val="0"/>
          <w:sz w:val="26"/>
          <w:szCs w:val="26"/>
        </w:rPr>
        <w:t>Yoga:</w:t>
      </w:r>
      <w:r w:rsidRPr="00743395">
        <w:rPr>
          <w:sz w:val="26"/>
          <w:szCs w:val="26"/>
        </w:rPr>
        <w:tab/>
      </w:r>
      <w:r w:rsidRPr="00743395">
        <w:rPr>
          <w:b/>
          <w:sz w:val="26"/>
          <w:szCs w:val="26"/>
        </w:rPr>
        <w:t>Apprentices, gather round you must and understand better you will!</w:t>
      </w:r>
    </w:p>
    <w:p w14:paraId="2DDF3C2E" w14:textId="77777777" w:rsidR="00743395" w:rsidRPr="00743395" w:rsidRDefault="00743395" w:rsidP="00743395">
      <w:pPr>
        <w:ind w:left="2268" w:hanging="2268"/>
        <w:rPr>
          <w:sz w:val="26"/>
          <w:szCs w:val="26"/>
        </w:rPr>
      </w:pPr>
    </w:p>
    <w:p w14:paraId="68147950" w14:textId="77777777" w:rsidR="00743395" w:rsidRPr="00743395" w:rsidRDefault="00743395" w:rsidP="00743395">
      <w:pPr>
        <w:ind w:left="2268" w:hanging="2268"/>
        <w:rPr>
          <w:caps/>
          <w:sz w:val="26"/>
          <w:szCs w:val="26"/>
        </w:rPr>
      </w:pPr>
      <w:r w:rsidRPr="00743395">
        <w:rPr>
          <w:sz w:val="26"/>
          <w:szCs w:val="26"/>
        </w:rPr>
        <w:tab/>
        <w:t>Flowing through the galaxy</w:t>
      </w:r>
    </w:p>
    <w:p w14:paraId="747EF2A3" w14:textId="77777777" w:rsidR="00743395" w:rsidRPr="00743395" w:rsidRDefault="00743395" w:rsidP="00743395">
      <w:pPr>
        <w:ind w:left="2268" w:hanging="2268"/>
        <w:rPr>
          <w:caps/>
          <w:sz w:val="26"/>
          <w:szCs w:val="26"/>
        </w:rPr>
      </w:pPr>
      <w:r w:rsidRPr="00743395">
        <w:rPr>
          <w:caps/>
          <w:sz w:val="26"/>
          <w:szCs w:val="26"/>
        </w:rPr>
        <w:tab/>
      </w:r>
      <w:r w:rsidRPr="00743395">
        <w:rPr>
          <w:sz w:val="26"/>
          <w:szCs w:val="26"/>
        </w:rPr>
        <w:t>Inside of you and me you’ll find a…</w:t>
      </w:r>
    </w:p>
    <w:p w14:paraId="452F4BBA" w14:textId="77777777" w:rsidR="00743395" w:rsidRPr="00743395" w:rsidRDefault="00743395" w:rsidP="00743395">
      <w:pPr>
        <w:ind w:left="2268" w:hanging="2268"/>
        <w:rPr>
          <w:sz w:val="26"/>
          <w:szCs w:val="26"/>
        </w:rPr>
      </w:pPr>
    </w:p>
    <w:p w14:paraId="427909CB" w14:textId="77777777" w:rsidR="00743395" w:rsidRPr="00743395" w:rsidRDefault="00743395" w:rsidP="00743395">
      <w:pPr>
        <w:ind w:left="2268" w:hanging="2268"/>
        <w:rPr>
          <w:sz w:val="26"/>
          <w:szCs w:val="26"/>
        </w:rPr>
      </w:pPr>
      <w:r w:rsidRPr="00743395">
        <w:rPr>
          <w:rStyle w:val="CharName"/>
          <w:caps w:val="0"/>
          <w:sz w:val="26"/>
          <w:szCs w:val="26"/>
        </w:rPr>
        <w:t>All:</w:t>
      </w:r>
      <w:r w:rsidRPr="00743395">
        <w:rPr>
          <w:sz w:val="26"/>
          <w:szCs w:val="26"/>
        </w:rPr>
        <w:tab/>
      </w:r>
      <w:r w:rsidRPr="00743395">
        <w:rPr>
          <w:b/>
          <w:sz w:val="26"/>
          <w:szCs w:val="26"/>
        </w:rPr>
        <w:t>What?</w:t>
      </w:r>
    </w:p>
    <w:p w14:paraId="387987D0" w14:textId="77777777" w:rsidR="00743395" w:rsidRPr="00743395" w:rsidRDefault="00743395" w:rsidP="00743395">
      <w:pPr>
        <w:ind w:left="2268" w:hanging="2268"/>
        <w:rPr>
          <w:sz w:val="26"/>
          <w:szCs w:val="26"/>
        </w:rPr>
      </w:pPr>
    </w:p>
    <w:p w14:paraId="295C12F3" w14:textId="77777777" w:rsidR="00743395" w:rsidRPr="00743395" w:rsidRDefault="00743395" w:rsidP="00743395">
      <w:pPr>
        <w:ind w:left="2268" w:hanging="2268"/>
        <w:rPr>
          <w:caps/>
          <w:sz w:val="26"/>
          <w:szCs w:val="26"/>
        </w:rPr>
      </w:pPr>
      <w:r w:rsidRPr="00743395">
        <w:rPr>
          <w:sz w:val="26"/>
          <w:szCs w:val="26"/>
        </w:rPr>
        <w:tab/>
        <w:t>Mighty universal force!</w:t>
      </w:r>
    </w:p>
    <w:p w14:paraId="4C4FCCB1" w14:textId="77777777" w:rsidR="00743395" w:rsidRPr="00743395" w:rsidRDefault="00743395" w:rsidP="00743395">
      <w:pPr>
        <w:ind w:left="2268" w:hanging="2268"/>
        <w:rPr>
          <w:sz w:val="26"/>
          <w:szCs w:val="26"/>
        </w:rPr>
      </w:pPr>
    </w:p>
    <w:p w14:paraId="2C6C8907" w14:textId="77777777" w:rsidR="00743395" w:rsidRPr="00743395" w:rsidRDefault="00743395" w:rsidP="00743395">
      <w:pPr>
        <w:ind w:left="2268" w:hanging="2268"/>
        <w:rPr>
          <w:sz w:val="26"/>
          <w:szCs w:val="26"/>
        </w:rPr>
      </w:pPr>
      <w:r w:rsidRPr="00743395">
        <w:rPr>
          <w:rStyle w:val="CharName"/>
          <w:caps w:val="0"/>
          <w:sz w:val="26"/>
          <w:szCs w:val="26"/>
        </w:rPr>
        <w:t>All:</w:t>
      </w:r>
      <w:r w:rsidRPr="00743395">
        <w:rPr>
          <w:sz w:val="26"/>
          <w:szCs w:val="26"/>
        </w:rPr>
        <w:tab/>
      </w:r>
      <w:r w:rsidRPr="00743395">
        <w:rPr>
          <w:b/>
          <w:sz w:val="26"/>
          <w:szCs w:val="26"/>
        </w:rPr>
        <w:t>Tell me more!</w:t>
      </w:r>
    </w:p>
    <w:p w14:paraId="5AD1AC81" w14:textId="77777777" w:rsidR="00743395" w:rsidRPr="00743395" w:rsidRDefault="00743395" w:rsidP="00743395">
      <w:pPr>
        <w:ind w:left="2268" w:hanging="2268"/>
        <w:rPr>
          <w:sz w:val="26"/>
          <w:szCs w:val="26"/>
        </w:rPr>
      </w:pPr>
    </w:p>
    <w:p w14:paraId="38D3BE56" w14:textId="77777777" w:rsidR="00743395" w:rsidRPr="00743395" w:rsidRDefault="00743395" w:rsidP="00743395">
      <w:pPr>
        <w:ind w:left="2268" w:hanging="2268"/>
        <w:rPr>
          <w:caps/>
          <w:sz w:val="26"/>
          <w:szCs w:val="26"/>
        </w:rPr>
      </w:pPr>
      <w:r w:rsidRPr="00743395">
        <w:rPr>
          <w:rStyle w:val="CharName"/>
          <w:caps w:val="0"/>
          <w:sz w:val="26"/>
          <w:szCs w:val="26"/>
        </w:rPr>
        <w:t>Yoga:</w:t>
      </w:r>
      <w:r w:rsidRPr="00743395">
        <w:rPr>
          <w:sz w:val="26"/>
          <w:szCs w:val="26"/>
        </w:rPr>
        <w:tab/>
      </w:r>
      <w:r>
        <w:rPr>
          <w:sz w:val="26"/>
          <w:szCs w:val="26"/>
        </w:rPr>
        <w:t>A</w:t>
      </w:r>
      <w:r w:rsidRPr="00743395">
        <w:rPr>
          <w:sz w:val="26"/>
          <w:szCs w:val="26"/>
        </w:rPr>
        <w:t>nything impossible is possible of course</w:t>
      </w:r>
    </w:p>
    <w:p w14:paraId="6FB588D6" w14:textId="4302C7DE" w:rsidR="009607E9" w:rsidRDefault="00743395" w:rsidP="00743395">
      <w:pPr>
        <w:ind w:left="2268" w:hanging="2268"/>
        <w:rPr>
          <w:sz w:val="26"/>
          <w:szCs w:val="26"/>
        </w:rPr>
      </w:pPr>
      <w:r w:rsidRPr="00743395">
        <w:rPr>
          <w:caps/>
          <w:sz w:val="26"/>
          <w:szCs w:val="26"/>
        </w:rPr>
        <w:tab/>
      </w:r>
      <w:r w:rsidRPr="00743395">
        <w:rPr>
          <w:sz w:val="26"/>
          <w:szCs w:val="26"/>
        </w:rPr>
        <w:t xml:space="preserve">When you </w:t>
      </w:r>
      <w:r w:rsidR="009607E9">
        <w:rPr>
          <w:sz w:val="26"/>
          <w:szCs w:val="26"/>
        </w:rPr>
        <w:t>–</w:t>
      </w:r>
      <w:r w:rsidRPr="00743395">
        <w:rPr>
          <w:sz w:val="26"/>
          <w:szCs w:val="26"/>
        </w:rPr>
        <w:t xml:space="preserve"> </w:t>
      </w:r>
    </w:p>
    <w:p w14:paraId="2E39AB2E" w14:textId="19F9AC16" w:rsidR="00743395" w:rsidRDefault="009607E9" w:rsidP="009607E9">
      <w:pPr>
        <w:ind w:left="2268" w:hanging="2268"/>
        <w:rPr>
          <w:sz w:val="26"/>
          <w:szCs w:val="26"/>
        </w:rPr>
      </w:pPr>
      <w:r w:rsidRPr="009607E9">
        <w:rPr>
          <w:b/>
          <w:sz w:val="26"/>
          <w:szCs w:val="26"/>
        </w:rPr>
        <w:t>Chorus:</w:t>
      </w:r>
      <w:r>
        <w:rPr>
          <w:sz w:val="26"/>
          <w:szCs w:val="26"/>
        </w:rPr>
        <w:tab/>
        <w:t>L</w:t>
      </w:r>
      <w:r w:rsidR="00743395" w:rsidRPr="00743395">
        <w:rPr>
          <w:sz w:val="26"/>
          <w:szCs w:val="26"/>
        </w:rPr>
        <w:t xml:space="preserve">earn to squeeze </w:t>
      </w:r>
      <w:r w:rsidR="009D3828" w:rsidRPr="00743395">
        <w:rPr>
          <w:sz w:val="26"/>
          <w:szCs w:val="26"/>
        </w:rPr>
        <w:t>The Sauce</w:t>
      </w:r>
      <w:r w:rsidR="00743395" w:rsidRPr="00743395">
        <w:rPr>
          <w:sz w:val="26"/>
          <w:szCs w:val="26"/>
        </w:rPr>
        <w:t>!</w:t>
      </w:r>
    </w:p>
    <w:p w14:paraId="4C2AAB83" w14:textId="5C0EC4CD" w:rsidR="009607E9" w:rsidRPr="00743395" w:rsidRDefault="009607E9" w:rsidP="009607E9">
      <w:pPr>
        <w:ind w:left="2268" w:hanging="2268"/>
        <w:rPr>
          <w:sz w:val="26"/>
          <w:szCs w:val="26"/>
        </w:rPr>
      </w:pPr>
      <w:r>
        <w:rPr>
          <w:b/>
          <w:sz w:val="26"/>
          <w:szCs w:val="26"/>
        </w:rPr>
        <w:t>All:</w:t>
      </w:r>
      <w:r>
        <w:rPr>
          <w:sz w:val="26"/>
          <w:szCs w:val="26"/>
        </w:rPr>
        <w:tab/>
      </w:r>
      <w:r w:rsidRPr="00743395">
        <w:rPr>
          <w:sz w:val="26"/>
          <w:szCs w:val="26"/>
        </w:rPr>
        <w:t xml:space="preserve">(Squeeze </w:t>
      </w:r>
      <w:r w:rsidR="009D3828" w:rsidRPr="00743395">
        <w:rPr>
          <w:sz w:val="26"/>
          <w:szCs w:val="26"/>
        </w:rPr>
        <w:t>The Sauce!)</w:t>
      </w:r>
    </w:p>
    <w:p w14:paraId="7568D78E" w14:textId="77777777" w:rsidR="00743395" w:rsidRPr="00743395" w:rsidRDefault="00743395" w:rsidP="00743395">
      <w:pPr>
        <w:ind w:left="2268" w:hanging="2268"/>
        <w:rPr>
          <w:sz w:val="26"/>
          <w:szCs w:val="26"/>
        </w:rPr>
      </w:pPr>
    </w:p>
    <w:p w14:paraId="5222463D" w14:textId="0566C777" w:rsidR="00743395" w:rsidRPr="00743395" w:rsidRDefault="00CE2D22" w:rsidP="00CE2D22">
      <w:pPr>
        <w:ind w:left="2268" w:hanging="2268"/>
        <w:rPr>
          <w:caps/>
          <w:sz w:val="26"/>
          <w:szCs w:val="26"/>
        </w:rPr>
      </w:pPr>
      <w:r w:rsidRPr="00CE2D22">
        <w:rPr>
          <w:b/>
          <w:sz w:val="26"/>
          <w:szCs w:val="26"/>
        </w:rPr>
        <w:t>Yoga:</w:t>
      </w:r>
      <w:r>
        <w:rPr>
          <w:sz w:val="26"/>
          <w:szCs w:val="26"/>
        </w:rPr>
        <w:tab/>
      </w:r>
      <w:r w:rsidR="00743395" w:rsidRPr="00743395">
        <w:rPr>
          <w:sz w:val="26"/>
          <w:szCs w:val="26"/>
        </w:rPr>
        <w:t>I don’t mean ketchup, gravy, hollandaise</w:t>
      </w:r>
      <w:r w:rsidR="00743395" w:rsidRPr="00743395">
        <w:rPr>
          <w:caps/>
          <w:sz w:val="26"/>
          <w:szCs w:val="26"/>
        </w:rPr>
        <w:t>,</w:t>
      </w:r>
    </w:p>
    <w:p w14:paraId="07ED827B" w14:textId="77777777" w:rsidR="00743395" w:rsidRPr="00743395" w:rsidRDefault="00743395" w:rsidP="00743395">
      <w:pPr>
        <w:ind w:left="2268" w:hanging="2268"/>
        <w:rPr>
          <w:caps/>
          <w:sz w:val="26"/>
          <w:szCs w:val="26"/>
        </w:rPr>
      </w:pPr>
      <w:r w:rsidRPr="00743395">
        <w:rPr>
          <w:caps/>
          <w:sz w:val="26"/>
          <w:szCs w:val="26"/>
        </w:rPr>
        <w:tab/>
      </w:r>
      <w:r w:rsidRPr="00743395">
        <w:rPr>
          <w:sz w:val="26"/>
          <w:szCs w:val="26"/>
        </w:rPr>
        <w:t>No mustard, mint or mayonnaise,</w:t>
      </w:r>
    </w:p>
    <w:p w14:paraId="3DB366E0" w14:textId="77777777" w:rsidR="00743395" w:rsidRPr="00743395" w:rsidRDefault="00743395" w:rsidP="00743395">
      <w:pPr>
        <w:ind w:left="2268" w:hanging="2268"/>
        <w:rPr>
          <w:caps/>
          <w:sz w:val="26"/>
          <w:szCs w:val="26"/>
        </w:rPr>
      </w:pPr>
      <w:r w:rsidRPr="00743395">
        <w:rPr>
          <w:caps/>
          <w:sz w:val="26"/>
          <w:szCs w:val="26"/>
        </w:rPr>
        <w:tab/>
      </w:r>
      <w:r w:rsidRPr="00743395">
        <w:rPr>
          <w:sz w:val="26"/>
          <w:szCs w:val="26"/>
        </w:rPr>
        <w:t>Tabasco, brown or Bolognese,</w:t>
      </w:r>
    </w:p>
    <w:p w14:paraId="267E7013" w14:textId="77777777" w:rsidR="00743395" w:rsidRPr="00743395" w:rsidRDefault="00743395" w:rsidP="00743395">
      <w:pPr>
        <w:ind w:left="2268" w:hanging="2268"/>
        <w:rPr>
          <w:caps/>
          <w:sz w:val="26"/>
          <w:szCs w:val="26"/>
        </w:rPr>
      </w:pPr>
      <w:r w:rsidRPr="00743395">
        <w:rPr>
          <w:caps/>
          <w:sz w:val="26"/>
          <w:szCs w:val="26"/>
        </w:rPr>
        <w:tab/>
      </w:r>
      <w:r w:rsidRPr="00743395">
        <w:rPr>
          <w:sz w:val="26"/>
          <w:szCs w:val="26"/>
        </w:rPr>
        <w:t>They don’t have the force.</w:t>
      </w:r>
    </w:p>
    <w:p w14:paraId="5B9E546E" w14:textId="77777777" w:rsidR="00743395" w:rsidRPr="00743395" w:rsidRDefault="00743395" w:rsidP="00743395">
      <w:pPr>
        <w:ind w:left="2268" w:hanging="2268"/>
        <w:rPr>
          <w:caps/>
          <w:sz w:val="26"/>
          <w:szCs w:val="26"/>
        </w:rPr>
      </w:pPr>
    </w:p>
    <w:p w14:paraId="6419DD65" w14:textId="77777777" w:rsidR="00743395" w:rsidRPr="00743395" w:rsidRDefault="00743395" w:rsidP="00743395">
      <w:pPr>
        <w:ind w:left="2268" w:hanging="2268"/>
        <w:rPr>
          <w:caps/>
          <w:sz w:val="26"/>
          <w:szCs w:val="26"/>
        </w:rPr>
      </w:pPr>
      <w:r w:rsidRPr="00743395">
        <w:rPr>
          <w:caps/>
          <w:sz w:val="26"/>
          <w:szCs w:val="26"/>
        </w:rPr>
        <w:tab/>
      </w:r>
      <w:r w:rsidRPr="00743395">
        <w:rPr>
          <w:sz w:val="26"/>
          <w:szCs w:val="26"/>
        </w:rPr>
        <w:t>Anything impossible is possible of course</w:t>
      </w:r>
    </w:p>
    <w:p w14:paraId="7A0573CF" w14:textId="77777777" w:rsidR="00CE2D22" w:rsidRDefault="00743395" w:rsidP="00743395">
      <w:pPr>
        <w:ind w:left="2268" w:hanging="2268"/>
        <w:rPr>
          <w:sz w:val="26"/>
          <w:szCs w:val="26"/>
        </w:rPr>
      </w:pPr>
      <w:r w:rsidRPr="00743395">
        <w:rPr>
          <w:caps/>
          <w:sz w:val="26"/>
          <w:szCs w:val="26"/>
        </w:rPr>
        <w:tab/>
      </w:r>
      <w:r w:rsidRPr="00743395">
        <w:rPr>
          <w:sz w:val="26"/>
          <w:szCs w:val="26"/>
        </w:rPr>
        <w:t xml:space="preserve">When you </w:t>
      </w:r>
    </w:p>
    <w:p w14:paraId="4F4F58F0" w14:textId="5D1C2346" w:rsidR="00743395" w:rsidRPr="00743395" w:rsidRDefault="00CE2D22" w:rsidP="00743395">
      <w:pPr>
        <w:ind w:left="2268" w:hanging="2268"/>
        <w:rPr>
          <w:caps/>
          <w:sz w:val="26"/>
          <w:szCs w:val="26"/>
        </w:rPr>
      </w:pPr>
      <w:r w:rsidRPr="00CE2D22">
        <w:rPr>
          <w:b/>
          <w:sz w:val="26"/>
          <w:szCs w:val="26"/>
        </w:rPr>
        <w:t>Chorus:</w:t>
      </w:r>
      <w:r>
        <w:rPr>
          <w:sz w:val="26"/>
          <w:szCs w:val="26"/>
        </w:rPr>
        <w:tab/>
        <w:t>L</w:t>
      </w:r>
      <w:r w:rsidR="00743395" w:rsidRPr="00743395">
        <w:rPr>
          <w:sz w:val="26"/>
          <w:szCs w:val="26"/>
        </w:rPr>
        <w:t xml:space="preserve">earn to squeeze </w:t>
      </w:r>
      <w:r w:rsidR="009D3828" w:rsidRPr="00743395">
        <w:rPr>
          <w:sz w:val="26"/>
          <w:szCs w:val="26"/>
        </w:rPr>
        <w:t>The Sauce!</w:t>
      </w:r>
    </w:p>
    <w:p w14:paraId="3213C295" w14:textId="5C57B78F" w:rsidR="00743395" w:rsidRPr="00743395" w:rsidRDefault="00CE2D22" w:rsidP="00743395">
      <w:pPr>
        <w:ind w:left="2268" w:hanging="2268"/>
        <w:rPr>
          <w:caps/>
          <w:sz w:val="26"/>
          <w:szCs w:val="26"/>
        </w:rPr>
      </w:pPr>
      <w:r w:rsidRPr="00CE2D22">
        <w:rPr>
          <w:b/>
          <w:sz w:val="26"/>
          <w:szCs w:val="26"/>
        </w:rPr>
        <w:t>All:</w:t>
      </w:r>
      <w:r w:rsidR="00743395" w:rsidRPr="00743395">
        <w:rPr>
          <w:caps/>
          <w:sz w:val="26"/>
          <w:szCs w:val="26"/>
        </w:rPr>
        <w:tab/>
      </w:r>
      <w:r w:rsidR="00743395" w:rsidRPr="00743395">
        <w:rPr>
          <w:sz w:val="26"/>
          <w:szCs w:val="26"/>
        </w:rPr>
        <w:t xml:space="preserve">(Squeeze </w:t>
      </w:r>
      <w:r w:rsidR="009D3828" w:rsidRPr="00743395">
        <w:rPr>
          <w:sz w:val="26"/>
          <w:szCs w:val="26"/>
        </w:rPr>
        <w:t>The Sauce!)</w:t>
      </w:r>
    </w:p>
    <w:p w14:paraId="3B1CAE56" w14:textId="77777777" w:rsidR="00743395" w:rsidRPr="00743395" w:rsidRDefault="00743395" w:rsidP="00743395">
      <w:pPr>
        <w:ind w:left="2268" w:hanging="2268"/>
        <w:rPr>
          <w:sz w:val="26"/>
          <w:szCs w:val="26"/>
        </w:rPr>
      </w:pPr>
    </w:p>
    <w:p w14:paraId="5658FBC6" w14:textId="77777777" w:rsidR="00743395" w:rsidRPr="00743395" w:rsidRDefault="00743395" w:rsidP="00743395">
      <w:pPr>
        <w:ind w:left="2268" w:hanging="2268"/>
        <w:rPr>
          <w:b/>
          <w:sz w:val="26"/>
          <w:szCs w:val="26"/>
        </w:rPr>
      </w:pPr>
      <w:r w:rsidRPr="00743395">
        <w:rPr>
          <w:sz w:val="26"/>
          <w:szCs w:val="26"/>
        </w:rPr>
        <w:tab/>
      </w:r>
      <w:r w:rsidRPr="00743395">
        <w:rPr>
          <w:b/>
          <w:sz w:val="26"/>
          <w:szCs w:val="26"/>
        </w:rPr>
        <w:t>Here we go!</w:t>
      </w:r>
    </w:p>
    <w:p w14:paraId="2EBFAF4D" w14:textId="77777777" w:rsidR="00743395" w:rsidRPr="00743395" w:rsidRDefault="00743395" w:rsidP="00743395">
      <w:pPr>
        <w:ind w:left="2268" w:hanging="2268"/>
        <w:rPr>
          <w:sz w:val="26"/>
          <w:szCs w:val="26"/>
        </w:rPr>
      </w:pPr>
    </w:p>
    <w:p w14:paraId="0AB4E4AF" w14:textId="77777777" w:rsidR="00743395" w:rsidRPr="00743395" w:rsidRDefault="00743395" w:rsidP="00743395">
      <w:pPr>
        <w:ind w:left="2268" w:hanging="2268"/>
        <w:rPr>
          <w:caps/>
          <w:sz w:val="26"/>
          <w:szCs w:val="26"/>
        </w:rPr>
      </w:pPr>
      <w:r w:rsidRPr="00743395">
        <w:rPr>
          <w:rStyle w:val="CharName"/>
          <w:caps w:val="0"/>
          <w:sz w:val="26"/>
          <w:szCs w:val="26"/>
        </w:rPr>
        <w:t>All:</w:t>
      </w:r>
      <w:r w:rsidRPr="00743395">
        <w:rPr>
          <w:sz w:val="26"/>
          <w:szCs w:val="26"/>
        </w:rPr>
        <w:tab/>
      </w:r>
      <w:r>
        <w:rPr>
          <w:sz w:val="26"/>
          <w:szCs w:val="26"/>
        </w:rPr>
        <w:t>F</w:t>
      </w:r>
      <w:r w:rsidRPr="00743395">
        <w:rPr>
          <w:sz w:val="26"/>
          <w:szCs w:val="26"/>
        </w:rPr>
        <w:t>lowing through the galaxy</w:t>
      </w:r>
    </w:p>
    <w:p w14:paraId="58B5BA88" w14:textId="77777777" w:rsidR="00743395" w:rsidRPr="00743395" w:rsidRDefault="00743395" w:rsidP="00743395">
      <w:pPr>
        <w:ind w:left="2268" w:hanging="2268"/>
        <w:rPr>
          <w:caps/>
          <w:sz w:val="26"/>
          <w:szCs w:val="26"/>
        </w:rPr>
      </w:pPr>
      <w:r w:rsidRPr="00743395">
        <w:rPr>
          <w:caps/>
          <w:sz w:val="26"/>
          <w:szCs w:val="26"/>
        </w:rPr>
        <w:tab/>
      </w:r>
      <w:r w:rsidRPr="00743395">
        <w:rPr>
          <w:sz w:val="26"/>
          <w:szCs w:val="26"/>
        </w:rPr>
        <w:t>Inside of you and me you’ll find a…</w:t>
      </w:r>
    </w:p>
    <w:p w14:paraId="4EC1CCA5" w14:textId="77777777" w:rsidR="00743395" w:rsidRPr="00743395" w:rsidRDefault="00743395" w:rsidP="00743395">
      <w:pPr>
        <w:ind w:left="2268" w:hanging="2268"/>
        <w:rPr>
          <w:caps/>
          <w:sz w:val="26"/>
          <w:szCs w:val="26"/>
        </w:rPr>
      </w:pPr>
      <w:r w:rsidRPr="00743395">
        <w:rPr>
          <w:caps/>
          <w:sz w:val="26"/>
          <w:szCs w:val="26"/>
        </w:rPr>
        <w:tab/>
      </w:r>
      <w:r w:rsidRPr="00743395">
        <w:rPr>
          <w:sz w:val="26"/>
          <w:szCs w:val="26"/>
        </w:rPr>
        <w:t>Mighty universal force!</w:t>
      </w:r>
    </w:p>
    <w:p w14:paraId="7BD4BC97" w14:textId="77777777" w:rsidR="00743395" w:rsidRPr="00743395" w:rsidRDefault="00743395" w:rsidP="00743395">
      <w:pPr>
        <w:ind w:left="2268" w:hanging="2268"/>
        <w:rPr>
          <w:caps/>
          <w:sz w:val="26"/>
          <w:szCs w:val="26"/>
        </w:rPr>
      </w:pPr>
      <w:r w:rsidRPr="00743395">
        <w:rPr>
          <w:caps/>
          <w:sz w:val="26"/>
          <w:szCs w:val="26"/>
        </w:rPr>
        <w:tab/>
      </w:r>
      <w:r w:rsidRPr="00743395">
        <w:rPr>
          <w:sz w:val="26"/>
          <w:szCs w:val="26"/>
        </w:rPr>
        <w:t>Anything impossible is possible of course</w:t>
      </w:r>
    </w:p>
    <w:p w14:paraId="2B53E737" w14:textId="6730C153" w:rsidR="00743395" w:rsidRPr="00743395" w:rsidRDefault="00743395" w:rsidP="00743395">
      <w:pPr>
        <w:ind w:left="2268" w:hanging="2268"/>
        <w:rPr>
          <w:caps/>
          <w:sz w:val="26"/>
          <w:szCs w:val="26"/>
        </w:rPr>
      </w:pPr>
      <w:r w:rsidRPr="00743395">
        <w:rPr>
          <w:caps/>
          <w:sz w:val="26"/>
          <w:szCs w:val="26"/>
        </w:rPr>
        <w:tab/>
      </w:r>
      <w:r w:rsidRPr="00743395">
        <w:rPr>
          <w:sz w:val="26"/>
          <w:szCs w:val="26"/>
        </w:rPr>
        <w:t xml:space="preserve">When you - learn to squeeze </w:t>
      </w:r>
      <w:r w:rsidR="009D3828" w:rsidRPr="00743395">
        <w:rPr>
          <w:sz w:val="26"/>
          <w:szCs w:val="26"/>
        </w:rPr>
        <w:t>The Sauce!</w:t>
      </w:r>
    </w:p>
    <w:p w14:paraId="4CD9F448" w14:textId="77777777" w:rsidR="00743395" w:rsidRPr="00743395" w:rsidRDefault="00743395" w:rsidP="00743395">
      <w:pPr>
        <w:ind w:left="2268" w:hanging="2268"/>
        <w:rPr>
          <w:caps/>
          <w:sz w:val="26"/>
          <w:szCs w:val="26"/>
        </w:rPr>
      </w:pPr>
    </w:p>
    <w:p w14:paraId="607D5D0C" w14:textId="77777777" w:rsidR="00743395" w:rsidRPr="00743395" w:rsidRDefault="00743395" w:rsidP="00743395">
      <w:pPr>
        <w:ind w:left="2268" w:hanging="2268"/>
        <w:rPr>
          <w:caps/>
          <w:sz w:val="26"/>
          <w:szCs w:val="26"/>
        </w:rPr>
      </w:pPr>
      <w:r w:rsidRPr="00743395">
        <w:rPr>
          <w:caps/>
          <w:sz w:val="26"/>
          <w:szCs w:val="26"/>
        </w:rPr>
        <w:tab/>
      </w:r>
      <w:r w:rsidRPr="00743395">
        <w:rPr>
          <w:sz w:val="26"/>
          <w:szCs w:val="26"/>
        </w:rPr>
        <w:t>I don’t mean ketchup, gravy, hollandaise</w:t>
      </w:r>
      <w:r w:rsidRPr="00743395">
        <w:rPr>
          <w:caps/>
          <w:sz w:val="26"/>
          <w:szCs w:val="26"/>
        </w:rPr>
        <w:t>,</w:t>
      </w:r>
    </w:p>
    <w:p w14:paraId="44678EF8" w14:textId="77777777" w:rsidR="00743395" w:rsidRPr="00743395" w:rsidRDefault="00743395" w:rsidP="00743395">
      <w:pPr>
        <w:ind w:left="2268" w:hanging="2268"/>
        <w:rPr>
          <w:caps/>
          <w:sz w:val="26"/>
          <w:szCs w:val="26"/>
        </w:rPr>
      </w:pPr>
      <w:r w:rsidRPr="00743395">
        <w:rPr>
          <w:caps/>
          <w:sz w:val="26"/>
          <w:szCs w:val="26"/>
        </w:rPr>
        <w:tab/>
      </w:r>
      <w:r w:rsidRPr="00743395">
        <w:rPr>
          <w:sz w:val="26"/>
          <w:szCs w:val="26"/>
        </w:rPr>
        <w:t>No mustard, mint or mayonnaise,</w:t>
      </w:r>
    </w:p>
    <w:p w14:paraId="53E4925D" w14:textId="77777777" w:rsidR="00743395" w:rsidRPr="00743395" w:rsidRDefault="00743395" w:rsidP="00743395">
      <w:pPr>
        <w:ind w:left="2268" w:hanging="2268"/>
        <w:rPr>
          <w:caps/>
          <w:sz w:val="26"/>
          <w:szCs w:val="26"/>
        </w:rPr>
      </w:pPr>
      <w:r w:rsidRPr="00743395">
        <w:rPr>
          <w:caps/>
          <w:sz w:val="26"/>
          <w:szCs w:val="26"/>
        </w:rPr>
        <w:tab/>
      </w:r>
      <w:r w:rsidRPr="00743395">
        <w:rPr>
          <w:sz w:val="26"/>
          <w:szCs w:val="26"/>
        </w:rPr>
        <w:t>Tabasco, brown or Bolognese,</w:t>
      </w:r>
    </w:p>
    <w:p w14:paraId="02CFE490" w14:textId="77777777" w:rsidR="00743395" w:rsidRPr="00743395" w:rsidRDefault="00743395" w:rsidP="00743395">
      <w:pPr>
        <w:ind w:left="2268" w:hanging="2268"/>
        <w:rPr>
          <w:caps/>
          <w:sz w:val="26"/>
          <w:szCs w:val="26"/>
        </w:rPr>
      </w:pPr>
      <w:r w:rsidRPr="00743395">
        <w:rPr>
          <w:caps/>
          <w:sz w:val="26"/>
          <w:szCs w:val="26"/>
        </w:rPr>
        <w:tab/>
      </w:r>
      <w:r w:rsidRPr="00743395">
        <w:rPr>
          <w:sz w:val="26"/>
          <w:szCs w:val="26"/>
        </w:rPr>
        <w:t>They don’t have the force.</w:t>
      </w:r>
    </w:p>
    <w:p w14:paraId="7C801591" w14:textId="77777777" w:rsidR="00743395" w:rsidRPr="00743395" w:rsidRDefault="00743395" w:rsidP="00743395">
      <w:pPr>
        <w:ind w:left="2268" w:hanging="2268"/>
        <w:rPr>
          <w:caps/>
          <w:sz w:val="26"/>
          <w:szCs w:val="26"/>
        </w:rPr>
      </w:pPr>
      <w:r w:rsidRPr="00743395">
        <w:rPr>
          <w:caps/>
          <w:sz w:val="26"/>
          <w:szCs w:val="26"/>
        </w:rPr>
        <w:tab/>
      </w:r>
      <w:r w:rsidRPr="00743395">
        <w:rPr>
          <w:sz w:val="26"/>
          <w:szCs w:val="26"/>
        </w:rPr>
        <w:t>Anything impossible is possible of course</w:t>
      </w:r>
    </w:p>
    <w:p w14:paraId="58C850CA" w14:textId="37C626E5" w:rsidR="00743395" w:rsidRPr="00743395" w:rsidRDefault="00743395" w:rsidP="00743395">
      <w:pPr>
        <w:ind w:left="2268" w:hanging="2268"/>
        <w:rPr>
          <w:caps/>
          <w:sz w:val="26"/>
          <w:szCs w:val="26"/>
        </w:rPr>
      </w:pPr>
      <w:r w:rsidRPr="00743395">
        <w:rPr>
          <w:caps/>
          <w:sz w:val="26"/>
          <w:szCs w:val="26"/>
        </w:rPr>
        <w:tab/>
      </w:r>
      <w:r w:rsidRPr="00743395">
        <w:rPr>
          <w:sz w:val="26"/>
          <w:szCs w:val="26"/>
        </w:rPr>
        <w:t xml:space="preserve">When you - learn to squeeze </w:t>
      </w:r>
      <w:r w:rsidR="009D3828" w:rsidRPr="00743395">
        <w:rPr>
          <w:sz w:val="26"/>
          <w:szCs w:val="26"/>
        </w:rPr>
        <w:t>The Sauce!</w:t>
      </w:r>
    </w:p>
    <w:p w14:paraId="17D0428E" w14:textId="67269CC1" w:rsidR="00743395" w:rsidRPr="00743395" w:rsidRDefault="00743395" w:rsidP="00743395">
      <w:pPr>
        <w:ind w:left="2268" w:hanging="2268"/>
        <w:rPr>
          <w:caps/>
          <w:sz w:val="26"/>
          <w:szCs w:val="26"/>
        </w:rPr>
      </w:pPr>
      <w:r w:rsidRPr="00743395">
        <w:rPr>
          <w:caps/>
          <w:sz w:val="26"/>
          <w:szCs w:val="26"/>
        </w:rPr>
        <w:tab/>
      </w:r>
      <w:r w:rsidRPr="00743395">
        <w:rPr>
          <w:sz w:val="26"/>
          <w:szCs w:val="26"/>
        </w:rPr>
        <w:t xml:space="preserve">(Squeeze </w:t>
      </w:r>
      <w:r w:rsidR="009D3828" w:rsidRPr="00743395">
        <w:rPr>
          <w:sz w:val="26"/>
          <w:szCs w:val="26"/>
        </w:rPr>
        <w:t>The Sauce!)</w:t>
      </w:r>
    </w:p>
    <w:p w14:paraId="2B960E04" w14:textId="77777777" w:rsidR="00743395" w:rsidRPr="00743395" w:rsidRDefault="00743395" w:rsidP="00743395">
      <w:pPr>
        <w:ind w:left="2268" w:hanging="2268"/>
        <w:rPr>
          <w:sz w:val="26"/>
          <w:szCs w:val="26"/>
        </w:rPr>
      </w:pPr>
    </w:p>
    <w:p w14:paraId="36A46D6B" w14:textId="1049219B" w:rsidR="00743395" w:rsidRPr="00743395" w:rsidRDefault="00743395" w:rsidP="00743395">
      <w:pPr>
        <w:ind w:left="2268" w:hanging="2268"/>
        <w:rPr>
          <w:b/>
          <w:sz w:val="26"/>
          <w:szCs w:val="26"/>
        </w:rPr>
      </w:pPr>
      <w:r w:rsidRPr="00743395">
        <w:rPr>
          <w:rStyle w:val="CharName"/>
          <w:caps w:val="0"/>
          <w:sz w:val="26"/>
          <w:szCs w:val="26"/>
        </w:rPr>
        <w:t>Luke:</w:t>
      </w:r>
      <w:r w:rsidRPr="00743395">
        <w:rPr>
          <w:sz w:val="26"/>
          <w:szCs w:val="26"/>
        </w:rPr>
        <w:tab/>
      </w:r>
      <w:r w:rsidRPr="00743395">
        <w:rPr>
          <w:b/>
          <w:sz w:val="26"/>
          <w:szCs w:val="26"/>
        </w:rPr>
        <w:t xml:space="preserve">So, tell me, Lord Yoga, can I learn to squeeze </w:t>
      </w:r>
      <w:r w:rsidR="009D3828" w:rsidRPr="00743395">
        <w:rPr>
          <w:b/>
          <w:sz w:val="26"/>
          <w:szCs w:val="26"/>
        </w:rPr>
        <w:t>The Sauce?</w:t>
      </w:r>
    </w:p>
    <w:p w14:paraId="5D068407" w14:textId="77777777" w:rsidR="00743395" w:rsidRPr="00743395" w:rsidRDefault="00743395" w:rsidP="00743395">
      <w:pPr>
        <w:ind w:left="2268" w:hanging="2268"/>
        <w:rPr>
          <w:b/>
          <w:sz w:val="26"/>
          <w:szCs w:val="26"/>
        </w:rPr>
      </w:pPr>
      <w:r w:rsidRPr="00743395">
        <w:rPr>
          <w:rStyle w:val="CharName"/>
          <w:caps w:val="0"/>
          <w:sz w:val="26"/>
          <w:szCs w:val="26"/>
        </w:rPr>
        <w:t>Yoga:</w:t>
      </w:r>
      <w:r w:rsidRPr="00743395">
        <w:rPr>
          <w:b/>
          <w:sz w:val="26"/>
          <w:szCs w:val="26"/>
        </w:rPr>
        <w:tab/>
        <w:t>Ah, learn you must, young Warmwater, and learn you will!</w:t>
      </w:r>
    </w:p>
    <w:p w14:paraId="5E03D86F" w14:textId="77777777" w:rsidR="00743395" w:rsidRPr="00743395" w:rsidRDefault="00743395" w:rsidP="00743395">
      <w:pPr>
        <w:ind w:left="2268" w:hanging="2268"/>
        <w:rPr>
          <w:sz w:val="26"/>
          <w:szCs w:val="26"/>
        </w:rPr>
      </w:pPr>
    </w:p>
    <w:p w14:paraId="5492F6A3" w14:textId="77777777" w:rsidR="00743395" w:rsidRPr="00743395" w:rsidRDefault="00B0333C" w:rsidP="00743395">
      <w:pPr>
        <w:ind w:left="2268" w:hanging="2268"/>
        <w:rPr>
          <w:caps/>
          <w:sz w:val="26"/>
          <w:szCs w:val="26"/>
        </w:rPr>
      </w:pPr>
      <w:r w:rsidRPr="00743395">
        <w:rPr>
          <w:rStyle w:val="CharName"/>
          <w:caps w:val="0"/>
          <w:sz w:val="26"/>
          <w:szCs w:val="26"/>
        </w:rPr>
        <w:t>Yoga:</w:t>
      </w:r>
      <w:r w:rsidR="00743395" w:rsidRPr="00743395">
        <w:rPr>
          <w:sz w:val="26"/>
          <w:szCs w:val="26"/>
        </w:rPr>
        <w:tab/>
      </w:r>
      <w:r>
        <w:rPr>
          <w:sz w:val="26"/>
          <w:szCs w:val="26"/>
        </w:rPr>
        <w:t>A</w:t>
      </w:r>
      <w:r w:rsidRPr="00743395">
        <w:rPr>
          <w:sz w:val="26"/>
          <w:szCs w:val="26"/>
        </w:rPr>
        <w:t>pprentices cross galaxies</w:t>
      </w:r>
    </w:p>
    <w:p w14:paraId="250C9CAA" w14:textId="77777777" w:rsidR="00743395" w:rsidRPr="00743395" w:rsidRDefault="00B0333C" w:rsidP="00743395">
      <w:pPr>
        <w:ind w:left="2268" w:hanging="2268"/>
        <w:rPr>
          <w:caps/>
          <w:sz w:val="26"/>
          <w:szCs w:val="26"/>
        </w:rPr>
      </w:pPr>
      <w:r w:rsidRPr="00743395">
        <w:rPr>
          <w:sz w:val="26"/>
          <w:szCs w:val="26"/>
        </w:rPr>
        <w:tab/>
        <w:t>They want to seize my expertise</w:t>
      </w:r>
    </w:p>
    <w:p w14:paraId="6FE2EA3D" w14:textId="77777777" w:rsidR="00743395" w:rsidRPr="00743395" w:rsidRDefault="00743395" w:rsidP="00743395">
      <w:pPr>
        <w:ind w:left="2268" w:hanging="2268"/>
        <w:rPr>
          <w:caps/>
          <w:sz w:val="26"/>
          <w:szCs w:val="26"/>
        </w:rPr>
      </w:pPr>
      <w:r w:rsidRPr="00743395">
        <w:rPr>
          <w:sz w:val="26"/>
          <w:szCs w:val="26"/>
        </w:rPr>
        <w:tab/>
      </w:r>
      <w:r w:rsidR="00B0333C" w:rsidRPr="00743395">
        <w:rPr>
          <w:sz w:val="26"/>
          <w:szCs w:val="26"/>
        </w:rPr>
        <w:t>And</w:t>
      </w:r>
      <w:r w:rsidR="00B0333C">
        <w:rPr>
          <w:sz w:val="26"/>
          <w:szCs w:val="26"/>
        </w:rPr>
        <w:t xml:space="preserve"> folk like these cry “Y</w:t>
      </w:r>
      <w:r w:rsidR="00B0333C" w:rsidRPr="00743395">
        <w:rPr>
          <w:sz w:val="26"/>
          <w:szCs w:val="26"/>
        </w:rPr>
        <w:t>oga, please,</w:t>
      </w:r>
    </w:p>
    <w:p w14:paraId="6F41271C" w14:textId="77777777" w:rsidR="00743395" w:rsidRPr="00743395" w:rsidRDefault="00743395" w:rsidP="00743395">
      <w:pPr>
        <w:ind w:left="2268" w:hanging="2268"/>
        <w:rPr>
          <w:sz w:val="26"/>
          <w:szCs w:val="26"/>
        </w:rPr>
      </w:pPr>
    </w:p>
    <w:p w14:paraId="31864E3D" w14:textId="35A34ADC" w:rsidR="00743395" w:rsidRPr="00743395" w:rsidRDefault="00B0333C" w:rsidP="00743395">
      <w:pPr>
        <w:ind w:left="2268" w:hanging="2268"/>
        <w:rPr>
          <w:caps/>
          <w:sz w:val="26"/>
          <w:szCs w:val="26"/>
        </w:rPr>
      </w:pPr>
      <w:r w:rsidRPr="00743395">
        <w:rPr>
          <w:rStyle w:val="CharName"/>
          <w:caps w:val="0"/>
          <w:sz w:val="26"/>
          <w:szCs w:val="26"/>
        </w:rPr>
        <w:t>All:</w:t>
      </w:r>
      <w:r w:rsidR="00743395" w:rsidRPr="00743395">
        <w:rPr>
          <w:sz w:val="26"/>
          <w:szCs w:val="26"/>
        </w:rPr>
        <w:tab/>
      </w:r>
      <w:r>
        <w:rPr>
          <w:b/>
          <w:sz w:val="26"/>
          <w:szCs w:val="26"/>
        </w:rPr>
        <w:t>W</w:t>
      </w:r>
      <w:r w:rsidRPr="00B0333C">
        <w:rPr>
          <w:b/>
          <w:sz w:val="26"/>
          <w:szCs w:val="26"/>
        </w:rPr>
        <w:t xml:space="preserve">e want to squeeze </w:t>
      </w:r>
      <w:r w:rsidR="009D3828" w:rsidRPr="00B0333C">
        <w:rPr>
          <w:b/>
          <w:sz w:val="26"/>
          <w:szCs w:val="26"/>
        </w:rPr>
        <w:t>The Sauce</w:t>
      </w:r>
      <w:r w:rsidRPr="00B0333C">
        <w:rPr>
          <w:b/>
          <w:sz w:val="26"/>
          <w:szCs w:val="26"/>
        </w:rPr>
        <w:t>!”</w:t>
      </w:r>
    </w:p>
    <w:p w14:paraId="087457C0" w14:textId="77777777" w:rsidR="00743395" w:rsidRPr="00743395" w:rsidRDefault="00743395" w:rsidP="00743395">
      <w:pPr>
        <w:ind w:left="2268" w:hanging="2268"/>
        <w:rPr>
          <w:sz w:val="26"/>
          <w:szCs w:val="26"/>
        </w:rPr>
      </w:pPr>
    </w:p>
    <w:p w14:paraId="72570F34" w14:textId="77777777" w:rsidR="00743395" w:rsidRPr="00743395" w:rsidRDefault="00B0333C" w:rsidP="00743395">
      <w:pPr>
        <w:ind w:left="2268" w:hanging="2268"/>
        <w:rPr>
          <w:caps/>
          <w:sz w:val="26"/>
          <w:szCs w:val="26"/>
        </w:rPr>
      </w:pPr>
      <w:r w:rsidRPr="00743395">
        <w:rPr>
          <w:rStyle w:val="CharName"/>
          <w:caps w:val="0"/>
          <w:sz w:val="26"/>
          <w:szCs w:val="26"/>
        </w:rPr>
        <w:t>Yoga:</w:t>
      </w:r>
      <w:r w:rsidR="00743395" w:rsidRPr="00743395">
        <w:rPr>
          <w:sz w:val="26"/>
          <w:szCs w:val="26"/>
        </w:rPr>
        <w:tab/>
      </w:r>
      <w:r>
        <w:rPr>
          <w:sz w:val="26"/>
          <w:szCs w:val="26"/>
        </w:rPr>
        <w:t>L</w:t>
      </w:r>
      <w:r w:rsidRPr="00743395">
        <w:rPr>
          <w:sz w:val="26"/>
          <w:szCs w:val="26"/>
        </w:rPr>
        <w:t>ike one, two, threes, and “ABC”s</w:t>
      </w:r>
    </w:p>
    <w:p w14:paraId="10EF2F69" w14:textId="77777777" w:rsidR="00743395" w:rsidRPr="00743395" w:rsidRDefault="00B0333C" w:rsidP="00743395">
      <w:pPr>
        <w:ind w:left="2268" w:hanging="2268"/>
        <w:rPr>
          <w:caps/>
          <w:sz w:val="26"/>
          <w:szCs w:val="26"/>
        </w:rPr>
      </w:pPr>
      <w:r w:rsidRPr="00743395">
        <w:rPr>
          <w:sz w:val="26"/>
          <w:szCs w:val="26"/>
        </w:rPr>
        <w:tab/>
        <w:t>You’ll learn with ease, it’s just a breeze</w:t>
      </w:r>
    </w:p>
    <w:p w14:paraId="42FA89D0" w14:textId="77777777" w:rsidR="00743395" w:rsidRPr="00743395" w:rsidRDefault="00B0333C" w:rsidP="00743395">
      <w:pPr>
        <w:ind w:left="2268" w:hanging="2268"/>
        <w:rPr>
          <w:caps/>
          <w:sz w:val="26"/>
          <w:szCs w:val="26"/>
        </w:rPr>
      </w:pPr>
      <w:r w:rsidRPr="00743395">
        <w:rPr>
          <w:sz w:val="26"/>
          <w:szCs w:val="26"/>
        </w:rPr>
        <w:tab/>
        <w:t>So bend your knees at ten degrees</w:t>
      </w:r>
    </w:p>
    <w:p w14:paraId="2085D305" w14:textId="77777777" w:rsidR="00743395" w:rsidRPr="00743395" w:rsidRDefault="00743395" w:rsidP="00743395">
      <w:pPr>
        <w:ind w:left="2268" w:hanging="2268"/>
        <w:rPr>
          <w:sz w:val="26"/>
          <w:szCs w:val="26"/>
        </w:rPr>
      </w:pPr>
    </w:p>
    <w:p w14:paraId="48FD3438" w14:textId="281C57FB" w:rsidR="00743395" w:rsidRPr="00743395" w:rsidRDefault="00B0333C" w:rsidP="00743395">
      <w:pPr>
        <w:ind w:left="2268" w:hanging="2268"/>
        <w:rPr>
          <w:caps/>
          <w:sz w:val="26"/>
          <w:szCs w:val="26"/>
        </w:rPr>
      </w:pPr>
      <w:r w:rsidRPr="00743395">
        <w:rPr>
          <w:rStyle w:val="CharName"/>
          <w:caps w:val="0"/>
          <w:sz w:val="26"/>
          <w:szCs w:val="26"/>
        </w:rPr>
        <w:t>All:</w:t>
      </w:r>
      <w:r w:rsidR="00743395" w:rsidRPr="00743395">
        <w:rPr>
          <w:sz w:val="26"/>
          <w:szCs w:val="26"/>
        </w:rPr>
        <w:tab/>
      </w:r>
      <w:r w:rsidRPr="00B0333C">
        <w:rPr>
          <w:b/>
          <w:sz w:val="26"/>
          <w:szCs w:val="26"/>
        </w:rPr>
        <w:t xml:space="preserve">And try to squeeze </w:t>
      </w:r>
      <w:r w:rsidR="009D3828" w:rsidRPr="00B0333C">
        <w:rPr>
          <w:b/>
          <w:sz w:val="26"/>
          <w:szCs w:val="26"/>
        </w:rPr>
        <w:t>The Sauce</w:t>
      </w:r>
      <w:r w:rsidRPr="00B0333C">
        <w:rPr>
          <w:b/>
          <w:sz w:val="26"/>
          <w:szCs w:val="26"/>
        </w:rPr>
        <w:t>!</w:t>
      </w:r>
    </w:p>
    <w:p w14:paraId="34C9142C" w14:textId="77777777" w:rsidR="00743395" w:rsidRPr="00743395" w:rsidRDefault="00743395" w:rsidP="00B0333C">
      <w:pPr>
        <w:rPr>
          <w:sz w:val="26"/>
          <w:szCs w:val="26"/>
        </w:rPr>
      </w:pPr>
    </w:p>
    <w:p w14:paraId="2117AEEF" w14:textId="77777777" w:rsidR="00743395" w:rsidRPr="00B0333C" w:rsidRDefault="00B0333C" w:rsidP="00743395">
      <w:pPr>
        <w:ind w:left="2268" w:hanging="2268"/>
        <w:rPr>
          <w:b/>
          <w:sz w:val="26"/>
          <w:szCs w:val="26"/>
        </w:rPr>
      </w:pPr>
      <w:r w:rsidRPr="00743395">
        <w:rPr>
          <w:rStyle w:val="CharName"/>
          <w:caps w:val="0"/>
          <w:sz w:val="26"/>
          <w:szCs w:val="26"/>
        </w:rPr>
        <w:t>Yoga:</w:t>
      </w:r>
      <w:r w:rsidR="00743395" w:rsidRPr="00743395">
        <w:rPr>
          <w:sz w:val="26"/>
          <w:szCs w:val="26"/>
        </w:rPr>
        <w:tab/>
      </w:r>
      <w:r w:rsidR="00743395" w:rsidRPr="00B0333C">
        <w:rPr>
          <w:b/>
          <w:sz w:val="26"/>
          <w:szCs w:val="26"/>
        </w:rPr>
        <w:t>Now squeeze!</w:t>
      </w:r>
    </w:p>
    <w:p w14:paraId="249EBD39" w14:textId="77777777" w:rsidR="00743395" w:rsidRPr="00B0333C" w:rsidRDefault="00743395" w:rsidP="00743395">
      <w:pPr>
        <w:ind w:left="2268" w:hanging="2268"/>
        <w:rPr>
          <w:b/>
          <w:sz w:val="26"/>
          <w:szCs w:val="26"/>
        </w:rPr>
      </w:pPr>
    </w:p>
    <w:p w14:paraId="78CE0899" w14:textId="77777777" w:rsidR="00743395" w:rsidRPr="00B0333C" w:rsidRDefault="00B0333C" w:rsidP="00743395">
      <w:pPr>
        <w:ind w:left="2268" w:hanging="2268"/>
        <w:rPr>
          <w:b/>
          <w:sz w:val="26"/>
          <w:szCs w:val="26"/>
        </w:rPr>
      </w:pPr>
      <w:r w:rsidRPr="00B0333C">
        <w:rPr>
          <w:rStyle w:val="CharName"/>
          <w:caps w:val="0"/>
          <w:sz w:val="26"/>
          <w:szCs w:val="26"/>
        </w:rPr>
        <w:t>All:</w:t>
      </w:r>
      <w:r w:rsidR="00743395" w:rsidRPr="00B0333C">
        <w:rPr>
          <w:b/>
          <w:sz w:val="26"/>
          <w:szCs w:val="26"/>
        </w:rPr>
        <w:tab/>
        <w:t>Ugh!</w:t>
      </w:r>
    </w:p>
    <w:p w14:paraId="132CCE12" w14:textId="77777777" w:rsidR="00743395" w:rsidRPr="00B0333C" w:rsidRDefault="00743395" w:rsidP="00743395">
      <w:pPr>
        <w:ind w:left="2268" w:hanging="2268"/>
        <w:rPr>
          <w:b/>
          <w:sz w:val="26"/>
          <w:szCs w:val="26"/>
        </w:rPr>
      </w:pPr>
    </w:p>
    <w:p w14:paraId="38EA3F03" w14:textId="77777777" w:rsidR="00743395" w:rsidRPr="00B0333C" w:rsidRDefault="00B0333C" w:rsidP="00743395">
      <w:pPr>
        <w:ind w:left="2268" w:hanging="2268"/>
        <w:rPr>
          <w:b/>
          <w:sz w:val="26"/>
          <w:szCs w:val="26"/>
        </w:rPr>
      </w:pPr>
      <w:r w:rsidRPr="00B0333C">
        <w:rPr>
          <w:rStyle w:val="CharName"/>
          <w:caps w:val="0"/>
          <w:sz w:val="26"/>
          <w:szCs w:val="26"/>
        </w:rPr>
        <w:t>Yoga:</w:t>
      </w:r>
      <w:r w:rsidR="00743395" w:rsidRPr="00B0333C">
        <w:rPr>
          <w:b/>
          <w:sz w:val="26"/>
          <w:szCs w:val="26"/>
        </w:rPr>
        <w:tab/>
        <w:t xml:space="preserve">Just squeeze!  </w:t>
      </w:r>
    </w:p>
    <w:p w14:paraId="0D8031F5" w14:textId="77777777" w:rsidR="00743395" w:rsidRPr="00B0333C" w:rsidRDefault="00743395" w:rsidP="00743395">
      <w:pPr>
        <w:ind w:left="2268" w:hanging="2268"/>
        <w:rPr>
          <w:b/>
          <w:sz w:val="26"/>
          <w:szCs w:val="26"/>
        </w:rPr>
      </w:pPr>
    </w:p>
    <w:p w14:paraId="0A092BA5" w14:textId="77777777" w:rsidR="00743395" w:rsidRPr="00B0333C" w:rsidRDefault="00B0333C" w:rsidP="00743395">
      <w:pPr>
        <w:ind w:left="2268" w:hanging="2268"/>
        <w:rPr>
          <w:b/>
          <w:sz w:val="26"/>
          <w:szCs w:val="26"/>
        </w:rPr>
      </w:pPr>
      <w:r w:rsidRPr="00B0333C">
        <w:rPr>
          <w:rStyle w:val="CharName"/>
          <w:caps w:val="0"/>
          <w:sz w:val="26"/>
          <w:szCs w:val="26"/>
        </w:rPr>
        <w:t>All:</w:t>
      </w:r>
      <w:r w:rsidR="00743395" w:rsidRPr="00B0333C">
        <w:rPr>
          <w:b/>
          <w:sz w:val="26"/>
          <w:szCs w:val="26"/>
        </w:rPr>
        <w:tab/>
        <w:t>Ugh!</w:t>
      </w:r>
    </w:p>
    <w:p w14:paraId="1CDC0FCB" w14:textId="77777777" w:rsidR="00743395" w:rsidRPr="00B0333C" w:rsidRDefault="00743395" w:rsidP="00743395">
      <w:pPr>
        <w:ind w:left="2268" w:hanging="2268"/>
        <w:rPr>
          <w:b/>
          <w:sz w:val="26"/>
          <w:szCs w:val="26"/>
        </w:rPr>
      </w:pPr>
    </w:p>
    <w:p w14:paraId="415690B9" w14:textId="77777777" w:rsidR="00743395" w:rsidRPr="00B0333C" w:rsidRDefault="00B0333C" w:rsidP="00743395">
      <w:pPr>
        <w:ind w:left="2268" w:hanging="2268"/>
        <w:rPr>
          <w:b/>
          <w:sz w:val="26"/>
          <w:szCs w:val="26"/>
        </w:rPr>
      </w:pPr>
      <w:r w:rsidRPr="00B0333C">
        <w:rPr>
          <w:rStyle w:val="CharName"/>
          <w:caps w:val="0"/>
          <w:sz w:val="26"/>
          <w:szCs w:val="26"/>
        </w:rPr>
        <w:t>Yoga:</w:t>
      </w:r>
      <w:r w:rsidR="00743395" w:rsidRPr="00B0333C">
        <w:rPr>
          <w:b/>
          <w:sz w:val="26"/>
          <w:szCs w:val="26"/>
        </w:rPr>
        <w:tab/>
        <w:t>Yes squeeze!</w:t>
      </w:r>
    </w:p>
    <w:p w14:paraId="30FAE8F7" w14:textId="77777777" w:rsidR="00743395" w:rsidRPr="00B0333C" w:rsidRDefault="00743395" w:rsidP="00743395">
      <w:pPr>
        <w:ind w:left="2268" w:hanging="2268"/>
        <w:rPr>
          <w:b/>
          <w:sz w:val="26"/>
          <w:szCs w:val="26"/>
        </w:rPr>
      </w:pPr>
    </w:p>
    <w:p w14:paraId="24C82AD1" w14:textId="77777777" w:rsidR="00743395" w:rsidRPr="00B0333C" w:rsidRDefault="00B0333C" w:rsidP="00743395">
      <w:pPr>
        <w:ind w:left="2268" w:hanging="2268"/>
        <w:rPr>
          <w:b/>
          <w:sz w:val="26"/>
          <w:szCs w:val="26"/>
        </w:rPr>
      </w:pPr>
      <w:r w:rsidRPr="00B0333C">
        <w:rPr>
          <w:rStyle w:val="CharName"/>
          <w:caps w:val="0"/>
          <w:sz w:val="26"/>
          <w:szCs w:val="26"/>
        </w:rPr>
        <w:t>All:</w:t>
      </w:r>
      <w:r w:rsidR="00743395" w:rsidRPr="00B0333C">
        <w:rPr>
          <w:b/>
          <w:sz w:val="26"/>
          <w:szCs w:val="26"/>
        </w:rPr>
        <w:tab/>
        <w:t>Uuggghhh!</w:t>
      </w:r>
    </w:p>
    <w:p w14:paraId="2E1F5AA9" w14:textId="77777777" w:rsidR="00743395" w:rsidRPr="00743395" w:rsidRDefault="00743395" w:rsidP="00B0333C">
      <w:pPr>
        <w:rPr>
          <w:sz w:val="26"/>
          <w:szCs w:val="26"/>
        </w:rPr>
      </w:pPr>
    </w:p>
    <w:p w14:paraId="03E5CADB" w14:textId="77777777" w:rsidR="00743395" w:rsidRPr="00743395" w:rsidRDefault="00B0333C" w:rsidP="00743395">
      <w:pPr>
        <w:ind w:left="2268" w:hanging="2268"/>
        <w:rPr>
          <w:sz w:val="26"/>
          <w:szCs w:val="26"/>
        </w:rPr>
      </w:pPr>
      <w:r w:rsidRPr="00743395">
        <w:rPr>
          <w:rStyle w:val="CharName"/>
          <w:caps w:val="0"/>
          <w:sz w:val="26"/>
          <w:szCs w:val="26"/>
        </w:rPr>
        <w:t>Yoga:</w:t>
      </w:r>
      <w:r w:rsidR="00743395" w:rsidRPr="00743395">
        <w:rPr>
          <w:sz w:val="26"/>
          <w:szCs w:val="26"/>
        </w:rPr>
        <w:tab/>
      </w:r>
      <w:r w:rsidR="00743395" w:rsidRPr="00B0333C">
        <w:rPr>
          <w:b/>
          <w:sz w:val="26"/>
          <w:szCs w:val="26"/>
        </w:rPr>
        <w:t>Succeed you did!</w:t>
      </w:r>
    </w:p>
    <w:p w14:paraId="21A3F5A6" w14:textId="77777777" w:rsidR="00743395" w:rsidRPr="00743395" w:rsidRDefault="00743395" w:rsidP="00743395">
      <w:pPr>
        <w:ind w:left="2268" w:hanging="2268"/>
        <w:rPr>
          <w:sz w:val="26"/>
          <w:szCs w:val="26"/>
        </w:rPr>
      </w:pPr>
    </w:p>
    <w:p w14:paraId="2A139CB9" w14:textId="77777777" w:rsidR="00743395" w:rsidRDefault="00B0333C" w:rsidP="00B0333C">
      <w:pPr>
        <w:ind w:left="2268" w:hanging="2268"/>
        <w:rPr>
          <w:sz w:val="26"/>
          <w:szCs w:val="26"/>
        </w:rPr>
      </w:pPr>
      <w:r w:rsidRPr="00743395">
        <w:rPr>
          <w:rStyle w:val="CharName"/>
          <w:caps w:val="0"/>
          <w:sz w:val="26"/>
          <w:szCs w:val="26"/>
        </w:rPr>
        <w:t>All:</w:t>
      </w:r>
      <w:r w:rsidR="00743395" w:rsidRPr="00743395">
        <w:rPr>
          <w:sz w:val="26"/>
          <w:szCs w:val="26"/>
        </w:rPr>
        <w:tab/>
      </w:r>
      <w:r w:rsidR="00743395" w:rsidRPr="00B0333C">
        <w:rPr>
          <w:b/>
          <w:sz w:val="26"/>
          <w:szCs w:val="26"/>
        </w:rPr>
        <w:t>Hooray!</w:t>
      </w:r>
    </w:p>
    <w:p w14:paraId="4D70409E" w14:textId="77777777" w:rsidR="00B0333C" w:rsidRPr="00743395" w:rsidRDefault="00B0333C" w:rsidP="00B0333C">
      <w:pPr>
        <w:ind w:left="2268" w:hanging="2268"/>
        <w:rPr>
          <w:sz w:val="26"/>
          <w:szCs w:val="26"/>
        </w:rPr>
      </w:pPr>
    </w:p>
    <w:p w14:paraId="533C9900" w14:textId="77777777" w:rsidR="00743395" w:rsidRPr="00743395" w:rsidRDefault="00B0333C" w:rsidP="00CE2D22">
      <w:pPr>
        <w:ind w:left="2268" w:hanging="2268"/>
        <w:rPr>
          <w:caps/>
          <w:sz w:val="26"/>
          <w:szCs w:val="26"/>
        </w:rPr>
      </w:pPr>
      <w:r w:rsidRPr="00743395">
        <w:rPr>
          <w:rStyle w:val="CharName"/>
          <w:caps w:val="0"/>
          <w:sz w:val="26"/>
          <w:szCs w:val="26"/>
        </w:rPr>
        <w:t>All:</w:t>
      </w:r>
      <w:r w:rsidR="00743395" w:rsidRPr="00743395">
        <w:rPr>
          <w:sz w:val="26"/>
          <w:szCs w:val="26"/>
        </w:rPr>
        <w:tab/>
      </w:r>
      <w:r>
        <w:rPr>
          <w:sz w:val="26"/>
          <w:szCs w:val="26"/>
        </w:rPr>
        <w:t>F</w:t>
      </w:r>
      <w:r w:rsidRPr="00743395">
        <w:rPr>
          <w:sz w:val="26"/>
          <w:szCs w:val="26"/>
        </w:rPr>
        <w:t>lowing through the galaxy</w:t>
      </w:r>
    </w:p>
    <w:p w14:paraId="56C66B17" w14:textId="77777777" w:rsidR="00743395" w:rsidRPr="00743395" w:rsidRDefault="00B0333C" w:rsidP="00743395">
      <w:pPr>
        <w:ind w:left="2268" w:hanging="2268"/>
        <w:rPr>
          <w:caps/>
          <w:sz w:val="26"/>
          <w:szCs w:val="26"/>
        </w:rPr>
      </w:pPr>
      <w:r w:rsidRPr="00743395">
        <w:rPr>
          <w:sz w:val="26"/>
          <w:szCs w:val="26"/>
        </w:rPr>
        <w:tab/>
        <w:t>Inside of you and me you’ll find a…</w:t>
      </w:r>
    </w:p>
    <w:p w14:paraId="1507463F" w14:textId="77777777" w:rsidR="00743395" w:rsidRPr="00743395" w:rsidRDefault="00B0333C" w:rsidP="00743395">
      <w:pPr>
        <w:ind w:left="2268" w:hanging="2268"/>
        <w:rPr>
          <w:caps/>
          <w:sz w:val="26"/>
          <w:szCs w:val="26"/>
        </w:rPr>
      </w:pPr>
      <w:r w:rsidRPr="00743395">
        <w:rPr>
          <w:sz w:val="26"/>
          <w:szCs w:val="26"/>
        </w:rPr>
        <w:tab/>
        <w:t>Mighty universal force!</w:t>
      </w:r>
    </w:p>
    <w:p w14:paraId="531EA026" w14:textId="77777777" w:rsidR="00743395" w:rsidRPr="00743395" w:rsidRDefault="00B0333C" w:rsidP="00743395">
      <w:pPr>
        <w:ind w:left="2268" w:hanging="2268"/>
        <w:rPr>
          <w:caps/>
          <w:sz w:val="26"/>
          <w:szCs w:val="26"/>
        </w:rPr>
      </w:pPr>
      <w:r w:rsidRPr="00743395">
        <w:rPr>
          <w:sz w:val="26"/>
          <w:szCs w:val="26"/>
        </w:rPr>
        <w:tab/>
        <w:t>Anything impossible is possible of course</w:t>
      </w:r>
    </w:p>
    <w:p w14:paraId="58F2B3A9" w14:textId="49D96C45" w:rsidR="00743395" w:rsidRDefault="00B0333C" w:rsidP="00743395">
      <w:pPr>
        <w:ind w:left="2268" w:hanging="2268"/>
        <w:rPr>
          <w:sz w:val="26"/>
          <w:szCs w:val="26"/>
        </w:rPr>
      </w:pPr>
      <w:r w:rsidRPr="00743395">
        <w:rPr>
          <w:sz w:val="26"/>
          <w:szCs w:val="26"/>
        </w:rPr>
        <w:tab/>
        <w:t xml:space="preserve">When you - learn to squeeze </w:t>
      </w:r>
      <w:r w:rsidR="009D3828" w:rsidRPr="00743395">
        <w:rPr>
          <w:sz w:val="26"/>
          <w:szCs w:val="26"/>
        </w:rPr>
        <w:t>The Sauce</w:t>
      </w:r>
      <w:r w:rsidRPr="00743395">
        <w:rPr>
          <w:sz w:val="26"/>
          <w:szCs w:val="26"/>
        </w:rPr>
        <w:t>!</w:t>
      </w:r>
    </w:p>
    <w:p w14:paraId="32CE439F" w14:textId="79758335" w:rsidR="00CE2D22" w:rsidRPr="00743395" w:rsidRDefault="00CE2D22" w:rsidP="00743395">
      <w:pPr>
        <w:ind w:left="2268" w:hanging="2268"/>
        <w:rPr>
          <w:caps/>
          <w:sz w:val="26"/>
          <w:szCs w:val="26"/>
        </w:rPr>
      </w:pPr>
      <w:r>
        <w:rPr>
          <w:sz w:val="26"/>
          <w:szCs w:val="26"/>
        </w:rPr>
        <w:tab/>
      </w:r>
      <w:r w:rsidRPr="00743395">
        <w:rPr>
          <w:sz w:val="26"/>
          <w:szCs w:val="26"/>
        </w:rPr>
        <w:t xml:space="preserve">(Squeeze </w:t>
      </w:r>
      <w:r w:rsidR="009D3828" w:rsidRPr="00743395">
        <w:rPr>
          <w:sz w:val="26"/>
          <w:szCs w:val="26"/>
        </w:rPr>
        <w:t>The Sauce!)</w:t>
      </w:r>
    </w:p>
    <w:p w14:paraId="71E33CC6" w14:textId="77777777" w:rsidR="00743395" w:rsidRPr="00743395" w:rsidRDefault="00743395" w:rsidP="00743395">
      <w:pPr>
        <w:ind w:left="2268" w:hanging="2268"/>
        <w:rPr>
          <w:caps/>
          <w:sz w:val="26"/>
          <w:szCs w:val="26"/>
        </w:rPr>
      </w:pPr>
      <w:r w:rsidRPr="00743395">
        <w:rPr>
          <w:caps/>
          <w:sz w:val="26"/>
          <w:szCs w:val="26"/>
        </w:rPr>
        <w:t> </w:t>
      </w:r>
    </w:p>
    <w:p w14:paraId="359F64BA" w14:textId="77777777" w:rsidR="00743395" w:rsidRPr="00743395" w:rsidRDefault="00B0333C" w:rsidP="00743395">
      <w:pPr>
        <w:ind w:left="2268" w:hanging="2268"/>
        <w:rPr>
          <w:caps/>
          <w:sz w:val="26"/>
          <w:szCs w:val="26"/>
        </w:rPr>
      </w:pPr>
      <w:r w:rsidRPr="00743395">
        <w:rPr>
          <w:sz w:val="26"/>
          <w:szCs w:val="26"/>
        </w:rPr>
        <w:tab/>
        <w:t>I don’t mean ketchup, gravy, hollandaise,</w:t>
      </w:r>
    </w:p>
    <w:p w14:paraId="3EE80385" w14:textId="77777777" w:rsidR="00743395" w:rsidRPr="00743395" w:rsidRDefault="00B0333C" w:rsidP="00743395">
      <w:pPr>
        <w:ind w:left="2268" w:hanging="2268"/>
        <w:rPr>
          <w:caps/>
          <w:sz w:val="26"/>
          <w:szCs w:val="26"/>
        </w:rPr>
      </w:pPr>
      <w:r w:rsidRPr="00743395">
        <w:rPr>
          <w:sz w:val="26"/>
          <w:szCs w:val="26"/>
        </w:rPr>
        <w:tab/>
        <w:t>No mustard, mint or mayonnaise,</w:t>
      </w:r>
    </w:p>
    <w:p w14:paraId="65DBD7E3" w14:textId="77777777" w:rsidR="00743395" w:rsidRPr="00743395" w:rsidRDefault="00B0333C" w:rsidP="00743395">
      <w:pPr>
        <w:ind w:left="2268" w:hanging="2268"/>
        <w:rPr>
          <w:caps/>
          <w:sz w:val="26"/>
          <w:szCs w:val="26"/>
        </w:rPr>
      </w:pPr>
      <w:r w:rsidRPr="00743395">
        <w:rPr>
          <w:sz w:val="26"/>
          <w:szCs w:val="26"/>
        </w:rPr>
        <w:tab/>
        <w:t>Tabasco, brown or Bolognese,</w:t>
      </w:r>
    </w:p>
    <w:p w14:paraId="3DF5FFC0" w14:textId="77777777" w:rsidR="00743395" w:rsidRPr="00743395" w:rsidRDefault="00B0333C" w:rsidP="00743395">
      <w:pPr>
        <w:ind w:left="2268" w:hanging="2268"/>
        <w:rPr>
          <w:caps/>
          <w:sz w:val="26"/>
          <w:szCs w:val="26"/>
        </w:rPr>
      </w:pPr>
      <w:r w:rsidRPr="00743395">
        <w:rPr>
          <w:sz w:val="26"/>
          <w:szCs w:val="26"/>
        </w:rPr>
        <w:tab/>
        <w:t>They don’t have the force.</w:t>
      </w:r>
    </w:p>
    <w:p w14:paraId="21612BE3" w14:textId="77777777" w:rsidR="00743395" w:rsidRPr="00743395" w:rsidRDefault="00B0333C" w:rsidP="00743395">
      <w:pPr>
        <w:ind w:left="2268" w:hanging="2268"/>
        <w:rPr>
          <w:caps/>
          <w:sz w:val="26"/>
          <w:szCs w:val="26"/>
        </w:rPr>
      </w:pPr>
      <w:r w:rsidRPr="00743395">
        <w:rPr>
          <w:sz w:val="26"/>
          <w:szCs w:val="26"/>
        </w:rPr>
        <w:tab/>
        <w:t>Anything impossible is possible of course</w:t>
      </w:r>
    </w:p>
    <w:p w14:paraId="27DD73B7" w14:textId="67FF5352" w:rsidR="00743395" w:rsidRPr="00743395" w:rsidRDefault="00B0333C" w:rsidP="00743395">
      <w:pPr>
        <w:ind w:left="2268" w:hanging="2268"/>
        <w:rPr>
          <w:caps/>
          <w:sz w:val="26"/>
          <w:szCs w:val="26"/>
        </w:rPr>
      </w:pPr>
      <w:r w:rsidRPr="00743395">
        <w:rPr>
          <w:sz w:val="26"/>
          <w:szCs w:val="26"/>
        </w:rPr>
        <w:tab/>
        <w:t xml:space="preserve">When you - learn to squeeze </w:t>
      </w:r>
      <w:r w:rsidR="009D3828" w:rsidRPr="00743395">
        <w:rPr>
          <w:sz w:val="26"/>
          <w:szCs w:val="26"/>
        </w:rPr>
        <w:t>The Sauce!</w:t>
      </w:r>
    </w:p>
    <w:p w14:paraId="75ACFB8F" w14:textId="5C1CF02D" w:rsidR="00743395" w:rsidRPr="00743395" w:rsidRDefault="00B0333C" w:rsidP="00743395">
      <w:pPr>
        <w:ind w:left="2268" w:hanging="2268"/>
        <w:rPr>
          <w:caps/>
          <w:sz w:val="26"/>
          <w:szCs w:val="26"/>
        </w:rPr>
      </w:pPr>
      <w:r w:rsidRPr="00743395">
        <w:rPr>
          <w:sz w:val="26"/>
          <w:szCs w:val="26"/>
        </w:rPr>
        <w:tab/>
        <w:t xml:space="preserve">(Squeeze </w:t>
      </w:r>
      <w:r w:rsidR="009D3828" w:rsidRPr="00743395">
        <w:rPr>
          <w:sz w:val="26"/>
          <w:szCs w:val="26"/>
        </w:rPr>
        <w:t>The Sauce!)</w:t>
      </w:r>
    </w:p>
    <w:p w14:paraId="083B931D" w14:textId="77777777" w:rsidR="00743395" w:rsidRPr="00743395" w:rsidRDefault="00743395" w:rsidP="00743395">
      <w:pPr>
        <w:ind w:left="2268" w:hanging="2268"/>
        <w:rPr>
          <w:sz w:val="26"/>
          <w:szCs w:val="26"/>
        </w:rPr>
      </w:pPr>
    </w:p>
    <w:p w14:paraId="7087843E" w14:textId="77777777" w:rsidR="00743395" w:rsidRPr="00743395" w:rsidRDefault="00B0333C" w:rsidP="00743395">
      <w:pPr>
        <w:ind w:left="2268" w:hanging="2268"/>
        <w:rPr>
          <w:caps/>
          <w:sz w:val="26"/>
          <w:szCs w:val="26"/>
        </w:rPr>
      </w:pPr>
      <w:r w:rsidRPr="00743395">
        <w:rPr>
          <w:rStyle w:val="CharName"/>
          <w:caps w:val="0"/>
          <w:sz w:val="26"/>
          <w:szCs w:val="26"/>
        </w:rPr>
        <w:t>Group 1:</w:t>
      </w:r>
      <w:r w:rsidR="00743395" w:rsidRPr="00743395">
        <w:rPr>
          <w:sz w:val="26"/>
          <w:szCs w:val="26"/>
        </w:rPr>
        <w:tab/>
      </w:r>
      <w:r>
        <w:rPr>
          <w:sz w:val="26"/>
          <w:szCs w:val="26"/>
        </w:rPr>
        <w:t>N</w:t>
      </w:r>
      <w:r w:rsidRPr="00743395">
        <w:rPr>
          <w:sz w:val="26"/>
          <w:szCs w:val="26"/>
        </w:rPr>
        <w:t>othing is impossible</w:t>
      </w:r>
    </w:p>
    <w:p w14:paraId="19E92E05" w14:textId="1E5C350E" w:rsidR="00743395" w:rsidRPr="00743395" w:rsidRDefault="00B0333C" w:rsidP="00743395">
      <w:pPr>
        <w:ind w:left="2268" w:hanging="2268"/>
        <w:rPr>
          <w:caps/>
          <w:sz w:val="26"/>
          <w:szCs w:val="26"/>
        </w:rPr>
      </w:pPr>
      <w:r w:rsidRPr="00743395">
        <w:rPr>
          <w:sz w:val="26"/>
          <w:szCs w:val="26"/>
        </w:rPr>
        <w:tab/>
        <w:t xml:space="preserve">If you just squeeze </w:t>
      </w:r>
      <w:r w:rsidR="009D3828" w:rsidRPr="00743395">
        <w:rPr>
          <w:sz w:val="26"/>
          <w:szCs w:val="26"/>
        </w:rPr>
        <w:t>The Sauce!</w:t>
      </w:r>
    </w:p>
    <w:p w14:paraId="21973416" w14:textId="77777777" w:rsidR="00743395" w:rsidRPr="00743395" w:rsidRDefault="00743395" w:rsidP="00743395">
      <w:pPr>
        <w:ind w:left="2268" w:hanging="2268"/>
        <w:rPr>
          <w:sz w:val="26"/>
          <w:szCs w:val="26"/>
        </w:rPr>
      </w:pPr>
    </w:p>
    <w:p w14:paraId="40B5E14C" w14:textId="77777777" w:rsidR="00743395" w:rsidRPr="00743395" w:rsidRDefault="00B0333C" w:rsidP="00743395">
      <w:pPr>
        <w:ind w:left="2268" w:hanging="2268"/>
        <w:rPr>
          <w:caps/>
          <w:sz w:val="26"/>
          <w:szCs w:val="26"/>
        </w:rPr>
      </w:pPr>
      <w:r w:rsidRPr="00743395">
        <w:rPr>
          <w:rStyle w:val="CharName"/>
          <w:caps w:val="0"/>
          <w:sz w:val="26"/>
          <w:szCs w:val="26"/>
        </w:rPr>
        <w:t>Group 2:</w:t>
      </w:r>
      <w:r w:rsidR="00743395" w:rsidRPr="00743395">
        <w:rPr>
          <w:sz w:val="26"/>
          <w:szCs w:val="26"/>
        </w:rPr>
        <w:tab/>
      </w:r>
      <w:r>
        <w:rPr>
          <w:sz w:val="26"/>
          <w:szCs w:val="26"/>
        </w:rPr>
        <w:t>S</w:t>
      </w:r>
      <w:r w:rsidRPr="00743395">
        <w:rPr>
          <w:sz w:val="26"/>
          <w:szCs w:val="26"/>
        </w:rPr>
        <w:t>queeze it! You just squeeze it!</w:t>
      </w:r>
    </w:p>
    <w:p w14:paraId="1C90E805" w14:textId="77777777" w:rsidR="00743395" w:rsidRPr="00743395" w:rsidRDefault="00B0333C" w:rsidP="00743395">
      <w:pPr>
        <w:ind w:left="2268" w:hanging="2268"/>
        <w:rPr>
          <w:caps/>
          <w:sz w:val="26"/>
          <w:szCs w:val="26"/>
        </w:rPr>
      </w:pPr>
      <w:r w:rsidRPr="00743395">
        <w:rPr>
          <w:sz w:val="26"/>
          <w:szCs w:val="26"/>
        </w:rPr>
        <w:tab/>
        <w:t>Bend your knees and</w:t>
      </w:r>
      <w:r w:rsidR="00743395" w:rsidRPr="00743395">
        <w:rPr>
          <w:caps/>
          <w:sz w:val="26"/>
          <w:szCs w:val="26"/>
        </w:rPr>
        <w:t>...</w:t>
      </w:r>
    </w:p>
    <w:p w14:paraId="7E21BF43" w14:textId="77777777" w:rsidR="00743395" w:rsidRPr="00743395" w:rsidRDefault="00743395" w:rsidP="00743395">
      <w:pPr>
        <w:ind w:left="2268" w:hanging="2268"/>
        <w:rPr>
          <w:sz w:val="26"/>
          <w:szCs w:val="26"/>
        </w:rPr>
      </w:pPr>
    </w:p>
    <w:p w14:paraId="6FB35710" w14:textId="77777777" w:rsidR="00743395" w:rsidRPr="00743395" w:rsidRDefault="00B0333C" w:rsidP="00743395">
      <w:pPr>
        <w:ind w:left="2268" w:hanging="2268"/>
        <w:rPr>
          <w:caps/>
          <w:sz w:val="26"/>
          <w:szCs w:val="26"/>
        </w:rPr>
      </w:pPr>
      <w:r w:rsidRPr="00743395">
        <w:rPr>
          <w:rStyle w:val="CharName"/>
          <w:caps w:val="0"/>
          <w:sz w:val="26"/>
          <w:szCs w:val="26"/>
        </w:rPr>
        <w:t>Group 3:</w:t>
      </w:r>
      <w:r w:rsidR="00743395" w:rsidRPr="00743395">
        <w:rPr>
          <w:sz w:val="26"/>
          <w:szCs w:val="26"/>
        </w:rPr>
        <w:tab/>
      </w:r>
      <w:r>
        <w:rPr>
          <w:sz w:val="26"/>
          <w:szCs w:val="26"/>
        </w:rPr>
        <w:t>F</w:t>
      </w:r>
      <w:r w:rsidRPr="00743395">
        <w:rPr>
          <w:sz w:val="26"/>
          <w:szCs w:val="26"/>
        </w:rPr>
        <w:t>eel the force when you</w:t>
      </w:r>
    </w:p>
    <w:p w14:paraId="4E1FE60A" w14:textId="16CF994C" w:rsidR="00743395" w:rsidRPr="00743395" w:rsidRDefault="00B0333C" w:rsidP="00743395">
      <w:pPr>
        <w:ind w:left="2268" w:hanging="2268"/>
        <w:rPr>
          <w:caps/>
          <w:sz w:val="26"/>
          <w:szCs w:val="26"/>
        </w:rPr>
      </w:pPr>
      <w:r w:rsidRPr="00743395">
        <w:rPr>
          <w:sz w:val="26"/>
          <w:szCs w:val="26"/>
        </w:rPr>
        <w:tab/>
        <w:t xml:space="preserve">Squeeze </w:t>
      </w:r>
      <w:r w:rsidR="009D3828" w:rsidRPr="00743395">
        <w:rPr>
          <w:sz w:val="26"/>
          <w:szCs w:val="26"/>
        </w:rPr>
        <w:t>The Sauce!</w:t>
      </w:r>
    </w:p>
    <w:p w14:paraId="38C8F6C2" w14:textId="77777777" w:rsidR="00743395" w:rsidRPr="00743395" w:rsidRDefault="00743395" w:rsidP="00743395">
      <w:pPr>
        <w:ind w:left="2268" w:hanging="2268"/>
        <w:rPr>
          <w:caps/>
          <w:sz w:val="26"/>
          <w:szCs w:val="26"/>
        </w:rPr>
      </w:pPr>
    </w:p>
    <w:p w14:paraId="10AF4440" w14:textId="5BAFC855" w:rsidR="00743395" w:rsidRPr="00743395" w:rsidRDefault="00B0333C" w:rsidP="00743395">
      <w:pPr>
        <w:ind w:left="2268" w:hanging="2268"/>
        <w:rPr>
          <w:caps/>
          <w:sz w:val="26"/>
          <w:szCs w:val="26"/>
        </w:rPr>
      </w:pPr>
      <w:r w:rsidRPr="00743395">
        <w:rPr>
          <w:rStyle w:val="CharName"/>
          <w:caps w:val="0"/>
          <w:sz w:val="26"/>
          <w:szCs w:val="26"/>
        </w:rPr>
        <w:t>All:</w:t>
      </w:r>
      <w:r w:rsidR="00743395" w:rsidRPr="00743395">
        <w:rPr>
          <w:sz w:val="26"/>
          <w:szCs w:val="26"/>
        </w:rPr>
        <w:tab/>
      </w:r>
      <w:r>
        <w:rPr>
          <w:sz w:val="26"/>
          <w:szCs w:val="26"/>
        </w:rPr>
        <w:t>W</w:t>
      </w:r>
      <w:r w:rsidRPr="00743395">
        <w:rPr>
          <w:sz w:val="26"/>
          <w:szCs w:val="26"/>
        </w:rPr>
        <w:t xml:space="preserve">hen you learn to squeeze </w:t>
      </w:r>
      <w:r w:rsidR="009D3828" w:rsidRPr="00743395">
        <w:rPr>
          <w:sz w:val="26"/>
          <w:szCs w:val="26"/>
        </w:rPr>
        <w:t>The Sauce!</w:t>
      </w:r>
    </w:p>
    <w:p w14:paraId="2EDA0193" w14:textId="77777777" w:rsidR="00743395" w:rsidRPr="00743395" w:rsidRDefault="00B0333C" w:rsidP="00743395">
      <w:pPr>
        <w:ind w:left="2268" w:hanging="2268"/>
        <w:rPr>
          <w:caps/>
          <w:sz w:val="26"/>
          <w:szCs w:val="26"/>
        </w:rPr>
      </w:pPr>
      <w:r w:rsidRPr="00743395">
        <w:rPr>
          <w:sz w:val="26"/>
          <w:szCs w:val="26"/>
        </w:rPr>
        <w:tab/>
        <w:t>Oh…. Yeah!</w:t>
      </w:r>
    </w:p>
    <w:p w14:paraId="7C7B3253" w14:textId="77777777" w:rsidR="00E27158" w:rsidRDefault="00B0333C" w:rsidP="00E27158">
      <w:pPr>
        <w:pStyle w:val="Heading7"/>
        <w:rPr>
          <w:i/>
          <w:iCs/>
          <w:color w:val="000000"/>
        </w:rPr>
      </w:pPr>
      <w:r>
        <w:br w:type="page"/>
      </w:r>
      <w:r w:rsidR="00E27158">
        <w:rPr>
          <w:caps w:val="0"/>
        </w:rPr>
        <w:t>Track 60:</w:t>
      </w:r>
      <w:r w:rsidR="00E27158">
        <w:rPr>
          <w:caps w:val="0"/>
          <w:u w:val="none"/>
        </w:rPr>
        <w:tab/>
      </w:r>
      <w:r w:rsidR="00E27158">
        <w:rPr>
          <w:caps w:val="0"/>
        </w:rPr>
        <w:t>The Umpire Strikes Back</w:t>
      </w:r>
    </w:p>
    <w:p w14:paraId="1D4696C3" w14:textId="77777777" w:rsidR="00E27158" w:rsidRDefault="00E27158" w:rsidP="00E27158">
      <w:pPr>
        <w:rPr>
          <w:b/>
          <w:bCs/>
        </w:rPr>
      </w:pPr>
    </w:p>
    <w:p w14:paraId="38126D04" w14:textId="77777777" w:rsidR="00E27158" w:rsidRPr="00E27158" w:rsidRDefault="00E27158" w:rsidP="00E27158">
      <w:pPr>
        <w:ind w:left="2268" w:hanging="2268"/>
        <w:rPr>
          <w:b/>
          <w:sz w:val="26"/>
          <w:szCs w:val="26"/>
        </w:rPr>
      </w:pPr>
      <w:r w:rsidRPr="00E27158">
        <w:rPr>
          <w:rStyle w:val="CharName"/>
          <w:caps w:val="0"/>
          <w:sz w:val="26"/>
          <w:szCs w:val="26"/>
        </w:rPr>
        <w:t>Umpire:</w:t>
      </w:r>
      <w:r w:rsidRPr="00E27158">
        <w:rPr>
          <w:sz w:val="26"/>
          <w:szCs w:val="26"/>
        </w:rPr>
        <w:tab/>
      </w:r>
      <w:r w:rsidRPr="00E27158">
        <w:rPr>
          <w:b/>
          <w:sz w:val="26"/>
          <w:szCs w:val="26"/>
        </w:rPr>
        <w:t>It’s astounding you think that you’ll win!</w:t>
      </w:r>
    </w:p>
    <w:p w14:paraId="35ECF271" w14:textId="77777777" w:rsidR="00E27158" w:rsidRPr="00E27158" w:rsidRDefault="00E27158" w:rsidP="00E27158">
      <w:pPr>
        <w:ind w:left="2268" w:hanging="2268"/>
        <w:rPr>
          <w:b/>
          <w:sz w:val="26"/>
          <w:szCs w:val="26"/>
        </w:rPr>
      </w:pPr>
      <w:r w:rsidRPr="00E27158">
        <w:rPr>
          <w:b/>
          <w:sz w:val="26"/>
          <w:szCs w:val="26"/>
        </w:rPr>
        <w:tab/>
        <w:t>It’s madness that it’s your goal!</w:t>
      </w:r>
    </w:p>
    <w:p w14:paraId="5E1DB789" w14:textId="77777777" w:rsidR="00E27158" w:rsidRPr="00E27158" w:rsidRDefault="00E27158" w:rsidP="00E27158">
      <w:pPr>
        <w:ind w:left="2268" w:hanging="2268"/>
        <w:rPr>
          <w:b/>
          <w:sz w:val="26"/>
          <w:szCs w:val="26"/>
        </w:rPr>
      </w:pPr>
      <w:r w:rsidRPr="00E27158">
        <w:rPr>
          <w:b/>
          <w:sz w:val="26"/>
          <w:szCs w:val="26"/>
        </w:rPr>
        <w:tab/>
        <w:t>You’re deluded - but not for very much longer-</w:t>
      </w:r>
    </w:p>
    <w:p w14:paraId="3516DE7C" w14:textId="77777777" w:rsidR="00E27158" w:rsidRPr="00E27158" w:rsidRDefault="00E27158" w:rsidP="00E27158">
      <w:pPr>
        <w:ind w:left="2268" w:hanging="2268"/>
        <w:rPr>
          <w:b/>
          <w:sz w:val="26"/>
          <w:szCs w:val="26"/>
        </w:rPr>
      </w:pPr>
      <w:r w:rsidRPr="00E27158">
        <w:rPr>
          <w:b/>
          <w:sz w:val="26"/>
          <w:szCs w:val="26"/>
        </w:rPr>
        <w:tab/>
        <w:t>The Umpire is in control! Mwa-ha-ha-ha-ha!</w:t>
      </w:r>
    </w:p>
    <w:p w14:paraId="4961FB1C" w14:textId="77777777" w:rsidR="00E27158" w:rsidRPr="00E27158" w:rsidRDefault="00E27158" w:rsidP="00E27158">
      <w:pPr>
        <w:ind w:left="2268" w:hanging="2268"/>
        <w:rPr>
          <w:sz w:val="26"/>
          <w:szCs w:val="26"/>
        </w:rPr>
      </w:pPr>
    </w:p>
    <w:p w14:paraId="4EEB46A0" w14:textId="77777777" w:rsidR="00E27158" w:rsidRPr="00E27158" w:rsidRDefault="00E27158" w:rsidP="00E27158">
      <w:pPr>
        <w:ind w:left="2268" w:hanging="2268"/>
        <w:rPr>
          <w:caps/>
          <w:sz w:val="26"/>
          <w:szCs w:val="26"/>
        </w:rPr>
      </w:pPr>
      <w:r w:rsidRPr="00E27158">
        <w:rPr>
          <w:rStyle w:val="CharName"/>
          <w:caps w:val="0"/>
          <w:sz w:val="26"/>
          <w:szCs w:val="26"/>
        </w:rPr>
        <w:t>Umpire:</w:t>
      </w:r>
      <w:r w:rsidRPr="00E27158">
        <w:rPr>
          <w:caps/>
          <w:sz w:val="26"/>
          <w:szCs w:val="26"/>
        </w:rPr>
        <w:tab/>
      </w:r>
      <w:r>
        <w:rPr>
          <w:sz w:val="26"/>
          <w:szCs w:val="26"/>
        </w:rPr>
        <w:t>In the court of the mighty U</w:t>
      </w:r>
      <w:r w:rsidRPr="00E27158">
        <w:rPr>
          <w:sz w:val="26"/>
          <w:szCs w:val="26"/>
        </w:rPr>
        <w:t>mpire</w:t>
      </w:r>
    </w:p>
    <w:p w14:paraId="33013FB8" w14:textId="77777777" w:rsidR="00E27158" w:rsidRPr="00E27158" w:rsidRDefault="00E27158" w:rsidP="00E27158">
      <w:pPr>
        <w:ind w:left="2268" w:hanging="2268"/>
        <w:rPr>
          <w:caps/>
          <w:sz w:val="26"/>
          <w:szCs w:val="26"/>
        </w:rPr>
      </w:pPr>
      <w:r w:rsidRPr="00E27158">
        <w:rPr>
          <w:caps/>
          <w:sz w:val="26"/>
          <w:szCs w:val="26"/>
        </w:rPr>
        <w:tab/>
      </w:r>
      <w:r w:rsidRPr="00E27158">
        <w:rPr>
          <w:sz w:val="26"/>
          <w:szCs w:val="26"/>
        </w:rPr>
        <w:t>Every player bows the knee</w:t>
      </w:r>
    </w:p>
    <w:p w14:paraId="51F63648" w14:textId="77777777" w:rsidR="00E27158" w:rsidRPr="00E27158" w:rsidRDefault="00E27158" w:rsidP="00E27158">
      <w:pPr>
        <w:ind w:left="2268" w:hanging="2268"/>
        <w:rPr>
          <w:caps/>
          <w:sz w:val="26"/>
          <w:szCs w:val="26"/>
        </w:rPr>
      </w:pPr>
      <w:r w:rsidRPr="00E27158">
        <w:rPr>
          <w:caps/>
          <w:sz w:val="26"/>
          <w:szCs w:val="26"/>
        </w:rPr>
        <w:tab/>
      </w:r>
      <w:r w:rsidRPr="00E27158">
        <w:rPr>
          <w:sz w:val="26"/>
          <w:szCs w:val="26"/>
        </w:rPr>
        <w:t xml:space="preserve">Like the darkest demon vampire </w:t>
      </w:r>
    </w:p>
    <w:p w14:paraId="6D8D4A16" w14:textId="77777777" w:rsidR="00E27158" w:rsidRPr="00E27158" w:rsidRDefault="00E27158" w:rsidP="00E27158">
      <w:pPr>
        <w:ind w:left="2268" w:hanging="2268"/>
        <w:rPr>
          <w:caps/>
          <w:sz w:val="26"/>
          <w:szCs w:val="26"/>
        </w:rPr>
      </w:pPr>
      <w:r w:rsidRPr="00E27158">
        <w:rPr>
          <w:caps/>
          <w:sz w:val="26"/>
          <w:szCs w:val="26"/>
        </w:rPr>
        <w:tab/>
      </w:r>
      <w:r w:rsidRPr="00E27158">
        <w:rPr>
          <w:sz w:val="26"/>
          <w:szCs w:val="26"/>
        </w:rPr>
        <w:t>Love means nothing to me!</w:t>
      </w:r>
    </w:p>
    <w:p w14:paraId="60601757" w14:textId="77777777" w:rsidR="00E27158" w:rsidRPr="00E27158" w:rsidRDefault="00E27158" w:rsidP="00E27158">
      <w:pPr>
        <w:ind w:left="2268" w:hanging="2268"/>
        <w:rPr>
          <w:caps/>
          <w:sz w:val="26"/>
          <w:szCs w:val="26"/>
        </w:rPr>
      </w:pPr>
      <w:r w:rsidRPr="00E27158">
        <w:rPr>
          <w:caps/>
          <w:sz w:val="26"/>
          <w:szCs w:val="26"/>
        </w:rPr>
        <w:tab/>
      </w:r>
    </w:p>
    <w:p w14:paraId="616C4D6E" w14:textId="77777777" w:rsidR="00E27158" w:rsidRPr="00E27158" w:rsidRDefault="00E27158" w:rsidP="00E27158">
      <w:pPr>
        <w:ind w:left="2268"/>
        <w:rPr>
          <w:caps/>
          <w:sz w:val="26"/>
          <w:szCs w:val="26"/>
        </w:rPr>
      </w:pPr>
      <w:r w:rsidRPr="00E27158">
        <w:rPr>
          <w:sz w:val="26"/>
          <w:szCs w:val="26"/>
        </w:rPr>
        <w:t xml:space="preserve">You are fighting a phantom menace </w:t>
      </w:r>
    </w:p>
    <w:p w14:paraId="12E35339" w14:textId="77777777" w:rsidR="00E27158" w:rsidRPr="00E27158" w:rsidRDefault="00E27158" w:rsidP="00E27158">
      <w:pPr>
        <w:ind w:left="2268" w:hanging="2268"/>
        <w:rPr>
          <w:caps/>
          <w:sz w:val="26"/>
          <w:szCs w:val="26"/>
        </w:rPr>
      </w:pPr>
      <w:r w:rsidRPr="00E27158">
        <w:rPr>
          <w:caps/>
          <w:sz w:val="26"/>
          <w:szCs w:val="26"/>
        </w:rPr>
        <w:tab/>
      </w:r>
      <w:r w:rsidRPr="00E27158">
        <w:rPr>
          <w:sz w:val="26"/>
          <w:szCs w:val="26"/>
        </w:rPr>
        <w:t>Set the rules and oversee</w:t>
      </w:r>
    </w:p>
    <w:p w14:paraId="35FC7884" w14:textId="77777777" w:rsidR="00E27158" w:rsidRPr="00E27158" w:rsidRDefault="00E27158" w:rsidP="00E27158">
      <w:pPr>
        <w:ind w:left="2268" w:hanging="2268"/>
        <w:rPr>
          <w:caps/>
          <w:sz w:val="26"/>
          <w:szCs w:val="26"/>
        </w:rPr>
      </w:pPr>
      <w:r w:rsidRPr="00E27158">
        <w:rPr>
          <w:caps/>
          <w:sz w:val="26"/>
          <w:szCs w:val="26"/>
        </w:rPr>
        <w:tab/>
      </w:r>
      <w:r w:rsidRPr="00E27158">
        <w:rPr>
          <w:sz w:val="26"/>
          <w:szCs w:val="26"/>
        </w:rPr>
        <w:t>You may beat Nadal at tennis</w:t>
      </w:r>
    </w:p>
    <w:p w14:paraId="195CAF12" w14:textId="77777777" w:rsidR="001D2EBF" w:rsidRDefault="00E27158" w:rsidP="00E27158">
      <w:pPr>
        <w:ind w:left="2268" w:hanging="2268"/>
        <w:rPr>
          <w:sz w:val="26"/>
          <w:szCs w:val="26"/>
        </w:rPr>
      </w:pPr>
      <w:r w:rsidRPr="00E27158">
        <w:rPr>
          <w:sz w:val="26"/>
          <w:szCs w:val="26"/>
        </w:rPr>
        <w:tab/>
        <w:t xml:space="preserve">But I bet that you’ve </w:t>
      </w:r>
    </w:p>
    <w:p w14:paraId="31A82C62" w14:textId="22FB0685" w:rsidR="00E27158" w:rsidRPr="00E27158" w:rsidRDefault="001D2EBF" w:rsidP="001D2EBF">
      <w:pPr>
        <w:ind w:left="2268" w:hanging="2268"/>
        <w:rPr>
          <w:caps/>
          <w:sz w:val="26"/>
          <w:szCs w:val="26"/>
        </w:rPr>
      </w:pPr>
      <w:r w:rsidRPr="001D2EBF">
        <w:rPr>
          <w:b/>
          <w:sz w:val="26"/>
          <w:szCs w:val="26"/>
        </w:rPr>
        <w:t>All:</w:t>
      </w:r>
      <w:r>
        <w:rPr>
          <w:sz w:val="26"/>
          <w:szCs w:val="26"/>
        </w:rPr>
        <w:tab/>
      </w:r>
      <w:r w:rsidR="00E27158" w:rsidRPr="00E27158">
        <w:rPr>
          <w:sz w:val="26"/>
          <w:szCs w:val="26"/>
        </w:rPr>
        <w:t>met your match in me!</w:t>
      </w:r>
    </w:p>
    <w:p w14:paraId="1BBB6992" w14:textId="77777777" w:rsidR="00E27158" w:rsidRPr="00E27158" w:rsidRDefault="00E27158" w:rsidP="00E27158">
      <w:pPr>
        <w:ind w:left="2268" w:hanging="2268"/>
        <w:rPr>
          <w:caps/>
          <w:sz w:val="26"/>
          <w:szCs w:val="26"/>
        </w:rPr>
      </w:pPr>
    </w:p>
    <w:p w14:paraId="7FCDC1D4" w14:textId="356EA4DD" w:rsidR="00E27158" w:rsidRPr="00E27158" w:rsidRDefault="00E27158" w:rsidP="00E27158">
      <w:pPr>
        <w:ind w:left="2268" w:hanging="2268"/>
        <w:rPr>
          <w:caps/>
          <w:sz w:val="26"/>
          <w:szCs w:val="26"/>
        </w:rPr>
      </w:pPr>
      <w:r w:rsidRPr="00E27158">
        <w:rPr>
          <w:rStyle w:val="CharName"/>
          <w:caps w:val="0"/>
          <w:sz w:val="26"/>
          <w:szCs w:val="26"/>
        </w:rPr>
        <w:t>All:</w:t>
      </w:r>
      <w:r w:rsidRPr="00E27158">
        <w:rPr>
          <w:caps/>
          <w:sz w:val="26"/>
          <w:szCs w:val="26"/>
        </w:rPr>
        <w:tab/>
      </w:r>
      <w:r>
        <w:rPr>
          <w:sz w:val="26"/>
          <w:szCs w:val="26"/>
        </w:rPr>
        <w:t xml:space="preserve">You’ll never win against </w:t>
      </w:r>
      <w:r w:rsidR="00A64051">
        <w:rPr>
          <w:sz w:val="26"/>
          <w:szCs w:val="26"/>
        </w:rPr>
        <w:t>T</w:t>
      </w:r>
      <w:r>
        <w:rPr>
          <w:sz w:val="26"/>
          <w:szCs w:val="26"/>
        </w:rPr>
        <w:t>he U</w:t>
      </w:r>
      <w:r w:rsidRPr="00E27158">
        <w:rPr>
          <w:sz w:val="26"/>
          <w:szCs w:val="26"/>
        </w:rPr>
        <w:t>mpire</w:t>
      </w:r>
    </w:p>
    <w:p w14:paraId="1391E046" w14:textId="77777777" w:rsidR="00E27158" w:rsidRPr="00E27158" w:rsidRDefault="00E27158" w:rsidP="00E27158">
      <w:pPr>
        <w:ind w:left="2268" w:hanging="2268"/>
        <w:rPr>
          <w:caps/>
          <w:sz w:val="26"/>
          <w:szCs w:val="26"/>
        </w:rPr>
      </w:pPr>
      <w:r w:rsidRPr="00E27158">
        <w:rPr>
          <w:caps/>
          <w:sz w:val="26"/>
          <w:szCs w:val="26"/>
        </w:rPr>
        <w:tab/>
      </w:r>
      <w:r w:rsidRPr="00E27158">
        <w:rPr>
          <w:sz w:val="26"/>
          <w:szCs w:val="26"/>
        </w:rPr>
        <w:t>Luck is out so give right in</w:t>
      </w:r>
    </w:p>
    <w:p w14:paraId="5E559374" w14:textId="48FE0209" w:rsidR="00E27158" w:rsidRPr="00E27158" w:rsidRDefault="00E27158" w:rsidP="00E27158">
      <w:pPr>
        <w:ind w:left="2268" w:hanging="2268"/>
        <w:rPr>
          <w:caps/>
          <w:sz w:val="26"/>
          <w:szCs w:val="26"/>
        </w:rPr>
      </w:pPr>
      <w:r w:rsidRPr="00E27158">
        <w:rPr>
          <w:caps/>
          <w:sz w:val="26"/>
          <w:szCs w:val="26"/>
        </w:rPr>
        <w:tab/>
      </w:r>
      <w:r w:rsidRPr="00E27158">
        <w:rPr>
          <w:sz w:val="26"/>
          <w:szCs w:val="26"/>
        </w:rPr>
        <w:t xml:space="preserve">You’ll never win against </w:t>
      </w:r>
      <w:r w:rsidR="00A64051" w:rsidRPr="00E27158">
        <w:rPr>
          <w:sz w:val="26"/>
          <w:szCs w:val="26"/>
        </w:rPr>
        <w:t>The Umpire</w:t>
      </w:r>
    </w:p>
    <w:p w14:paraId="1406A18F" w14:textId="77777777" w:rsidR="00E27158" w:rsidRPr="00E27158" w:rsidRDefault="00E27158" w:rsidP="00E27158">
      <w:pPr>
        <w:ind w:left="2268" w:hanging="2268"/>
        <w:rPr>
          <w:caps/>
          <w:sz w:val="26"/>
          <w:szCs w:val="26"/>
        </w:rPr>
      </w:pPr>
      <w:r w:rsidRPr="00E27158">
        <w:rPr>
          <w:caps/>
          <w:sz w:val="26"/>
          <w:szCs w:val="26"/>
        </w:rPr>
        <w:tab/>
      </w:r>
      <w:r w:rsidRPr="00E27158">
        <w:rPr>
          <w:sz w:val="26"/>
          <w:szCs w:val="26"/>
        </w:rPr>
        <w:t>Got no clout, you’ve got no spin!</w:t>
      </w:r>
    </w:p>
    <w:p w14:paraId="5D70AB50" w14:textId="5EB82839" w:rsidR="00E27158" w:rsidRPr="00E27158" w:rsidRDefault="00E27158" w:rsidP="00E27158">
      <w:pPr>
        <w:ind w:left="2268" w:hanging="2268"/>
        <w:rPr>
          <w:caps/>
          <w:sz w:val="26"/>
          <w:szCs w:val="26"/>
        </w:rPr>
      </w:pPr>
      <w:r w:rsidRPr="00E27158">
        <w:rPr>
          <w:caps/>
          <w:sz w:val="26"/>
          <w:szCs w:val="26"/>
        </w:rPr>
        <w:tab/>
      </w:r>
      <w:r w:rsidRPr="00E27158">
        <w:rPr>
          <w:sz w:val="26"/>
          <w:szCs w:val="26"/>
        </w:rPr>
        <w:t xml:space="preserve">You’ll never win against </w:t>
      </w:r>
      <w:r w:rsidR="00A64051" w:rsidRPr="00E27158">
        <w:rPr>
          <w:sz w:val="26"/>
          <w:szCs w:val="26"/>
        </w:rPr>
        <w:t>The Umpire</w:t>
      </w:r>
    </w:p>
    <w:p w14:paraId="4668F706" w14:textId="77777777" w:rsidR="00E27158" w:rsidRPr="00E27158" w:rsidRDefault="00E27158" w:rsidP="00E27158">
      <w:pPr>
        <w:ind w:left="2268" w:hanging="2268"/>
        <w:rPr>
          <w:caps/>
          <w:sz w:val="26"/>
          <w:szCs w:val="26"/>
        </w:rPr>
      </w:pPr>
      <w:r w:rsidRPr="00E27158">
        <w:rPr>
          <w:caps/>
          <w:sz w:val="26"/>
          <w:szCs w:val="26"/>
        </w:rPr>
        <w:tab/>
      </w:r>
      <w:r w:rsidRPr="00E27158">
        <w:rPr>
          <w:sz w:val="26"/>
          <w:szCs w:val="26"/>
        </w:rPr>
        <w:t>You can strike if you like -</w:t>
      </w:r>
    </w:p>
    <w:p w14:paraId="43D98EA6" w14:textId="77777777" w:rsidR="00E27158" w:rsidRPr="00E27158" w:rsidRDefault="00E27158" w:rsidP="00E27158">
      <w:pPr>
        <w:ind w:left="2268" w:hanging="2268"/>
        <w:rPr>
          <w:caps/>
          <w:sz w:val="26"/>
          <w:szCs w:val="26"/>
        </w:rPr>
      </w:pPr>
      <w:r w:rsidRPr="00E27158">
        <w:rPr>
          <w:caps/>
          <w:sz w:val="26"/>
          <w:szCs w:val="26"/>
        </w:rPr>
        <w:tab/>
      </w:r>
      <w:r w:rsidRPr="00E27158">
        <w:rPr>
          <w:sz w:val="26"/>
          <w:szCs w:val="26"/>
        </w:rPr>
        <w:t>But we’re gonna strike back!</w:t>
      </w:r>
    </w:p>
    <w:p w14:paraId="0C425E9C" w14:textId="77777777" w:rsidR="00E27158" w:rsidRPr="00E27158" w:rsidRDefault="00E27158" w:rsidP="00E27158">
      <w:pPr>
        <w:rPr>
          <w:i/>
          <w:iCs/>
          <w:sz w:val="26"/>
          <w:szCs w:val="26"/>
        </w:rPr>
      </w:pPr>
    </w:p>
    <w:p w14:paraId="69343427" w14:textId="77777777" w:rsidR="00E27158" w:rsidRPr="00E27158" w:rsidRDefault="00E27158" w:rsidP="00E27158">
      <w:pPr>
        <w:ind w:left="2268" w:hanging="2268"/>
        <w:rPr>
          <w:caps/>
          <w:sz w:val="26"/>
          <w:szCs w:val="26"/>
        </w:rPr>
      </w:pPr>
      <w:r w:rsidRPr="00E27158">
        <w:rPr>
          <w:rStyle w:val="CharName"/>
          <w:caps w:val="0"/>
          <w:sz w:val="26"/>
          <w:szCs w:val="26"/>
        </w:rPr>
        <w:t>All:</w:t>
      </w:r>
      <w:r w:rsidRPr="00E27158">
        <w:rPr>
          <w:caps/>
          <w:sz w:val="26"/>
          <w:szCs w:val="26"/>
        </w:rPr>
        <w:tab/>
      </w:r>
      <w:r>
        <w:rPr>
          <w:sz w:val="26"/>
          <w:szCs w:val="26"/>
        </w:rPr>
        <w:t>When you’re serving the mighty U</w:t>
      </w:r>
      <w:r w:rsidRPr="00E27158">
        <w:rPr>
          <w:sz w:val="26"/>
          <w:szCs w:val="26"/>
        </w:rPr>
        <w:t>mpire</w:t>
      </w:r>
    </w:p>
    <w:p w14:paraId="12C19FD3" w14:textId="77777777" w:rsidR="00E27158" w:rsidRPr="00E27158" w:rsidRDefault="00E27158" w:rsidP="00E27158">
      <w:pPr>
        <w:ind w:left="2268" w:hanging="2268"/>
        <w:rPr>
          <w:caps/>
          <w:sz w:val="26"/>
          <w:szCs w:val="26"/>
        </w:rPr>
      </w:pPr>
      <w:r w:rsidRPr="00E27158">
        <w:rPr>
          <w:caps/>
          <w:sz w:val="26"/>
          <w:szCs w:val="26"/>
        </w:rPr>
        <w:tab/>
      </w:r>
      <w:r w:rsidRPr="00E27158">
        <w:rPr>
          <w:sz w:val="26"/>
          <w:szCs w:val="26"/>
        </w:rPr>
        <w:t>Life’s a game and you’re the sport</w:t>
      </w:r>
    </w:p>
    <w:p w14:paraId="291D2B75" w14:textId="77777777" w:rsidR="00E27158" w:rsidRPr="00E27158" w:rsidRDefault="00E27158" w:rsidP="00E27158">
      <w:pPr>
        <w:ind w:left="2268" w:hanging="2268"/>
        <w:rPr>
          <w:caps/>
          <w:sz w:val="26"/>
          <w:szCs w:val="26"/>
        </w:rPr>
      </w:pPr>
      <w:r w:rsidRPr="00E27158">
        <w:rPr>
          <w:caps/>
          <w:sz w:val="26"/>
          <w:szCs w:val="26"/>
        </w:rPr>
        <w:tab/>
      </w:r>
      <w:r w:rsidRPr="00E27158">
        <w:rPr>
          <w:sz w:val="26"/>
          <w:szCs w:val="26"/>
        </w:rPr>
        <w:t>Play with him, you play with fire</w:t>
      </w:r>
    </w:p>
    <w:p w14:paraId="5F18FE1F" w14:textId="77777777" w:rsidR="00E27158" w:rsidRPr="00E27158" w:rsidRDefault="00E27158" w:rsidP="00E27158">
      <w:pPr>
        <w:ind w:left="2268" w:hanging="2268"/>
        <w:rPr>
          <w:caps/>
          <w:sz w:val="26"/>
          <w:szCs w:val="26"/>
        </w:rPr>
      </w:pPr>
      <w:r w:rsidRPr="00E27158">
        <w:rPr>
          <w:caps/>
          <w:sz w:val="26"/>
          <w:szCs w:val="26"/>
        </w:rPr>
        <w:tab/>
      </w:r>
      <w:r w:rsidRPr="00E27158">
        <w:rPr>
          <w:sz w:val="26"/>
          <w:szCs w:val="26"/>
        </w:rPr>
        <w:t>When the ball’s in his court!</w:t>
      </w:r>
    </w:p>
    <w:p w14:paraId="5CD9C433" w14:textId="77777777" w:rsidR="00E27158" w:rsidRPr="00E27158" w:rsidRDefault="00E27158" w:rsidP="00E27158">
      <w:pPr>
        <w:ind w:left="2268" w:hanging="2268"/>
        <w:rPr>
          <w:caps/>
          <w:sz w:val="26"/>
          <w:szCs w:val="26"/>
        </w:rPr>
      </w:pPr>
      <w:r w:rsidRPr="00E27158">
        <w:rPr>
          <w:caps/>
          <w:sz w:val="26"/>
          <w:szCs w:val="26"/>
        </w:rPr>
        <w:t> </w:t>
      </w:r>
    </w:p>
    <w:p w14:paraId="2948C9AC" w14:textId="77777777" w:rsidR="00E27158" w:rsidRPr="00E27158" w:rsidRDefault="00E27158" w:rsidP="00E27158">
      <w:pPr>
        <w:ind w:left="2268" w:hanging="2268"/>
        <w:rPr>
          <w:caps/>
          <w:sz w:val="26"/>
          <w:szCs w:val="26"/>
        </w:rPr>
      </w:pPr>
      <w:r w:rsidRPr="00E27158">
        <w:rPr>
          <w:caps/>
          <w:sz w:val="26"/>
          <w:szCs w:val="26"/>
        </w:rPr>
        <w:tab/>
      </w:r>
      <w:r w:rsidRPr="00E27158">
        <w:rPr>
          <w:sz w:val="26"/>
          <w:szCs w:val="26"/>
        </w:rPr>
        <w:t>Every victory by a landslide</w:t>
      </w:r>
    </w:p>
    <w:p w14:paraId="686D8999" w14:textId="77777777" w:rsidR="00E27158" w:rsidRPr="00E27158" w:rsidRDefault="00E27158" w:rsidP="00E27158">
      <w:pPr>
        <w:ind w:left="2268" w:hanging="2268"/>
        <w:rPr>
          <w:caps/>
          <w:sz w:val="26"/>
          <w:szCs w:val="26"/>
        </w:rPr>
      </w:pPr>
      <w:r w:rsidRPr="00E27158">
        <w:rPr>
          <w:caps/>
          <w:sz w:val="26"/>
          <w:szCs w:val="26"/>
        </w:rPr>
        <w:tab/>
      </w:r>
      <w:r w:rsidRPr="00E27158">
        <w:rPr>
          <w:sz w:val="26"/>
          <w:szCs w:val="26"/>
        </w:rPr>
        <w:t>Number one in outer space</w:t>
      </w:r>
    </w:p>
    <w:p w14:paraId="4D44A2AD" w14:textId="77777777" w:rsidR="00E27158" w:rsidRPr="00E27158" w:rsidRDefault="00E27158" w:rsidP="00E27158">
      <w:pPr>
        <w:ind w:left="2268" w:hanging="2268"/>
        <w:rPr>
          <w:caps/>
          <w:sz w:val="26"/>
          <w:szCs w:val="26"/>
        </w:rPr>
      </w:pPr>
      <w:r w:rsidRPr="00E27158">
        <w:rPr>
          <w:caps/>
          <w:sz w:val="26"/>
          <w:szCs w:val="26"/>
        </w:rPr>
        <w:tab/>
      </w:r>
      <w:r w:rsidRPr="00E27158">
        <w:rPr>
          <w:sz w:val="26"/>
          <w:szCs w:val="26"/>
        </w:rPr>
        <w:t>He’s the master of the dark side</w:t>
      </w:r>
    </w:p>
    <w:p w14:paraId="5D21967F" w14:textId="77777777" w:rsidR="00E27158" w:rsidRPr="00E27158" w:rsidRDefault="00E27158" w:rsidP="00E27158">
      <w:pPr>
        <w:ind w:left="2268" w:hanging="2268"/>
        <w:rPr>
          <w:sz w:val="26"/>
          <w:szCs w:val="26"/>
        </w:rPr>
      </w:pPr>
      <w:r w:rsidRPr="00E27158">
        <w:rPr>
          <w:caps/>
          <w:sz w:val="26"/>
          <w:szCs w:val="26"/>
        </w:rPr>
        <w:tab/>
      </w:r>
      <w:r w:rsidRPr="00E27158">
        <w:rPr>
          <w:sz w:val="26"/>
          <w:szCs w:val="26"/>
        </w:rPr>
        <w:t>Takes advantage and now he holds the ace</w:t>
      </w:r>
      <w:r w:rsidRPr="00E27158">
        <w:rPr>
          <w:caps/>
          <w:sz w:val="26"/>
          <w:szCs w:val="26"/>
        </w:rPr>
        <w:t>!</w:t>
      </w:r>
    </w:p>
    <w:p w14:paraId="6C976332" w14:textId="77777777" w:rsidR="00E27158" w:rsidRPr="00E27158" w:rsidRDefault="00E27158" w:rsidP="00E27158">
      <w:pPr>
        <w:ind w:left="2268" w:hanging="2268"/>
        <w:rPr>
          <w:caps/>
          <w:sz w:val="26"/>
          <w:szCs w:val="26"/>
        </w:rPr>
      </w:pPr>
      <w:r w:rsidRPr="00E27158">
        <w:rPr>
          <w:caps/>
          <w:sz w:val="26"/>
          <w:szCs w:val="26"/>
        </w:rPr>
        <w:t> </w:t>
      </w:r>
    </w:p>
    <w:p w14:paraId="06C565EF" w14:textId="77777777" w:rsidR="00E27158" w:rsidRPr="00E27158" w:rsidRDefault="00E27158" w:rsidP="00E27158">
      <w:pPr>
        <w:ind w:left="2268" w:hanging="2268"/>
        <w:rPr>
          <w:caps/>
          <w:sz w:val="26"/>
          <w:szCs w:val="26"/>
        </w:rPr>
      </w:pPr>
      <w:r w:rsidRPr="00E27158">
        <w:rPr>
          <w:caps/>
          <w:sz w:val="26"/>
          <w:szCs w:val="26"/>
        </w:rPr>
        <w:tab/>
      </w:r>
    </w:p>
    <w:p w14:paraId="18FFC413" w14:textId="30521E16" w:rsidR="00E27158" w:rsidRPr="00E27158" w:rsidRDefault="00E27158" w:rsidP="001D2EBF">
      <w:pPr>
        <w:ind w:left="1548" w:firstLine="720"/>
        <w:rPr>
          <w:caps/>
          <w:sz w:val="26"/>
          <w:szCs w:val="26"/>
        </w:rPr>
      </w:pPr>
      <w:r>
        <w:rPr>
          <w:sz w:val="26"/>
          <w:szCs w:val="26"/>
        </w:rPr>
        <w:t>You’ll never win</w:t>
      </w:r>
      <w:r w:rsidR="00A64051">
        <w:rPr>
          <w:sz w:val="26"/>
          <w:szCs w:val="26"/>
        </w:rPr>
        <w:t xml:space="preserve"> against T</w:t>
      </w:r>
      <w:r>
        <w:rPr>
          <w:sz w:val="26"/>
          <w:szCs w:val="26"/>
        </w:rPr>
        <w:t>he U</w:t>
      </w:r>
      <w:r w:rsidRPr="00E27158">
        <w:rPr>
          <w:sz w:val="26"/>
          <w:szCs w:val="26"/>
        </w:rPr>
        <w:t>mpire</w:t>
      </w:r>
    </w:p>
    <w:p w14:paraId="2711D68F" w14:textId="77777777" w:rsidR="00E27158" w:rsidRPr="00E27158" w:rsidRDefault="00E27158" w:rsidP="00E27158">
      <w:pPr>
        <w:ind w:left="2268" w:hanging="2268"/>
        <w:rPr>
          <w:caps/>
          <w:sz w:val="26"/>
          <w:szCs w:val="26"/>
        </w:rPr>
      </w:pPr>
      <w:r w:rsidRPr="00E27158">
        <w:rPr>
          <w:caps/>
          <w:sz w:val="26"/>
          <w:szCs w:val="26"/>
        </w:rPr>
        <w:tab/>
      </w:r>
      <w:r w:rsidRPr="00E27158">
        <w:rPr>
          <w:sz w:val="26"/>
          <w:szCs w:val="26"/>
        </w:rPr>
        <w:t>Luck is out so give right in</w:t>
      </w:r>
    </w:p>
    <w:p w14:paraId="7260F4A0" w14:textId="479AE263" w:rsidR="00E27158" w:rsidRPr="00E27158" w:rsidRDefault="00E27158" w:rsidP="00E27158">
      <w:pPr>
        <w:ind w:left="2268" w:hanging="2268"/>
        <w:rPr>
          <w:caps/>
          <w:sz w:val="26"/>
          <w:szCs w:val="26"/>
        </w:rPr>
      </w:pPr>
      <w:r w:rsidRPr="00E27158">
        <w:rPr>
          <w:caps/>
          <w:sz w:val="26"/>
          <w:szCs w:val="26"/>
        </w:rPr>
        <w:tab/>
      </w:r>
      <w:r w:rsidRPr="00E27158">
        <w:rPr>
          <w:sz w:val="26"/>
          <w:szCs w:val="26"/>
        </w:rPr>
        <w:t xml:space="preserve">You’ll never win against </w:t>
      </w:r>
      <w:r w:rsidR="00A64051" w:rsidRPr="00E27158">
        <w:rPr>
          <w:sz w:val="26"/>
          <w:szCs w:val="26"/>
        </w:rPr>
        <w:t>The Umpire</w:t>
      </w:r>
    </w:p>
    <w:p w14:paraId="0C95A5AC" w14:textId="77777777" w:rsidR="00E27158" w:rsidRPr="00E27158" w:rsidRDefault="00E27158" w:rsidP="00E27158">
      <w:pPr>
        <w:ind w:left="2268" w:hanging="2268"/>
        <w:rPr>
          <w:caps/>
          <w:sz w:val="26"/>
          <w:szCs w:val="26"/>
        </w:rPr>
      </w:pPr>
      <w:r w:rsidRPr="00E27158">
        <w:rPr>
          <w:caps/>
          <w:sz w:val="26"/>
          <w:szCs w:val="26"/>
        </w:rPr>
        <w:tab/>
      </w:r>
      <w:r w:rsidRPr="00E27158">
        <w:rPr>
          <w:sz w:val="26"/>
          <w:szCs w:val="26"/>
        </w:rPr>
        <w:t>Got no clout, you’ve got no spin!</w:t>
      </w:r>
    </w:p>
    <w:p w14:paraId="64018196" w14:textId="010AF3A6" w:rsidR="00E27158" w:rsidRPr="00E27158" w:rsidRDefault="00E27158" w:rsidP="00E27158">
      <w:pPr>
        <w:ind w:left="2268" w:hanging="2268"/>
        <w:rPr>
          <w:caps/>
          <w:sz w:val="26"/>
          <w:szCs w:val="26"/>
        </w:rPr>
      </w:pPr>
      <w:r w:rsidRPr="00E27158">
        <w:rPr>
          <w:caps/>
          <w:sz w:val="26"/>
          <w:szCs w:val="26"/>
        </w:rPr>
        <w:tab/>
      </w:r>
      <w:r w:rsidRPr="00E27158">
        <w:rPr>
          <w:sz w:val="26"/>
          <w:szCs w:val="26"/>
        </w:rPr>
        <w:t xml:space="preserve">You’ll never win against </w:t>
      </w:r>
      <w:r w:rsidR="000F203D" w:rsidRPr="00E27158">
        <w:rPr>
          <w:sz w:val="26"/>
          <w:szCs w:val="26"/>
        </w:rPr>
        <w:t>The Umpire</w:t>
      </w:r>
    </w:p>
    <w:p w14:paraId="28D549FC" w14:textId="77777777" w:rsidR="00E27158" w:rsidRPr="00E27158" w:rsidRDefault="00E27158" w:rsidP="00E27158">
      <w:pPr>
        <w:ind w:left="2268" w:hanging="2268"/>
        <w:rPr>
          <w:caps/>
          <w:sz w:val="26"/>
          <w:szCs w:val="26"/>
        </w:rPr>
      </w:pPr>
      <w:r w:rsidRPr="00E27158">
        <w:rPr>
          <w:caps/>
          <w:sz w:val="26"/>
          <w:szCs w:val="26"/>
        </w:rPr>
        <w:tab/>
      </w:r>
      <w:r w:rsidRPr="00E27158">
        <w:rPr>
          <w:sz w:val="26"/>
          <w:szCs w:val="26"/>
        </w:rPr>
        <w:t>You can strike if you like -</w:t>
      </w:r>
    </w:p>
    <w:p w14:paraId="19841101" w14:textId="77777777" w:rsidR="00E27158" w:rsidRPr="00E27158" w:rsidRDefault="00E27158" w:rsidP="00E27158">
      <w:pPr>
        <w:ind w:left="2268" w:hanging="2268"/>
        <w:rPr>
          <w:caps/>
          <w:sz w:val="26"/>
          <w:szCs w:val="26"/>
        </w:rPr>
      </w:pPr>
      <w:r w:rsidRPr="00E27158">
        <w:rPr>
          <w:caps/>
          <w:sz w:val="26"/>
          <w:szCs w:val="26"/>
        </w:rPr>
        <w:tab/>
      </w:r>
      <w:r w:rsidRPr="00E27158">
        <w:rPr>
          <w:sz w:val="26"/>
          <w:szCs w:val="26"/>
        </w:rPr>
        <w:t>But we’re gonna strike back!</w:t>
      </w:r>
    </w:p>
    <w:p w14:paraId="7A8D1FA3" w14:textId="77777777" w:rsidR="00E27158" w:rsidRPr="00E27158" w:rsidRDefault="00E27158" w:rsidP="00E27158">
      <w:pPr>
        <w:ind w:left="2268" w:hanging="2268"/>
        <w:rPr>
          <w:i/>
          <w:iCs/>
          <w:sz w:val="26"/>
          <w:szCs w:val="26"/>
        </w:rPr>
      </w:pPr>
    </w:p>
    <w:p w14:paraId="1303ACF9" w14:textId="2FF4B5FF" w:rsidR="00E27158" w:rsidRPr="00E27158" w:rsidRDefault="00E27158" w:rsidP="00E27158">
      <w:pPr>
        <w:ind w:left="2268" w:hanging="2268"/>
        <w:rPr>
          <w:caps/>
          <w:sz w:val="26"/>
          <w:szCs w:val="26"/>
        </w:rPr>
      </w:pPr>
      <w:r w:rsidRPr="00E27158">
        <w:rPr>
          <w:rStyle w:val="CharName"/>
          <w:caps w:val="0"/>
          <w:sz w:val="26"/>
          <w:szCs w:val="26"/>
        </w:rPr>
        <w:t>All:</w:t>
      </w:r>
      <w:r w:rsidRPr="00E27158">
        <w:rPr>
          <w:caps/>
          <w:sz w:val="26"/>
          <w:szCs w:val="26"/>
        </w:rPr>
        <w:tab/>
      </w:r>
      <w:r w:rsidR="000F203D">
        <w:rPr>
          <w:sz w:val="26"/>
          <w:szCs w:val="26"/>
        </w:rPr>
        <w:t>You’ll never win against T</w:t>
      </w:r>
      <w:r>
        <w:rPr>
          <w:sz w:val="26"/>
          <w:szCs w:val="26"/>
        </w:rPr>
        <w:t>he U</w:t>
      </w:r>
      <w:r w:rsidRPr="00E27158">
        <w:rPr>
          <w:sz w:val="26"/>
          <w:szCs w:val="26"/>
        </w:rPr>
        <w:t>mpire</w:t>
      </w:r>
    </w:p>
    <w:p w14:paraId="0F0F9092" w14:textId="77777777" w:rsidR="00E27158" w:rsidRPr="00E27158" w:rsidRDefault="00E27158" w:rsidP="00E27158">
      <w:pPr>
        <w:ind w:left="2268" w:hanging="2268"/>
        <w:rPr>
          <w:caps/>
          <w:sz w:val="26"/>
          <w:szCs w:val="26"/>
        </w:rPr>
      </w:pPr>
      <w:r w:rsidRPr="00E27158">
        <w:rPr>
          <w:caps/>
          <w:sz w:val="26"/>
          <w:szCs w:val="26"/>
        </w:rPr>
        <w:tab/>
      </w:r>
      <w:r w:rsidRPr="00E27158">
        <w:rPr>
          <w:sz w:val="26"/>
          <w:szCs w:val="26"/>
        </w:rPr>
        <w:t>Luck is out so give right in</w:t>
      </w:r>
    </w:p>
    <w:p w14:paraId="6329E8C9" w14:textId="6D9B3E22" w:rsidR="00E27158" w:rsidRPr="00E27158" w:rsidRDefault="00E27158" w:rsidP="00E27158">
      <w:pPr>
        <w:ind w:left="2268" w:hanging="2268"/>
        <w:rPr>
          <w:caps/>
          <w:sz w:val="26"/>
          <w:szCs w:val="26"/>
        </w:rPr>
      </w:pPr>
      <w:r w:rsidRPr="00E27158">
        <w:rPr>
          <w:caps/>
          <w:sz w:val="26"/>
          <w:szCs w:val="26"/>
        </w:rPr>
        <w:tab/>
      </w:r>
      <w:r w:rsidRPr="00E27158">
        <w:rPr>
          <w:sz w:val="26"/>
          <w:szCs w:val="26"/>
        </w:rPr>
        <w:t>You’ll</w:t>
      </w:r>
      <w:r w:rsidR="000F203D">
        <w:rPr>
          <w:sz w:val="26"/>
          <w:szCs w:val="26"/>
        </w:rPr>
        <w:t xml:space="preserve"> never win against T</w:t>
      </w:r>
      <w:r>
        <w:rPr>
          <w:sz w:val="26"/>
          <w:szCs w:val="26"/>
        </w:rPr>
        <w:t>he U</w:t>
      </w:r>
      <w:r w:rsidRPr="00E27158">
        <w:rPr>
          <w:sz w:val="26"/>
          <w:szCs w:val="26"/>
        </w:rPr>
        <w:t>mpire</w:t>
      </w:r>
    </w:p>
    <w:p w14:paraId="59D44641" w14:textId="77777777" w:rsidR="00E27158" w:rsidRPr="00E27158" w:rsidRDefault="00E27158" w:rsidP="00E27158">
      <w:pPr>
        <w:ind w:left="2268" w:hanging="2268"/>
        <w:rPr>
          <w:caps/>
          <w:sz w:val="26"/>
          <w:szCs w:val="26"/>
        </w:rPr>
      </w:pPr>
      <w:r w:rsidRPr="00E27158">
        <w:rPr>
          <w:caps/>
          <w:sz w:val="26"/>
          <w:szCs w:val="26"/>
        </w:rPr>
        <w:tab/>
      </w:r>
      <w:r w:rsidRPr="00E27158">
        <w:rPr>
          <w:sz w:val="26"/>
          <w:szCs w:val="26"/>
        </w:rPr>
        <w:t>Got no clout, you’ve got no spin!</w:t>
      </w:r>
    </w:p>
    <w:p w14:paraId="3F980048" w14:textId="44FCBBAF" w:rsidR="00E27158" w:rsidRPr="00E27158" w:rsidRDefault="00E27158" w:rsidP="00E27158">
      <w:pPr>
        <w:ind w:left="2268" w:hanging="2268"/>
        <w:rPr>
          <w:caps/>
          <w:sz w:val="26"/>
          <w:szCs w:val="26"/>
        </w:rPr>
      </w:pPr>
      <w:r w:rsidRPr="00E27158">
        <w:rPr>
          <w:caps/>
          <w:sz w:val="26"/>
          <w:szCs w:val="26"/>
        </w:rPr>
        <w:tab/>
      </w:r>
      <w:r w:rsidRPr="00E27158">
        <w:rPr>
          <w:sz w:val="26"/>
          <w:szCs w:val="26"/>
        </w:rPr>
        <w:t>You’ll</w:t>
      </w:r>
      <w:r w:rsidR="000F203D">
        <w:rPr>
          <w:sz w:val="26"/>
          <w:szCs w:val="26"/>
        </w:rPr>
        <w:t xml:space="preserve"> never win against T</w:t>
      </w:r>
      <w:r>
        <w:rPr>
          <w:sz w:val="26"/>
          <w:szCs w:val="26"/>
        </w:rPr>
        <w:t>he U</w:t>
      </w:r>
      <w:r w:rsidRPr="00E27158">
        <w:rPr>
          <w:sz w:val="26"/>
          <w:szCs w:val="26"/>
        </w:rPr>
        <w:t>mpire</w:t>
      </w:r>
    </w:p>
    <w:p w14:paraId="454FADBC" w14:textId="77777777" w:rsidR="00E27158" w:rsidRPr="00E27158" w:rsidRDefault="00E27158" w:rsidP="00E27158">
      <w:pPr>
        <w:ind w:left="2268" w:hanging="2268"/>
        <w:rPr>
          <w:caps/>
          <w:sz w:val="26"/>
          <w:szCs w:val="26"/>
        </w:rPr>
      </w:pPr>
      <w:r w:rsidRPr="00E27158">
        <w:rPr>
          <w:caps/>
          <w:sz w:val="26"/>
          <w:szCs w:val="26"/>
        </w:rPr>
        <w:tab/>
      </w:r>
      <w:r w:rsidRPr="00E27158">
        <w:rPr>
          <w:sz w:val="26"/>
          <w:szCs w:val="26"/>
        </w:rPr>
        <w:t>You can strike if you like -</w:t>
      </w:r>
    </w:p>
    <w:p w14:paraId="1CC8EE80" w14:textId="77777777" w:rsidR="00E27158" w:rsidRPr="00E27158" w:rsidRDefault="00E27158" w:rsidP="00E27158">
      <w:pPr>
        <w:ind w:left="2268" w:hanging="2268"/>
        <w:rPr>
          <w:caps/>
          <w:sz w:val="26"/>
          <w:szCs w:val="26"/>
        </w:rPr>
      </w:pPr>
      <w:r w:rsidRPr="00E27158">
        <w:rPr>
          <w:caps/>
          <w:sz w:val="26"/>
          <w:szCs w:val="26"/>
        </w:rPr>
        <w:tab/>
      </w:r>
      <w:r w:rsidRPr="00E27158">
        <w:rPr>
          <w:sz w:val="26"/>
          <w:szCs w:val="26"/>
        </w:rPr>
        <w:t>But we’re gonna strike back!</w:t>
      </w:r>
    </w:p>
    <w:p w14:paraId="637258DF" w14:textId="77777777" w:rsidR="00E27158" w:rsidRPr="00E27158" w:rsidRDefault="00E27158" w:rsidP="00E27158">
      <w:pPr>
        <w:ind w:left="2268" w:hanging="2268"/>
        <w:rPr>
          <w:sz w:val="26"/>
          <w:szCs w:val="26"/>
        </w:rPr>
      </w:pPr>
      <w:r w:rsidRPr="00E27158">
        <w:rPr>
          <w:caps/>
          <w:sz w:val="26"/>
          <w:szCs w:val="26"/>
        </w:rPr>
        <w:tab/>
      </w:r>
      <w:r w:rsidRPr="00E27158">
        <w:rPr>
          <w:sz w:val="26"/>
          <w:szCs w:val="26"/>
        </w:rPr>
        <w:t>The</w:t>
      </w:r>
      <w:r>
        <w:rPr>
          <w:sz w:val="26"/>
          <w:szCs w:val="26"/>
        </w:rPr>
        <w:t xml:space="preserve"> U</w:t>
      </w:r>
      <w:r w:rsidRPr="00E27158">
        <w:rPr>
          <w:sz w:val="26"/>
          <w:szCs w:val="26"/>
        </w:rPr>
        <w:t>mpire’s gonna strike back!</w:t>
      </w:r>
    </w:p>
    <w:p w14:paraId="34C861F1" w14:textId="77777777" w:rsidR="00E27158" w:rsidRDefault="00E27158" w:rsidP="00E27158">
      <w:pPr>
        <w:ind w:left="2268" w:hanging="2268"/>
      </w:pPr>
    </w:p>
    <w:p w14:paraId="066228DB" w14:textId="77777777" w:rsidR="00E33E07" w:rsidRDefault="00E33E07" w:rsidP="00E33E07">
      <w:pPr>
        <w:pStyle w:val="Heading7"/>
      </w:pPr>
      <w:r>
        <w:br w:type="page"/>
      </w:r>
      <w:r>
        <w:rPr>
          <w:caps w:val="0"/>
        </w:rPr>
        <w:t>Track 67</w:t>
      </w:r>
      <w:r>
        <w:rPr>
          <w:caps w:val="0"/>
          <w:u w:val="none"/>
        </w:rPr>
        <w:t>:</w:t>
      </w:r>
      <w:r>
        <w:rPr>
          <w:caps w:val="0"/>
          <w:u w:val="none"/>
        </w:rPr>
        <w:tab/>
      </w:r>
      <w:r>
        <w:rPr>
          <w:caps w:val="0"/>
        </w:rPr>
        <w:t>Space Trip Reprise</w:t>
      </w:r>
    </w:p>
    <w:p w14:paraId="7EC605EA" w14:textId="77777777" w:rsidR="00E33E07" w:rsidRDefault="00E33E07" w:rsidP="00E33E07">
      <w:pPr>
        <w:rPr>
          <w:caps/>
        </w:rPr>
      </w:pPr>
    </w:p>
    <w:p w14:paraId="0DDDD03B" w14:textId="77777777" w:rsidR="00E33E07" w:rsidRPr="00E33E07" w:rsidRDefault="00E33E07" w:rsidP="00E33E07">
      <w:pPr>
        <w:ind w:left="2268" w:hanging="2268"/>
        <w:rPr>
          <w:caps/>
          <w:sz w:val="26"/>
          <w:szCs w:val="26"/>
        </w:rPr>
      </w:pPr>
      <w:r w:rsidRPr="00E33E07">
        <w:rPr>
          <w:rStyle w:val="CharName"/>
          <w:caps w:val="0"/>
          <w:sz w:val="26"/>
          <w:szCs w:val="26"/>
        </w:rPr>
        <w:t>Group 1:</w:t>
      </w:r>
      <w:r w:rsidRPr="00E33E07">
        <w:rPr>
          <w:caps/>
          <w:sz w:val="26"/>
          <w:szCs w:val="26"/>
        </w:rPr>
        <w:tab/>
      </w:r>
      <w:r>
        <w:rPr>
          <w:sz w:val="26"/>
          <w:szCs w:val="26"/>
        </w:rPr>
        <w:t>D</w:t>
      </w:r>
      <w:r w:rsidRPr="00E33E07">
        <w:rPr>
          <w:sz w:val="26"/>
          <w:szCs w:val="26"/>
        </w:rPr>
        <w:t>estination a million miles away…</w:t>
      </w:r>
    </w:p>
    <w:p w14:paraId="118A2268" w14:textId="77777777" w:rsidR="00E33E07" w:rsidRPr="00E33E07" w:rsidRDefault="00E33E07" w:rsidP="00E33E07">
      <w:pPr>
        <w:ind w:left="2268" w:hanging="2268"/>
        <w:rPr>
          <w:caps/>
          <w:sz w:val="26"/>
          <w:szCs w:val="26"/>
        </w:rPr>
      </w:pPr>
    </w:p>
    <w:p w14:paraId="7B56A161" w14:textId="77777777" w:rsidR="00E33E07" w:rsidRPr="00E33E07" w:rsidRDefault="00E33E07" w:rsidP="00E33E07">
      <w:pPr>
        <w:ind w:left="2268" w:hanging="2268"/>
        <w:rPr>
          <w:caps/>
          <w:sz w:val="26"/>
          <w:szCs w:val="26"/>
        </w:rPr>
      </w:pPr>
      <w:r w:rsidRPr="00E33E07">
        <w:rPr>
          <w:rStyle w:val="CharName"/>
          <w:caps w:val="0"/>
          <w:sz w:val="26"/>
          <w:szCs w:val="26"/>
        </w:rPr>
        <w:t>Group 2:</w:t>
      </w:r>
      <w:r w:rsidRPr="00E33E07">
        <w:rPr>
          <w:caps/>
          <w:sz w:val="26"/>
          <w:szCs w:val="26"/>
        </w:rPr>
        <w:tab/>
      </w:r>
      <w:r>
        <w:rPr>
          <w:sz w:val="26"/>
          <w:szCs w:val="26"/>
        </w:rPr>
        <w:t>C</w:t>
      </w:r>
      <w:r w:rsidRPr="00E33E07">
        <w:rPr>
          <w:sz w:val="26"/>
          <w:szCs w:val="26"/>
        </w:rPr>
        <w:t>elebration for now we’re on our way</w:t>
      </w:r>
      <w:r w:rsidRPr="00E33E07">
        <w:rPr>
          <w:caps/>
          <w:sz w:val="26"/>
          <w:szCs w:val="26"/>
        </w:rPr>
        <w:t>!</w:t>
      </w:r>
    </w:p>
    <w:p w14:paraId="457A0FE2" w14:textId="77777777" w:rsidR="00E33E07" w:rsidRPr="00E33E07" w:rsidRDefault="00E33E07" w:rsidP="00E33E07">
      <w:pPr>
        <w:ind w:left="2268" w:hanging="2268"/>
        <w:rPr>
          <w:caps/>
          <w:sz w:val="26"/>
          <w:szCs w:val="26"/>
        </w:rPr>
      </w:pPr>
    </w:p>
    <w:p w14:paraId="76C01E80" w14:textId="77777777" w:rsidR="00E33E07" w:rsidRPr="00E33E07" w:rsidRDefault="00E33E07" w:rsidP="00E33E07">
      <w:pPr>
        <w:ind w:left="2268" w:hanging="2268"/>
        <w:rPr>
          <w:caps/>
          <w:sz w:val="26"/>
          <w:szCs w:val="26"/>
        </w:rPr>
      </w:pPr>
      <w:r w:rsidRPr="00E33E07">
        <w:rPr>
          <w:rStyle w:val="CharName"/>
          <w:caps w:val="0"/>
          <w:sz w:val="26"/>
          <w:szCs w:val="26"/>
        </w:rPr>
        <w:t>All:</w:t>
      </w:r>
      <w:r w:rsidRPr="00E33E07">
        <w:rPr>
          <w:caps/>
          <w:sz w:val="26"/>
          <w:szCs w:val="26"/>
        </w:rPr>
        <w:tab/>
      </w:r>
      <w:r>
        <w:rPr>
          <w:sz w:val="26"/>
          <w:szCs w:val="26"/>
        </w:rPr>
        <w:t>W</w:t>
      </w:r>
      <w:r w:rsidRPr="00E33E07">
        <w:rPr>
          <w:sz w:val="26"/>
          <w:szCs w:val="26"/>
        </w:rPr>
        <w:t>e’re going on a space trip!</w:t>
      </w:r>
    </w:p>
    <w:p w14:paraId="435F06B1" w14:textId="77777777" w:rsidR="00E33E07" w:rsidRPr="00E33E07" w:rsidRDefault="00E33E07" w:rsidP="00E33E07">
      <w:pPr>
        <w:ind w:left="2268" w:hanging="2268"/>
        <w:rPr>
          <w:caps/>
          <w:sz w:val="26"/>
          <w:szCs w:val="26"/>
        </w:rPr>
      </w:pPr>
    </w:p>
    <w:p w14:paraId="2F90873F" w14:textId="77777777" w:rsidR="00E33E07" w:rsidRPr="00E33E07" w:rsidRDefault="00E33E07" w:rsidP="00E33E07">
      <w:pPr>
        <w:ind w:left="2268" w:hanging="2268"/>
        <w:rPr>
          <w:caps/>
          <w:sz w:val="26"/>
          <w:szCs w:val="26"/>
        </w:rPr>
      </w:pPr>
      <w:r w:rsidRPr="00E33E07">
        <w:rPr>
          <w:rStyle w:val="CharName"/>
          <w:caps w:val="0"/>
          <w:sz w:val="26"/>
          <w:szCs w:val="26"/>
        </w:rPr>
        <w:t>Crew:</w:t>
      </w:r>
      <w:r w:rsidRPr="00E33E07">
        <w:rPr>
          <w:caps/>
          <w:sz w:val="26"/>
          <w:szCs w:val="26"/>
        </w:rPr>
        <w:tab/>
      </w:r>
      <w:r>
        <w:rPr>
          <w:sz w:val="26"/>
          <w:szCs w:val="26"/>
        </w:rPr>
        <w:t>S</w:t>
      </w:r>
      <w:r w:rsidRPr="00E33E07">
        <w:rPr>
          <w:sz w:val="26"/>
          <w:szCs w:val="26"/>
        </w:rPr>
        <w:t>pace trip!</w:t>
      </w:r>
    </w:p>
    <w:p w14:paraId="56A158A6" w14:textId="77777777" w:rsidR="00E33E07" w:rsidRPr="00E33E07" w:rsidRDefault="00E33E07" w:rsidP="00E33E07">
      <w:pPr>
        <w:ind w:left="2268" w:hanging="2268"/>
        <w:rPr>
          <w:caps/>
          <w:sz w:val="26"/>
          <w:szCs w:val="26"/>
        </w:rPr>
      </w:pPr>
    </w:p>
    <w:p w14:paraId="06D2AD34" w14:textId="77777777" w:rsidR="00E33E07" w:rsidRPr="00E33E07" w:rsidRDefault="00E33E07" w:rsidP="00E33E07">
      <w:pPr>
        <w:ind w:left="2268" w:hanging="2268"/>
        <w:rPr>
          <w:caps/>
          <w:sz w:val="26"/>
          <w:szCs w:val="26"/>
        </w:rPr>
      </w:pPr>
      <w:r w:rsidRPr="00E33E07">
        <w:rPr>
          <w:rStyle w:val="CharName"/>
          <w:caps w:val="0"/>
          <w:sz w:val="26"/>
          <w:szCs w:val="26"/>
        </w:rPr>
        <w:t>All:</w:t>
      </w:r>
      <w:r w:rsidRPr="00E33E07">
        <w:rPr>
          <w:caps/>
          <w:sz w:val="26"/>
          <w:szCs w:val="26"/>
        </w:rPr>
        <w:tab/>
      </w:r>
      <w:r>
        <w:rPr>
          <w:sz w:val="26"/>
          <w:szCs w:val="26"/>
        </w:rPr>
        <w:t>S</w:t>
      </w:r>
      <w:r w:rsidRPr="00E33E07">
        <w:rPr>
          <w:sz w:val="26"/>
          <w:szCs w:val="26"/>
        </w:rPr>
        <w:t>hine like a shooting star,</w:t>
      </w:r>
    </w:p>
    <w:p w14:paraId="5B4B4FA6" w14:textId="77777777" w:rsidR="00E33E07" w:rsidRPr="00E33E07" w:rsidRDefault="00E33E07" w:rsidP="00E33E07">
      <w:pPr>
        <w:ind w:left="2268" w:hanging="2268"/>
        <w:rPr>
          <w:caps/>
          <w:sz w:val="26"/>
          <w:szCs w:val="26"/>
        </w:rPr>
      </w:pPr>
      <w:r w:rsidRPr="00E33E07">
        <w:rPr>
          <w:caps/>
          <w:sz w:val="26"/>
          <w:szCs w:val="26"/>
        </w:rPr>
        <w:tab/>
      </w:r>
      <w:r>
        <w:rPr>
          <w:sz w:val="26"/>
          <w:szCs w:val="26"/>
        </w:rPr>
        <w:t>W</w:t>
      </w:r>
      <w:r w:rsidRPr="00E33E07">
        <w:rPr>
          <w:sz w:val="26"/>
          <w:szCs w:val="26"/>
        </w:rPr>
        <w:t>e’re having a ball!</w:t>
      </w:r>
    </w:p>
    <w:p w14:paraId="733B7023" w14:textId="77777777" w:rsidR="00E33E07" w:rsidRPr="00E33E07" w:rsidRDefault="00E33E07" w:rsidP="00E33E07">
      <w:pPr>
        <w:ind w:left="2268" w:hanging="2268"/>
        <w:rPr>
          <w:caps/>
          <w:sz w:val="26"/>
          <w:szCs w:val="26"/>
        </w:rPr>
      </w:pPr>
      <w:r w:rsidRPr="00E33E07">
        <w:rPr>
          <w:caps/>
          <w:sz w:val="26"/>
          <w:szCs w:val="26"/>
        </w:rPr>
        <w:tab/>
      </w:r>
      <w:r>
        <w:rPr>
          <w:sz w:val="26"/>
          <w:szCs w:val="26"/>
        </w:rPr>
        <w:t>W</w:t>
      </w:r>
      <w:r w:rsidRPr="00E33E07">
        <w:rPr>
          <w:sz w:val="26"/>
          <w:szCs w:val="26"/>
        </w:rPr>
        <w:t>e’re on a space trip!</w:t>
      </w:r>
    </w:p>
    <w:p w14:paraId="4A49F0F1" w14:textId="77777777" w:rsidR="00E33E07" w:rsidRPr="00E33E07" w:rsidRDefault="00E33E07" w:rsidP="00E33E07">
      <w:pPr>
        <w:ind w:left="2268" w:hanging="2268"/>
        <w:rPr>
          <w:caps/>
          <w:sz w:val="26"/>
          <w:szCs w:val="26"/>
        </w:rPr>
      </w:pPr>
    </w:p>
    <w:p w14:paraId="11AD1BB4" w14:textId="77777777" w:rsidR="00E33E07" w:rsidRPr="00E33E07" w:rsidRDefault="00E33E07" w:rsidP="00E33E07">
      <w:pPr>
        <w:ind w:left="2268" w:hanging="2268"/>
        <w:rPr>
          <w:caps/>
          <w:sz w:val="26"/>
          <w:szCs w:val="26"/>
        </w:rPr>
      </w:pPr>
      <w:r w:rsidRPr="00E33E07">
        <w:rPr>
          <w:rStyle w:val="CharName"/>
          <w:caps w:val="0"/>
          <w:sz w:val="26"/>
          <w:szCs w:val="26"/>
        </w:rPr>
        <w:t>Crew:</w:t>
      </w:r>
      <w:r w:rsidRPr="00E33E07">
        <w:rPr>
          <w:caps/>
          <w:sz w:val="26"/>
          <w:szCs w:val="26"/>
        </w:rPr>
        <w:tab/>
      </w:r>
      <w:r>
        <w:rPr>
          <w:sz w:val="26"/>
          <w:szCs w:val="26"/>
        </w:rPr>
        <w:t>S</w:t>
      </w:r>
      <w:r w:rsidRPr="00E33E07">
        <w:rPr>
          <w:sz w:val="26"/>
          <w:szCs w:val="26"/>
        </w:rPr>
        <w:t>pace trip!</w:t>
      </w:r>
    </w:p>
    <w:p w14:paraId="390C8D2D" w14:textId="77777777" w:rsidR="00E33E07" w:rsidRPr="00E33E07" w:rsidRDefault="00E33E07" w:rsidP="00E33E07">
      <w:pPr>
        <w:ind w:left="2268" w:hanging="2268"/>
        <w:rPr>
          <w:caps/>
          <w:sz w:val="26"/>
          <w:szCs w:val="26"/>
        </w:rPr>
      </w:pPr>
    </w:p>
    <w:p w14:paraId="3190C772" w14:textId="77777777" w:rsidR="00E33E07" w:rsidRPr="00E33E07" w:rsidRDefault="00E33E07" w:rsidP="00E33E07">
      <w:pPr>
        <w:ind w:left="2268" w:hanging="2268"/>
        <w:rPr>
          <w:caps/>
          <w:sz w:val="26"/>
          <w:szCs w:val="26"/>
        </w:rPr>
      </w:pPr>
      <w:r w:rsidRPr="00E33E07">
        <w:rPr>
          <w:rStyle w:val="CharName"/>
          <w:caps w:val="0"/>
          <w:sz w:val="26"/>
          <w:szCs w:val="26"/>
        </w:rPr>
        <w:t>All:</w:t>
      </w:r>
      <w:r w:rsidRPr="00E33E07">
        <w:rPr>
          <w:caps/>
          <w:sz w:val="26"/>
          <w:szCs w:val="26"/>
        </w:rPr>
        <w:tab/>
      </w:r>
      <w:r>
        <w:rPr>
          <w:sz w:val="26"/>
          <w:szCs w:val="26"/>
        </w:rPr>
        <w:t>B</w:t>
      </w:r>
      <w:r w:rsidRPr="00E33E07">
        <w:rPr>
          <w:sz w:val="26"/>
          <w:szCs w:val="26"/>
        </w:rPr>
        <w:t>lazing a trail so far,</w:t>
      </w:r>
    </w:p>
    <w:p w14:paraId="1A4040ED" w14:textId="77777777" w:rsidR="00E33E07" w:rsidRPr="00E33E07" w:rsidRDefault="00E33E07" w:rsidP="00E33E07">
      <w:pPr>
        <w:ind w:left="2268" w:hanging="2268"/>
        <w:rPr>
          <w:caps/>
          <w:sz w:val="26"/>
          <w:szCs w:val="26"/>
        </w:rPr>
      </w:pPr>
      <w:r w:rsidRPr="00E33E07">
        <w:rPr>
          <w:caps/>
          <w:sz w:val="26"/>
          <w:szCs w:val="26"/>
        </w:rPr>
        <w:tab/>
      </w:r>
      <w:r w:rsidRPr="00E33E07">
        <w:rPr>
          <w:sz w:val="26"/>
          <w:szCs w:val="26"/>
        </w:rPr>
        <w:t>We’re giving our all</w:t>
      </w:r>
      <w:r w:rsidRPr="00E33E07">
        <w:rPr>
          <w:caps/>
          <w:sz w:val="26"/>
          <w:szCs w:val="26"/>
        </w:rPr>
        <w:t>!</w:t>
      </w:r>
    </w:p>
    <w:p w14:paraId="2E0775C7" w14:textId="77777777" w:rsidR="00E33E07" w:rsidRPr="00E33E07" w:rsidRDefault="00E33E07" w:rsidP="00E33E07">
      <w:pPr>
        <w:ind w:left="2268" w:hanging="2268"/>
        <w:rPr>
          <w:caps/>
          <w:sz w:val="26"/>
          <w:szCs w:val="26"/>
        </w:rPr>
      </w:pPr>
      <w:r w:rsidRPr="00E33E07">
        <w:rPr>
          <w:caps/>
          <w:sz w:val="26"/>
          <w:szCs w:val="26"/>
        </w:rPr>
        <w:tab/>
      </w:r>
      <w:r w:rsidRPr="00E33E07">
        <w:rPr>
          <w:sz w:val="26"/>
          <w:szCs w:val="26"/>
        </w:rPr>
        <w:t>We’re on a space trip!</w:t>
      </w:r>
    </w:p>
    <w:p w14:paraId="6F3E172D" w14:textId="77777777" w:rsidR="00E33E07" w:rsidRPr="00E33E07" w:rsidRDefault="00E33E07" w:rsidP="00E33E07">
      <w:pPr>
        <w:ind w:left="2268" w:hanging="2268"/>
        <w:rPr>
          <w:caps/>
          <w:sz w:val="26"/>
          <w:szCs w:val="26"/>
        </w:rPr>
      </w:pPr>
    </w:p>
    <w:p w14:paraId="3C0C08EB" w14:textId="77777777" w:rsidR="00E33E07" w:rsidRPr="00E33E07" w:rsidRDefault="00E33E07" w:rsidP="00E33E07">
      <w:pPr>
        <w:ind w:left="2268" w:hanging="2268"/>
        <w:rPr>
          <w:caps/>
          <w:sz w:val="26"/>
          <w:szCs w:val="26"/>
        </w:rPr>
      </w:pPr>
      <w:r w:rsidRPr="00E33E07">
        <w:rPr>
          <w:rStyle w:val="CharName"/>
          <w:caps w:val="0"/>
          <w:sz w:val="26"/>
          <w:szCs w:val="26"/>
        </w:rPr>
        <w:t>Crew:</w:t>
      </w:r>
      <w:r w:rsidRPr="00E33E07">
        <w:rPr>
          <w:caps/>
          <w:sz w:val="26"/>
          <w:szCs w:val="26"/>
        </w:rPr>
        <w:tab/>
      </w:r>
      <w:r>
        <w:rPr>
          <w:sz w:val="26"/>
          <w:szCs w:val="26"/>
        </w:rPr>
        <w:t>S</w:t>
      </w:r>
      <w:r w:rsidRPr="00E33E07">
        <w:rPr>
          <w:sz w:val="26"/>
          <w:szCs w:val="26"/>
        </w:rPr>
        <w:t>pace trip!</w:t>
      </w:r>
    </w:p>
    <w:p w14:paraId="34BEE4AE" w14:textId="77777777" w:rsidR="00E33E07" w:rsidRPr="00E33E07" w:rsidRDefault="00E33E07" w:rsidP="00E33E07">
      <w:pPr>
        <w:ind w:left="2268" w:hanging="2268"/>
        <w:rPr>
          <w:caps/>
          <w:sz w:val="26"/>
          <w:szCs w:val="26"/>
        </w:rPr>
      </w:pPr>
    </w:p>
    <w:p w14:paraId="1A57C1BA" w14:textId="77777777" w:rsidR="00E33E07" w:rsidRPr="00E33E07" w:rsidRDefault="00E33E07" w:rsidP="00E33E07">
      <w:pPr>
        <w:ind w:left="2268" w:hanging="2268"/>
        <w:rPr>
          <w:caps/>
          <w:sz w:val="26"/>
          <w:szCs w:val="26"/>
        </w:rPr>
      </w:pPr>
      <w:r w:rsidRPr="00E33E07">
        <w:rPr>
          <w:rStyle w:val="CharName"/>
          <w:caps w:val="0"/>
          <w:sz w:val="26"/>
          <w:szCs w:val="26"/>
        </w:rPr>
        <w:t>All:</w:t>
      </w:r>
      <w:r w:rsidRPr="00E33E07">
        <w:rPr>
          <w:caps/>
          <w:sz w:val="26"/>
          <w:szCs w:val="26"/>
        </w:rPr>
        <w:tab/>
      </w:r>
      <w:r>
        <w:rPr>
          <w:sz w:val="26"/>
          <w:szCs w:val="26"/>
        </w:rPr>
        <w:t>W</w:t>
      </w:r>
      <w:r w:rsidRPr="00E33E07">
        <w:rPr>
          <w:sz w:val="26"/>
          <w:szCs w:val="26"/>
        </w:rPr>
        <w:t>onder just where we are, but we know</w:t>
      </w:r>
    </w:p>
    <w:p w14:paraId="33AFC03B" w14:textId="77777777" w:rsidR="00E33E07" w:rsidRPr="00E33E07" w:rsidRDefault="00E33E07" w:rsidP="00E33E07">
      <w:pPr>
        <w:ind w:left="2268" w:hanging="2268"/>
        <w:rPr>
          <w:caps/>
          <w:sz w:val="26"/>
          <w:szCs w:val="26"/>
        </w:rPr>
      </w:pPr>
      <w:r w:rsidRPr="00E33E07">
        <w:rPr>
          <w:caps/>
          <w:sz w:val="26"/>
          <w:szCs w:val="26"/>
        </w:rPr>
        <w:tab/>
      </w:r>
      <w:r w:rsidRPr="00E33E07">
        <w:rPr>
          <w:sz w:val="26"/>
          <w:szCs w:val="26"/>
        </w:rPr>
        <w:t>We know we’ll never, ever stop</w:t>
      </w:r>
    </w:p>
    <w:p w14:paraId="786E7218" w14:textId="77777777" w:rsidR="00E33E07" w:rsidRPr="00E33E07" w:rsidRDefault="00E33E07" w:rsidP="00E33E07">
      <w:pPr>
        <w:ind w:left="2268" w:hanging="2268"/>
        <w:rPr>
          <w:caps/>
          <w:sz w:val="26"/>
          <w:szCs w:val="26"/>
        </w:rPr>
      </w:pPr>
      <w:r w:rsidRPr="00E33E07">
        <w:rPr>
          <w:caps/>
          <w:sz w:val="26"/>
          <w:szCs w:val="26"/>
        </w:rPr>
        <w:tab/>
      </w:r>
      <w:r w:rsidRPr="00E33E07">
        <w:rPr>
          <w:sz w:val="26"/>
          <w:szCs w:val="26"/>
        </w:rPr>
        <w:t>Till the end of the road…</w:t>
      </w:r>
    </w:p>
    <w:p w14:paraId="401BFAAE" w14:textId="77777777" w:rsidR="00E33E07" w:rsidRPr="00E33E07" w:rsidRDefault="00E33E07" w:rsidP="00E33E07">
      <w:pPr>
        <w:ind w:left="2268" w:hanging="2268"/>
        <w:rPr>
          <w:caps/>
          <w:sz w:val="26"/>
          <w:szCs w:val="26"/>
        </w:rPr>
      </w:pPr>
    </w:p>
    <w:p w14:paraId="0C6CB7B6" w14:textId="77777777" w:rsidR="00E33E07" w:rsidRPr="00E33E07" w:rsidRDefault="00E33E07" w:rsidP="00E33E07">
      <w:pPr>
        <w:ind w:left="2268" w:hanging="2268"/>
        <w:rPr>
          <w:caps/>
          <w:sz w:val="26"/>
          <w:szCs w:val="26"/>
        </w:rPr>
      </w:pPr>
      <w:r w:rsidRPr="00E33E07">
        <w:rPr>
          <w:caps/>
          <w:sz w:val="26"/>
          <w:szCs w:val="26"/>
        </w:rPr>
        <w:tab/>
      </w:r>
      <w:r w:rsidRPr="00E33E07">
        <w:rPr>
          <w:sz w:val="26"/>
          <w:szCs w:val="26"/>
        </w:rPr>
        <w:t>No we’ll never-ever, never-ever, never-ever…</w:t>
      </w:r>
    </w:p>
    <w:p w14:paraId="41D07412" w14:textId="77777777" w:rsidR="00E33E07" w:rsidRPr="00E33E07" w:rsidRDefault="00E33E07" w:rsidP="00E33E07">
      <w:pPr>
        <w:ind w:left="2268" w:hanging="2268"/>
        <w:rPr>
          <w:caps/>
          <w:sz w:val="26"/>
          <w:szCs w:val="26"/>
        </w:rPr>
      </w:pPr>
      <w:r w:rsidRPr="00E33E07">
        <w:rPr>
          <w:caps/>
          <w:sz w:val="26"/>
          <w:szCs w:val="26"/>
        </w:rPr>
        <w:tab/>
      </w:r>
      <w:r w:rsidRPr="00E33E07">
        <w:rPr>
          <w:sz w:val="26"/>
          <w:szCs w:val="26"/>
        </w:rPr>
        <w:t>Stop till the end of the road...</w:t>
      </w:r>
    </w:p>
    <w:p w14:paraId="75019DCB" w14:textId="77777777" w:rsidR="00E33E07" w:rsidRPr="00E33E07" w:rsidRDefault="00E33E07" w:rsidP="00E33E07">
      <w:pPr>
        <w:ind w:left="2268" w:hanging="2268"/>
        <w:rPr>
          <w:i/>
          <w:iCs/>
          <w:sz w:val="26"/>
          <w:szCs w:val="26"/>
        </w:rPr>
      </w:pPr>
      <w:r w:rsidRPr="00E33E07">
        <w:rPr>
          <w:caps/>
          <w:sz w:val="26"/>
          <w:szCs w:val="26"/>
        </w:rPr>
        <w:tab/>
      </w:r>
      <w:r w:rsidRPr="00E33E07">
        <w:rPr>
          <w:sz w:val="26"/>
          <w:szCs w:val="26"/>
        </w:rPr>
        <w:t>Space trip!</w:t>
      </w:r>
    </w:p>
    <w:p w14:paraId="5A0F6AFB" w14:textId="77777777" w:rsidR="003A604F" w:rsidRDefault="003A604F" w:rsidP="00E33E07">
      <w:pPr>
        <w:rPr>
          <w:sz w:val="26"/>
          <w:szCs w:val="26"/>
        </w:rPr>
        <w:sectPr w:rsidR="003A604F" w:rsidSect="00EA7075">
          <w:headerReference w:type="even" r:id="rId22"/>
          <w:headerReference w:type="default" r:id="rId23"/>
          <w:pgSz w:w="11900" w:h="16840"/>
          <w:pgMar w:top="1440" w:right="1080" w:bottom="1440" w:left="1080" w:header="480" w:footer="708" w:gutter="0"/>
          <w:cols w:space="708"/>
          <w:docGrid w:linePitch="360"/>
        </w:sectPr>
      </w:pPr>
    </w:p>
    <w:p w14:paraId="4C4AED40" w14:textId="77777777" w:rsidR="0094169E" w:rsidRDefault="0094169E" w:rsidP="003A604F">
      <w:pPr>
        <w:jc w:val="center"/>
        <w:rPr>
          <w:b/>
          <w:sz w:val="32"/>
          <w:szCs w:val="32"/>
        </w:rPr>
        <w:sectPr w:rsidR="0094169E" w:rsidSect="003A604F">
          <w:pgSz w:w="11900" w:h="16840"/>
          <w:pgMar w:top="1440" w:right="1080" w:bottom="1440" w:left="1080" w:header="480" w:footer="708" w:gutter="0"/>
          <w:cols w:space="708"/>
          <w:docGrid w:linePitch="360"/>
        </w:sectPr>
      </w:pPr>
    </w:p>
    <w:p w14:paraId="1C88114D" w14:textId="3A834E14" w:rsidR="003A604F" w:rsidRPr="001D5EA8" w:rsidRDefault="003A604F" w:rsidP="003A604F">
      <w:pPr>
        <w:jc w:val="center"/>
        <w:rPr>
          <w:b/>
          <w:sz w:val="32"/>
          <w:szCs w:val="32"/>
        </w:rPr>
      </w:pPr>
      <w:r w:rsidRPr="001D5EA8">
        <w:rPr>
          <w:b/>
          <w:sz w:val="32"/>
          <w:szCs w:val="32"/>
        </w:rPr>
        <w:t>PERFORMING AND COPYING LICENCES FOR</w:t>
      </w:r>
    </w:p>
    <w:p w14:paraId="2B0C82F4" w14:textId="77777777" w:rsidR="003A604F" w:rsidRPr="001D5EA8" w:rsidRDefault="003A604F" w:rsidP="003A604F">
      <w:pPr>
        <w:jc w:val="center"/>
        <w:rPr>
          <w:b/>
          <w:sz w:val="32"/>
          <w:szCs w:val="32"/>
        </w:rPr>
      </w:pPr>
      <w:r>
        <w:rPr>
          <w:b/>
          <w:sz w:val="32"/>
          <w:szCs w:val="32"/>
        </w:rPr>
        <w:t>Star Warts: The Umpire Strikes Back</w:t>
      </w:r>
      <w:r w:rsidR="001429A2">
        <w:rPr>
          <w:b/>
          <w:sz w:val="32"/>
          <w:szCs w:val="32"/>
        </w:rPr>
        <w:t xml:space="preserve"> (Reduced Version</w:t>
      </w:r>
      <w:r w:rsidR="001429A2" w:rsidRPr="001429A2">
        <w:rPr>
          <w:b/>
          <w:sz w:val="32"/>
          <w:szCs w:val="32"/>
        </w:rPr>
        <w:t>)</w:t>
      </w:r>
    </w:p>
    <w:p w14:paraId="1A08852A" w14:textId="77777777" w:rsidR="003A604F" w:rsidRPr="001D5EA8" w:rsidRDefault="003A604F" w:rsidP="003A604F">
      <w:pPr>
        <w:spacing w:before="0" w:after="0"/>
        <w:rPr>
          <w:b/>
        </w:rPr>
      </w:pPr>
    </w:p>
    <w:p w14:paraId="53E94A6A" w14:textId="77777777" w:rsidR="003A604F" w:rsidRPr="001D5EA8" w:rsidRDefault="003A604F" w:rsidP="003A604F">
      <w:pPr>
        <w:jc w:val="center"/>
        <w:rPr>
          <w:b/>
        </w:rPr>
      </w:pPr>
      <w:r w:rsidRPr="001D5EA8">
        <w:t xml:space="preserve">If you decide to perform and/or copy the script, score or CD(s) of </w:t>
      </w:r>
      <w:r>
        <w:rPr>
          <w:b/>
        </w:rPr>
        <w:t>Star Warts: The Umpire Strikes Back</w:t>
      </w:r>
      <w:r w:rsidRPr="001D5EA8">
        <w:t>, you must apply for performing and/or copying licences from the publisher, Musicline Publications. These licences cover the royalties due to the composers, writers and publishers of the work and protect you and your school or youth theatre group from any infringement of performing/copying right.</w:t>
      </w:r>
    </w:p>
    <w:p w14:paraId="37D89A27" w14:textId="77777777" w:rsidR="003A604F" w:rsidRPr="001D5EA8" w:rsidRDefault="003A604F" w:rsidP="003A604F">
      <w:pPr>
        <w:jc w:val="center"/>
        <w:rPr>
          <w:b/>
        </w:rPr>
      </w:pPr>
      <w:r w:rsidRPr="001D5EA8">
        <w:rPr>
          <w:b/>
        </w:rPr>
        <w:t>N.B. The Performing Rights Society (P.R.S.) Licence, which is currently held by almost all U.K. Schools does NOT cover you for the performing of Musicals.</w:t>
      </w:r>
    </w:p>
    <w:p w14:paraId="0B9E9540" w14:textId="77777777" w:rsidR="003A604F" w:rsidRPr="001D5EA8" w:rsidRDefault="003A604F" w:rsidP="003A604F">
      <w:pPr>
        <w:jc w:val="center"/>
        <w:rPr>
          <w:b/>
        </w:rPr>
      </w:pPr>
      <w:r w:rsidRPr="001D5EA8">
        <w:t xml:space="preserve">For further details please refer to the Performing Rights Society website: </w:t>
      </w:r>
      <w:r w:rsidRPr="001D5EA8">
        <w:rPr>
          <w:b/>
        </w:rPr>
        <w:t>www.cefm.co.uk</w:t>
      </w:r>
    </w:p>
    <w:p w14:paraId="5DD06BE0" w14:textId="77777777" w:rsidR="003A604F" w:rsidRPr="001D5EA8" w:rsidRDefault="003A604F" w:rsidP="003A604F">
      <w:pPr>
        <w:jc w:val="center"/>
        <w:rPr>
          <w:b/>
        </w:rPr>
      </w:pPr>
      <w:r w:rsidRPr="001D5EA8">
        <w:t xml:space="preserve">Prices of licences can be found on our website: </w:t>
      </w:r>
      <w:r w:rsidRPr="001D5EA8">
        <w:rPr>
          <w:b/>
        </w:rPr>
        <w:t>www.musiclinedirect.com</w:t>
      </w:r>
    </w:p>
    <w:p w14:paraId="1FC74FFC" w14:textId="77777777" w:rsidR="003A604F" w:rsidRPr="001D5EA8" w:rsidRDefault="003A604F" w:rsidP="003A604F">
      <w:pPr>
        <w:jc w:val="center"/>
        <w:rPr>
          <w:b/>
        </w:rPr>
      </w:pPr>
      <w:r w:rsidRPr="001D5EA8">
        <w:rPr>
          <w:b/>
        </w:rPr>
        <w:t>We now offer a sliding scale of performance/copying licence charges if your school has fewer than 200 pupils on roll: the smaller your school, the less you pay.</w:t>
      </w:r>
    </w:p>
    <w:p w14:paraId="3C5447B2" w14:textId="77777777" w:rsidR="003A604F" w:rsidRPr="001D5EA8" w:rsidRDefault="003A604F" w:rsidP="003A604F">
      <w:pPr>
        <w:jc w:val="center"/>
        <w:rPr>
          <w:b/>
        </w:rPr>
      </w:pPr>
      <w:r w:rsidRPr="001D5EA8">
        <w:rPr>
          <w:b/>
        </w:rPr>
        <w:t>Please indicate below the number of children on roll.</w:t>
      </w:r>
    </w:p>
    <w:p w14:paraId="084F46A4" w14:textId="77777777" w:rsidR="003A604F" w:rsidRPr="001D5EA8" w:rsidRDefault="003A604F" w:rsidP="003A604F">
      <w:pPr>
        <w:jc w:val="center"/>
        <w:rPr>
          <w:b/>
        </w:rPr>
      </w:pPr>
      <w:r w:rsidRPr="001D5EA8">
        <w:t>If you wish to stage</w:t>
      </w:r>
      <w:r w:rsidRPr="001D5EA8">
        <w:rPr>
          <w:b/>
        </w:rPr>
        <w:t xml:space="preserve"> </w:t>
      </w:r>
      <w:r>
        <w:rPr>
          <w:b/>
        </w:rPr>
        <w:t>Star Warts: The Umpire Strikes Back</w:t>
      </w:r>
    </w:p>
    <w:p w14:paraId="6455C649" w14:textId="77777777" w:rsidR="003A604F" w:rsidRPr="001D5EA8" w:rsidRDefault="003A604F" w:rsidP="003A604F">
      <w:pPr>
        <w:jc w:val="center"/>
      </w:pPr>
      <w:r w:rsidRPr="001D5EA8">
        <w:t xml:space="preserve">please copy this form and fax or post it </w:t>
      </w:r>
      <w:r w:rsidRPr="001D5EA8">
        <w:rPr>
          <w:b/>
          <w:u w:val="single"/>
        </w:rPr>
        <w:t>COMPLETED</w:t>
      </w:r>
      <w:r w:rsidRPr="001D5EA8">
        <w:rPr>
          <w:b/>
        </w:rPr>
        <w:t xml:space="preserve"> </w:t>
      </w:r>
      <w:r w:rsidRPr="001D5EA8">
        <w:t>to:</w:t>
      </w:r>
    </w:p>
    <w:p w14:paraId="49A4CE03" w14:textId="77777777" w:rsidR="003A604F" w:rsidRPr="001D5EA8" w:rsidRDefault="003A604F" w:rsidP="003A604F">
      <w:pPr>
        <w:jc w:val="center"/>
        <w:rPr>
          <w:b/>
          <w:sz w:val="26"/>
          <w:szCs w:val="26"/>
        </w:rPr>
      </w:pPr>
      <w:r w:rsidRPr="001D5EA8">
        <w:rPr>
          <w:b/>
          <w:sz w:val="26"/>
          <w:szCs w:val="26"/>
        </w:rPr>
        <w:t>Musicline Publications, P.O. Box 15632, Tamworth, Staffordshire, B77 5BY</w:t>
      </w:r>
    </w:p>
    <w:p w14:paraId="52802DB8" w14:textId="77777777" w:rsidR="003A604F" w:rsidRPr="001D5EA8" w:rsidRDefault="003A604F" w:rsidP="003A604F">
      <w:pPr>
        <w:jc w:val="center"/>
        <w:rPr>
          <w:sz w:val="26"/>
          <w:szCs w:val="26"/>
        </w:rPr>
      </w:pPr>
      <w:r w:rsidRPr="001D5EA8">
        <w:rPr>
          <w:sz w:val="26"/>
          <w:szCs w:val="26"/>
        </w:rPr>
        <w:t>Tel: 01827 281431 Fax: 01827 284214 E mail: sarah@musicline-ltd.com</w:t>
      </w:r>
    </w:p>
    <w:p w14:paraId="1A66C383" w14:textId="77777777" w:rsidR="003A604F" w:rsidRPr="001D5EA8" w:rsidRDefault="003A604F" w:rsidP="003A604F">
      <w:pPr>
        <w:spacing w:after="0"/>
        <w:jc w:val="center"/>
        <w:rPr>
          <w:b/>
          <w:sz w:val="30"/>
          <w:szCs w:val="30"/>
        </w:rPr>
      </w:pPr>
      <w:r w:rsidRPr="001D5EA8">
        <w:rPr>
          <w:b/>
          <w:sz w:val="30"/>
          <w:szCs w:val="30"/>
        </w:rPr>
        <w:t>APPLICATION FOR LICENCE TO MUSICLINE PUBLICATIONS</w:t>
      </w:r>
    </w:p>
    <w:p w14:paraId="73673FFE" w14:textId="77777777" w:rsidR="003A604F" w:rsidRPr="001D5EA8" w:rsidRDefault="003A604F" w:rsidP="003A604F">
      <w:pPr>
        <w:spacing w:before="40" w:after="120"/>
        <w:jc w:val="center"/>
        <w:rPr>
          <w:sz w:val="30"/>
          <w:szCs w:val="30"/>
        </w:rPr>
      </w:pPr>
      <w:r w:rsidRPr="001D5EA8">
        <w:rPr>
          <w:sz w:val="30"/>
          <w:szCs w:val="30"/>
        </w:rPr>
        <w:t xml:space="preserve">We wish to stage </w:t>
      </w:r>
      <w:r>
        <w:rPr>
          <w:b/>
          <w:sz w:val="30"/>
          <w:szCs w:val="30"/>
        </w:rPr>
        <w:t xml:space="preserve">Star Warts: The Umpire Strikes Back </w:t>
      </w:r>
      <w:r w:rsidRPr="001D5EA8">
        <w:rPr>
          <w:sz w:val="30"/>
          <w:szCs w:val="30"/>
        </w:rPr>
        <w:t>at:</w:t>
      </w:r>
    </w:p>
    <w:p w14:paraId="5B0EF772" w14:textId="77777777" w:rsidR="003A604F" w:rsidRPr="001D5EA8" w:rsidRDefault="003A604F" w:rsidP="003A604F">
      <w:pPr>
        <w:tabs>
          <w:tab w:val="right" w:leader="dot" w:pos="9720"/>
        </w:tabs>
        <w:spacing w:line="320" w:lineRule="exact"/>
      </w:pPr>
      <w:r w:rsidRPr="001D5EA8">
        <w:t>Name of school, centre or theatre</w:t>
      </w:r>
      <w:r w:rsidRPr="001D5EA8">
        <w:tab/>
      </w:r>
    </w:p>
    <w:p w14:paraId="6837BA23" w14:textId="77777777" w:rsidR="003A604F" w:rsidRPr="001D5EA8" w:rsidRDefault="003A604F" w:rsidP="003A604F">
      <w:pPr>
        <w:tabs>
          <w:tab w:val="right" w:leader="dot" w:pos="9720"/>
        </w:tabs>
        <w:spacing w:line="320" w:lineRule="exact"/>
      </w:pPr>
      <w:r w:rsidRPr="001D5EA8">
        <w:t>Dates of production</w:t>
      </w:r>
      <w:r w:rsidRPr="001D5EA8">
        <w:tab/>
      </w:r>
    </w:p>
    <w:p w14:paraId="3CECB5DE" w14:textId="77777777" w:rsidR="003A604F" w:rsidRPr="001D5EA8" w:rsidRDefault="003A604F" w:rsidP="003A604F">
      <w:pPr>
        <w:tabs>
          <w:tab w:val="right" w:leader="dot" w:pos="4800"/>
        </w:tabs>
        <w:spacing w:line="320" w:lineRule="exact"/>
      </w:pPr>
      <w:r w:rsidRPr="001D5EA8">
        <w:t>Total number of performances</w:t>
      </w:r>
      <w:r w:rsidRPr="001D5EA8">
        <w:tab/>
      </w:r>
    </w:p>
    <w:p w14:paraId="6009E7BA" w14:textId="77777777" w:rsidR="003A604F" w:rsidRPr="001D5EA8" w:rsidRDefault="003A604F" w:rsidP="003A604F">
      <w:pPr>
        <w:tabs>
          <w:tab w:val="right" w:leader="dot" w:pos="9720"/>
        </w:tabs>
        <w:spacing w:line="320" w:lineRule="exact"/>
      </w:pPr>
      <w:r w:rsidRPr="001D5EA8">
        <w:t>Name of producer/organiser</w:t>
      </w:r>
      <w:r w:rsidRPr="001D5EA8">
        <w:tab/>
      </w:r>
    </w:p>
    <w:p w14:paraId="770BC1DA" w14:textId="77777777" w:rsidR="003A604F" w:rsidRPr="001D5EA8" w:rsidRDefault="003A604F" w:rsidP="003A604F">
      <w:pPr>
        <w:tabs>
          <w:tab w:val="right" w:leader="dot" w:pos="9720"/>
        </w:tabs>
        <w:spacing w:line="320" w:lineRule="exact"/>
      </w:pPr>
      <w:r w:rsidRPr="001D5EA8">
        <w:t>Name and Address of school or theatre group (or address where invoice should be sent)</w:t>
      </w:r>
      <w:r w:rsidRPr="001D5EA8">
        <w:tab/>
      </w:r>
    </w:p>
    <w:p w14:paraId="1918CEFE" w14:textId="77777777" w:rsidR="003A604F" w:rsidRPr="001D5EA8" w:rsidRDefault="003A604F" w:rsidP="003A604F">
      <w:pPr>
        <w:tabs>
          <w:tab w:val="right" w:leader="dot" w:pos="9720"/>
        </w:tabs>
        <w:spacing w:line="320" w:lineRule="exact"/>
      </w:pPr>
      <w:r w:rsidRPr="001D5EA8">
        <w:tab/>
      </w:r>
    </w:p>
    <w:p w14:paraId="67C9B76B" w14:textId="77777777" w:rsidR="003A604F" w:rsidRPr="001D5EA8" w:rsidRDefault="003A604F" w:rsidP="003A604F">
      <w:pPr>
        <w:tabs>
          <w:tab w:val="right" w:leader="dot" w:pos="9720"/>
        </w:tabs>
        <w:spacing w:line="320" w:lineRule="exact"/>
      </w:pPr>
      <w:r w:rsidRPr="001D5EA8">
        <w:tab/>
      </w:r>
    </w:p>
    <w:p w14:paraId="408E7936" w14:textId="77777777" w:rsidR="003A604F" w:rsidRPr="001D5EA8" w:rsidRDefault="003A604F" w:rsidP="003A604F">
      <w:pPr>
        <w:tabs>
          <w:tab w:val="right" w:leader="dot" w:pos="9720"/>
        </w:tabs>
        <w:spacing w:line="320" w:lineRule="exact"/>
      </w:pPr>
      <w:r w:rsidRPr="001D5EA8">
        <w:tab/>
      </w:r>
    </w:p>
    <w:p w14:paraId="34CCD154" w14:textId="77777777" w:rsidR="003A604F" w:rsidRPr="001D5EA8" w:rsidRDefault="003A604F" w:rsidP="003A604F">
      <w:pPr>
        <w:tabs>
          <w:tab w:val="right" w:leader="dot" w:pos="9720"/>
        </w:tabs>
        <w:spacing w:line="320" w:lineRule="exact"/>
        <w:sectPr w:rsidR="003A604F" w:rsidRPr="001D5EA8" w:rsidSect="003A604F">
          <w:headerReference w:type="default" r:id="rId24"/>
          <w:pgSz w:w="11900" w:h="16840"/>
          <w:pgMar w:top="1440" w:right="1080" w:bottom="1440" w:left="1080" w:header="480" w:footer="708" w:gutter="0"/>
          <w:cols w:space="708"/>
          <w:docGrid w:linePitch="360"/>
        </w:sectPr>
      </w:pPr>
    </w:p>
    <w:p w14:paraId="30874CA6" w14:textId="77777777" w:rsidR="003A604F" w:rsidRPr="001D5EA8" w:rsidRDefault="003A604F" w:rsidP="003A604F">
      <w:pPr>
        <w:tabs>
          <w:tab w:val="right" w:leader="dot" w:pos="9720"/>
        </w:tabs>
        <w:spacing w:line="320" w:lineRule="exact"/>
      </w:pPr>
      <w:r w:rsidRPr="001D5EA8">
        <w:t>Post Code</w:t>
      </w:r>
      <w:r w:rsidRPr="001D5EA8">
        <w:tab/>
      </w:r>
    </w:p>
    <w:p w14:paraId="51943A92" w14:textId="77777777" w:rsidR="003A604F" w:rsidRPr="001D5EA8" w:rsidRDefault="003A604F" w:rsidP="003A604F">
      <w:pPr>
        <w:tabs>
          <w:tab w:val="right" w:leader="dot" w:pos="4440"/>
        </w:tabs>
        <w:spacing w:line="320" w:lineRule="exact"/>
      </w:pPr>
      <w:r w:rsidRPr="001D5EA8">
        <w:t>Number of children on roll</w:t>
      </w:r>
      <w:r w:rsidRPr="001D5EA8">
        <w:tab/>
      </w:r>
    </w:p>
    <w:p w14:paraId="3E97CAB5" w14:textId="77777777" w:rsidR="003A604F" w:rsidRPr="001D5EA8" w:rsidRDefault="003A604F" w:rsidP="003A604F">
      <w:pPr>
        <w:tabs>
          <w:tab w:val="right" w:leader="dot" w:pos="9720"/>
        </w:tabs>
        <w:spacing w:line="320" w:lineRule="exact"/>
        <w:sectPr w:rsidR="003A604F" w:rsidRPr="001D5EA8" w:rsidSect="009607E9">
          <w:type w:val="continuous"/>
          <w:pgSz w:w="11900" w:h="16840"/>
          <w:pgMar w:top="1440" w:right="1080" w:bottom="1440" w:left="1080" w:header="480" w:footer="708" w:gutter="0"/>
          <w:cols w:num="2" w:space="708"/>
          <w:docGrid w:linePitch="360"/>
        </w:sectPr>
      </w:pPr>
    </w:p>
    <w:p w14:paraId="60484929" w14:textId="77777777" w:rsidR="003A604F" w:rsidRPr="001D5EA8" w:rsidRDefault="003A604F" w:rsidP="003A604F">
      <w:pPr>
        <w:tabs>
          <w:tab w:val="right" w:leader="dot" w:pos="9720"/>
        </w:tabs>
        <w:spacing w:line="320" w:lineRule="exact"/>
      </w:pPr>
      <w:r w:rsidRPr="001D5EA8">
        <w:t>E-mail</w:t>
      </w:r>
      <w:r w:rsidRPr="001D5EA8">
        <w:tab/>
      </w:r>
    </w:p>
    <w:p w14:paraId="502B87B4" w14:textId="77777777" w:rsidR="003A604F" w:rsidRPr="001D5EA8" w:rsidRDefault="003A604F" w:rsidP="003A604F">
      <w:pPr>
        <w:tabs>
          <w:tab w:val="right" w:leader="dot" w:pos="9720"/>
        </w:tabs>
        <w:spacing w:line="320" w:lineRule="exact"/>
      </w:pPr>
      <w:r w:rsidRPr="001D5EA8">
        <w:t>Daytime telephone number</w:t>
      </w:r>
      <w:r w:rsidRPr="001D5EA8">
        <w:tab/>
      </w:r>
    </w:p>
    <w:p w14:paraId="3101EE1E" w14:textId="77777777" w:rsidR="003A604F" w:rsidRPr="001D5EA8" w:rsidRDefault="003A604F" w:rsidP="003A604F">
      <w:pPr>
        <w:tabs>
          <w:tab w:val="left" w:pos="3969"/>
          <w:tab w:val="left" w:pos="5387"/>
          <w:tab w:val="right" w:pos="9639"/>
        </w:tabs>
        <w:spacing w:before="0" w:after="120" w:line="480" w:lineRule="exact"/>
        <w:rPr>
          <w:i/>
        </w:rPr>
      </w:pPr>
      <w:r w:rsidRPr="001D5EA8">
        <w:rPr>
          <w:b/>
        </w:rPr>
        <w:t>Performing Licence required?</w:t>
      </w:r>
      <w:r w:rsidRPr="001D5EA8">
        <w:rPr>
          <w:b/>
        </w:rPr>
        <w:tab/>
        <w:t xml:space="preserve">YES </w:t>
      </w:r>
      <w:r w:rsidRPr="001D5EA8">
        <w:rPr>
          <w:position w:val="-3"/>
          <w:sz w:val="56"/>
          <w:szCs w:val="56"/>
        </w:rPr>
        <w:t>□</w:t>
      </w:r>
      <w:r w:rsidRPr="001D5EA8">
        <w:rPr>
          <w:rFonts w:eastAsia="MS Gothic"/>
          <w:sz w:val="40"/>
          <w:szCs w:val="40"/>
        </w:rPr>
        <w:tab/>
      </w:r>
      <w:r w:rsidRPr="001D5EA8">
        <w:rPr>
          <w:b/>
        </w:rPr>
        <w:t xml:space="preserve">NO </w:t>
      </w:r>
      <w:r w:rsidRPr="001D5EA8">
        <w:rPr>
          <w:position w:val="-3"/>
          <w:sz w:val="56"/>
          <w:szCs w:val="56"/>
        </w:rPr>
        <w:t>□</w:t>
      </w:r>
      <w:r w:rsidRPr="001D5EA8">
        <w:rPr>
          <w:rFonts w:eastAsia="MS Gothic"/>
          <w:sz w:val="40"/>
          <w:szCs w:val="40"/>
        </w:rPr>
        <w:tab/>
      </w:r>
      <w:r w:rsidRPr="001D5EA8">
        <w:rPr>
          <w:b/>
          <w:i/>
        </w:rPr>
        <w:t>Please tick as appropriate</w:t>
      </w:r>
      <w:r w:rsidRPr="001D5EA8">
        <w:rPr>
          <w:i/>
        </w:rPr>
        <w:br/>
      </w:r>
      <w:r w:rsidRPr="001D5EA8">
        <w:rPr>
          <w:b/>
        </w:rPr>
        <w:t>Copying Licence required?</w:t>
      </w:r>
      <w:r w:rsidRPr="001D5EA8">
        <w:rPr>
          <w:b/>
        </w:rPr>
        <w:tab/>
        <w:t xml:space="preserve">YES </w:t>
      </w:r>
      <w:r w:rsidRPr="001D5EA8">
        <w:rPr>
          <w:position w:val="-3"/>
          <w:sz w:val="56"/>
          <w:szCs w:val="56"/>
        </w:rPr>
        <w:t>□</w:t>
      </w:r>
      <w:r w:rsidRPr="001D5EA8">
        <w:rPr>
          <w:rFonts w:eastAsia="MS Gothic"/>
          <w:sz w:val="40"/>
          <w:szCs w:val="40"/>
        </w:rPr>
        <w:tab/>
      </w:r>
      <w:r w:rsidRPr="001D5EA8">
        <w:rPr>
          <w:b/>
        </w:rPr>
        <w:t xml:space="preserve">NO </w:t>
      </w:r>
      <w:r w:rsidRPr="001D5EA8">
        <w:rPr>
          <w:position w:val="-3"/>
          <w:sz w:val="56"/>
          <w:szCs w:val="56"/>
        </w:rPr>
        <w:t>□</w:t>
      </w:r>
      <w:r w:rsidRPr="001D5EA8">
        <w:rPr>
          <w:rFonts w:eastAsia="MS Gothic"/>
          <w:sz w:val="40"/>
          <w:szCs w:val="40"/>
        </w:rPr>
        <w:tab/>
      </w:r>
      <w:r w:rsidRPr="001D5EA8">
        <w:rPr>
          <w:b/>
          <w:i/>
        </w:rPr>
        <w:t>Please tick as appropriate</w:t>
      </w:r>
    </w:p>
    <w:p w14:paraId="3218B3B1" w14:textId="77777777" w:rsidR="003A604F" w:rsidRPr="001D5EA8" w:rsidRDefault="003A604F" w:rsidP="003A604F">
      <w:pPr>
        <w:rPr>
          <w:sz w:val="22"/>
          <w:szCs w:val="22"/>
        </w:rPr>
      </w:pPr>
      <w:r w:rsidRPr="001D5EA8">
        <w:rPr>
          <w:sz w:val="22"/>
          <w:szCs w:val="22"/>
        </w:rPr>
        <w:t xml:space="preserve">If you purchase Performing and Copying Licences at the same time we will give you a Video Licence </w:t>
      </w:r>
      <w:r w:rsidRPr="001D5EA8">
        <w:rPr>
          <w:b/>
          <w:sz w:val="22"/>
          <w:szCs w:val="22"/>
        </w:rPr>
        <w:t xml:space="preserve">FREE of Charge. </w:t>
      </w:r>
      <w:r w:rsidRPr="001D5EA8">
        <w:rPr>
          <w:sz w:val="22"/>
          <w:szCs w:val="22"/>
        </w:rPr>
        <w:t>Our Video Licence entitles you to film your production and to make an unlimited number of copies for gift or sale.</w:t>
      </w:r>
    </w:p>
    <w:p w14:paraId="78B24904" w14:textId="77777777" w:rsidR="003160BF" w:rsidRPr="003A604F" w:rsidRDefault="003A604F" w:rsidP="003A604F">
      <w:pPr>
        <w:ind w:left="1985" w:hanging="1985"/>
      </w:pPr>
      <w:r w:rsidRPr="001D5EA8">
        <w:t>Please copy this complete form and fax it to 01827 284 214 or send it to the address above.</w:t>
      </w:r>
    </w:p>
    <w:sectPr w:rsidR="003160BF" w:rsidRPr="003A604F" w:rsidSect="009607E9">
      <w:type w:val="continuous"/>
      <w:pgSz w:w="11900" w:h="16840"/>
      <w:pgMar w:top="1440" w:right="1080" w:bottom="1440" w:left="1080" w:header="480"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6B9B63A" w14:textId="77777777" w:rsidR="00046FCE" w:rsidRDefault="00046FCE" w:rsidP="00144032">
      <w:r>
        <w:separator/>
      </w:r>
    </w:p>
    <w:p w14:paraId="7D90BC8A" w14:textId="77777777" w:rsidR="00046FCE" w:rsidRDefault="00046FCE"/>
  </w:endnote>
  <w:endnote w:type="continuationSeparator" w:id="0">
    <w:p w14:paraId="2804902C" w14:textId="77777777" w:rsidR="00046FCE" w:rsidRDefault="00046FCE" w:rsidP="00144032">
      <w:r>
        <w:continuationSeparator/>
      </w:r>
    </w:p>
    <w:p w14:paraId="521BA546" w14:textId="77777777" w:rsidR="00046FCE" w:rsidRDefault="00046FC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CAF1FD" w14:textId="77777777" w:rsidR="00850372" w:rsidRDefault="0085037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01A8929" w14:textId="2939368A" w:rsidR="00905C1A" w:rsidRPr="00A61684" w:rsidRDefault="00850372" w:rsidP="00A61684">
    <w:pPr>
      <w:tabs>
        <w:tab w:val="center" w:pos="4820"/>
      </w:tabs>
      <w:rPr>
        <w:sz w:val="52"/>
        <w:szCs w:val="52"/>
      </w:rPr>
    </w:pPr>
    <w:r>
      <w:rPr>
        <w:sz w:val="12"/>
        <w:szCs w:val="12"/>
      </w:rPr>
      <w:t>2</w:t>
    </w:r>
    <w:r w:rsidR="00A61684">
      <w:rPr>
        <w:sz w:val="12"/>
        <w:szCs w:val="12"/>
      </w:rPr>
      <w:t>/</w:t>
    </w:r>
    <w:r>
      <w:rPr>
        <w:sz w:val="12"/>
        <w:szCs w:val="12"/>
      </w:rPr>
      <w:t>100321</w:t>
    </w:r>
    <w:r w:rsidR="00A61684">
      <w:rPr>
        <w:sz w:val="12"/>
        <w:szCs w:val="12"/>
      </w:rPr>
      <w:t>/</w:t>
    </w:r>
    <w:r>
      <w:rPr>
        <w:sz w:val="12"/>
        <w:szCs w:val="12"/>
      </w:rPr>
      <w:t>20</w:t>
    </w:r>
    <w:r w:rsidR="00A61684">
      <w:rPr>
        <w:sz w:val="52"/>
        <w:szCs w:val="52"/>
      </w:rPr>
      <w:tab/>
      <w:t xml:space="preserve">ISBN: </w:t>
    </w:r>
    <w:r w:rsidR="00A61684">
      <w:rPr>
        <w:b/>
        <w:sz w:val="52"/>
        <w:szCs w:val="52"/>
      </w:rPr>
      <w:t>978 1 84237 162 6</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1C3D299" w14:textId="77777777" w:rsidR="00850372" w:rsidRDefault="00850372">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CAD549" w14:textId="77777777" w:rsidR="00905C1A" w:rsidRDefault="00905C1A" w:rsidP="00D86165">
    <w:pPr>
      <w:pStyle w:val="Footer"/>
    </w:pPr>
    <w:r>
      <w:tab/>
      <w:t>© Craig Hawes | ℗ Musicline Publications Ltd</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D88223D" w14:textId="77777777" w:rsidR="00905C1A" w:rsidRDefault="00905C1A" w:rsidP="00D86165">
    <w:pPr>
      <w:pStyle w:val="Footer"/>
    </w:pPr>
    <w:r>
      <w:tab/>
      <w:t>© Craig Hawes | ℗ Musicline Publications Ltd</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91337C6" w14:textId="77777777" w:rsidR="00905C1A" w:rsidRDefault="00905C1A" w:rsidP="00C74CF7">
    <w:pPr>
      <w:pStyle w:val="Footer"/>
      <w:jc w:val="center"/>
    </w:pPr>
    <w:r>
      <w:t>© Craig Hawes | ℗ Musicline Publications Ltd</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0C705DA" w14:textId="77777777" w:rsidR="00905C1A" w:rsidRDefault="00905C1A" w:rsidP="00E42F25">
    <w:pPr>
      <w:pStyle w:val="Footer"/>
      <w:jc w:val="center"/>
    </w:pPr>
    <w:r>
      <w:t>© Craig Hawes | ℗ Musicline Publications Ltd</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5EE065C" w14:textId="77777777" w:rsidR="00046FCE" w:rsidRDefault="00046FCE" w:rsidP="00144032">
      <w:r>
        <w:separator/>
      </w:r>
    </w:p>
    <w:p w14:paraId="1776BC49" w14:textId="77777777" w:rsidR="00046FCE" w:rsidRDefault="00046FCE"/>
  </w:footnote>
  <w:footnote w:type="continuationSeparator" w:id="0">
    <w:p w14:paraId="4D968018" w14:textId="77777777" w:rsidR="00046FCE" w:rsidRDefault="00046FCE" w:rsidP="00144032">
      <w:r>
        <w:continuationSeparator/>
      </w:r>
    </w:p>
    <w:p w14:paraId="21BCF123" w14:textId="77777777" w:rsidR="00046FCE" w:rsidRDefault="00046FC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23788A" w14:textId="77777777" w:rsidR="00850372" w:rsidRDefault="0085037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1E04AF" w14:textId="77777777" w:rsidR="00850372" w:rsidRDefault="0085037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FEA55A" w14:textId="77777777" w:rsidR="00850372" w:rsidRDefault="00850372">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45030F" w14:textId="7D79ECA4" w:rsidR="00905C1A" w:rsidRDefault="00905C1A">
    <w:pPr>
      <w:pStyle w:val="Header"/>
    </w:pPr>
    <w:r>
      <w:fldChar w:fldCharType="begin"/>
    </w:r>
    <w:r>
      <w:instrText xml:space="preserve"> PAGE   \* MERGEFORMAT </w:instrText>
    </w:r>
    <w:r>
      <w:fldChar w:fldCharType="separate"/>
    </w:r>
    <w:r w:rsidR="00C172EC">
      <w:rPr>
        <w:noProof/>
      </w:rPr>
      <w:t>16</w:t>
    </w:r>
    <w:r>
      <w:rPr>
        <w:noProof/>
      </w:rPr>
      <w:fldChar w:fldCharType="end"/>
    </w:r>
    <w:r>
      <w:rPr>
        <w:noProof/>
      </w:rPr>
      <w:tab/>
    </w:r>
    <w:r w:rsidRPr="00D86165">
      <w:rPr>
        <w:color w:val="222222"/>
      </w:rPr>
      <w:t xml:space="preserve">Star Warts: The Umpire Strikes Back (Reduced </w:t>
    </w:r>
    <w:r>
      <w:rPr>
        <w:color w:val="222222"/>
      </w:rPr>
      <w:t>Version</w:t>
    </w:r>
    <w:r w:rsidRPr="00D86165">
      <w:rPr>
        <w:color w:val="222222"/>
      </w:rPr>
      <w:t>)</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099DC1F" w14:textId="7E362016" w:rsidR="00905C1A" w:rsidRPr="00D86165" w:rsidRDefault="00905C1A">
    <w:pPr>
      <w:pStyle w:val="Header"/>
    </w:pPr>
    <w:r>
      <w:tab/>
    </w:r>
    <w:r w:rsidRPr="00D86165">
      <w:rPr>
        <w:color w:val="222222"/>
      </w:rPr>
      <w:t>Star</w:t>
    </w:r>
    <w:r w:rsidR="006105DC">
      <w:rPr>
        <w:color w:val="222222"/>
      </w:rPr>
      <w:t xml:space="preserve"> Warts: The Umpire Strikes Back </w:t>
    </w:r>
    <w:r w:rsidRPr="00D86165">
      <w:rPr>
        <w:color w:val="222222"/>
      </w:rPr>
      <w:t xml:space="preserve">(Reduced </w:t>
    </w:r>
    <w:r>
      <w:rPr>
        <w:color w:val="222222"/>
      </w:rPr>
      <w:t>Version</w:t>
    </w:r>
    <w:r w:rsidRPr="00D86165">
      <w:rPr>
        <w:color w:val="222222"/>
      </w:rPr>
      <w:t>)</w:t>
    </w:r>
    <w:r>
      <w:rPr>
        <w:color w:val="222222"/>
      </w:rPr>
      <w:tab/>
    </w:r>
    <w:r w:rsidRPr="00D86165">
      <w:rPr>
        <w:color w:val="222222"/>
      </w:rPr>
      <w:fldChar w:fldCharType="begin"/>
    </w:r>
    <w:r w:rsidRPr="00D86165">
      <w:rPr>
        <w:color w:val="222222"/>
      </w:rPr>
      <w:instrText xml:space="preserve"> PAGE   \* MERGEFORMAT </w:instrText>
    </w:r>
    <w:r w:rsidRPr="00D86165">
      <w:rPr>
        <w:color w:val="222222"/>
      </w:rPr>
      <w:fldChar w:fldCharType="separate"/>
    </w:r>
    <w:r w:rsidR="00C172EC">
      <w:rPr>
        <w:noProof/>
        <w:color w:val="222222"/>
      </w:rPr>
      <w:t>3</w:t>
    </w:r>
    <w:r w:rsidRPr="00D86165">
      <w:rPr>
        <w:noProof/>
        <w:color w:val="222222"/>
      </w:rPr>
      <w:fldChar w:fldCharType="end"/>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C2712C" w14:textId="4A35ED3F" w:rsidR="00905C1A" w:rsidRDefault="00905C1A">
    <w:pPr>
      <w:pStyle w:val="Header"/>
    </w:pPr>
    <w:r>
      <w:fldChar w:fldCharType="begin"/>
    </w:r>
    <w:r>
      <w:instrText xml:space="preserve"> PAGE   \* MERGEFORMAT </w:instrText>
    </w:r>
    <w:r>
      <w:fldChar w:fldCharType="separate"/>
    </w:r>
    <w:r w:rsidR="00C172EC">
      <w:rPr>
        <w:noProof/>
      </w:rPr>
      <w:t>18</w:t>
    </w:r>
    <w:r>
      <w:rPr>
        <w:noProof/>
      </w:rPr>
      <w:fldChar w:fldCharType="end"/>
    </w:r>
    <w:r>
      <w:rPr>
        <w:noProof/>
      </w:rPr>
      <w:tab/>
    </w:r>
    <w:r w:rsidR="006105DC" w:rsidRPr="00D86165">
      <w:rPr>
        <w:color w:val="222222"/>
      </w:rPr>
      <w:t xml:space="preserve">Star Warts: The Umpire Strikes Back (Reduced </w:t>
    </w:r>
    <w:r w:rsidR="006105DC">
      <w:rPr>
        <w:color w:val="222222"/>
      </w:rPr>
      <w:t>Version</w:t>
    </w:r>
    <w:r w:rsidR="006105DC" w:rsidRPr="00D86165">
      <w:rPr>
        <w:color w:val="222222"/>
      </w:rPr>
      <w:t>)</w:t>
    </w:r>
    <w:r w:rsidR="006105DC">
      <w:rPr>
        <w:noProof/>
      </w:rPr>
      <w:tab/>
    </w:r>
    <w:r>
      <w:rPr>
        <w:color w:val="222222"/>
      </w:rPr>
      <w:fldChar w:fldCharType="begin"/>
    </w:r>
    <w:r>
      <w:rPr>
        <w:color w:val="222222"/>
      </w:rPr>
      <w:instrText xml:space="preserve"> STYLEREF  "Heading 2,Scene"  \* MERGEFORMAT </w:instrText>
    </w:r>
    <w:r w:rsidR="00C172EC">
      <w:rPr>
        <w:color w:val="222222"/>
      </w:rPr>
      <w:fldChar w:fldCharType="separate"/>
    </w:r>
    <w:r w:rsidR="00C172EC">
      <w:rPr>
        <w:noProof/>
        <w:color w:val="222222"/>
      </w:rPr>
      <w:t>Prologue</w:t>
    </w:r>
    <w:r>
      <w:rPr>
        <w:color w:val="222222"/>
      </w:rPr>
      <w:fldChar w:fldCharType="end"/>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574325" w14:textId="509B86A7" w:rsidR="00905C1A" w:rsidRPr="00D86165" w:rsidRDefault="00905C1A" w:rsidP="006105DC">
    <w:pPr>
      <w:pStyle w:val="Header"/>
      <w:jc w:val="both"/>
    </w:pPr>
    <w:r>
      <w:rPr>
        <w:color w:val="222222"/>
      </w:rPr>
      <w:fldChar w:fldCharType="begin"/>
    </w:r>
    <w:r>
      <w:rPr>
        <w:color w:val="222222"/>
      </w:rPr>
      <w:instrText xml:space="preserve"> STYLEREF  "Heading 2,Scene"  \* MERGEFORMAT </w:instrText>
    </w:r>
    <w:r w:rsidR="00C172EC">
      <w:rPr>
        <w:color w:val="222222"/>
      </w:rPr>
      <w:fldChar w:fldCharType="separate"/>
    </w:r>
    <w:r w:rsidR="00C172EC">
      <w:rPr>
        <w:noProof/>
        <w:color w:val="222222"/>
      </w:rPr>
      <w:t>Scene Six</w:t>
    </w:r>
    <w:r>
      <w:rPr>
        <w:color w:val="222222"/>
      </w:rPr>
      <w:fldChar w:fldCharType="end"/>
    </w:r>
    <w:r>
      <w:rPr>
        <w:color w:val="222222"/>
      </w:rPr>
      <w:tab/>
    </w:r>
    <w:r w:rsidR="006105DC" w:rsidRPr="00D86165">
      <w:rPr>
        <w:color w:val="222222"/>
      </w:rPr>
      <w:t xml:space="preserve">Star Warts: The Umpire Strikes Back (Reduced </w:t>
    </w:r>
    <w:r w:rsidR="006105DC">
      <w:rPr>
        <w:color w:val="222222"/>
      </w:rPr>
      <w:t>Version</w:t>
    </w:r>
    <w:r w:rsidR="006105DC" w:rsidRPr="00D86165">
      <w:rPr>
        <w:color w:val="222222"/>
      </w:rPr>
      <w:t>)</w:t>
    </w:r>
    <w:r w:rsidR="006105DC">
      <w:rPr>
        <w:color w:val="222222"/>
      </w:rPr>
      <w:tab/>
    </w:r>
    <w:r w:rsidRPr="00D86165">
      <w:rPr>
        <w:color w:val="222222"/>
      </w:rPr>
      <w:fldChar w:fldCharType="begin"/>
    </w:r>
    <w:r w:rsidRPr="00D86165">
      <w:rPr>
        <w:color w:val="222222"/>
      </w:rPr>
      <w:instrText xml:space="preserve"> PAGE   \* MERGEFORMAT </w:instrText>
    </w:r>
    <w:r w:rsidRPr="00D86165">
      <w:rPr>
        <w:color w:val="222222"/>
      </w:rPr>
      <w:fldChar w:fldCharType="separate"/>
    </w:r>
    <w:r w:rsidR="00C172EC">
      <w:rPr>
        <w:noProof/>
        <w:color w:val="222222"/>
      </w:rPr>
      <w:t>59</w:t>
    </w:r>
    <w:r w:rsidRPr="00D86165">
      <w:rPr>
        <w:noProof/>
        <w:color w:val="222222"/>
      </w:rPr>
      <w:fldChar w:fldCharType="end"/>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A865BF" w14:textId="160302FE" w:rsidR="00905C1A" w:rsidRDefault="00905C1A">
    <w:pPr>
      <w:pStyle w:val="Header"/>
    </w:pPr>
    <w:r>
      <w:fldChar w:fldCharType="begin"/>
    </w:r>
    <w:r>
      <w:instrText xml:space="preserve"> PAGE   \* MERGEFORMAT </w:instrText>
    </w:r>
    <w:r>
      <w:fldChar w:fldCharType="separate"/>
    </w:r>
    <w:r w:rsidR="00C172EC">
      <w:rPr>
        <w:noProof/>
      </w:rPr>
      <w:t>78</w:t>
    </w:r>
    <w:r>
      <w:rPr>
        <w:noProof/>
      </w:rPr>
      <w:fldChar w:fldCharType="end"/>
    </w:r>
    <w:r>
      <w:rPr>
        <w:noProof/>
      </w:rPr>
      <w:tab/>
    </w:r>
    <w:r>
      <w:t>Photocopiable Lyrics</w: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52D671" w14:textId="5454F1E5" w:rsidR="00905C1A" w:rsidRPr="00D86165" w:rsidRDefault="00905C1A">
    <w:pPr>
      <w:pStyle w:val="Header"/>
    </w:pPr>
    <w:r>
      <w:tab/>
      <w:t>Photocopiable Lyrics</w:t>
    </w:r>
    <w:r>
      <w:rPr>
        <w:color w:val="222222"/>
      </w:rPr>
      <w:tab/>
    </w:r>
    <w:r w:rsidRPr="00D86165">
      <w:rPr>
        <w:color w:val="222222"/>
      </w:rPr>
      <w:fldChar w:fldCharType="begin"/>
    </w:r>
    <w:r w:rsidRPr="00D86165">
      <w:rPr>
        <w:color w:val="222222"/>
      </w:rPr>
      <w:instrText xml:space="preserve"> PAGE   \* MERGEFORMAT </w:instrText>
    </w:r>
    <w:r w:rsidRPr="00D86165">
      <w:rPr>
        <w:color w:val="222222"/>
      </w:rPr>
      <w:fldChar w:fldCharType="separate"/>
    </w:r>
    <w:r w:rsidR="00C172EC">
      <w:rPr>
        <w:noProof/>
        <w:color w:val="222222"/>
      </w:rPr>
      <w:t>77</w:t>
    </w:r>
    <w:r w:rsidRPr="00D86165">
      <w:rPr>
        <w:noProof/>
        <w:color w:val="222222"/>
      </w:rPr>
      <w:fldChar w:fldCharType="end"/>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C0019C" w14:textId="3B78DC48" w:rsidR="00905C1A" w:rsidRPr="00D86165" w:rsidRDefault="00905C1A">
    <w:pPr>
      <w:pStyle w:val="Header"/>
    </w:pPr>
    <w:r>
      <w:tab/>
    </w:r>
    <w:r>
      <w:rPr>
        <w:color w:val="222222"/>
      </w:rPr>
      <w:tab/>
    </w:r>
    <w:r w:rsidRPr="00D86165">
      <w:rPr>
        <w:color w:val="222222"/>
      </w:rPr>
      <w:fldChar w:fldCharType="begin"/>
    </w:r>
    <w:r w:rsidRPr="00D86165">
      <w:rPr>
        <w:color w:val="222222"/>
      </w:rPr>
      <w:instrText xml:space="preserve"> PAGE   \* MERGEFORMAT </w:instrText>
    </w:r>
    <w:r w:rsidRPr="00D86165">
      <w:rPr>
        <w:color w:val="222222"/>
      </w:rPr>
      <w:fldChar w:fldCharType="separate"/>
    </w:r>
    <w:r w:rsidR="00C172EC">
      <w:rPr>
        <w:noProof/>
        <w:color w:val="222222"/>
      </w:rPr>
      <w:t>79</w:t>
    </w:r>
    <w:r w:rsidRPr="00D86165">
      <w:rPr>
        <w:noProof/>
        <w:color w:val="222222"/>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720"/>
  <w:evenAndOddHeaders/>
  <w:characterSpacingControl w:val="doNotCompress"/>
  <w:hdrShapeDefaults>
    <o:shapedefaults v:ext="edit" spidmax="4097"/>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6165"/>
    <w:rsid w:val="000062BC"/>
    <w:rsid w:val="00046FCE"/>
    <w:rsid w:val="0006760B"/>
    <w:rsid w:val="00091585"/>
    <w:rsid w:val="00091813"/>
    <w:rsid w:val="0009211A"/>
    <w:rsid w:val="000F203D"/>
    <w:rsid w:val="00124215"/>
    <w:rsid w:val="001429A2"/>
    <w:rsid w:val="00144032"/>
    <w:rsid w:val="001509CB"/>
    <w:rsid w:val="001717A5"/>
    <w:rsid w:val="001902B5"/>
    <w:rsid w:val="001B18F5"/>
    <w:rsid w:val="001D2EBF"/>
    <w:rsid w:val="001F1FCC"/>
    <w:rsid w:val="00271199"/>
    <w:rsid w:val="002944FF"/>
    <w:rsid w:val="002A0093"/>
    <w:rsid w:val="002B6FB3"/>
    <w:rsid w:val="0030064E"/>
    <w:rsid w:val="003160BF"/>
    <w:rsid w:val="00354CE9"/>
    <w:rsid w:val="003A604F"/>
    <w:rsid w:val="003E3944"/>
    <w:rsid w:val="004017B9"/>
    <w:rsid w:val="00415929"/>
    <w:rsid w:val="00433102"/>
    <w:rsid w:val="0044256E"/>
    <w:rsid w:val="0045611D"/>
    <w:rsid w:val="00462C5D"/>
    <w:rsid w:val="004E4FFA"/>
    <w:rsid w:val="00511EE3"/>
    <w:rsid w:val="00525D6B"/>
    <w:rsid w:val="00535CE9"/>
    <w:rsid w:val="005620D2"/>
    <w:rsid w:val="005734C9"/>
    <w:rsid w:val="00573FAF"/>
    <w:rsid w:val="005840F7"/>
    <w:rsid w:val="00591A9F"/>
    <w:rsid w:val="005C6B98"/>
    <w:rsid w:val="005E562F"/>
    <w:rsid w:val="006105DC"/>
    <w:rsid w:val="00621DBE"/>
    <w:rsid w:val="00680799"/>
    <w:rsid w:val="006819A5"/>
    <w:rsid w:val="006A1F06"/>
    <w:rsid w:val="006A3138"/>
    <w:rsid w:val="006C5752"/>
    <w:rsid w:val="00704ED6"/>
    <w:rsid w:val="007318CD"/>
    <w:rsid w:val="00743395"/>
    <w:rsid w:val="007772CC"/>
    <w:rsid w:val="007D3016"/>
    <w:rsid w:val="007E7C88"/>
    <w:rsid w:val="00850372"/>
    <w:rsid w:val="00887638"/>
    <w:rsid w:val="008953BE"/>
    <w:rsid w:val="008A47C6"/>
    <w:rsid w:val="00905C1A"/>
    <w:rsid w:val="00911B9F"/>
    <w:rsid w:val="00933E1F"/>
    <w:rsid w:val="0094169E"/>
    <w:rsid w:val="009607E9"/>
    <w:rsid w:val="009C2E38"/>
    <w:rsid w:val="009D3828"/>
    <w:rsid w:val="009D7E15"/>
    <w:rsid w:val="009E45AA"/>
    <w:rsid w:val="00A0574B"/>
    <w:rsid w:val="00A107C8"/>
    <w:rsid w:val="00A61684"/>
    <w:rsid w:val="00A64051"/>
    <w:rsid w:val="00A70A9F"/>
    <w:rsid w:val="00A86C5E"/>
    <w:rsid w:val="00AC3ADC"/>
    <w:rsid w:val="00B02EB9"/>
    <w:rsid w:val="00B0333C"/>
    <w:rsid w:val="00B25794"/>
    <w:rsid w:val="00B276BE"/>
    <w:rsid w:val="00B359CE"/>
    <w:rsid w:val="00B51335"/>
    <w:rsid w:val="00B947C2"/>
    <w:rsid w:val="00BC63B6"/>
    <w:rsid w:val="00BE3AD3"/>
    <w:rsid w:val="00C04B7A"/>
    <w:rsid w:val="00C172EC"/>
    <w:rsid w:val="00C23C5D"/>
    <w:rsid w:val="00C74CF7"/>
    <w:rsid w:val="00CE2D22"/>
    <w:rsid w:val="00D45970"/>
    <w:rsid w:val="00D72507"/>
    <w:rsid w:val="00D73204"/>
    <w:rsid w:val="00D86165"/>
    <w:rsid w:val="00D91FB2"/>
    <w:rsid w:val="00D9765D"/>
    <w:rsid w:val="00DB7616"/>
    <w:rsid w:val="00DC663A"/>
    <w:rsid w:val="00DE07AC"/>
    <w:rsid w:val="00DE34C5"/>
    <w:rsid w:val="00E27158"/>
    <w:rsid w:val="00E33E07"/>
    <w:rsid w:val="00E42F25"/>
    <w:rsid w:val="00E80072"/>
    <w:rsid w:val="00EA7075"/>
    <w:rsid w:val="00EC2D83"/>
    <w:rsid w:val="00F204C0"/>
    <w:rsid w:val="00F22594"/>
    <w:rsid w:val="00F301BF"/>
    <w:rsid w:val="00F53720"/>
    <w:rsid w:val="00F6709F"/>
    <w:rsid w:val="00F6772E"/>
    <w:rsid w:val="00F7230C"/>
    <w:rsid w:val="00F762F8"/>
    <w:rsid w:val="00F936EB"/>
    <w:rsid w:val="00F93E79"/>
    <w:rsid w:val="00F955D2"/>
    <w:rsid w:val="00FA2B92"/>
    <w:rsid w:val="00FA430E"/>
    <w:rsid w:val="00FB03A9"/>
    <w:rsid w:val="00FD6BF1"/>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079872A9"/>
  <w14:defaultImageDpi w14:val="330"/>
  <w15:docId w15:val="{049AF43F-120F-4334-833B-5386CF8F7A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heme="minorEastAsia" w:hAnsi="Arial" w:cs="Arial"/>
        <w:sz w:val="24"/>
        <w:szCs w:val="24"/>
        <w:lang w:val="en-GB" w:eastAsia="ja-JP"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86165"/>
    <w:pPr>
      <w:spacing w:before="80" w:after="80"/>
    </w:pPr>
  </w:style>
  <w:style w:type="paragraph" w:styleId="Heading1">
    <w:name w:val="heading 1"/>
    <w:aliases w:val="Centred header - appears on Contents"/>
    <w:basedOn w:val="Normal"/>
    <w:next w:val="Normal"/>
    <w:link w:val="Heading1Char"/>
    <w:qFormat/>
    <w:rsid w:val="00462C5D"/>
    <w:pPr>
      <w:jc w:val="center"/>
      <w:outlineLvl w:val="0"/>
    </w:pPr>
    <w:rPr>
      <w:b/>
      <w:bCs/>
      <w:caps/>
      <w:sz w:val="26"/>
      <w:szCs w:val="26"/>
      <w:u w:val="single"/>
    </w:rPr>
  </w:style>
  <w:style w:type="paragraph" w:styleId="Heading2">
    <w:name w:val="heading 2"/>
    <w:aliases w:val="Scene"/>
    <w:next w:val="Normal"/>
    <w:link w:val="Heading2Char"/>
    <w:qFormat/>
    <w:rsid w:val="00462C5D"/>
    <w:pPr>
      <w:tabs>
        <w:tab w:val="center" w:pos="4860"/>
      </w:tabs>
      <w:spacing w:before="80" w:after="80"/>
      <w:jc w:val="both"/>
      <w:outlineLvl w:val="1"/>
    </w:pPr>
    <w:rPr>
      <w:b/>
      <w:bCs/>
      <w:caps/>
      <w:u w:val="single"/>
    </w:rPr>
  </w:style>
  <w:style w:type="paragraph" w:styleId="Heading3">
    <w:name w:val="heading 3"/>
    <w:aliases w:val="Song"/>
    <w:basedOn w:val="Heading2"/>
    <w:next w:val="NormalIndent"/>
    <w:link w:val="Heading3Char"/>
    <w:qFormat/>
    <w:rsid w:val="00091813"/>
    <w:pPr>
      <w:outlineLvl w:val="2"/>
    </w:pPr>
  </w:style>
  <w:style w:type="paragraph" w:styleId="Heading4">
    <w:name w:val="heading 4"/>
    <w:aliases w:val="Prod Notes Titles"/>
    <w:basedOn w:val="Heading3"/>
    <w:next w:val="Normal"/>
    <w:link w:val="Heading4Char"/>
    <w:uiPriority w:val="9"/>
    <w:unhideWhenUsed/>
    <w:qFormat/>
    <w:rsid w:val="00144032"/>
    <w:pPr>
      <w:outlineLvl w:val="3"/>
    </w:pPr>
  </w:style>
  <w:style w:type="paragraph" w:styleId="Heading5">
    <w:name w:val="heading 5"/>
    <w:basedOn w:val="Normal"/>
    <w:next w:val="Normal"/>
    <w:link w:val="Heading5Char"/>
    <w:qFormat/>
    <w:rsid w:val="00462C5D"/>
    <w:pPr>
      <w:keepNext/>
      <w:overflowPunct w:val="0"/>
      <w:autoSpaceDE w:val="0"/>
      <w:autoSpaceDN w:val="0"/>
      <w:adjustRightInd w:val="0"/>
      <w:textAlignment w:val="baseline"/>
      <w:outlineLvl w:val="4"/>
    </w:pPr>
    <w:rPr>
      <w:b/>
      <w:bCs/>
      <w:caps/>
      <w:u w:val="single"/>
    </w:rPr>
  </w:style>
  <w:style w:type="paragraph" w:styleId="Heading6">
    <w:name w:val="heading 6"/>
    <w:aliases w:val="Photocopiable lyrics"/>
    <w:basedOn w:val="Heading4"/>
    <w:next w:val="Normal"/>
    <w:link w:val="Heading6Char"/>
    <w:uiPriority w:val="9"/>
    <w:unhideWhenUsed/>
    <w:qFormat/>
    <w:rsid w:val="00462C5D"/>
    <w:pPr>
      <w:jc w:val="center"/>
      <w:outlineLvl w:val="5"/>
    </w:pPr>
    <w:rPr>
      <w:sz w:val="108"/>
      <w:szCs w:val="108"/>
      <w:u w:val="none"/>
    </w:rPr>
  </w:style>
  <w:style w:type="paragraph" w:styleId="Heading7">
    <w:name w:val="heading 7"/>
    <w:basedOn w:val="Heading3"/>
    <w:next w:val="Normal"/>
    <w:link w:val="Heading7Char"/>
    <w:uiPriority w:val="9"/>
    <w:unhideWhenUsed/>
    <w:qFormat/>
    <w:rsid w:val="00144032"/>
    <w:pPr>
      <w:outlineLvl w:val="6"/>
    </w:pPr>
    <w:rPr>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Centred header - appears on Contents Char"/>
    <w:basedOn w:val="DefaultParagraphFont"/>
    <w:link w:val="Heading1"/>
    <w:rsid w:val="00462C5D"/>
    <w:rPr>
      <w:b/>
      <w:bCs/>
      <w:caps/>
      <w:sz w:val="26"/>
      <w:szCs w:val="26"/>
      <w:u w:val="single"/>
    </w:rPr>
  </w:style>
  <w:style w:type="character" w:customStyle="1" w:styleId="Heading2Char">
    <w:name w:val="Heading 2 Char"/>
    <w:aliases w:val="Scene Char"/>
    <w:basedOn w:val="DefaultParagraphFont"/>
    <w:link w:val="Heading2"/>
    <w:rsid w:val="00462C5D"/>
    <w:rPr>
      <w:b/>
      <w:bCs/>
      <w:caps/>
      <w:u w:val="single"/>
    </w:rPr>
  </w:style>
  <w:style w:type="paragraph" w:styleId="NormalIndent">
    <w:name w:val="Normal Indent"/>
    <w:basedOn w:val="Normal"/>
    <w:uiPriority w:val="99"/>
    <w:unhideWhenUsed/>
    <w:rsid w:val="00144032"/>
    <w:pPr>
      <w:ind w:left="720"/>
    </w:pPr>
  </w:style>
  <w:style w:type="character" w:customStyle="1" w:styleId="Heading3Char">
    <w:name w:val="Heading 3 Char"/>
    <w:aliases w:val="Song Char"/>
    <w:basedOn w:val="DefaultParagraphFont"/>
    <w:link w:val="Heading3"/>
    <w:rsid w:val="00091813"/>
    <w:rPr>
      <w:b/>
      <w:u w:val="single"/>
    </w:rPr>
  </w:style>
  <w:style w:type="character" w:customStyle="1" w:styleId="Heading4Char">
    <w:name w:val="Heading 4 Char"/>
    <w:aliases w:val="Prod Notes Titles Char"/>
    <w:basedOn w:val="DefaultParagraphFont"/>
    <w:link w:val="Heading4"/>
    <w:uiPriority w:val="9"/>
    <w:rsid w:val="00144032"/>
    <w:rPr>
      <w:b/>
      <w:u w:val="single"/>
    </w:rPr>
  </w:style>
  <w:style w:type="character" w:customStyle="1" w:styleId="Heading5Char">
    <w:name w:val="Heading 5 Char"/>
    <w:basedOn w:val="DefaultParagraphFont"/>
    <w:link w:val="Heading5"/>
    <w:rsid w:val="00462C5D"/>
    <w:rPr>
      <w:b/>
      <w:bCs/>
      <w:caps/>
      <w:u w:val="single"/>
    </w:rPr>
  </w:style>
  <w:style w:type="character" w:customStyle="1" w:styleId="Heading6Char">
    <w:name w:val="Heading 6 Char"/>
    <w:aliases w:val="Photocopiable lyrics Char"/>
    <w:basedOn w:val="DefaultParagraphFont"/>
    <w:link w:val="Heading6"/>
    <w:uiPriority w:val="9"/>
    <w:rsid w:val="00462C5D"/>
    <w:rPr>
      <w:b/>
      <w:bCs/>
      <w:caps/>
      <w:sz w:val="108"/>
      <w:szCs w:val="108"/>
    </w:rPr>
  </w:style>
  <w:style w:type="character" w:customStyle="1" w:styleId="Heading7Char">
    <w:name w:val="Heading 7 Char"/>
    <w:basedOn w:val="DefaultParagraphFont"/>
    <w:link w:val="Heading7"/>
    <w:uiPriority w:val="9"/>
    <w:rsid w:val="00144032"/>
    <w:rPr>
      <w:b/>
      <w:sz w:val="26"/>
      <w:szCs w:val="26"/>
      <w:u w:val="single"/>
    </w:rPr>
  </w:style>
  <w:style w:type="character" w:customStyle="1" w:styleId="Lyrics">
    <w:name w:val="Lyrics"/>
    <w:basedOn w:val="DefaultParagraphFont"/>
    <w:uiPriority w:val="1"/>
    <w:qFormat/>
    <w:rsid w:val="00144032"/>
    <w:rPr>
      <w:caps/>
      <w:smallCaps w:val="0"/>
    </w:rPr>
  </w:style>
  <w:style w:type="character" w:customStyle="1" w:styleId="CharName">
    <w:name w:val="CharName"/>
    <w:basedOn w:val="DefaultParagraphFont"/>
    <w:uiPriority w:val="1"/>
    <w:qFormat/>
    <w:rsid w:val="00144032"/>
    <w:rPr>
      <w:b/>
      <w:bCs/>
      <w:i w:val="0"/>
      <w:caps/>
      <w:smallCaps w:val="0"/>
    </w:rPr>
  </w:style>
  <w:style w:type="paragraph" w:styleId="Header">
    <w:name w:val="header"/>
    <w:basedOn w:val="Normal"/>
    <w:link w:val="HeaderChar"/>
    <w:uiPriority w:val="99"/>
    <w:unhideWhenUsed/>
    <w:rsid w:val="00E42F25"/>
    <w:pPr>
      <w:tabs>
        <w:tab w:val="center" w:pos="4860"/>
        <w:tab w:val="right" w:pos="9720"/>
      </w:tabs>
    </w:pPr>
  </w:style>
  <w:style w:type="character" w:customStyle="1" w:styleId="HeaderChar">
    <w:name w:val="Header Char"/>
    <w:basedOn w:val="DefaultParagraphFont"/>
    <w:link w:val="Header"/>
    <w:uiPriority w:val="99"/>
    <w:rsid w:val="00E42F25"/>
  </w:style>
  <w:style w:type="paragraph" w:styleId="Footer">
    <w:name w:val="footer"/>
    <w:basedOn w:val="Normal"/>
    <w:link w:val="FooterChar"/>
    <w:uiPriority w:val="99"/>
    <w:unhideWhenUsed/>
    <w:rsid w:val="00144032"/>
    <w:pPr>
      <w:tabs>
        <w:tab w:val="center" w:pos="4320"/>
        <w:tab w:val="right" w:pos="8640"/>
      </w:tabs>
    </w:pPr>
  </w:style>
  <w:style w:type="character" w:customStyle="1" w:styleId="FooterChar">
    <w:name w:val="Footer Char"/>
    <w:basedOn w:val="DefaultParagraphFont"/>
    <w:link w:val="Footer"/>
    <w:uiPriority w:val="99"/>
    <w:rsid w:val="00144032"/>
  </w:style>
  <w:style w:type="paragraph" w:styleId="TOC3">
    <w:name w:val="toc 3"/>
    <w:basedOn w:val="Normal"/>
    <w:next w:val="Normal"/>
    <w:autoRedefine/>
    <w:uiPriority w:val="39"/>
    <w:unhideWhenUsed/>
    <w:rsid w:val="00905C1A"/>
    <w:pPr>
      <w:tabs>
        <w:tab w:val="right" w:leader="dot" w:pos="9730"/>
      </w:tabs>
      <w:ind w:left="2400" w:hanging="2160"/>
    </w:pPr>
    <w:rPr>
      <w:noProof/>
    </w:rPr>
  </w:style>
  <w:style w:type="character" w:styleId="PageNumber">
    <w:name w:val="page number"/>
    <w:basedOn w:val="DefaultParagraphFont"/>
    <w:uiPriority w:val="99"/>
    <w:semiHidden/>
    <w:unhideWhenUsed/>
    <w:rsid w:val="00E42F25"/>
  </w:style>
  <w:style w:type="paragraph" w:styleId="TOC2">
    <w:name w:val="toc 2"/>
    <w:basedOn w:val="Normal"/>
    <w:next w:val="Normal"/>
    <w:autoRedefine/>
    <w:uiPriority w:val="39"/>
    <w:unhideWhenUsed/>
    <w:rsid w:val="00887638"/>
  </w:style>
  <w:style w:type="paragraph" w:styleId="TOC1">
    <w:name w:val="toc 1"/>
    <w:basedOn w:val="Normal"/>
    <w:next w:val="Normal"/>
    <w:autoRedefine/>
    <w:uiPriority w:val="39"/>
    <w:unhideWhenUsed/>
    <w:rsid w:val="00887638"/>
    <w:pPr>
      <w:spacing w:after="100"/>
    </w:pPr>
    <w:rPr>
      <w:b/>
    </w:rPr>
  </w:style>
  <w:style w:type="paragraph" w:styleId="TOC4">
    <w:name w:val="toc 4"/>
    <w:basedOn w:val="Normal"/>
    <w:next w:val="Normal"/>
    <w:autoRedefine/>
    <w:uiPriority w:val="39"/>
    <w:unhideWhenUsed/>
    <w:rsid w:val="007D3016"/>
    <w:pPr>
      <w:ind w:left="720"/>
    </w:pPr>
  </w:style>
  <w:style w:type="paragraph" w:styleId="TOC5">
    <w:name w:val="toc 5"/>
    <w:basedOn w:val="Normal"/>
    <w:next w:val="Normal"/>
    <w:autoRedefine/>
    <w:uiPriority w:val="39"/>
    <w:unhideWhenUsed/>
    <w:rsid w:val="007D3016"/>
    <w:pPr>
      <w:ind w:left="960"/>
    </w:pPr>
  </w:style>
  <w:style w:type="paragraph" w:styleId="TOC6">
    <w:name w:val="toc 6"/>
    <w:basedOn w:val="Normal"/>
    <w:next w:val="Normal"/>
    <w:autoRedefine/>
    <w:uiPriority w:val="39"/>
    <w:unhideWhenUsed/>
    <w:rsid w:val="007D3016"/>
    <w:pPr>
      <w:ind w:left="1200"/>
    </w:pPr>
  </w:style>
  <w:style w:type="paragraph" w:styleId="TOC7">
    <w:name w:val="toc 7"/>
    <w:basedOn w:val="Normal"/>
    <w:next w:val="Normal"/>
    <w:autoRedefine/>
    <w:uiPriority w:val="39"/>
    <w:unhideWhenUsed/>
    <w:rsid w:val="007D3016"/>
    <w:pPr>
      <w:ind w:left="1440"/>
    </w:pPr>
  </w:style>
  <w:style w:type="paragraph" w:styleId="TOC8">
    <w:name w:val="toc 8"/>
    <w:basedOn w:val="Normal"/>
    <w:next w:val="Normal"/>
    <w:autoRedefine/>
    <w:uiPriority w:val="39"/>
    <w:unhideWhenUsed/>
    <w:rsid w:val="007D3016"/>
    <w:pPr>
      <w:ind w:left="1680"/>
    </w:pPr>
  </w:style>
  <w:style w:type="paragraph" w:styleId="TOC9">
    <w:name w:val="toc 9"/>
    <w:basedOn w:val="Normal"/>
    <w:next w:val="Normal"/>
    <w:autoRedefine/>
    <w:uiPriority w:val="39"/>
    <w:unhideWhenUsed/>
    <w:rsid w:val="007D3016"/>
    <w:pPr>
      <w:ind w:left="1920"/>
    </w:pPr>
  </w:style>
  <w:style w:type="character" w:styleId="Hyperlink">
    <w:name w:val="Hyperlink"/>
    <w:basedOn w:val="DefaultParagraphFont"/>
    <w:uiPriority w:val="99"/>
    <w:unhideWhenUsed/>
    <w:rsid w:val="00E33E07"/>
    <w:rPr>
      <w:color w:val="0000FF" w:themeColor="hyperlink"/>
      <w:u w:val="single"/>
    </w:rPr>
  </w:style>
  <w:style w:type="paragraph" w:styleId="BalloonText">
    <w:name w:val="Balloon Text"/>
    <w:basedOn w:val="Normal"/>
    <w:link w:val="BalloonTextChar"/>
    <w:uiPriority w:val="99"/>
    <w:semiHidden/>
    <w:unhideWhenUsed/>
    <w:rsid w:val="000062BC"/>
    <w:pPr>
      <w:spacing w:before="0"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0062B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6130689">
      <w:bodyDiv w:val="1"/>
      <w:marLeft w:val="0"/>
      <w:marRight w:val="0"/>
      <w:marTop w:val="0"/>
      <w:marBottom w:val="0"/>
      <w:divBdr>
        <w:top w:val="none" w:sz="0" w:space="0" w:color="auto"/>
        <w:left w:val="none" w:sz="0" w:space="0" w:color="auto"/>
        <w:bottom w:val="none" w:sz="0" w:space="0" w:color="auto"/>
        <w:right w:val="none" w:sz="0" w:space="0" w:color="auto"/>
      </w:divBdr>
    </w:div>
    <w:div w:id="329989353">
      <w:bodyDiv w:val="1"/>
      <w:marLeft w:val="0"/>
      <w:marRight w:val="0"/>
      <w:marTop w:val="0"/>
      <w:marBottom w:val="0"/>
      <w:divBdr>
        <w:top w:val="none" w:sz="0" w:space="0" w:color="auto"/>
        <w:left w:val="none" w:sz="0" w:space="0" w:color="auto"/>
        <w:bottom w:val="none" w:sz="0" w:space="0" w:color="auto"/>
        <w:right w:val="none" w:sz="0" w:space="0" w:color="auto"/>
      </w:divBdr>
    </w:div>
    <w:div w:id="387724614">
      <w:bodyDiv w:val="1"/>
      <w:marLeft w:val="0"/>
      <w:marRight w:val="0"/>
      <w:marTop w:val="0"/>
      <w:marBottom w:val="0"/>
      <w:divBdr>
        <w:top w:val="none" w:sz="0" w:space="0" w:color="auto"/>
        <w:left w:val="none" w:sz="0" w:space="0" w:color="auto"/>
        <w:bottom w:val="none" w:sz="0" w:space="0" w:color="auto"/>
        <w:right w:val="none" w:sz="0" w:space="0" w:color="auto"/>
      </w:divBdr>
    </w:div>
    <w:div w:id="1218542886">
      <w:bodyDiv w:val="1"/>
      <w:marLeft w:val="0"/>
      <w:marRight w:val="0"/>
      <w:marTop w:val="0"/>
      <w:marBottom w:val="0"/>
      <w:divBdr>
        <w:top w:val="none" w:sz="0" w:space="0" w:color="auto"/>
        <w:left w:val="none" w:sz="0" w:space="0" w:color="auto"/>
        <w:bottom w:val="none" w:sz="0" w:space="0" w:color="auto"/>
        <w:right w:val="none" w:sz="0" w:space="0" w:color="auto"/>
      </w:divBdr>
    </w:div>
    <w:div w:id="1431927848">
      <w:bodyDiv w:val="1"/>
      <w:marLeft w:val="0"/>
      <w:marRight w:val="0"/>
      <w:marTop w:val="0"/>
      <w:marBottom w:val="0"/>
      <w:divBdr>
        <w:top w:val="none" w:sz="0" w:space="0" w:color="auto"/>
        <w:left w:val="none" w:sz="0" w:space="0" w:color="auto"/>
        <w:bottom w:val="none" w:sz="0" w:space="0" w:color="auto"/>
        <w:right w:val="none" w:sz="0" w:space="0" w:color="auto"/>
      </w:divBdr>
    </w:div>
    <w:div w:id="1818378282">
      <w:bodyDiv w:val="1"/>
      <w:marLeft w:val="0"/>
      <w:marRight w:val="0"/>
      <w:marTop w:val="0"/>
      <w:marBottom w:val="0"/>
      <w:divBdr>
        <w:top w:val="none" w:sz="0" w:space="0" w:color="auto"/>
        <w:left w:val="none" w:sz="0" w:space="0" w:color="auto"/>
        <w:bottom w:val="none" w:sz="0" w:space="0" w:color="auto"/>
        <w:right w:val="none" w:sz="0" w:space="0" w:color="auto"/>
      </w:divBdr>
    </w:div>
    <w:div w:id="209859726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oter" Target="footer6.xm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eader" Target="header7.xml"/><Relationship Id="rId7" Type="http://schemas.openxmlformats.org/officeDocument/2006/relationships/hyperlink" Target="http://www.musiclinedirect.com" TargetMode="External"/><Relationship Id="rId12" Type="http://schemas.openxmlformats.org/officeDocument/2006/relationships/header" Target="header3.xml"/><Relationship Id="rId17" Type="http://schemas.openxmlformats.org/officeDocument/2006/relationships/footer" Target="footer5.xm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header" Target="header10.xml"/><Relationship Id="rId5" Type="http://schemas.openxmlformats.org/officeDocument/2006/relationships/footnotes" Target="footnotes.xml"/><Relationship Id="rId15" Type="http://schemas.openxmlformats.org/officeDocument/2006/relationships/header" Target="header5.xml"/><Relationship Id="rId23" Type="http://schemas.openxmlformats.org/officeDocument/2006/relationships/header" Target="header9.xml"/><Relationship Id="rId10" Type="http://schemas.openxmlformats.org/officeDocument/2006/relationships/footer" Target="footer1.xml"/><Relationship Id="rId19" Type="http://schemas.openxmlformats.org/officeDocument/2006/relationships/footer" Target="footer7.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header" Target="header8.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79EA83-F945-4314-A471-F803282703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19A4C5FE</Template>
  <TotalTime>0</TotalTime>
  <Pages>81</Pages>
  <Words>14875</Words>
  <Characters>84788</Characters>
  <Application>Microsoft Office Word</Application>
  <DocSecurity>0</DocSecurity>
  <Lines>706</Lines>
  <Paragraphs>198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99465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Lucy Wood</cp:lastModifiedBy>
  <cp:revision>2</cp:revision>
  <cp:lastPrinted>2021-04-27T17:53:00Z</cp:lastPrinted>
  <dcterms:created xsi:type="dcterms:W3CDTF">2021-04-27T17:54:00Z</dcterms:created>
  <dcterms:modified xsi:type="dcterms:W3CDTF">2021-04-27T17:54:00Z</dcterms:modified>
</cp:coreProperties>
</file>