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330"/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03"/>
        <w:gridCol w:w="953"/>
        <w:gridCol w:w="2268"/>
        <w:gridCol w:w="2126"/>
        <w:gridCol w:w="2126"/>
      </w:tblGrid>
      <w:tr w:rsidR="0060517C" w:rsidRPr="00F67C02" w:rsidTr="00E34A6C">
        <w:trPr>
          <w:trHeight w:val="1691"/>
        </w:trPr>
        <w:tc>
          <w:tcPr>
            <w:tcW w:w="2303" w:type="dxa"/>
          </w:tcPr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sz w:val="32"/>
                <w:szCs w:val="32"/>
              </w:rPr>
              <w:t>Look</w:t>
            </w:r>
          </w:p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>
                  <wp:extent cx="762000" cy="342900"/>
                  <wp:effectExtent l="0" t="0" r="0" b="0"/>
                  <wp:docPr id="4" name="Picture 4" descr="MM900395755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M900395755[1]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</w:tcPr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sz w:val="32"/>
                <w:szCs w:val="32"/>
              </w:rPr>
              <w:t>Say</w:t>
            </w:r>
          </w:p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noProof/>
                <w:sz w:val="32"/>
                <w:szCs w:val="32"/>
              </w:rPr>
              <w:drawing>
                <wp:anchor distT="0" distB="0" distL="114300" distR="114300" simplePos="0" relativeHeight="251658240" behindDoc="0" locked="0" layoutInCell="1" allowOverlap="1" wp14:anchorId="2C0CD61B" wp14:editId="037EA141">
                  <wp:simplePos x="0" y="0"/>
                  <wp:positionH relativeFrom="column">
                    <wp:posOffset>21590</wp:posOffset>
                  </wp:positionH>
                  <wp:positionV relativeFrom="paragraph">
                    <wp:posOffset>64135</wp:posOffset>
                  </wp:positionV>
                  <wp:extent cx="438150" cy="560257"/>
                  <wp:effectExtent l="0" t="0" r="0" b="0"/>
                  <wp:wrapNone/>
                  <wp:docPr id="5" name="Picture 5" descr="MC900442022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C900442022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60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0517C" w:rsidRPr="0060517C" w:rsidRDefault="0060517C" w:rsidP="0060517C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268" w:type="dxa"/>
          </w:tcPr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sz w:val="32"/>
                <w:szCs w:val="32"/>
              </w:rPr>
              <w:t xml:space="preserve">Cover </w:t>
            </w:r>
          </w:p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>
                  <wp:extent cx="523975" cy="742950"/>
                  <wp:effectExtent l="0" t="0" r="9525" b="0"/>
                  <wp:docPr id="3" name="Picture 3" descr="MC900250411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C900250411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6742" cy="7468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sz w:val="32"/>
                <w:szCs w:val="32"/>
              </w:rPr>
              <w:t xml:space="preserve">Write </w:t>
            </w:r>
          </w:p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>
                  <wp:extent cx="781050" cy="781050"/>
                  <wp:effectExtent l="0" t="0" r="0" b="0"/>
                  <wp:docPr id="2" name="Picture 2" descr="MC900432584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C900432584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sz w:val="32"/>
                <w:szCs w:val="32"/>
              </w:rPr>
              <w:t xml:space="preserve">Check </w:t>
            </w:r>
          </w:p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>
                  <wp:extent cx="676275" cy="676275"/>
                  <wp:effectExtent l="0" t="0" r="0" b="0"/>
                  <wp:docPr id="1" name="Picture 1" descr="MC90044131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C90044131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703C" w:rsidRPr="003043EE" w:rsidTr="00E34A6C">
        <w:tc>
          <w:tcPr>
            <w:tcW w:w="2303" w:type="dxa"/>
          </w:tcPr>
          <w:p w:rsidR="0024703C" w:rsidRPr="00975C05" w:rsidRDefault="0024703C" w:rsidP="0024703C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nervously</w:t>
            </w:r>
          </w:p>
        </w:tc>
        <w:tc>
          <w:tcPr>
            <w:tcW w:w="953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</w:rPr>
            </w:pPr>
          </w:p>
        </w:tc>
      </w:tr>
      <w:tr w:rsidR="0024703C" w:rsidRPr="003043EE" w:rsidTr="00E34A6C">
        <w:tc>
          <w:tcPr>
            <w:tcW w:w="2303" w:type="dxa"/>
          </w:tcPr>
          <w:p w:rsidR="0024703C" w:rsidRPr="00975C05" w:rsidRDefault="0024703C" w:rsidP="0024703C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cautiously</w:t>
            </w:r>
          </w:p>
        </w:tc>
        <w:tc>
          <w:tcPr>
            <w:tcW w:w="953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</w:rPr>
            </w:pPr>
          </w:p>
        </w:tc>
      </w:tr>
      <w:tr w:rsidR="0024703C" w:rsidRPr="003043EE" w:rsidTr="00E34A6C">
        <w:tc>
          <w:tcPr>
            <w:tcW w:w="2303" w:type="dxa"/>
          </w:tcPr>
          <w:p w:rsidR="0024703C" w:rsidRPr="00975C05" w:rsidRDefault="0024703C" w:rsidP="0024703C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carefully</w:t>
            </w:r>
          </w:p>
        </w:tc>
        <w:tc>
          <w:tcPr>
            <w:tcW w:w="953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</w:rPr>
            </w:pPr>
          </w:p>
        </w:tc>
      </w:tr>
      <w:tr w:rsidR="0024703C" w:rsidRPr="003043EE" w:rsidTr="00E34A6C">
        <w:tc>
          <w:tcPr>
            <w:tcW w:w="2303" w:type="dxa"/>
          </w:tcPr>
          <w:p w:rsidR="0024703C" w:rsidRPr="00975C05" w:rsidRDefault="0024703C" w:rsidP="0024703C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eventually</w:t>
            </w:r>
          </w:p>
        </w:tc>
        <w:tc>
          <w:tcPr>
            <w:tcW w:w="953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</w:rPr>
            </w:pPr>
          </w:p>
        </w:tc>
      </w:tr>
      <w:tr w:rsidR="0024703C" w:rsidRPr="003043EE" w:rsidTr="00E34A6C">
        <w:tc>
          <w:tcPr>
            <w:tcW w:w="2303" w:type="dxa"/>
          </w:tcPr>
          <w:p w:rsidR="0024703C" w:rsidRPr="00975C05" w:rsidRDefault="0024703C" w:rsidP="0024703C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excitedly</w:t>
            </w:r>
          </w:p>
        </w:tc>
        <w:tc>
          <w:tcPr>
            <w:tcW w:w="953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</w:rPr>
            </w:pPr>
          </w:p>
        </w:tc>
      </w:tr>
      <w:tr w:rsidR="0024703C" w:rsidRPr="003043EE" w:rsidTr="00E34A6C">
        <w:tc>
          <w:tcPr>
            <w:tcW w:w="2303" w:type="dxa"/>
          </w:tcPr>
          <w:p w:rsidR="0024703C" w:rsidRPr="00975C05" w:rsidRDefault="0024703C" w:rsidP="0024703C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beautifully</w:t>
            </w:r>
          </w:p>
        </w:tc>
        <w:tc>
          <w:tcPr>
            <w:tcW w:w="953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</w:rPr>
            </w:pPr>
          </w:p>
        </w:tc>
      </w:tr>
      <w:tr w:rsidR="0024703C" w:rsidRPr="003043EE" w:rsidTr="00E34A6C">
        <w:tc>
          <w:tcPr>
            <w:tcW w:w="2303" w:type="dxa"/>
          </w:tcPr>
          <w:p w:rsidR="0024703C" w:rsidRPr="00975C05" w:rsidRDefault="0024703C" w:rsidP="0024703C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dangerously</w:t>
            </w:r>
          </w:p>
        </w:tc>
        <w:tc>
          <w:tcPr>
            <w:tcW w:w="953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</w:rPr>
            </w:pPr>
          </w:p>
        </w:tc>
      </w:tr>
      <w:tr w:rsidR="0024703C" w:rsidRPr="003043EE" w:rsidTr="00E34A6C">
        <w:tc>
          <w:tcPr>
            <w:tcW w:w="2303" w:type="dxa"/>
          </w:tcPr>
          <w:p w:rsidR="0024703C" w:rsidRPr="00975C05" w:rsidRDefault="0024703C" w:rsidP="0024703C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suddenly</w:t>
            </w:r>
          </w:p>
        </w:tc>
        <w:tc>
          <w:tcPr>
            <w:tcW w:w="953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</w:rPr>
            </w:pPr>
          </w:p>
        </w:tc>
      </w:tr>
      <w:tr w:rsidR="0024703C" w:rsidRPr="003043EE" w:rsidTr="00E34A6C">
        <w:tc>
          <w:tcPr>
            <w:tcW w:w="2303" w:type="dxa"/>
          </w:tcPr>
          <w:p w:rsidR="0024703C" w:rsidRPr="00975C05" w:rsidRDefault="0024703C" w:rsidP="0024703C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necessarily</w:t>
            </w:r>
          </w:p>
        </w:tc>
        <w:tc>
          <w:tcPr>
            <w:tcW w:w="953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</w:rPr>
            </w:pPr>
          </w:p>
        </w:tc>
      </w:tr>
      <w:tr w:rsidR="0024703C" w:rsidRPr="003043EE" w:rsidTr="00E34A6C">
        <w:tc>
          <w:tcPr>
            <w:tcW w:w="2303" w:type="dxa"/>
          </w:tcPr>
          <w:p w:rsidR="0024703C" w:rsidRPr="00975C05" w:rsidRDefault="0024703C" w:rsidP="0024703C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gracefully</w:t>
            </w:r>
          </w:p>
        </w:tc>
        <w:tc>
          <w:tcPr>
            <w:tcW w:w="953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</w:rPr>
            </w:pPr>
          </w:p>
        </w:tc>
      </w:tr>
      <w:tr w:rsidR="0024703C" w:rsidRPr="003043EE" w:rsidTr="00E34A6C">
        <w:tc>
          <w:tcPr>
            <w:tcW w:w="2303" w:type="dxa"/>
          </w:tcPr>
          <w:p w:rsidR="0024703C" w:rsidRPr="00975C05" w:rsidRDefault="002E2D8C" w:rsidP="0024703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really</w:t>
            </w:r>
          </w:p>
        </w:tc>
        <w:tc>
          <w:tcPr>
            <w:tcW w:w="953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</w:rPr>
            </w:pPr>
          </w:p>
        </w:tc>
      </w:tr>
      <w:tr w:rsidR="0024703C" w:rsidRPr="003043EE" w:rsidTr="00E34A6C">
        <w:tc>
          <w:tcPr>
            <w:tcW w:w="2303" w:type="dxa"/>
          </w:tcPr>
          <w:p w:rsidR="0024703C" w:rsidRPr="00975C05" w:rsidRDefault="0024703C" w:rsidP="0024703C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peacefully</w:t>
            </w:r>
          </w:p>
        </w:tc>
        <w:tc>
          <w:tcPr>
            <w:tcW w:w="953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</w:rPr>
            </w:pPr>
          </w:p>
        </w:tc>
      </w:tr>
      <w:tr w:rsidR="0024703C" w:rsidRPr="003043EE" w:rsidTr="00E34A6C">
        <w:tc>
          <w:tcPr>
            <w:tcW w:w="2303" w:type="dxa"/>
          </w:tcPr>
          <w:p w:rsidR="0024703C" w:rsidRPr="00975C05" w:rsidRDefault="0024703C" w:rsidP="0024703C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basically</w:t>
            </w:r>
          </w:p>
        </w:tc>
        <w:tc>
          <w:tcPr>
            <w:tcW w:w="953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</w:rPr>
            </w:pPr>
          </w:p>
        </w:tc>
      </w:tr>
      <w:tr w:rsidR="0024703C" w:rsidRPr="003043EE" w:rsidTr="00E34A6C">
        <w:tc>
          <w:tcPr>
            <w:tcW w:w="2303" w:type="dxa"/>
          </w:tcPr>
          <w:p w:rsidR="0024703C" w:rsidRPr="00975C05" w:rsidRDefault="0024703C" w:rsidP="0024703C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hopefully</w:t>
            </w:r>
          </w:p>
        </w:tc>
        <w:tc>
          <w:tcPr>
            <w:tcW w:w="953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</w:rPr>
            </w:pPr>
          </w:p>
        </w:tc>
      </w:tr>
      <w:tr w:rsidR="0024703C" w:rsidRPr="003043EE" w:rsidTr="00E34A6C">
        <w:tc>
          <w:tcPr>
            <w:tcW w:w="2303" w:type="dxa"/>
          </w:tcPr>
          <w:p w:rsidR="0024703C" w:rsidRPr="00975C05" w:rsidRDefault="0024703C" w:rsidP="0024703C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especially</w:t>
            </w:r>
          </w:p>
        </w:tc>
        <w:tc>
          <w:tcPr>
            <w:tcW w:w="953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</w:rPr>
            </w:pPr>
          </w:p>
        </w:tc>
      </w:tr>
      <w:tr w:rsidR="0024703C" w:rsidRPr="003043EE" w:rsidTr="00E34A6C">
        <w:tc>
          <w:tcPr>
            <w:tcW w:w="2303" w:type="dxa"/>
          </w:tcPr>
          <w:p w:rsidR="0024703C" w:rsidRPr="00975C05" w:rsidRDefault="0024703C" w:rsidP="0024703C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courageously</w:t>
            </w:r>
          </w:p>
        </w:tc>
        <w:tc>
          <w:tcPr>
            <w:tcW w:w="953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</w:rPr>
            </w:pPr>
          </w:p>
        </w:tc>
      </w:tr>
      <w:tr w:rsidR="0024703C" w:rsidRPr="003043EE" w:rsidTr="00E34A6C">
        <w:tc>
          <w:tcPr>
            <w:tcW w:w="2303" w:type="dxa"/>
          </w:tcPr>
          <w:p w:rsidR="0024703C" w:rsidRPr="00975C05" w:rsidRDefault="0024703C" w:rsidP="0024703C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immediately</w:t>
            </w:r>
          </w:p>
        </w:tc>
        <w:tc>
          <w:tcPr>
            <w:tcW w:w="953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</w:rPr>
            </w:pPr>
          </w:p>
        </w:tc>
      </w:tr>
      <w:tr w:rsidR="0024703C" w:rsidRPr="003043EE" w:rsidTr="00E34A6C">
        <w:tc>
          <w:tcPr>
            <w:tcW w:w="2303" w:type="dxa"/>
          </w:tcPr>
          <w:p w:rsidR="0024703C" w:rsidRPr="00975C05" w:rsidRDefault="0024703C" w:rsidP="0024703C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sincerely</w:t>
            </w:r>
          </w:p>
        </w:tc>
        <w:tc>
          <w:tcPr>
            <w:tcW w:w="953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24703C" w:rsidRPr="003043EE" w:rsidRDefault="0024703C" w:rsidP="0024703C">
            <w:pPr>
              <w:jc w:val="center"/>
              <w:rPr>
                <w:rFonts w:ascii="Comic Sans MS" w:hAnsi="Comic Sans MS"/>
              </w:rPr>
            </w:pPr>
          </w:p>
        </w:tc>
      </w:tr>
    </w:tbl>
    <w:p w:rsidR="00E353B9" w:rsidRPr="0060517C" w:rsidRDefault="0060517C" w:rsidP="0060517C">
      <w:pPr>
        <w:jc w:val="center"/>
        <w:rPr>
          <w:b/>
          <w:u w:val="single"/>
        </w:rPr>
      </w:pPr>
      <w:r w:rsidRPr="0060517C">
        <w:rPr>
          <w:b/>
          <w:u w:val="single"/>
        </w:rPr>
        <w:t xml:space="preserve">Week </w:t>
      </w:r>
      <w:r w:rsidR="008434A1">
        <w:rPr>
          <w:b/>
          <w:u w:val="single"/>
        </w:rPr>
        <w:t>5</w:t>
      </w: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24703C" w:rsidRDefault="0024703C">
      <w:pPr>
        <w:rPr>
          <w:rFonts w:ascii="Comic Sans MS" w:hAnsi="Comic Sans MS"/>
          <w:sz w:val="28"/>
          <w:szCs w:val="28"/>
        </w:rPr>
      </w:pPr>
    </w:p>
    <w:p w:rsidR="0024703C" w:rsidRDefault="0024703C">
      <w:pPr>
        <w:rPr>
          <w:rFonts w:ascii="Comic Sans MS" w:hAnsi="Comic Sans MS"/>
          <w:sz w:val="28"/>
          <w:szCs w:val="28"/>
        </w:rPr>
      </w:pPr>
    </w:p>
    <w:p w:rsidR="0024703C" w:rsidRDefault="0024703C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60517C" w:rsidRPr="0060517C" w:rsidRDefault="0060517C">
      <w:pPr>
        <w:rPr>
          <w:rFonts w:ascii="Comic Sans MS" w:hAnsi="Comic Sans MS"/>
          <w:sz w:val="28"/>
          <w:szCs w:val="28"/>
        </w:rPr>
      </w:pPr>
      <w:r w:rsidRPr="0060517C">
        <w:rPr>
          <w:rFonts w:ascii="Comic Sans MS" w:hAnsi="Comic Sans MS"/>
          <w:sz w:val="28"/>
          <w:szCs w:val="28"/>
        </w:rPr>
        <w:lastRenderedPageBreak/>
        <w:t>Write a sentence with the word in: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03"/>
        <w:gridCol w:w="6764"/>
      </w:tblGrid>
      <w:tr w:rsidR="0024703C" w:rsidRPr="0060517C" w:rsidTr="00B92FF5">
        <w:tc>
          <w:tcPr>
            <w:tcW w:w="2303" w:type="dxa"/>
          </w:tcPr>
          <w:p w:rsidR="0024703C" w:rsidRPr="00975C05" w:rsidRDefault="0024703C" w:rsidP="0024703C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nervously</w:t>
            </w:r>
          </w:p>
        </w:tc>
        <w:tc>
          <w:tcPr>
            <w:tcW w:w="6764" w:type="dxa"/>
          </w:tcPr>
          <w:p w:rsidR="0024703C" w:rsidRPr="0060517C" w:rsidRDefault="0024703C" w:rsidP="0024703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4703C" w:rsidRPr="0060517C" w:rsidRDefault="0024703C" w:rsidP="0024703C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4703C" w:rsidRPr="0060517C" w:rsidRDefault="0024703C" w:rsidP="0024703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24703C" w:rsidRPr="0060517C" w:rsidTr="00B92FF5">
        <w:tc>
          <w:tcPr>
            <w:tcW w:w="2303" w:type="dxa"/>
          </w:tcPr>
          <w:p w:rsidR="0024703C" w:rsidRPr="00975C05" w:rsidRDefault="0024703C" w:rsidP="0024703C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cautiously</w:t>
            </w:r>
          </w:p>
        </w:tc>
        <w:tc>
          <w:tcPr>
            <w:tcW w:w="6764" w:type="dxa"/>
          </w:tcPr>
          <w:p w:rsidR="0024703C" w:rsidRPr="0060517C" w:rsidRDefault="0024703C" w:rsidP="0024703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4703C" w:rsidRPr="0060517C" w:rsidRDefault="0024703C" w:rsidP="0024703C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4703C" w:rsidRPr="0060517C" w:rsidRDefault="0024703C" w:rsidP="0024703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24703C" w:rsidRPr="0060517C" w:rsidTr="00B92FF5">
        <w:tc>
          <w:tcPr>
            <w:tcW w:w="2303" w:type="dxa"/>
          </w:tcPr>
          <w:p w:rsidR="0024703C" w:rsidRPr="00975C05" w:rsidRDefault="0024703C" w:rsidP="0024703C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carefully</w:t>
            </w:r>
          </w:p>
        </w:tc>
        <w:tc>
          <w:tcPr>
            <w:tcW w:w="6764" w:type="dxa"/>
          </w:tcPr>
          <w:p w:rsidR="0024703C" w:rsidRPr="0060517C" w:rsidRDefault="0024703C" w:rsidP="0024703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4703C" w:rsidRPr="0060517C" w:rsidRDefault="0024703C" w:rsidP="0024703C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4703C" w:rsidRPr="0060517C" w:rsidRDefault="0024703C" w:rsidP="0024703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24703C" w:rsidRPr="0060517C" w:rsidTr="00B92FF5">
        <w:tc>
          <w:tcPr>
            <w:tcW w:w="2303" w:type="dxa"/>
          </w:tcPr>
          <w:p w:rsidR="0024703C" w:rsidRPr="00975C05" w:rsidRDefault="0024703C" w:rsidP="0024703C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eventually</w:t>
            </w:r>
          </w:p>
        </w:tc>
        <w:tc>
          <w:tcPr>
            <w:tcW w:w="6764" w:type="dxa"/>
          </w:tcPr>
          <w:p w:rsidR="0024703C" w:rsidRPr="0060517C" w:rsidRDefault="0024703C" w:rsidP="0024703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4703C" w:rsidRPr="0060517C" w:rsidRDefault="0024703C" w:rsidP="0024703C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4703C" w:rsidRPr="0060517C" w:rsidRDefault="0024703C" w:rsidP="0024703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24703C" w:rsidRPr="0060517C" w:rsidTr="00B92FF5">
        <w:tc>
          <w:tcPr>
            <w:tcW w:w="2303" w:type="dxa"/>
          </w:tcPr>
          <w:p w:rsidR="0024703C" w:rsidRPr="00975C05" w:rsidRDefault="0024703C" w:rsidP="0024703C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excitedly</w:t>
            </w:r>
          </w:p>
        </w:tc>
        <w:tc>
          <w:tcPr>
            <w:tcW w:w="6764" w:type="dxa"/>
          </w:tcPr>
          <w:p w:rsidR="0024703C" w:rsidRPr="0060517C" w:rsidRDefault="0024703C" w:rsidP="0024703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4703C" w:rsidRPr="0060517C" w:rsidRDefault="0024703C" w:rsidP="0024703C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4703C" w:rsidRPr="0060517C" w:rsidRDefault="0024703C" w:rsidP="0024703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24703C" w:rsidRPr="0060517C" w:rsidTr="00B92FF5">
        <w:tc>
          <w:tcPr>
            <w:tcW w:w="2303" w:type="dxa"/>
          </w:tcPr>
          <w:p w:rsidR="0024703C" w:rsidRPr="00975C05" w:rsidRDefault="0024703C" w:rsidP="0024703C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beautifully</w:t>
            </w:r>
          </w:p>
        </w:tc>
        <w:tc>
          <w:tcPr>
            <w:tcW w:w="6764" w:type="dxa"/>
          </w:tcPr>
          <w:p w:rsidR="0024703C" w:rsidRPr="0060517C" w:rsidRDefault="0024703C" w:rsidP="0024703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4703C" w:rsidRPr="0060517C" w:rsidRDefault="0024703C" w:rsidP="0024703C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4703C" w:rsidRPr="0060517C" w:rsidRDefault="0024703C" w:rsidP="0024703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24703C" w:rsidRPr="0060517C" w:rsidTr="00B92FF5">
        <w:tc>
          <w:tcPr>
            <w:tcW w:w="2303" w:type="dxa"/>
          </w:tcPr>
          <w:p w:rsidR="0024703C" w:rsidRPr="00975C05" w:rsidRDefault="0024703C" w:rsidP="0024703C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dangerously</w:t>
            </w:r>
          </w:p>
        </w:tc>
        <w:tc>
          <w:tcPr>
            <w:tcW w:w="6764" w:type="dxa"/>
          </w:tcPr>
          <w:p w:rsidR="0024703C" w:rsidRPr="0060517C" w:rsidRDefault="0024703C" w:rsidP="0024703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4703C" w:rsidRPr="0060517C" w:rsidRDefault="0024703C" w:rsidP="0024703C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4703C" w:rsidRPr="0060517C" w:rsidRDefault="0024703C" w:rsidP="0024703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24703C" w:rsidRPr="0060517C" w:rsidTr="00B92FF5">
        <w:tc>
          <w:tcPr>
            <w:tcW w:w="2303" w:type="dxa"/>
          </w:tcPr>
          <w:p w:rsidR="0024703C" w:rsidRPr="00975C05" w:rsidRDefault="0024703C" w:rsidP="0024703C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suddenly</w:t>
            </w:r>
          </w:p>
        </w:tc>
        <w:tc>
          <w:tcPr>
            <w:tcW w:w="6764" w:type="dxa"/>
          </w:tcPr>
          <w:p w:rsidR="0024703C" w:rsidRPr="0060517C" w:rsidRDefault="0024703C" w:rsidP="0024703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4703C" w:rsidRPr="0060517C" w:rsidRDefault="0024703C" w:rsidP="0024703C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4703C" w:rsidRPr="0060517C" w:rsidRDefault="0024703C" w:rsidP="0024703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24703C" w:rsidRPr="0060517C" w:rsidTr="00B92FF5">
        <w:tc>
          <w:tcPr>
            <w:tcW w:w="2303" w:type="dxa"/>
          </w:tcPr>
          <w:p w:rsidR="0024703C" w:rsidRPr="00975C05" w:rsidRDefault="0024703C" w:rsidP="0024703C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necessarily</w:t>
            </w:r>
          </w:p>
        </w:tc>
        <w:tc>
          <w:tcPr>
            <w:tcW w:w="6764" w:type="dxa"/>
          </w:tcPr>
          <w:p w:rsidR="0024703C" w:rsidRPr="0060517C" w:rsidRDefault="0024703C" w:rsidP="0024703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4703C" w:rsidRPr="0060517C" w:rsidRDefault="0024703C" w:rsidP="0024703C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4703C" w:rsidRPr="0060517C" w:rsidRDefault="0024703C" w:rsidP="0024703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24703C" w:rsidRPr="0060517C" w:rsidTr="00B92FF5">
        <w:tc>
          <w:tcPr>
            <w:tcW w:w="2303" w:type="dxa"/>
          </w:tcPr>
          <w:p w:rsidR="0024703C" w:rsidRPr="00975C05" w:rsidRDefault="0024703C" w:rsidP="0024703C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gracefully</w:t>
            </w:r>
          </w:p>
        </w:tc>
        <w:tc>
          <w:tcPr>
            <w:tcW w:w="6764" w:type="dxa"/>
          </w:tcPr>
          <w:p w:rsidR="0024703C" w:rsidRDefault="0024703C" w:rsidP="0024703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4703C" w:rsidRPr="0060517C" w:rsidRDefault="0024703C" w:rsidP="0024703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4703C" w:rsidRPr="0060517C" w:rsidRDefault="0024703C" w:rsidP="0024703C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4703C" w:rsidRPr="0060517C" w:rsidRDefault="0024703C" w:rsidP="0024703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24703C" w:rsidRPr="0060517C" w:rsidTr="00B92FF5">
        <w:tc>
          <w:tcPr>
            <w:tcW w:w="2303" w:type="dxa"/>
          </w:tcPr>
          <w:p w:rsidR="0024703C" w:rsidRPr="00975C05" w:rsidRDefault="002E2D8C" w:rsidP="0024703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lastRenderedPageBreak/>
              <w:t>really</w:t>
            </w:r>
            <w:bookmarkStart w:id="0" w:name="_GoBack"/>
            <w:bookmarkEnd w:id="0"/>
          </w:p>
        </w:tc>
        <w:tc>
          <w:tcPr>
            <w:tcW w:w="6764" w:type="dxa"/>
          </w:tcPr>
          <w:p w:rsidR="0024703C" w:rsidRPr="0060517C" w:rsidRDefault="0024703C" w:rsidP="0024703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4703C" w:rsidRPr="0060517C" w:rsidRDefault="0024703C" w:rsidP="0024703C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4703C" w:rsidRDefault="0024703C" w:rsidP="0024703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24703C" w:rsidRPr="0060517C" w:rsidTr="00B92FF5">
        <w:tc>
          <w:tcPr>
            <w:tcW w:w="2303" w:type="dxa"/>
          </w:tcPr>
          <w:p w:rsidR="0024703C" w:rsidRPr="00975C05" w:rsidRDefault="0024703C" w:rsidP="0024703C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peacefully</w:t>
            </w:r>
          </w:p>
        </w:tc>
        <w:tc>
          <w:tcPr>
            <w:tcW w:w="6764" w:type="dxa"/>
          </w:tcPr>
          <w:p w:rsidR="0024703C" w:rsidRPr="0060517C" w:rsidRDefault="0024703C" w:rsidP="0024703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4703C" w:rsidRPr="0060517C" w:rsidRDefault="0024703C" w:rsidP="0024703C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4703C" w:rsidRDefault="0024703C" w:rsidP="0024703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24703C" w:rsidRPr="0060517C" w:rsidTr="00B92FF5">
        <w:tc>
          <w:tcPr>
            <w:tcW w:w="2303" w:type="dxa"/>
          </w:tcPr>
          <w:p w:rsidR="0024703C" w:rsidRPr="00975C05" w:rsidRDefault="0024703C" w:rsidP="0024703C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basically</w:t>
            </w:r>
          </w:p>
        </w:tc>
        <w:tc>
          <w:tcPr>
            <w:tcW w:w="6764" w:type="dxa"/>
          </w:tcPr>
          <w:p w:rsidR="0024703C" w:rsidRPr="0060517C" w:rsidRDefault="0024703C" w:rsidP="0024703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4703C" w:rsidRPr="0060517C" w:rsidRDefault="0024703C" w:rsidP="0024703C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4703C" w:rsidRDefault="0024703C" w:rsidP="0024703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24703C" w:rsidRPr="0060517C" w:rsidTr="00B92FF5">
        <w:tc>
          <w:tcPr>
            <w:tcW w:w="2303" w:type="dxa"/>
          </w:tcPr>
          <w:p w:rsidR="0024703C" w:rsidRPr="00975C05" w:rsidRDefault="0024703C" w:rsidP="0024703C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hopefully</w:t>
            </w:r>
          </w:p>
        </w:tc>
        <w:tc>
          <w:tcPr>
            <w:tcW w:w="6764" w:type="dxa"/>
          </w:tcPr>
          <w:p w:rsidR="0024703C" w:rsidRPr="0060517C" w:rsidRDefault="0024703C" w:rsidP="0024703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4703C" w:rsidRPr="0060517C" w:rsidRDefault="0024703C" w:rsidP="0024703C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4703C" w:rsidRDefault="0024703C" w:rsidP="0024703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24703C" w:rsidRPr="0060517C" w:rsidTr="00B92FF5">
        <w:tc>
          <w:tcPr>
            <w:tcW w:w="2303" w:type="dxa"/>
          </w:tcPr>
          <w:p w:rsidR="0024703C" w:rsidRPr="00975C05" w:rsidRDefault="0024703C" w:rsidP="0024703C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especially</w:t>
            </w:r>
          </w:p>
        </w:tc>
        <w:tc>
          <w:tcPr>
            <w:tcW w:w="6764" w:type="dxa"/>
          </w:tcPr>
          <w:p w:rsidR="0024703C" w:rsidRPr="0060517C" w:rsidRDefault="0024703C" w:rsidP="0024703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4703C" w:rsidRPr="0060517C" w:rsidRDefault="0024703C" w:rsidP="0024703C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4703C" w:rsidRDefault="0024703C" w:rsidP="0024703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24703C" w:rsidRPr="0060517C" w:rsidTr="00B92FF5">
        <w:tc>
          <w:tcPr>
            <w:tcW w:w="2303" w:type="dxa"/>
          </w:tcPr>
          <w:p w:rsidR="0024703C" w:rsidRPr="00975C05" w:rsidRDefault="0024703C" w:rsidP="0024703C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courageously</w:t>
            </w:r>
          </w:p>
        </w:tc>
        <w:tc>
          <w:tcPr>
            <w:tcW w:w="6764" w:type="dxa"/>
          </w:tcPr>
          <w:p w:rsidR="0024703C" w:rsidRPr="0060517C" w:rsidRDefault="0024703C" w:rsidP="0024703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4703C" w:rsidRPr="0060517C" w:rsidRDefault="0024703C" w:rsidP="0024703C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4703C" w:rsidRDefault="0024703C" w:rsidP="0024703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24703C" w:rsidRPr="0060517C" w:rsidTr="00B92FF5">
        <w:tc>
          <w:tcPr>
            <w:tcW w:w="2303" w:type="dxa"/>
          </w:tcPr>
          <w:p w:rsidR="0024703C" w:rsidRPr="00975C05" w:rsidRDefault="0024703C" w:rsidP="0024703C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immediately</w:t>
            </w:r>
          </w:p>
        </w:tc>
        <w:tc>
          <w:tcPr>
            <w:tcW w:w="6764" w:type="dxa"/>
          </w:tcPr>
          <w:p w:rsidR="0024703C" w:rsidRPr="0060517C" w:rsidRDefault="0024703C" w:rsidP="0024703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4703C" w:rsidRPr="0060517C" w:rsidRDefault="0024703C" w:rsidP="0024703C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4703C" w:rsidRDefault="0024703C" w:rsidP="0024703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24703C" w:rsidRPr="0060517C" w:rsidTr="00B92FF5">
        <w:tc>
          <w:tcPr>
            <w:tcW w:w="2303" w:type="dxa"/>
          </w:tcPr>
          <w:p w:rsidR="0024703C" w:rsidRPr="00975C05" w:rsidRDefault="0024703C" w:rsidP="0024703C">
            <w:pPr>
              <w:rPr>
                <w:rFonts w:ascii="Comic Sans MS" w:hAnsi="Comic Sans MS"/>
                <w:sz w:val="28"/>
                <w:szCs w:val="28"/>
              </w:rPr>
            </w:pPr>
            <w:r w:rsidRPr="00975C05">
              <w:rPr>
                <w:rFonts w:ascii="Comic Sans MS" w:hAnsi="Comic Sans MS"/>
                <w:sz w:val="28"/>
                <w:szCs w:val="28"/>
              </w:rPr>
              <w:t>sincerely</w:t>
            </w:r>
          </w:p>
        </w:tc>
        <w:tc>
          <w:tcPr>
            <w:tcW w:w="6764" w:type="dxa"/>
          </w:tcPr>
          <w:p w:rsidR="0024703C" w:rsidRPr="0060517C" w:rsidRDefault="0024703C" w:rsidP="0024703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4703C" w:rsidRPr="0060517C" w:rsidRDefault="0024703C" w:rsidP="0024703C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4703C" w:rsidRPr="0060517C" w:rsidRDefault="0024703C" w:rsidP="0024703C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</w:tbl>
    <w:p w:rsidR="0060517C" w:rsidRDefault="0060517C"/>
    <w:sectPr w:rsidR="006051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17C"/>
    <w:rsid w:val="00181D27"/>
    <w:rsid w:val="0024703C"/>
    <w:rsid w:val="00276A11"/>
    <w:rsid w:val="002E2D8C"/>
    <w:rsid w:val="0060517C"/>
    <w:rsid w:val="007E1AB8"/>
    <w:rsid w:val="008434A1"/>
    <w:rsid w:val="00AA5DD2"/>
    <w:rsid w:val="00BC4FB0"/>
    <w:rsid w:val="00BF6F42"/>
    <w:rsid w:val="00C20387"/>
    <w:rsid w:val="00E34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F416F6-A6E1-4B01-950B-9488F70C3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51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C4FB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4FB0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10" Type="http://schemas.openxmlformats.org/officeDocument/2006/relationships/theme" Target="theme/theme1.xml"/><Relationship Id="rId4" Type="http://schemas.openxmlformats.org/officeDocument/2006/relationships/image" Target="media/image1.gi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41FB66DF</Template>
  <TotalTime>1</TotalTime>
  <Pages>3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Lucy Wood</cp:lastModifiedBy>
  <cp:revision>4</cp:revision>
  <cp:lastPrinted>2018-03-04T10:13:00Z</cp:lastPrinted>
  <dcterms:created xsi:type="dcterms:W3CDTF">2018-01-06T17:59:00Z</dcterms:created>
  <dcterms:modified xsi:type="dcterms:W3CDTF">2018-03-04T10:14:00Z</dcterms:modified>
</cp:coreProperties>
</file>