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1F6" w:rsidRDefault="004E51F6"/>
    <w:p w:rsidR="004E51F6" w:rsidRDefault="004E51F6"/>
    <w:p w:rsidR="004E51F6" w:rsidRDefault="004E51F6"/>
    <w:p w:rsidR="004E51F6" w:rsidRDefault="004E51F6">
      <w:r>
        <w:t xml:space="preserve">                              </w:t>
      </w:r>
    </w:p>
    <w:p w:rsidR="004E51F6" w:rsidRDefault="004E51F6">
      <w:r>
        <w:t xml:space="preserve">                                                                                        </w:t>
      </w:r>
    </w:p>
    <w:p w:rsidR="00555AB7" w:rsidRDefault="004E51F6">
      <w:r>
        <w:t xml:space="preserve">                                                                                                 </w:t>
      </w:r>
      <w:bookmarkStart w:id="0" w:name="_GoBack"/>
      <w:bookmarkEnd w:id="0"/>
      <w:r>
        <w:t xml:space="preserve"> </w:t>
      </w:r>
      <w:r>
        <w:rPr>
          <w:noProof/>
          <w:lang w:eastAsia="en-GB"/>
        </w:rPr>
        <w:drawing>
          <wp:inline distT="0" distB="0" distL="0" distR="0" wp14:anchorId="3702C5BC" wp14:editId="08D7D1DC">
            <wp:extent cx="3128514" cy="2276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34328" cy="2280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</w:t>
      </w:r>
    </w:p>
    <w:sectPr w:rsidR="00555AB7" w:rsidSect="003603F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6F9"/>
    <w:rsid w:val="003603F4"/>
    <w:rsid w:val="004E51F6"/>
    <w:rsid w:val="00555AB7"/>
    <w:rsid w:val="00DC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8D5D71-BB61-467F-8008-621D115BA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8A9948CA</Template>
  <TotalTime>0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</cp:revision>
  <cp:lastPrinted>2019-01-24T11:57:00Z</cp:lastPrinted>
  <dcterms:created xsi:type="dcterms:W3CDTF">2019-01-24T12:00:00Z</dcterms:created>
  <dcterms:modified xsi:type="dcterms:W3CDTF">2019-01-24T12:00:00Z</dcterms:modified>
</cp:coreProperties>
</file>