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953"/>
        <w:gridCol w:w="2268"/>
        <w:gridCol w:w="2126"/>
        <w:gridCol w:w="2126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experience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extreme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famous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favourite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February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forwards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fruit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grammar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group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guard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guide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heard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heart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height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history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imagine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5F0E5C" w:rsidRPr="003043EE" w:rsidTr="00E34A6C">
        <w:tc>
          <w:tcPr>
            <w:tcW w:w="2303" w:type="dxa"/>
          </w:tcPr>
          <w:p w:rsidR="005F0E5C" w:rsidRDefault="005F0E5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increase</w:t>
            </w:r>
          </w:p>
        </w:tc>
        <w:tc>
          <w:tcPr>
            <w:tcW w:w="953" w:type="dxa"/>
          </w:tcPr>
          <w:p w:rsidR="005F0E5C" w:rsidRPr="003043EE" w:rsidRDefault="005F0E5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5F0E5C" w:rsidRPr="003043EE" w:rsidRDefault="005F0E5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5F0E5C" w:rsidRPr="003043EE" w:rsidRDefault="005F0E5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5F0E5C" w:rsidRPr="003043EE" w:rsidRDefault="005F0E5C" w:rsidP="0060517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5F0E5C">
        <w:rPr>
          <w:b/>
          <w:u w:val="single"/>
        </w:rPr>
        <w:t>3</w:t>
      </w: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5F0E5C" w:rsidRDefault="005F0E5C">
      <w:pPr>
        <w:rPr>
          <w:rFonts w:ascii="Comic Sans MS" w:hAnsi="Comic Sans MS"/>
          <w:sz w:val="28"/>
          <w:szCs w:val="28"/>
        </w:rPr>
      </w:pPr>
    </w:p>
    <w:p w:rsidR="00D24F40" w:rsidRDefault="00D24F40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764"/>
      </w:tblGrid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GoBack" w:colFirst="0" w:colLast="0"/>
            <w:r>
              <w:rPr>
                <w:rFonts w:ascii="Comic Sans MS" w:hAnsi="Comic Sans MS"/>
                <w:sz w:val="32"/>
                <w:szCs w:val="32"/>
              </w:rPr>
              <w:t>experience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bookmarkEnd w:id="0"/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extreme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famous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favourite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February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forwards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fruit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grammar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group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guard</w:t>
            </w:r>
          </w:p>
        </w:tc>
        <w:tc>
          <w:tcPr>
            <w:tcW w:w="6764" w:type="dxa"/>
          </w:tcPr>
          <w:p w:rsidR="005F0E5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guide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heard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heart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height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history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Pr="003043EE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imagine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5F0E5C" w:rsidRPr="0060517C" w:rsidTr="00B92FF5">
        <w:tc>
          <w:tcPr>
            <w:tcW w:w="2303" w:type="dxa"/>
          </w:tcPr>
          <w:p w:rsidR="005F0E5C" w:rsidRDefault="005F0E5C" w:rsidP="005F0E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increase</w:t>
            </w:r>
          </w:p>
        </w:tc>
        <w:tc>
          <w:tcPr>
            <w:tcW w:w="6764" w:type="dxa"/>
          </w:tcPr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5F0E5C" w:rsidRPr="0060517C" w:rsidRDefault="005F0E5C" w:rsidP="005F0E5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181D27"/>
    <w:rsid w:val="00276A11"/>
    <w:rsid w:val="005F0E5C"/>
    <w:rsid w:val="0060517C"/>
    <w:rsid w:val="007E1AB8"/>
    <w:rsid w:val="00AA5DD2"/>
    <w:rsid w:val="00BC4FB0"/>
    <w:rsid w:val="00C20387"/>
    <w:rsid w:val="00D24F40"/>
    <w:rsid w:val="00E3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F6ACFD81</Template>
  <TotalTime>0</TotalTime>
  <Pages>3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cp:lastPrinted>2017-08-31T13:55:00Z</cp:lastPrinted>
  <dcterms:created xsi:type="dcterms:W3CDTF">2020-05-13T13:47:00Z</dcterms:created>
  <dcterms:modified xsi:type="dcterms:W3CDTF">2020-05-13T13:47:00Z</dcterms:modified>
</cp:coreProperties>
</file>