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Y="315"/>
        <w:tblW w:w="13320" w:type="dxa"/>
        <w:tblLayout w:type="fixed"/>
        <w:tblLook w:val="04A0" w:firstRow="1" w:lastRow="0" w:firstColumn="1" w:lastColumn="0" w:noHBand="0" w:noVBand="1"/>
      </w:tblPr>
      <w:tblGrid>
        <w:gridCol w:w="4673"/>
        <w:gridCol w:w="4394"/>
        <w:gridCol w:w="4253"/>
      </w:tblGrid>
      <w:tr w:rsidR="003E1A6E" w:rsidRPr="00AC740E" w:rsidTr="00133E6D">
        <w:tc>
          <w:tcPr>
            <w:tcW w:w="4673" w:type="dxa"/>
          </w:tcPr>
          <w:p w:rsidR="003E1A6E" w:rsidRDefault="003E1A6E" w:rsidP="003E184F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WEDNESDAY</w:t>
            </w:r>
          </w:p>
          <w:p w:rsidR="003E1A6E" w:rsidRPr="00AC740E" w:rsidRDefault="003E1A6E" w:rsidP="007F37D7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4394" w:type="dxa"/>
          </w:tcPr>
          <w:p w:rsidR="003E1A6E" w:rsidRDefault="003E1A6E" w:rsidP="006A134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THURSDAY</w:t>
            </w:r>
          </w:p>
          <w:p w:rsidR="003E1A6E" w:rsidRPr="00AC740E" w:rsidRDefault="003E1A6E" w:rsidP="00553AA5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4253" w:type="dxa"/>
          </w:tcPr>
          <w:p w:rsidR="003E1A6E" w:rsidRPr="00133E6D" w:rsidRDefault="003E1A6E" w:rsidP="00133E6D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FRIDAY</w:t>
            </w:r>
            <w:r>
              <w:rPr>
                <w:rFonts w:ascii="Comic Sans MS" w:hAnsi="Comic Sans MS" w:cs="Times New Roman"/>
                <w:b/>
                <w:sz w:val="16"/>
                <w:szCs w:val="16"/>
              </w:rPr>
              <w:t xml:space="preserve"> </w:t>
            </w:r>
          </w:p>
        </w:tc>
      </w:tr>
      <w:tr w:rsidR="003E1A6E" w:rsidRPr="00AC740E" w:rsidTr="00133E6D">
        <w:tc>
          <w:tcPr>
            <w:tcW w:w="4673" w:type="dxa"/>
          </w:tcPr>
          <w:p w:rsidR="003E1A6E" w:rsidRDefault="003E1A6E" w:rsidP="00861028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</w:p>
          <w:p w:rsidR="003E1A6E" w:rsidRPr="00861028" w:rsidRDefault="003E1A6E" w:rsidP="00AB71DD">
            <w:pPr>
              <w:rPr>
                <w:rFonts w:ascii="Comic Sans MS" w:hAnsi="Comic Sans MS" w:cs="Times New Roman"/>
                <w:i/>
                <w:color w:val="4472C4" w:themeColor="accent5"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 </w:t>
            </w:r>
          </w:p>
        </w:tc>
        <w:tc>
          <w:tcPr>
            <w:tcW w:w="4394" w:type="dxa"/>
          </w:tcPr>
          <w:p w:rsidR="00152495" w:rsidRDefault="00912121" w:rsidP="006B0158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CGP </w:t>
            </w:r>
            <w:r w:rsidR="003E1A6E">
              <w:rPr>
                <w:rFonts w:ascii="Comic Sans MS" w:hAnsi="Comic Sans MS" w:cs="Times New Roman"/>
                <w:i/>
                <w:sz w:val="16"/>
                <w:szCs w:val="16"/>
              </w:rPr>
              <w:t>maths</w:t>
            </w:r>
            <w:r w:rsidR="00152495"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 </w:t>
            </w:r>
          </w:p>
          <w:p w:rsidR="003E1A6E" w:rsidRPr="00912121" w:rsidRDefault="00152495" w:rsidP="006B0158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 w:rsidRPr="00912121"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Y5 </w:t>
            </w:r>
            <w:proofErr w:type="spellStart"/>
            <w:r w:rsidRPr="00912121">
              <w:rPr>
                <w:rFonts w:ascii="Comic Sans MS" w:hAnsi="Comic Sans MS" w:cs="Times New Roman"/>
                <w:i/>
                <w:sz w:val="16"/>
                <w:szCs w:val="16"/>
              </w:rPr>
              <w:t>Pg</w:t>
            </w:r>
            <w:proofErr w:type="spellEnd"/>
            <w:r w:rsidR="00912121"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 2-3</w:t>
            </w:r>
          </w:p>
          <w:p w:rsidR="00152495" w:rsidRDefault="00152495" w:rsidP="006B0158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 w:rsidRPr="00912121"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Y6 </w:t>
            </w:r>
            <w:proofErr w:type="spellStart"/>
            <w:r w:rsidRPr="00912121">
              <w:rPr>
                <w:rFonts w:ascii="Comic Sans MS" w:hAnsi="Comic Sans MS" w:cs="Times New Roman"/>
                <w:i/>
                <w:sz w:val="16"/>
                <w:szCs w:val="16"/>
              </w:rPr>
              <w:t>Pg</w:t>
            </w:r>
            <w:proofErr w:type="spellEnd"/>
            <w:r w:rsidR="00912121"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 2-4</w:t>
            </w:r>
          </w:p>
          <w:p w:rsidR="003E1A6E" w:rsidRPr="00AC740E" w:rsidRDefault="003E1A6E" w:rsidP="00595FDE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</w:p>
        </w:tc>
        <w:tc>
          <w:tcPr>
            <w:tcW w:w="4253" w:type="dxa"/>
          </w:tcPr>
          <w:p w:rsidR="003E1A6E" w:rsidRPr="003C263F" w:rsidRDefault="003E1A6E" w:rsidP="006B0158">
            <w:pPr>
              <w:rPr>
                <w:rFonts w:ascii="Comic Sans MS" w:hAnsi="Comic Sans MS" w:cs="Times New Roman"/>
                <w:color w:val="000000" w:themeColor="text1"/>
                <w:sz w:val="16"/>
                <w:szCs w:val="16"/>
              </w:rPr>
            </w:pPr>
            <w:r w:rsidRPr="003C263F">
              <w:rPr>
                <w:rFonts w:ascii="Comic Sans MS" w:hAnsi="Comic Sans MS" w:cs="Times New Roman"/>
                <w:color w:val="000000" w:themeColor="text1"/>
                <w:sz w:val="16"/>
                <w:szCs w:val="16"/>
              </w:rPr>
              <w:t xml:space="preserve">CGP </w:t>
            </w:r>
            <w:r>
              <w:rPr>
                <w:rFonts w:ascii="Comic Sans MS" w:hAnsi="Comic Sans MS" w:cs="Times New Roman"/>
                <w:color w:val="000000" w:themeColor="text1"/>
                <w:sz w:val="16"/>
                <w:szCs w:val="16"/>
              </w:rPr>
              <w:t>reading</w:t>
            </w:r>
          </w:p>
          <w:p w:rsidR="003E1A6E" w:rsidRPr="00AC740E" w:rsidRDefault="003E1A6E" w:rsidP="006B0158">
            <w:pPr>
              <w:rPr>
                <w:rFonts w:ascii="Comic Sans MS" w:hAnsi="Comic Sans MS" w:cs="Times New Roman"/>
                <w:i/>
                <w:color w:val="4472C4" w:themeColor="accent5"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 </w:t>
            </w:r>
            <w:proofErr w:type="spellStart"/>
            <w:r w:rsidR="00152495" w:rsidRPr="00912121">
              <w:rPr>
                <w:rFonts w:ascii="Comic Sans MS" w:hAnsi="Comic Sans MS" w:cs="Times New Roman"/>
                <w:i/>
                <w:sz w:val="16"/>
                <w:szCs w:val="16"/>
              </w:rPr>
              <w:t>Pg</w:t>
            </w:r>
            <w:proofErr w:type="spellEnd"/>
            <w:r w:rsidR="00912121"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 2-4</w:t>
            </w:r>
          </w:p>
          <w:p w:rsidR="003E1A6E" w:rsidRPr="00AC740E" w:rsidRDefault="003E1A6E" w:rsidP="003E184F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</w:p>
        </w:tc>
      </w:tr>
      <w:tr w:rsidR="003E1A6E" w:rsidRPr="00AC740E" w:rsidTr="00133E6D">
        <w:trPr>
          <w:trHeight w:val="279"/>
        </w:trPr>
        <w:tc>
          <w:tcPr>
            <w:tcW w:w="4673" w:type="dxa"/>
            <w:vMerge w:val="restart"/>
          </w:tcPr>
          <w:p w:rsidR="003E1A6E" w:rsidRPr="00AB71DD" w:rsidRDefault="003E1A6E" w:rsidP="006B0158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Maths </w:t>
            </w:r>
          </w:p>
          <w:p w:rsidR="003E1A6E" w:rsidRDefault="003E1A6E" w:rsidP="00ED165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bookmarkStart w:id="0" w:name="_Hlk60753785"/>
            <w:r w:rsidRPr="00AB71D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Y5</w:t>
            </w:r>
            <w:r w:rsidR="0066506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and 6</w:t>
            </w:r>
            <w:r w:rsidRPr="00AB71D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LO To recap square numbers </w:t>
            </w:r>
          </w:p>
          <w:p w:rsidR="00912121" w:rsidRPr="00912121" w:rsidRDefault="00912121" w:rsidP="00ED165D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912121">
              <w:rPr>
                <w:rFonts w:ascii="Comic Sans MS" w:hAnsi="Comic Sans MS" w:cs="Times New Roman"/>
                <w:sz w:val="16"/>
                <w:szCs w:val="16"/>
              </w:rPr>
              <w:t>Complete the sheet</w:t>
            </w:r>
            <w:r w:rsidR="00F842DC">
              <w:rPr>
                <w:rFonts w:ascii="Comic Sans MS" w:hAnsi="Comic Sans MS" w:cs="Times New Roman"/>
                <w:sz w:val="16"/>
                <w:szCs w:val="16"/>
              </w:rPr>
              <w:t xml:space="preserve"> – only complete page 6 of 15 as it says at the bottom of the booklet  (or print page 7),  and page 6 of 15 (or print page 8)</w:t>
            </w:r>
          </w:p>
          <w:p w:rsidR="0066506D" w:rsidRPr="00AB71DD" w:rsidRDefault="0066506D" w:rsidP="00ED165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  <w:bookmarkEnd w:id="0"/>
          <w:p w:rsidR="003E1A6E" w:rsidRPr="00AC740E" w:rsidRDefault="003E1A6E" w:rsidP="0066506D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4394" w:type="dxa"/>
            <w:vMerge w:val="restart"/>
          </w:tcPr>
          <w:p w:rsidR="003E1A6E" w:rsidRDefault="003E1A6E" w:rsidP="00ED165D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Maths </w:t>
            </w:r>
          </w:p>
          <w:p w:rsidR="0066506D" w:rsidRPr="00F842DC" w:rsidRDefault="0066506D" w:rsidP="00ED165D">
            <w:pPr>
              <w:rPr>
                <w:rFonts w:ascii="Comic Sans MS" w:hAnsi="Comic Sans MS" w:cs="Times New Roman"/>
                <w:color w:val="00B05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Y5 </w:t>
            </w:r>
            <w:r w:rsidR="002A6DAB" w:rsidRPr="002A6DAB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LO </w:t>
            </w:r>
            <w:r w:rsidRPr="002A6DAB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To </w:t>
            </w:r>
            <w:r w:rsidR="00F842DC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use my knowledge to find cube</w:t>
            </w:r>
            <w:r w:rsidR="002A6DAB" w:rsidRPr="002A6DAB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numbers</w:t>
            </w:r>
            <w:r w:rsidR="00F842DC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</w:t>
            </w:r>
            <w:r w:rsidR="00F842DC" w:rsidRPr="00F842DC">
              <w:rPr>
                <w:rFonts w:ascii="Comic Sans MS" w:hAnsi="Comic Sans MS" w:cs="Times New Roman"/>
                <w:color w:val="00B050"/>
                <w:sz w:val="16"/>
                <w:szCs w:val="16"/>
              </w:rPr>
              <w:t>P35 B11</w:t>
            </w:r>
          </w:p>
          <w:p w:rsidR="0066506D" w:rsidRPr="00AB71DD" w:rsidRDefault="0066506D" w:rsidP="0066506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AB71D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Y6 </w:t>
            </w:r>
            <w:r w:rsidRPr="00AB71DD">
              <w:rPr>
                <w:rFonts w:ascii="Comic Sans MS" w:hAnsi="Comic Sans MS" w:cs="Times New Roman"/>
                <w:color w:val="00B050"/>
                <w:sz w:val="16"/>
                <w:szCs w:val="16"/>
              </w:rPr>
              <w:t>P4</w:t>
            </w:r>
            <w:r>
              <w:rPr>
                <w:rFonts w:ascii="Comic Sans MS" w:hAnsi="Comic Sans MS" w:cs="Times New Roman"/>
                <w:color w:val="00B050"/>
                <w:sz w:val="16"/>
                <w:szCs w:val="16"/>
              </w:rPr>
              <w:t>0 B P41 B1 and 2 then P40 C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</w:t>
            </w:r>
            <w:r w:rsidRPr="00AB71D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LO to simplify fractions</w:t>
            </w:r>
          </w:p>
          <w:p w:rsidR="0066506D" w:rsidRDefault="0066506D" w:rsidP="00ED165D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  <w:p w:rsidR="0066506D" w:rsidRDefault="0066506D" w:rsidP="00ED165D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bookmarkStart w:id="1" w:name="_GoBack"/>
            <w:bookmarkEnd w:id="1"/>
          </w:p>
          <w:p w:rsidR="003E1A6E" w:rsidRPr="00AC740E" w:rsidRDefault="003E1A6E" w:rsidP="00ED165D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4253" w:type="dxa"/>
            <w:vMerge w:val="restart"/>
          </w:tcPr>
          <w:p w:rsidR="003E1A6E" w:rsidRPr="00AC740E" w:rsidRDefault="003E1A6E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 xml:space="preserve">Maths </w:t>
            </w:r>
          </w:p>
          <w:p w:rsidR="003E1A6E" w:rsidRDefault="003E1A6E" w:rsidP="002A08B8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Y5  </w:t>
            </w:r>
            <w:r w:rsidR="002A6DAB">
              <w:rPr>
                <w:rFonts w:ascii="Comic Sans MS" w:hAnsi="Comic Sans MS" w:cs="Times New Roman"/>
                <w:color w:val="00B050"/>
                <w:sz w:val="16"/>
                <w:szCs w:val="16"/>
              </w:rPr>
              <w:t>P50 A1-6</w:t>
            </w:r>
            <w:r w:rsidRPr="000D2424">
              <w:rPr>
                <w:rFonts w:ascii="Comic Sans MS" w:hAnsi="Comic Sans MS" w:cs="Times New Roman"/>
                <w:color w:val="00B050"/>
                <w:sz w:val="16"/>
                <w:szCs w:val="16"/>
              </w:rPr>
              <w:t xml:space="preserve"> then B and C if you have time </w:t>
            </w:r>
            <w:proofErr w:type="spellStart"/>
            <w:r w:rsidRPr="000D2424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L.O.To</w:t>
            </w:r>
            <w:proofErr w:type="spellEnd"/>
            <w:r w:rsidRPr="000D2424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solve word problems</w:t>
            </w:r>
          </w:p>
          <w:p w:rsidR="002A6DAB" w:rsidRPr="000D2424" w:rsidRDefault="002A6DAB" w:rsidP="002A08B8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AB71D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Y6 </w:t>
            </w:r>
            <w:r w:rsidRPr="002E6DDC">
              <w:rPr>
                <w:rFonts w:ascii="Comic Sans MS" w:hAnsi="Comic Sans MS" w:cs="Times New Roman"/>
                <w:color w:val="00B050"/>
                <w:sz w:val="16"/>
                <w:szCs w:val="16"/>
              </w:rPr>
              <w:t xml:space="preserve">P42 B then if time C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LO </w:t>
            </w:r>
            <w:r w:rsidRPr="00AB71D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To identify and write equivalent fractions</w:t>
            </w:r>
          </w:p>
          <w:p w:rsidR="003E1A6E" w:rsidRPr="00AC740E" w:rsidRDefault="003E1A6E" w:rsidP="00AB71DD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</w:tr>
      <w:tr w:rsidR="003E1A6E" w:rsidRPr="00AC740E" w:rsidTr="00133E6D">
        <w:trPr>
          <w:trHeight w:val="263"/>
        </w:trPr>
        <w:tc>
          <w:tcPr>
            <w:tcW w:w="4673" w:type="dxa"/>
            <w:vMerge/>
          </w:tcPr>
          <w:p w:rsidR="003E1A6E" w:rsidRPr="00AC740E" w:rsidRDefault="003E1A6E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4394" w:type="dxa"/>
            <w:vMerge/>
          </w:tcPr>
          <w:p w:rsidR="003E1A6E" w:rsidRPr="00AC740E" w:rsidRDefault="003E1A6E" w:rsidP="0047619A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4253" w:type="dxa"/>
            <w:vMerge/>
          </w:tcPr>
          <w:p w:rsidR="003E1A6E" w:rsidRPr="00AC740E" w:rsidRDefault="003E1A6E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</w:tr>
      <w:tr w:rsidR="003E1A6E" w:rsidRPr="00AC740E" w:rsidTr="00133E6D">
        <w:tc>
          <w:tcPr>
            <w:tcW w:w="4673" w:type="dxa"/>
            <w:shd w:val="clear" w:color="auto" w:fill="D9D9D9" w:themeFill="background1" w:themeFillShade="D9"/>
          </w:tcPr>
          <w:p w:rsidR="003E1A6E" w:rsidRPr="00AC740E" w:rsidRDefault="003E1A6E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BREAK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:rsidR="003E1A6E" w:rsidRPr="00AC740E" w:rsidRDefault="003E1A6E" w:rsidP="00107A1B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BREAK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:rsidR="003E1A6E" w:rsidRPr="00AC740E" w:rsidRDefault="003E1A6E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BREAK</w:t>
            </w:r>
          </w:p>
        </w:tc>
      </w:tr>
      <w:tr w:rsidR="009D72A1" w:rsidRPr="00AC740E" w:rsidTr="00347908">
        <w:trPr>
          <w:trHeight w:val="968"/>
        </w:trPr>
        <w:tc>
          <w:tcPr>
            <w:tcW w:w="4673" w:type="dxa"/>
          </w:tcPr>
          <w:p w:rsidR="009D72A1" w:rsidRDefault="009D72A1" w:rsidP="004C7452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English </w:t>
            </w:r>
          </w:p>
          <w:p w:rsidR="009D72A1" w:rsidRPr="00AC740E" w:rsidRDefault="009D72A1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E94EA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L.O. To write a biography about Mary Anning</w:t>
            </w:r>
          </w:p>
        </w:tc>
        <w:tc>
          <w:tcPr>
            <w:tcW w:w="4394" w:type="dxa"/>
          </w:tcPr>
          <w:p w:rsidR="009D72A1" w:rsidRPr="00AC740E" w:rsidRDefault="009D72A1" w:rsidP="006D0541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 xml:space="preserve">English </w:t>
            </w:r>
          </w:p>
          <w:p w:rsidR="009D72A1" w:rsidRDefault="009D72A1" w:rsidP="00EF3A83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L.O. To write a biography of Mary Anning</w:t>
            </w:r>
          </w:p>
          <w:p w:rsidR="009D72A1" w:rsidRPr="00B14666" w:rsidRDefault="009D72A1" w:rsidP="00EF3A83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</w:tc>
        <w:tc>
          <w:tcPr>
            <w:tcW w:w="4253" w:type="dxa"/>
          </w:tcPr>
          <w:p w:rsidR="002E410B" w:rsidRDefault="002E410B" w:rsidP="006F2D81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English</w:t>
            </w:r>
          </w:p>
          <w:p w:rsidR="002E410B" w:rsidRDefault="002E410B" w:rsidP="006F2D81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 To write a biography of Mary </w:t>
            </w:r>
            <w:proofErr w:type="spellStart"/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Anning</w:t>
            </w:r>
            <w:proofErr w:type="spellEnd"/>
          </w:p>
          <w:p w:rsidR="009D72A1" w:rsidRPr="004C7452" w:rsidRDefault="009D72A1" w:rsidP="006F2D81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</w:tr>
      <w:tr w:rsidR="003E1A6E" w:rsidRPr="00AC740E" w:rsidTr="00133E6D">
        <w:tc>
          <w:tcPr>
            <w:tcW w:w="4673" w:type="dxa"/>
            <w:shd w:val="clear" w:color="auto" w:fill="D9D9D9" w:themeFill="background1" w:themeFillShade="D9"/>
          </w:tcPr>
          <w:p w:rsidR="003E1A6E" w:rsidRPr="00AC740E" w:rsidRDefault="003E1A6E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LUNCH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:rsidR="003E1A6E" w:rsidRPr="00AC740E" w:rsidRDefault="003E1A6E" w:rsidP="00971D52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LUNCH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:rsidR="003E1A6E" w:rsidRPr="00AC740E" w:rsidRDefault="003E1A6E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LUNCH</w:t>
            </w:r>
          </w:p>
        </w:tc>
      </w:tr>
      <w:tr w:rsidR="00815B66" w:rsidRPr="00AC740E" w:rsidTr="00815B66">
        <w:trPr>
          <w:trHeight w:val="852"/>
        </w:trPr>
        <w:tc>
          <w:tcPr>
            <w:tcW w:w="4673" w:type="dxa"/>
            <w:vMerge w:val="restart"/>
          </w:tcPr>
          <w:p w:rsidR="00815B66" w:rsidRDefault="00815B66" w:rsidP="000D2424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  <w:p w:rsidR="00815B66" w:rsidRDefault="00815B66" w:rsidP="00A6482F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Science – evolution and inheritance</w:t>
            </w:r>
          </w:p>
          <w:p w:rsidR="00815B66" w:rsidRDefault="00815B66" w:rsidP="00A6482F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Watch</w:t>
            </w:r>
          </w:p>
          <w:p w:rsidR="00815B66" w:rsidRDefault="00F842DC" w:rsidP="00A6482F">
            <w:pPr>
              <w:rPr>
                <w:rFonts w:ascii="Comic Sans MS" w:hAnsi="Comic Sans MS" w:cs="Times New Roman"/>
                <w:sz w:val="16"/>
                <w:szCs w:val="16"/>
              </w:rPr>
            </w:pPr>
            <w:hyperlink r:id="rId5" w:history="1">
              <w:r w:rsidR="00815B66" w:rsidRPr="0079704C">
                <w:rPr>
                  <w:rStyle w:val="Hyperlink"/>
                  <w:rFonts w:ascii="Comic Sans MS" w:hAnsi="Comic Sans MS" w:cs="Times New Roman"/>
                  <w:sz w:val="16"/>
                  <w:szCs w:val="16"/>
                </w:rPr>
                <w:t>https://www.youtube.com/watch?v=87E8bQrX4Wg</w:t>
              </w:r>
            </w:hyperlink>
          </w:p>
          <w:p w:rsidR="00815B66" w:rsidRDefault="00F842DC" w:rsidP="00A6482F">
            <w:pPr>
              <w:rPr>
                <w:rFonts w:ascii="Comic Sans MS" w:hAnsi="Comic Sans MS" w:cs="Times New Roman"/>
                <w:sz w:val="16"/>
                <w:szCs w:val="16"/>
              </w:rPr>
            </w:pPr>
            <w:hyperlink r:id="rId6" w:history="1">
              <w:r w:rsidR="00815B66" w:rsidRPr="0079704C">
                <w:rPr>
                  <w:rStyle w:val="Hyperlink"/>
                  <w:rFonts w:ascii="Comic Sans MS" w:hAnsi="Comic Sans MS" w:cs="Times New Roman"/>
                  <w:sz w:val="16"/>
                  <w:szCs w:val="16"/>
                </w:rPr>
                <w:t>https://www.youtube.com/watch?v=3rkGu0BItKM</w:t>
              </w:r>
            </w:hyperlink>
          </w:p>
          <w:p w:rsidR="00815B66" w:rsidRDefault="00F842DC" w:rsidP="00A6482F">
            <w:pPr>
              <w:rPr>
                <w:rFonts w:ascii="Comic Sans MS" w:hAnsi="Comic Sans MS" w:cs="Times New Roman"/>
                <w:sz w:val="16"/>
                <w:szCs w:val="16"/>
              </w:rPr>
            </w:pPr>
            <w:hyperlink r:id="rId7" w:history="1">
              <w:r w:rsidR="00815B66" w:rsidRPr="0079704C">
                <w:rPr>
                  <w:rStyle w:val="Hyperlink"/>
                  <w:rFonts w:ascii="Comic Sans MS" w:hAnsi="Comic Sans MS" w:cs="Times New Roman"/>
                  <w:sz w:val="16"/>
                  <w:szCs w:val="16"/>
                </w:rPr>
                <w:t>https://www.youtube.com/watch?v=xQBkawjFVIA</w:t>
              </w:r>
            </w:hyperlink>
          </w:p>
          <w:p w:rsidR="00815B66" w:rsidRDefault="00815B66" w:rsidP="00A6482F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207CE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L.O. To understand how fossils are formed</w:t>
            </w:r>
          </w:p>
          <w:p w:rsidR="00815B66" w:rsidRDefault="00815B66" w:rsidP="00A6482F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Complete the how fossils are formed worksheet.</w:t>
            </w:r>
          </w:p>
          <w:p w:rsidR="00815B66" w:rsidRDefault="00815B66" w:rsidP="00A6482F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Begin to create a fossil jelly jar.</w:t>
            </w:r>
          </w:p>
          <w:p w:rsidR="00815B66" w:rsidRDefault="00815B66" w:rsidP="00A6482F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2E6DDC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L.O. To use my knowledge to identify fossils</w:t>
            </w:r>
          </w:p>
          <w:p w:rsidR="00815B66" w:rsidRDefault="00815B66" w:rsidP="00A6482F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Complete the fossil hunter activity.</w:t>
            </w:r>
          </w:p>
          <w:p w:rsidR="00815B66" w:rsidRPr="009668EC" w:rsidRDefault="00815B66" w:rsidP="000D2424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4394" w:type="dxa"/>
          </w:tcPr>
          <w:p w:rsidR="00815B66" w:rsidRPr="001F4667" w:rsidRDefault="00815B66" w:rsidP="00A6482F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proofErr w:type="gramStart"/>
            <w:r>
              <w:rPr>
                <w:rFonts w:ascii="Comic Sans MS" w:hAnsi="Comic Sans MS" w:cs="Times New Roman"/>
                <w:sz w:val="16"/>
                <w:szCs w:val="16"/>
              </w:rPr>
              <w:t xml:space="preserve">French </w:t>
            </w:r>
            <w:r w:rsidRPr="001F4667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L.O</w:t>
            </w:r>
            <w:proofErr w:type="gramEnd"/>
            <w:r w:rsidRPr="001F4667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. To recap counting to ten in French</w:t>
            </w:r>
          </w:p>
          <w:p w:rsidR="00815B66" w:rsidRPr="00815B66" w:rsidRDefault="00815B66" w:rsidP="00A6482F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L.O. To recap the days of the week in French</w:t>
            </w:r>
          </w:p>
          <w:p w:rsidR="00815B66" w:rsidRDefault="00815B66" w:rsidP="003B76B5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  <w:p w:rsidR="00815B66" w:rsidRPr="00AC740E" w:rsidRDefault="00815B66" w:rsidP="003B76B5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4253" w:type="dxa"/>
            <w:vMerge w:val="restart"/>
          </w:tcPr>
          <w:p w:rsidR="00815B66" w:rsidRDefault="00815B66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Spelling test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–</w:t>
            </w:r>
            <w:proofErr w:type="spellStart"/>
            <w:r>
              <w:rPr>
                <w:rFonts w:ascii="Comic Sans MS" w:hAnsi="Comic Sans MS" w:cs="Times New Roman"/>
                <w:sz w:val="16"/>
                <w:szCs w:val="16"/>
              </w:rPr>
              <w:t>ation</w:t>
            </w:r>
            <w:proofErr w:type="spellEnd"/>
            <w:r>
              <w:rPr>
                <w:rFonts w:ascii="Comic Sans MS" w:hAnsi="Comic Sans MS" w:cs="Times New Roman"/>
                <w:sz w:val="16"/>
                <w:szCs w:val="16"/>
              </w:rPr>
              <w:t xml:space="preserve"> words (ask an adult if they are able to test you on your spellings)</w:t>
            </w:r>
          </w:p>
          <w:p w:rsidR="00815B66" w:rsidRDefault="00815B66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  <w:p w:rsidR="00815B66" w:rsidRDefault="00815B66" w:rsidP="004C7452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Go through meanings of spellings – </w:t>
            </w:r>
            <w:r w:rsidRPr="00E94EA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able –ably –</w:t>
            </w:r>
            <w:proofErr w:type="spellStart"/>
            <w:r w:rsidRPr="00E94EA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ible</w:t>
            </w:r>
            <w:proofErr w:type="spellEnd"/>
            <w:r w:rsidRPr="00E94EA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–</w:t>
            </w:r>
            <w:proofErr w:type="spellStart"/>
            <w:r w:rsidRPr="00E94EA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ibly</w:t>
            </w:r>
            <w:proofErr w:type="spellEnd"/>
          </w:p>
          <w:p w:rsidR="00815B66" w:rsidRDefault="00815B66" w:rsidP="004C7452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  <w:p w:rsidR="00815B66" w:rsidRPr="00AC740E" w:rsidRDefault="00815B66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595FDE">
              <w:rPr>
                <w:rFonts w:ascii="Comic Sans MS" w:hAnsi="Comic Sans MS" w:cs="Times New Roman"/>
                <w:sz w:val="16"/>
                <w:szCs w:val="16"/>
              </w:rPr>
              <w:t>Complete the spelling sentences</w:t>
            </w:r>
          </w:p>
        </w:tc>
      </w:tr>
      <w:tr w:rsidR="00815B66" w:rsidRPr="00AC740E" w:rsidTr="00133E6D">
        <w:trPr>
          <w:trHeight w:val="1005"/>
        </w:trPr>
        <w:tc>
          <w:tcPr>
            <w:tcW w:w="4673" w:type="dxa"/>
            <w:vMerge/>
          </w:tcPr>
          <w:p w:rsidR="00815B66" w:rsidRDefault="00815B66" w:rsidP="000D2424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</w:tc>
        <w:tc>
          <w:tcPr>
            <w:tcW w:w="4394" w:type="dxa"/>
          </w:tcPr>
          <w:p w:rsidR="00815B66" w:rsidRDefault="00815B66" w:rsidP="00815B66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Handwriting/spelling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–</w:t>
            </w:r>
            <w:r w:rsidRPr="002C2841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L.O.to accurately spell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–</w:t>
            </w:r>
            <w:proofErr w:type="spellStart"/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ation</w:t>
            </w:r>
            <w:proofErr w:type="spellEnd"/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words   </w:t>
            </w:r>
            <w:r w:rsidRPr="0066506D">
              <w:rPr>
                <w:rFonts w:ascii="Comic Sans MS" w:hAnsi="Comic Sans MS" w:cs="Times New Roman"/>
                <w:sz w:val="16"/>
                <w:szCs w:val="16"/>
              </w:rPr>
              <w:t>(Please write each word out neatly like we do in our handwriting books)</w:t>
            </w:r>
          </w:p>
          <w:p w:rsidR="00815B66" w:rsidRDefault="00815B66" w:rsidP="00A6482F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4253" w:type="dxa"/>
            <w:vMerge/>
          </w:tcPr>
          <w:p w:rsidR="00815B66" w:rsidRPr="00AC740E" w:rsidRDefault="00815B66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</w:tr>
      <w:tr w:rsidR="00815B66" w:rsidRPr="00AC740E" w:rsidTr="00815B66">
        <w:trPr>
          <w:trHeight w:val="1077"/>
        </w:trPr>
        <w:tc>
          <w:tcPr>
            <w:tcW w:w="4673" w:type="dxa"/>
            <w:vMerge/>
            <w:tcBorders>
              <w:bottom w:val="single" w:sz="4" w:space="0" w:color="auto"/>
            </w:tcBorders>
          </w:tcPr>
          <w:p w:rsidR="00815B66" w:rsidRPr="009668EC" w:rsidRDefault="00815B66" w:rsidP="000D2424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815B66" w:rsidRPr="00815B66" w:rsidRDefault="00815B66" w:rsidP="00815B66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P.E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–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One hour of your choice </w:t>
            </w:r>
            <w:proofErr w:type="spellStart"/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walking/cycling/Joe Wicks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815B66" w:rsidRPr="00774FA1" w:rsidRDefault="00815B66" w:rsidP="00ED165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proofErr w:type="spellStart"/>
            <w:r>
              <w:rPr>
                <w:rFonts w:ascii="Comic Sans MS" w:hAnsi="Comic Sans MS" w:cs="Times New Roman"/>
                <w:sz w:val="16"/>
                <w:szCs w:val="16"/>
              </w:rPr>
              <w:t>Timestables</w:t>
            </w:r>
            <w:proofErr w:type="spellEnd"/>
            <w:r>
              <w:rPr>
                <w:rFonts w:ascii="Comic Sans MS" w:hAnsi="Comic Sans MS" w:cs="Times New Roman"/>
                <w:sz w:val="16"/>
                <w:szCs w:val="16"/>
              </w:rPr>
              <w:t xml:space="preserve"> test (please time yourself at home)  I have provided a sheet)</w:t>
            </w:r>
          </w:p>
        </w:tc>
      </w:tr>
    </w:tbl>
    <w:p w:rsidR="00615080" w:rsidRPr="00AC740E" w:rsidRDefault="00FC7EE7" w:rsidP="003E184F">
      <w:pPr>
        <w:jc w:val="center"/>
        <w:rPr>
          <w:rFonts w:ascii="Comic Sans MS" w:hAnsi="Comic Sans MS" w:cs="Times New Roman"/>
          <w:b/>
          <w:sz w:val="16"/>
          <w:szCs w:val="16"/>
          <w:u w:val="single"/>
        </w:rPr>
      </w:pPr>
      <w:r w:rsidRPr="00AC740E">
        <w:rPr>
          <w:rFonts w:ascii="Comic Sans MS" w:hAnsi="Comic Sans MS" w:cs="Times New Roman"/>
          <w:b/>
          <w:sz w:val="16"/>
          <w:szCs w:val="16"/>
          <w:u w:val="single"/>
        </w:rPr>
        <w:t xml:space="preserve">BARN OWLS TIMETABLE </w:t>
      </w:r>
      <w:r w:rsidR="005E4B7C">
        <w:rPr>
          <w:rFonts w:ascii="Comic Sans MS" w:hAnsi="Comic Sans MS" w:cs="Times New Roman"/>
          <w:b/>
          <w:sz w:val="16"/>
          <w:szCs w:val="16"/>
          <w:u w:val="single"/>
        </w:rPr>
        <w:t>–</w:t>
      </w:r>
      <w:r w:rsidR="003E1A6E">
        <w:rPr>
          <w:rFonts w:ascii="Comic Sans MS" w:hAnsi="Comic Sans MS" w:cs="Times New Roman"/>
          <w:b/>
          <w:sz w:val="16"/>
          <w:szCs w:val="16"/>
          <w:u w:val="single"/>
        </w:rPr>
        <w:t xml:space="preserve"> HO</w:t>
      </w:r>
      <w:r w:rsidR="005E4B7C">
        <w:rPr>
          <w:rFonts w:ascii="Comic Sans MS" w:hAnsi="Comic Sans MS" w:cs="Times New Roman"/>
          <w:b/>
          <w:sz w:val="16"/>
          <w:szCs w:val="16"/>
          <w:u w:val="single"/>
        </w:rPr>
        <w:t xml:space="preserve">ME LEARNING </w:t>
      </w:r>
      <w:r w:rsidR="00287D09">
        <w:rPr>
          <w:rFonts w:ascii="Comic Sans MS" w:hAnsi="Comic Sans MS" w:cs="Times New Roman"/>
          <w:b/>
          <w:sz w:val="16"/>
          <w:szCs w:val="16"/>
          <w:u w:val="single"/>
        </w:rPr>
        <w:t>6</w:t>
      </w:r>
      <w:r w:rsidR="00A77943">
        <w:rPr>
          <w:rFonts w:ascii="Comic Sans MS" w:hAnsi="Comic Sans MS" w:cs="Times New Roman"/>
          <w:b/>
          <w:sz w:val="16"/>
          <w:szCs w:val="16"/>
          <w:u w:val="single"/>
        </w:rPr>
        <w:t>.1.21</w:t>
      </w:r>
      <w:r w:rsidR="009E2C8F">
        <w:rPr>
          <w:rFonts w:ascii="Comic Sans MS" w:hAnsi="Comic Sans MS" w:cs="Times New Roman"/>
          <w:b/>
          <w:sz w:val="16"/>
          <w:szCs w:val="16"/>
          <w:u w:val="single"/>
        </w:rPr>
        <w:t xml:space="preserve"> </w:t>
      </w:r>
    </w:p>
    <w:sectPr w:rsidR="00615080" w:rsidRPr="00AC740E" w:rsidSect="004D3F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071522"/>
    <w:multiLevelType w:val="hybridMultilevel"/>
    <w:tmpl w:val="6A84D1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94166"/>
    <w:multiLevelType w:val="hybridMultilevel"/>
    <w:tmpl w:val="6FEE8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CB38F0"/>
    <w:multiLevelType w:val="hybridMultilevel"/>
    <w:tmpl w:val="8C808E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FC2"/>
    <w:rsid w:val="00004BEA"/>
    <w:rsid w:val="00024C15"/>
    <w:rsid w:val="00061277"/>
    <w:rsid w:val="00065797"/>
    <w:rsid w:val="000726A0"/>
    <w:rsid w:val="00076964"/>
    <w:rsid w:val="000A5D21"/>
    <w:rsid w:val="000B06E5"/>
    <w:rsid w:val="000B61A0"/>
    <w:rsid w:val="000D2424"/>
    <w:rsid w:val="000D40B3"/>
    <w:rsid w:val="00100948"/>
    <w:rsid w:val="00105AA9"/>
    <w:rsid w:val="00107A1B"/>
    <w:rsid w:val="00120D81"/>
    <w:rsid w:val="00133E6D"/>
    <w:rsid w:val="00152495"/>
    <w:rsid w:val="001527E6"/>
    <w:rsid w:val="0017106A"/>
    <w:rsid w:val="0017581D"/>
    <w:rsid w:val="00191C8F"/>
    <w:rsid w:val="001B2E63"/>
    <w:rsid w:val="001B3C7E"/>
    <w:rsid w:val="001F4667"/>
    <w:rsid w:val="00207CE0"/>
    <w:rsid w:val="00220165"/>
    <w:rsid w:val="00224225"/>
    <w:rsid w:val="00224E7A"/>
    <w:rsid w:val="002274A3"/>
    <w:rsid w:val="00233333"/>
    <w:rsid w:val="00234C2E"/>
    <w:rsid w:val="00241740"/>
    <w:rsid w:val="00255DF8"/>
    <w:rsid w:val="00263681"/>
    <w:rsid w:val="0026369C"/>
    <w:rsid w:val="00287D09"/>
    <w:rsid w:val="002A08B8"/>
    <w:rsid w:val="002A6DAB"/>
    <w:rsid w:val="002B02D3"/>
    <w:rsid w:val="002C2841"/>
    <w:rsid w:val="002C5426"/>
    <w:rsid w:val="002C781A"/>
    <w:rsid w:val="002E0F06"/>
    <w:rsid w:val="002E410B"/>
    <w:rsid w:val="002E6DDC"/>
    <w:rsid w:val="002F7FFB"/>
    <w:rsid w:val="00332D37"/>
    <w:rsid w:val="0034690B"/>
    <w:rsid w:val="00360E00"/>
    <w:rsid w:val="0036517B"/>
    <w:rsid w:val="00375877"/>
    <w:rsid w:val="003915BD"/>
    <w:rsid w:val="003A5015"/>
    <w:rsid w:val="003B12E5"/>
    <w:rsid w:val="003C0FFD"/>
    <w:rsid w:val="003C263F"/>
    <w:rsid w:val="003C2EFA"/>
    <w:rsid w:val="003D2131"/>
    <w:rsid w:val="003E184F"/>
    <w:rsid w:val="003E1A6E"/>
    <w:rsid w:val="003E2AA2"/>
    <w:rsid w:val="003F2963"/>
    <w:rsid w:val="0041604D"/>
    <w:rsid w:val="00460F2E"/>
    <w:rsid w:val="0047619A"/>
    <w:rsid w:val="004B0DE2"/>
    <w:rsid w:val="004B1149"/>
    <w:rsid w:val="004C7452"/>
    <w:rsid w:val="004D3FC2"/>
    <w:rsid w:val="004D56A4"/>
    <w:rsid w:val="004D7FDB"/>
    <w:rsid w:val="004E4CD6"/>
    <w:rsid w:val="004E5F88"/>
    <w:rsid w:val="00531678"/>
    <w:rsid w:val="00546641"/>
    <w:rsid w:val="00553AA5"/>
    <w:rsid w:val="005578B9"/>
    <w:rsid w:val="0057507B"/>
    <w:rsid w:val="00591DEF"/>
    <w:rsid w:val="0059340F"/>
    <w:rsid w:val="00595FDE"/>
    <w:rsid w:val="005A0A48"/>
    <w:rsid w:val="005A2A17"/>
    <w:rsid w:val="005B104C"/>
    <w:rsid w:val="005B3A28"/>
    <w:rsid w:val="005E4B7C"/>
    <w:rsid w:val="005F25F0"/>
    <w:rsid w:val="00615080"/>
    <w:rsid w:val="0066506D"/>
    <w:rsid w:val="00683C90"/>
    <w:rsid w:val="00691628"/>
    <w:rsid w:val="006A0214"/>
    <w:rsid w:val="006A1346"/>
    <w:rsid w:val="006A1F65"/>
    <w:rsid w:val="006B0158"/>
    <w:rsid w:val="006D0541"/>
    <w:rsid w:val="006E3618"/>
    <w:rsid w:val="006F2D81"/>
    <w:rsid w:val="007114AC"/>
    <w:rsid w:val="00735688"/>
    <w:rsid w:val="00742676"/>
    <w:rsid w:val="007441BB"/>
    <w:rsid w:val="007442E7"/>
    <w:rsid w:val="0074529A"/>
    <w:rsid w:val="007520A5"/>
    <w:rsid w:val="00764349"/>
    <w:rsid w:val="007724B6"/>
    <w:rsid w:val="00774FA1"/>
    <w:rsid w:val="0078703B"/>
    <w:rsid w:val="00794C4C"/>
    <w:rsid w:val="007A5F2E"/>
    <w:rsid w:val="007B4E50"/>
    <w:rsid w:val="007B5D1E"/>
    <w:rsid w:val="007C3F5C"/>
    <w:rsid w:val="007C462D"/>
    <w:rsid w:val="007C6CD6"/>
    <w:rsid w:val="007E04F3"/>
    <w:rsid w:val="007F2807"/>
    <w:rsid w:val="007F37D7"/>
    <w:rsid w:val="00815B66"/>
    <w:rsid w:val="00817F97"/>
    <w:rsid w:val="0083188C"/>
    <w:rsid w:val="00836AE9"/>
    <w:rsid w:val="0085665A"/>
    <w:rsid w:val="00861028"/>
    <w:rsid w:val="0087331F"/>
    <w:rsid w:val="0088313D"/>
    <w:rsid w:val="00893849"/>
    <w:rsid w:val="008A0E9F"/>
    <w:rsid w:val="008C447F"/>
    <w:rsid w:val="008C78AB"/>
    <w:rsid w:val="008D7398"/>
    <w:rsid w:val="008F078E"/>
    <w:rsid w:val="008F1708"/>
    <w:rsid w:val="0090121F"/>
    <w:rsid w:val="00912121"/>
    <w:rsid w:val="00925AD3"/>
    <w:rsid w:val="00934DC0"/>
    <w:rsid w:val="00951613"/>
    <w:rsid w:val="009668EC"/>
    <w:rsid w:val="00971D52"/>
    <w:rsid w:val="00975540"/>
    <w:rsid w:val="009A0C64"/>
    <w:rsid w:val="009A1E90"/>
    <w:rsid w:val="009C682C"/>
    <w:rsid w:val="009D72A1"/>
    <w:rsid w:val="009E0B21"/>
    <w:rsid w:val="009E2C8F"/>
    <w:rsid w:val="00A31947"/>
    <w:rsid w:val="00A41B28"/>
    <w:rsid w:val="00A43D3E"/>
    <w:rsid w:val="00A5439E"/>
    <w:rsid w:val="00A55FF6"/>
    <w:rsid w:val="00A576E2"/>
    <w:rsid w:val="00A6482F"/>
    <w:rsid w:val="00A77943"/>
    <w:rsid w:val="00A837C1"/>
    <w:rsid w:val="00A83D92"/>
    <w:rsid w:val="00A9636B"/>
    <w:rsid w:val="00AB68A6"/>
    <w:rsid w:val="00AB71DD"/>
    <w:rsid w:val="00AC740E"/>
    <w:rsid w:val="00B14666"/>
    <w:rsid w:val="00B266AC"/>
    <w:rsid w:val="00B37BEF"/>
    <w:rsid w:val="00B43F39"/>
    <w:rsid w:val="00B609FA"/>
    <w:rsid w:val="00B6449B"/>
    <w:rsid w:val="00B813DE"/>
    <w:rsid w:val="00B83178"/>
    <w:rsid w:val="00BB52C9"/>
    <w:rsid w:val="00BB692A"/>
    <w:rsid w:val="00BC71EF"/>
    <w:rsid w:val="00BE39A6"/>
    <w:rsid w:val="00BE697C"/>
    <w:rsid w:val="00BF3C36"/>
    <w:rsid w:val="00C002B8"/>
    <w:rsid w:val="00C10014"/>
    <w:rsid w:val="00C166B7"/>
    <w:rsid w:val="00C3469C"/>
    <w:rsid w:val="00C35D0D"/>
    <w:rsid w:val="00C36DEB"/>
    <w:rsid w:val="00C614ED"/>
    <w:rsid w:val="00C940D3"/>
    <w:rsid w:val="00CC01B9"/>
    <w:rsid w:val="00CC38AC"/>
    <w:rsid w:val="00CC6AE6"/>
    <w:rsid w:val="00CD6B8E"/>
    <w:rsid w:val="00CE2F2A"/>
    <w:rsid w:val="00CF4803"/>
    <w:rsid w:val="00D2086A"/>
    <w:rsid w:val="00D3612C"/>
    <w:rsid w:val="00D43F77"/>
    <w:rsid w:val="00D75A32"/>
    <w:rsid w:val="00D93531"/>
    <w:rsid w:val="00DB7C5E"/>
    <w:rsid w:val="00DF6587"/>
    <w:rsid w:val="00E00C41"/>
    <w:rsid w:val="00E01E2E"/>
    <w:rsid w:val="00E46739"/>
    <w:rsid w:val="00E5312A"/>
    <w:rsid w:val="00E756BD"/>
    <w:rsid w:val="00E8463A"/>
    <w:rsid w:val="00E873FA"/>
    <w:rsid w:val="00E91F25"/>
    <w:rsid w:val="00E94EA0"/>
    <w:rsid w:val="00E96EB1"/>
    <w:rsid w:val="00EA239E"/>
    <w:rsid w:val="00EB354A"/>
    <w:rsid w:val="00ED165D"/>
    <w:rsid w:val="00ED6A85"/>
    <w:rsid w:val="00EF3A83"/>
    <w:rsid w:val="00EF4CD1"/>
    <w:rsid w:val="00F164BF"/>
    <w:rsid w:val="00F21C63"/>
    <w:rsid w:val="00F4312B"/>
    <w:rsid w:val="00F76A57"/>
    <w:rsid w:val="00F81E46"/>
    <w:rsid w:val="00F842DC"/>
    <w:rsid w:val="00F971B2"/>
    <w:rsid w:val="00FC745A"/>
    <w:rsid w:val="00FC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188F16-EDD1-4445-8FBA-EBD22760F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3F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31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312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D054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1F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xQBkawjFVI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3rkGu0BItKM" TargetMode="External"/><Relationship Id="rId5" Type="http://schemas.openxmlformats.org/officeDocument/2006/relationships/hyperlink" Target="https://www.youtube.com/watch?v=87E8bQrX4W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2C147255</Template>
  <TotalTime>66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12</cp:revision>
  <cp:lastPrinted>2021-01-06T08:35:00Z</cp:lastPrinted>
  <dcterms:created xsi:type="dcterms:W3CDTF">2021-01-05T14:43:00Z</dcterms:created>
  <dcterms:modified xsi:type="dcterms:W3CDTF">2021-01-06T08:49:00Z</dcterms:modified>
</cp:coreProperties>
</file>