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nervously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nervously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nervously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nervously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cautiously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cautiously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cautiously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cautiously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carefully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carefully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carefully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carefully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excitedly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excitedly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excitedly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excitedly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beautifully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beautifully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beautifully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beautifully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dangerously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dangerously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dangerously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dangerously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suddenly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suddenly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suddenly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suddenly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necessarily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necessarily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necessarily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necessarily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gracefully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gracefully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gracefully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gracefully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130298" w:rsidP="00975C0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really</w:t>
            </w:r>
            <w:bookmarkStart w:id="0" w:name="_GoBack"/>
            <w:bookmarkEnd w:id="0"/>
          </w:p>
        </w:tc>
        <w:tc>
          <w:tcPr>
            <w:tcW w:w="3487" w:type="dxa"/>
          </w:tcPr>
          <w:p w:rsidR="00975C05" w:rsidRPr="00975C05" w:rsidRDefault="00130298" w:rsidP="00975C0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really</w:t>
            </w:r>
          </w:p>
        </w:tc>
        <w:tc>
          <w:tcPr>
            <w:tcW w:w="3487" w:type="dxa"/>
          </w:tcPr>
          <w:p w:rsidR="00975C05" w:rsidRPr="00975C05" w:rsidRDefault="00130298" w:rsidP="00975C0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really</w:t>
            </w:r>
          </w:p>
        </w:tc>
        <w:tc>
          <w:tcPr>
            <w:tcW w:w="3487" w:type="dxa"/>
          </w:tcPr>
          <w:p w:rsidR="00975C05" w:rsidRPr="00975C05" w:rsidRDefault="00130298" w:rsidP="00975C0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really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peacefully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peacefully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peacefully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peacefully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basically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basically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basically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basically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hopefully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hopefully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hopefully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hopefully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especially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especially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especially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especially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courageously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courageously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courageously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courageously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immediately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immediately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immediately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immediately</w:t>
            </w:r>
          </w:p>
        </w:tc>
      </w:tr>
      <w:tr w:rsidR="00975C05" w:rsidTr="00975C05"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3487" w:type="dxa"/>
          </w:tcPr>
          <w:p w:rsidR="00975C05" w:rsidRPr="00975C05" w:rsidRDefault="00975C05" w:rsidP="00975C05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</w:tr>
    </w:tbl>
    <w:p w:rsidR="00E353B9" w:rsidRDefault="00130298"/>
    <w:sectPr w:rsidR="00E353B9" w:rsidSect="006414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DE"/>
    <w:rsid w:val="00130298"/>
    <w:rsid w:val="00276A11"/>
    <w:rsid w:val="00557E75"/>
    <w:rsid w:val="006414DE"/>
    <w:rsid w:val="00975C05"/>
    <w:rsid w:val="00A5764E"/>
    <w:rsid w:val="00C2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BAA7D-C286-44EB-B9BB-E5219C3A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41FB66DF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3</cp:revision>
  <dcterms:created xsi:type="dcterms:W3CDTF">2018-01-06T17:58:00Z</dcterms:created>
  <dcterms:modified xsi:type="dcterms:W3CDTF">2018-03-04T10:14:00Z</dcterms:modified>
</cp:coreProperties>
</file>