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330"/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953"/>
        <w:gridCol w:w="2268"/>
        <w:gridCol w:w="2126"/>
        <w:gridCol w:w="2126"/>
      </w:tblGrid>
      <w:tr w:rsidR="0060517C" w:rsidRPr="00F67C02" w:rsidTr="00E34A6C">
        <w:trPr>
          <w:trHeight w:val="1691"/>
        </w:trPr>
        <w:tc>
          <w:tcPr>
            <w:tcW w:w="230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Look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62000" cy="342900"/>
                  <wp:effectExtent l="0" t="0" r="0" b="0"/>
                  <wp:docPr id="4" name="Picture 4" descr="MM900395755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MM900395755[1]"/>
                          <pic:cNvPicPr>
                            <a:picLocks noChangeAspect="1" noChangeArrowheads="1" noCrop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53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>Say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2C0CD61B" wp14:editId="037EA141">
                  <wp:simplePos x="0" y="0"/>
                  <wp:positionH relativeFrom="column">
                    <wp:posOffset>21590</wp:posOffset>
                  </wp:positionH>
                  <wp:positionV relativeFrom="paragraph">
                    <wp:posOffset>64135</wp:posOffset>
                  </wp:positionV>
                  <wp:extent cx="438150" cy="560257"/>
                  <wp:effectExtent l="0" t="0" r="0" b="0"/>
                  <wp:wrapNone/>
                  <wp:docPr id="5" name="Picture 5" descr="MC900442022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442022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5602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0517C" w:rsidRPr="0060517C" w:rsidRDefault="0060517C" w:rsidP="0060517C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268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Cover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523975" cy="742950"/>
                  <wp:effectExtent l="0" t="0" r="9525" b="0"/>
                  <wp:docPr id="3" name="Picture 3" descr="MC900250411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C900250411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742" cy="74687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Write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781050" cy="781050"/>
                  <wp:effectExtent l="0" t="0" r="0" b="0"/>
                  <wp:docPr id="2" name="Picture 2" descr="MC900432584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MC900432584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26" w:type="dxa"/>
          </w:tcPr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sz w:val="32"/>
                <w:szCs w:val="32"/>
              </w:rPr>
              <w:t xml:space="preserve">Check </w:t>
            </w:r>
          </w:p>
          <w:p w:rsidR="0060517C" w:rsidRPr="0060517C" w:rsidRDefault="0060517C" w:rsidP="0060517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60517C">
              <w:rPr>
                <w:rFonts w:ascii="Comic Sans MS" w:hAnsi="Comic Sans MS"/>
                <w:noProof/>
                <w:sz w:val="32"/>
                <w:szCs w:val="32"/>
              </w:rPr>
              <w:drawing>
                <wp:inline distT="0" distB="0" distL="0" distR="0">
                  <wp:extent cx="676275" cy="676275"/>
                  <wp:effectExtent l="0" t="0" r="0" b="0"/>
                  <wp:docPr id="1" name="Picture 1" descr="MC900441310[1]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C900441310[1]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excited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excellent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extremely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extraordinary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exhausted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exercise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experience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60517C" w:rsidRPr="003043EE" w:rsidTr="00E34A6C">
        <w:tc>
          <w:tcPr>
            <w:tcW w:w="2303" w:type="dxa"/>
          </w:tcPr>
          <w:p w:rsidR="0060517C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exaggerate</w:t>
            </w:r>
          </w:p>
        </w:tc>
        <w:tc>
          <w:tcPr>
            <w:tcW w:w="953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60517C" w:rsidRPr="003043EE" w:rsidRDefault="0060517C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existence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exhale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excess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exceeded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examination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exhibit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explanation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  <w:tr w:rsidR="007E1AB8" w:rsidRPr="003043EE" w:rsidTr="00E34A6C">
        <w:tc>
          <w:tcPr>
            <w:tcW w:w="2303" w:type="dxa"/>
          </w:tcPr>
          <w:p w:rsidR="007E1AB8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exist</w:t>
            </w:r>
          </w:p>
        </w:tc>
        <w:tc>
          <w:tcPr>
            <w:tcW w:w="953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  <w:noProof/>
              </w:rPr>
            </w:pPr>
          </w:p>
        </w:tc>
        <w:tc>
          <w:tcPr>
            <w:tcW w:w="2268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2126" w:type="dxa"/>
          </w:tcPr>
          <w:p w:rsidR="007E1AB8" w:rsidRPr="003043EE" w:rsidRDefault="007E1AB8" w:rsidP="0060517C">
            <w:pPr>
              <w:jc w:val="center"/>
              <w:rPr>
                <w:rFonts w:ascii="Comic Sans MS" w:hAnsi="Comic Sans MS"/>
              </w:rPr>
            </w:pPr>
          </w:p>
        </w:tc>
      </w:tr>
    </w:tbl>
    <w:p w:rsidR="00E353B9" w:rsidRPr="0060517C" w:rsidRDefault="0060517C" w:rsidP="0060517C">
      <w:pPr>
        <w:jc w:val="center"/>
        <w:rPr>
          <w:b/>
          <w:u w:val="single"/>
        </w:rPr>
      </w:pPr>
      <w:r w:rsidRPr="0060517C">
        <w:rPr>
          <w:b/>
          <w:u w:val="single"/>
        </w:rPr>
        <w:t xml:space="preserve">Week </w:t>
      </w:r>
      <w:r w:rsidR="00D26F15">
        <w:rPr>
          <w:b/>
          <w:u w:val="single"/>
        </w:rPr>
        <w:t xml:space="preserve">5 </w:t>
      </w:r>
      <w:bookmarkStart w:id="0" w:name="_GoBack"/>
      <w:bookmarkEnd w:id="0"/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7E1AB8" w:rsidRDefault="007E1AB8">
      <w:pPr>
        <w:rPr>
          <w:rFonts w:ascii="Comic Sans MS" w:hAnsi="Comic Sans MS"/>
          <w:sz w:val="28"/>
          <w:szCs w:val="28"/>
        </w:rPr>
      </w:pPr>
    </w:p>
    <w:p w:rsidR="0060517C" w:rsidRPr="0060517C" w:rsidRDefault="0060517C">
      <w:pPr>
        <w:rPr>
          <w:rFonts w:ascii="Comic Sans MS" w:hAnsi="Comic Sans MS"/>
          <w:sz w:val="28"/>
          <w:szCs w:val="28"/>
        </w:rPr>
      </w:pPr>
      <w:r w:rsidRPr="0060517C">
        <w:rPr>
          <w:rFonts w:ascii="Comic Sans MS" w:hAnsi="Comic Sans MS"/>
          <w:sz w:val="28"/>
          <w:szCs w:val="28"/>
        </w:rPr>
        <w:lastRenderedPageBreak/>
        <w:t>Write a sentence with the word in:</w:t>
      </w: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03"/>
        <w:gridCol w:w="6764"/>
      </w:tblGrid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excited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excellent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extremely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experiment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extraordinary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exhausted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exercise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experience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extreme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exaggerate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lastRenderedPageBreak/>
              <w:t>existence</w:t>
            </w:r>
          </w:p>
        </w:tc>
        <w:tc>
          <w:tcPr>
            <w:tcW w:w="6764" w:type="dxa"/>
          </w:tcPr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exhale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excess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exceeded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examination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exhibit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Pr="003043EE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explanation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  <w:tr w:rsidR="00A70CE7" w:rsidRPr="0060517C" w:rsidTr="00B92FF5">
        <w:tc>
          <w:tcPr>
            <w:tcW w:w="2303" w:type="dxa"/>
          </w:tcPr>
          <w:p w:rsidR="00A70CE7" w:rsidRDefault="00A70CE7" w:rsidP="00A70CE7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exist</w:t>
            </w:r>
          </w:p>
        </w:tc>
        <w:tc>
          <w:tcPr>
            <w:tcW w:w="6764" w:type="dxa"/>
          </w:tcPr>
          <w:p w:rsidR="00A70CE7" w:rsidRPr="0060517C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Pr="0060517C" w:rsidRDefault="00A70CE7" w:rsidP="00A70CE7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Comic Sans MS" w:hAnsi="Comic Sans MS"/>
                <w:noProof/>
                <w:sz w:val="28"/>
                <w:szCs w:val="28"/>
              </w:rPr>
            </w:pPr>
          </w:p>
          <w:p w:rsidR="00A70CE7" w:rsidRDefault="00A70CE7" w:rsidP="00A70CE7">
            <w:pPr>
              <w:rPr>
                <w:rFonts w:ascii="Comic Sans MS" w:hAnsi="Comic Sans MS"/>
                <w:noProof/>
                <w:sz w:val="28"/>
                <w:szCs w:val="28"/>
              </w:rPr>
            </w:pPr>
          </w:p>
        </w:tc>
      </w:tr>
    </w:tbl>
    <w:p w:rsidR="0060517C" w:rsidRDefault="0060517C"/>
    <w:sectPr w:rsidR="0060517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02FF" w:usb1="4000E47F" w:usb2="00000029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517C"/>
    <w:rsid w:val="00181D27"/>
    <w:rsid w:val="00276A11"/>
    <w:rsid w:val="0060517C"/>
    <w:rsid w:val="007E1AB8"/>
    <w:rsid w:val="00A70CE7"/>
    <w:rsid w:val="00AA5DD2"/>
    <w:rsid w:val="00BC4FB0"/>
    <w:rsid w:val="00BF6F42"/>
    <w:rsid w:val="00C20387"/>
    <w:rsid w:val="00D26F15"/>
    <w:rsid w:val="00E34A6C"/>
    <w:rsid w:val="00E66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8F416F6-A6E1-4B01-950B-9488F70C3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051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C4FB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4FB0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wmf"/><Relationship Id="rId5" Type="http://schemas.openxmlformats.org/officeDocument/2006/relationships/image" Target="media/image2.wmf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3A699381</Template>
  <TotalTime>387</TotalTime>
  <Pages>3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wood</dc:creator>
  <cp:keywords/>
  <dc:description/>
  <cp:lastModifiedBy>Lucy Wood</cp:lastModifiedBy>
  <cp:revision>3</cp:revision>
  <cp:lastPrinted>2019-01-16T12:58:00Z</cp:lastPrinted>
  <dcterms:created xsi:type="dcterms:W3CDTF">2018-01-28T14:25:00Z</dcterms:created>
  <dcterms:modified xsi:type="dcterms:W3CDTF">2019-01-16T19:25:00Z</dcterms:modified>
</cp:coreProperties>
</file>