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D879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BB7197">
              <w:rPr>
                <w:rFonts w:ascii="Times New Roman" w:hAnsi="Times New Roman" w:cs="Times New Roman"/>
                <w:b/>
              </w:rPr>
              <w:t>Fraction action</w:t>
            </w:r>
          </w:p>
        </w:tc>
        <w:tc>
          <w:tcPr>
            <w:tcW w:w="12778" w:type="dxa"/>
          </w:tcPr>
          <w:p w:rsidR="00C542DF" w:rsidRPr="0099506C" w:rsidRDefault="00C542DF" w:rsidP="00BB7197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="00E603C5">
              <w:rPr>
                <w:rFonts w:ascii="Times New Roman" w:hAnsi="Times New Roman" w:cs="Times New Roman"/>
                <w:b/>
              </w:rPr>
              <w:t>4</w:t>
            </w:r>
            <w:r w:rsidR="00BB7197">
              <w:rPr>
                <w:rFonts w:ascii="Times New Roman" w:hAnsi="Times New Roman" w:cs="Times New Roman"/>
                <w:b/>
              </w:rPr>
              <w:t xml:space="preserve"> –</w:t>
            </w:r>
            <w:r w:rsidR="00C27A1F">
              <w:rPr>
                <w:rFonts w:ascii="Times New Roman" w:hAnsi="Times New Roman" w:cs="Times New Roman"/>
                <w:b/>
              </w:rPr>
              <w:t xml:space="preserve"> home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  <w:r w:rsidR="00381D27">
              <w:rPr>
                <w:rFonts w:ascii="Times New Roman" w:hAnsi="Times New Roman" w:cs="Times New Roman"/>
                <w:b/>
              </w:rPr>
              <w:t xml:space="preserve">Date: </w:t>
            </w:r>
            <w:r w:rsidR="00C27A1F">
              <w:rPr>
                <w:rFonts w:ascii="Times New Roman" w:hAnsi="Times New Roman" w:cs="Times New Roman"/>
                <w:b/>
              </w:rPr>
              <w:t>25</w:t>
            </w:r>
            <w:r w:rsidR="00E23F02">
              <w:rPr>
                <w:rFonts w:ascii="Times New Roman" w:hAnsi="Times New Roman" w:cs="Times New Roman"/>
                <w:b/>
              </w:rPr>
              <w:t>/1/21</w:t>
            </w:r>
            <w:r w:rsidR="00D87996">
              <w:rPr>
                <w:rFonts w:ascii="Times New Roman" w:hAnsi="Times New Roman" w:cs="Times New Roman"/>
                <w:b/>
              </w:rPr>
              <w:t xml:space="preserve">     </w:t>
            </w:r>
            <w:r w:rsidR="00BB7197">
              <w:rPr>
                <w:rFonts w:ascii="Times New Roman" w:hAnsi="Times New Roman" w:cs="Times New Roman"/>
                <w:b/>
              </w:rPr>
              <w:t>Target Maths 5 group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107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843"/>
        <w:gridCol w:w="3543"/>
        <w:gridCol w:w="2835"/>
        <w:gridCol w:w="993"/>
        <w:gridCol w:w="4536"/>
      </w:tblGrid>
      <w:tr w:rsidR="00B43F82" w:rsidRPr="0099506C" w:rsidTr="009F7F09">
        <w:tc>
          <w:tcPr>
            <w:tcW w:w="846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1843" w:type="dxa"/>
            <w:vAlign w:val="center"/>
          </w:tcPr>
          <w:p w:rsidR="00B43F82" w:rsidRPr="0099506C" w:rsidRDefault="006B674F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543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Starter, I</w:t>
            </w:r>
            <w:r w:rsidRPr="0099506C">
              <w:rPr>
                <w:rFonts w:ascii="Times New Roman" w:hAnsi="Times New Roman" w:cs="Times New Roman"/>
                <w:b/>
              </w:rPr>
              <w:t>ndependent &amp; Guided Learning Activities</w:t>
            </w:r>
          </w:p>
        </w:tc>
        <w:tc>
          <w:tcPr>
            <w:tcW w:w="2835" w:type="dxa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536" w:type="dxa"/>
            <w:vAlign w:val="center"/>
          </w:tcPr>
          <w:p w:rsidR="00B43F82" w:rsidRPr="0099506C" w:rsidRDefault="00B43F82" w:rsidP="00C542DF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316CAE" w:rsidRPr="0099506C" w:rsidTr="009F7F09">
        <w:tc>
          <w:tcPr>
            <w:tcW w:w="846" w:type="dxa"/>
            <w:vAlign w:val="center"/>
          </w:tcPr>
          <w:p w:rsidR="00316CAE" w:rsidRDefault="00C27A1F" w:rsidP="00316CA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316CAE" w:rsidRDefault="00316CAE" w:rsidP="00316CAE">
            <w:pPr>
              <w:rPr>
                <w:rFonts w:ascii="Times New Roman" w:hAnsi="Times New Roman" w:cs="Times New Roman"/>
                <w:b/>
              </w:rPr>
            </w:pPr>
            <w:r w:rsidRPr="009D6ACC">
              <w:rPr>
                <w:rFonts w:ascii="Times New Roman" w:hAnsi="Times New Roman" w:cs="Times New Roman"/>
                <w:b/>
              </w:rPr>
              <w:t>To subtract fractions involving mixed numbers</w:t>
            </w:r>
          </w:p>
        </w:tc>
        <w:tc>
          <w:tcPr>
            <w:tcW w:w="3543" w:type="dxa"/>
            <w:vAlign w:val="center"/>
          </w:tcPr>
          <w:p w:rsidR="00316CAE" w:rsidRPr="00A21845" w:rsidRDefault="00316CAE" w:rsidP="00316CAE">
            <w:pPr>
              <w:rPr>
                <w:rFonts w:ascii="Times New Roman" w:hAnsi="Times New Roman" w:cs="Times New Roman"/>
              </w:rPr>
            </w:pPr>
            <w:r w:rsidRPr="00A21845">
              <w:rPr>
                <w:rFonts w:ascii="Times New Roman" w:hAnsi="Times New Roman" w:cs="Times New Roman"/>
              </w:rPr>
              <w:t>Go through examples from book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16CAE" w:rsidRPr="0042302E" w:rsidRDefault="00316CAE" w:rsidP="00316C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Independent work: </w:t>
            </w:r>
            <w:r>
              <w:t xml:space="preserve"> </w:t>
            </w:r>
            <w:r w:rsidRPr="000D663F">
              <w:rPr>
                <w:rFonts w:ascii="Times New Roman" w:hAnsi="Times New Roman" w:cs="Times New Roman"/>
                <w:color w:val="0070C0"/>
              </w:rPr>
              <w:t xml:space="preserve">LW with HA/MA Y5 SJ with LAY5  </w:t>
            </w:r>
          </w:p>
        </w:tc>
        <w:tc>
          <w:tcPr>
            <w:tcW w:w="2835" w:type="dxa"/>
          </w:tcPr>
          <w:p w:rsidR="00316CAE" w:rsidRDefault="00316CAE" w:rsidP="00316C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P59(subtract only)</w:t>
            </w:r>
            <w:r w:rsidR="00616096">
              <w:rPr>
                <w:rFonts w:ascii="Times New Roman" w:hAnsi="Times New Roman" w:cs="Times New Roman"/>
              </w:rPr>
              <w:t xml:space="preserve"> </w:t>
            </w:r>
          </w:p>
          <w:p w:rsidR="00616096" w:rsidRDefault="00616096" w:rsidP="00316C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B13-18  19 – 24</w:t>
            </w:r>
          </w:p>
          <w:p w:rsidR="00616096" w:rsidRDefault="00616096" w:rsidP="00316C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C9-16</w:t>
            </w:r>
          </w:p>
        </w:tc>
        <w:tc>
          <w:tcPr>
            <w:tcW w:w="993" w:type="dxa"/>
            <w:vAlign w:val="center"/>
          </w:tcPr>
          <w:p w:rsidR="00316CAE" w:rsidRDefault="00316CAE" w:rsidP="00316C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316CAE" w:rsidRPr="00EF2594" w:rsidRDefault="00316CAE" w:rsidP="00316CAE">
            <w:pPr>
              <w:rPr>
                <w:rFonts w:ascii="Times New Roman" w:hAnsi="Times New Roman" w:cs="Times New Roman"/>
              </w:rPr>
            </w:pPr>
            <w:r w:rsidRPr="00EF2594">
              <w:rPr>
                <w:rFonts w:ascii="Times New Roman" w:hAnsi="Times New Roman" w:cs="Times New Roman"/>
              </w:rPr>
              <w:t>I change the fractions to the same denominator</w:t>
            </w:r>
          </w:p>
          <w:p w:rsidR="00316CAE" w:rsidRPr="00EF2594" w:rsidRDefault="00316CAE" w:rsidP="00316CAE">
            <w:pPr>
              <w:rPr>
                <w:rFonts w:ascii="Times New Roman" w:hAnsi="Times New Roman" w:cs="Times New Roman"/>
              </w:rPr>
            </w:pPr>
            <w:r w:rsidRPr="00EF2594">
              <w:rPr>
                <w:rFonts w:ascii="Times New Roman" w:hAnsi="Times New Roman" w:cs="Times New Roman"/>
              </w:rPr>
              <w:t xml:space="preserve">Whatever I do to the denominator, I do to the numerator </w:t>
            </w:r>
          </w:p>
          <w:p w:rsidR="00316CAE" w:rsidRDefault="00316CAE" w:rsidP="00316CAE">
            <w:pPr>
              <w:rPr>
                <w:rFonts w:ascii="Times New Roman" w:hAnsi="Times New Roman" w:cs="Times New Roman"/>
              </w:rPr>
            </w:pPr>
            <w:r w:rsidRPr="00EF2594">
              <w:rPr>
                <w:rFonts w:ascii="Times New Roman" w:hAnsi="Times New Roman" w:cs="Times New Roman"/>
              </w:rPr>
              <w:t>I convert improper fractions to mixed numbers</w:t>
            </w:r>
          </w:p>
        </w:tc>
      </w:tr>
      <w:tr w:rsidR="00616096" w:rsidRPr="0099506C" w:rsidTr="009F7F09">
        <w:tc>
          <w:tcPr>
            <w:tcW w:w="84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practice addition and subtraction of fractions</w:t>
            </w:r>
          </w:p>
        </w:tc>
        <w:tc>
          <w:tcPr>
            <w:tcW w:w="3543" w:type="dxa"/>
            <w:vAlign w:val="center"/>
          </w:tcPr>
          <w:p w:rsidR="00616096" w:rsidRPr="00A21845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2835" w:type="dxa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P60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 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previously</w:t>
            </w:r>
          </w:p>
        </w:tc>
      </w:tr>
      <w:tr w:rsidR="00616096" w:rsidRPr="0099506C" w:rsidTr="009F7F09">
        <w:tc>
          <w:tcPr>
            <w:tcW w:w="84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84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of numbers</w:t>
            </w:r>
          </w:p>
        </w:tc>
        <w:tc>
          <w:tcPr>
            <w:tcW w:w="3543" w:type="dxa"/>
            <w:vAlign w:val="center"/>
          </w:tcPr>
          <w:p w:rsidR="00616096" w:rsidRPr="00DB6393" w:rsidRDefault="00616096" w:rsidP="00616096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2835" w:type="dxa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P61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9-20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 17-36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that of means multiply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put the whole number over 1 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multiply the numerators and the denominators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improper fraction to mixed numbers</w:t>
            </w:r>
          </w:p>
        </w:tc>
      </w:tr>
      <w:tr w:rsidR="00616096" w:rsidRPr="0099506C" w:rsidTr="009F7F09">
        <w:tc>
          <w:tcPr>
            <w:tcW w:w="84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4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word problems with fractions of numbers</w:t>
            </w:r>
          </w:p>
        </w:tc>
        <w:tc>
          <w:tcPr>
            <w:tcW w:w="3543" w:type="dxa"/>
            <w:vAlign w:val="center"/>
          </w:tcPr>
          <w:p w:rsidR="00616096" w:rsidRPr="00DB6393" w:rsidRDefault="00616096" w:rsidP="00616096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2835" w:type="dxa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P62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find fractions of amounts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divide by the denominator and multiply by the numerator</w:t>
            </w:r>
          </w:p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use RUCSAC</w:t>
            </w:r>
          </w:p>
        </w:tc>
      </w:tr>
      <w:tr w:rsidR="00616096" w:rsidRPr="0099506C" w:rsidTr="009F7F09">
        <w:tc>
          <w:tcPr>
            <w:tcW w:w="84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184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of whole numbers</w:t>
            </w:r>
          </w:p>
        </w:tc>
        <w:tc>
          <w:tcPr>
            <w:tcW w:w="3543" w:type="dxa"/>
            <w:vAlign w:val="center"/>
          </w:tcPr>
          <w:p w:rsidR="00616096" w:rsidRPr="0042302E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questions.</w:t>
            </w:r>
          </w:p>
        </w:tc>
        <w:tc>
          <w:tcPr>
            <w:tcW w:w="2835" w:type="dxa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P64</w:t>
            </w:r>
          </w:p>
          <w:p w:rsidR="00BA78E4" w:rsidRDefault="00BA78E4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A5-12 B5-16</w:t>
            </w: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536" w:type="dxa"/>
            <w:vAlign w:val="center"/>
          </w:tcPr>
          <w:p w:rsidR="00616096" w:rsidRDefault="00616096" w:rsidP="00616096">
            <w:pPr>
              <w:rPr>
                <w:rFonts w:ascii="Times New Roman" w:hAnsi="Times New Roman" w:cs="Times New Roman"/>
              </w:rPr>
            </w:pPr>
            <w:r w:rsidRPr="009C3B7F">
              <w:rPr>
                <w:rFonts w:ascii="Times New Roman" w:hAnsi="Times New Roman" w:cs="Times New Roman"/>
              </w:rPr>
              <w:t>I divide by the denominator and multiply by the numerator</w:t>
            </w:r>
          </w:p>
        </w:tc>
      </w:tr>
    </w:tbl>
    <w:p w:rsidR="00C542DF" w:rsidRPr="00C542DF" w:rsidRDefault="00C542DF" w:rsidP="00C542DF"/>
    <w:p w:rsidR="00E353B9" w:rsidRDefault="00BA78E4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51EA"/>
    <w:rsid w:val="000C77E9"/>
    <w:rsid w:val="00124495"/>
    <w:rsid w:val="0014572A"/>
    <w:rsid w:val="001D04AC"/>
    <w:rsid w:val="001F6FA7"/>
    <w:rsid w:val="00242242"/>
    <w:rsid w:val="00254EC2"/>
    <w:rsid w:val="00276A11"/>
    <w:rsid w:val="00285EF5"/>
    <w:rsid w:val="002A4DD4"/>
    <w:rsid w:val="002B2472"/>
    <w:rsid w:val="002F7F8F"/>
    <w:rsid w:val="00316CAE"/>
    <w:rsid w:val="00317E77"/>
    <w:rsid w:val="0035730D"/>
    <w:rsid w:val="00377BC3"/>
    <w:rsid w:val="00381D27"/>
    <w:rsid w:val="00385745"/>
    <w:rsid w:val="003C197E"/>
    <w:rsid w:val="003E4906"/>
    <w:rsid w:val="003F7D53"/>
    <w:rsid w:val="00411323"/>
    <w:rsid w:val="0042302E"/>
    <w:rsid w:val="00423B45"/>
    <w:rsid w:val="00452798"/>
    <w:rsid w:val="004B2283"/>
    <w:rsid w:val="004F7CE4"/>
    <w:rsid w:val="00506961"/>
    <w:rsid w:val="0054776B"/>
    <w:rsid w:val="00573347"/>
    <w:rsid w:val="005753CD"/>
    <w:rsid w:val="00584795"/>
    <w:rsid w:val="005B0B12"/>
    <w:rsid w:val="005B44D2"/>
    <w:rsid w:val="005F5F14"/>
    <w:rsid w:val="00600DAF"/>
    <w:rsid w:val="00616096"/>
    <w:rsid w:val="00652763"/>
    <w:rsid w:val="00652DCA"/>
    <w:rsid w:val="00666EB1"/>
    <w:rsid w:val="00680949"/>
    <w:rsid w:val="00686602"/>
    <w:rsid w:val="0069454D"/>
    <w:rsid w:val="006B674F"/>
    <w:rsid w:val="006F0826"/>
    <w:rsid w:val="00784630"/>
    <w:rsid w:val="0078564C"/>
    <w:rsid w:val="007979EE"/>
    <w:rsid w:val="007A5664"/>
    <w:rsid w:val="007F0F84"/>
    <w:rsid w:val="00805E84"/>
    <w:rsid w:val="008751E5"/>
    <w:rsid w:val="00881A65"/>
    <w:rsid w:val="00906938"/>
    <w:rsid w:val="0093625A"/>
    <w:rsid w:val="0098525C"/>
    <w:rsid w:val="0099506C"/>
    <w:rsid w:val="009A7443"/>
    <w:rsid w:val="009F7F09"/>
    <w:rsid w:val="00A0678F"/>
    <w:rsid w:val="00A42954"/>
    <w:rsid w:val="00A517C4"/>
    <w:rsid w:val="00A761A8"/>
    <w:rsid w:val="00AA1118"/>
    <w:rsid w:val="00AB7271"/>
    <w:rsid w:val="00AC448E"/>
    <w:rsid w:val="00AC4A64"/>
    <w:rsid w:val="00B43F82"/>
    <w:rsid w:val="00BA78E4"/>
    <w:rsid w:val="00BB7197"/>
    <w:rsid w:val="00BC0351"/>
    <w:rsid w:val="00BC318E"/>
    <w:rsid w:val="00BC76A6"/>
    <w:rsid w:val="00C20387"/>
    <w:rsid w:val="00C268DC"/>
    <w:rsid w:val="00C27A1F"/>
    <w:rsid w:val="00C337A4"/>
    <w:rsid w:val="00C542DF"/>
    <w:rsid w:val="00C60736"/>
    <w:rsid w:val="00C72AB4"/>
    <w:rsid w:val="00C7648D"/>
    <w:rsid w:val="00C91AB3"/>
    <w:rsid w:val="00C9685B"/>
    <w:rsid w:val="00CC22D9"/>
    <w:rsid w:val="00D06145"/>
    <w:rsid w:val="00D461E6"/>
    <w:rsid w:val="00D62011"/>
    <w:rsid w:val="00D67CE4"/>
    <w:rsid w:val="00D87996"/>
    <w:rsid w:val="00DB6393"/>
    <w:rsid w:val="00DE6D1A"/>
    <w:rsid w:val="00E04269"/>
    <w:rsid w:val="00E16F7D"/>
    <w:rsid w:val="00E23F02"/>
    <w:rsid w:val="00E2675A"/>
    <w:rsid w:val="00E603C5"/>
    <w:rsid w:val="00E604D3"/>
    <w:rsid w:val="00E85BA6"/>
    <w:rsid w:val="00EB663A"/>
    <w:rsid w:val="00EE6128"/>
    <w:rsid w:val="00F1763B"/>
    <w:rsid w:val="00F34FC1"/>
    <w:rsid w:val="00FB0DCD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BD0ED863</Template>
  <TotalTime>5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5</cp:revision>
  <cp:lastPrinted>2018-10-07T14:02:00Z</cp:lastPrinted>
  <dcterms:created xsi:type="dcterms:W3CDTF">2021-01-24T21:29:00Z</dcterms:created>
  <dcterms:modified xsi:type="dcterms:W3CDTF">2021-01-25T08:43:00Z</dcterms:modified>
</cp:coreProperties>
</file>