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8.50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1A3A1E">
        <w:trPr>
          <w:trHeight w:val="4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AC0FB2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  <w:r w:rsidR="001A3A1E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="001A3A1E"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- </w:t>
            </w:r>
            <w:proofErr w:type="spellStart"/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TeachYourMonsterToRead</w:t>
            </w:r>
            <w:bookmarkStart w:id="0" w:name="_GoBack"/>
            <w:bookmarkEnd w:id="0"/>
            <w:proofErr w:type="spellEnd"/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833C0B" w:themeColor="accent2" w:themeShade="80"/>
                <w:kern w:val="28"/>
                <w:sz w:val="20"/>
                <w:szCs w:val="20"/>
                <w:lang w:eastAsia="en-GB"/>
                <w14:cntxtAlts/>
              </w:rPr>
              <w:t xml:space="preserve">Daily Mile/“Fit in 5”/”Classroom Movers” 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&amp; Snack time </w:t>
            </w:r>
          </w:p>
        </w:tc>
      </w:tr>
      <w:tr w:rsidR="00360EE5" w:rsidRPr="003F46B3" w:rsidTr="001A3A1E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KUW</w:t>
            </w:r>
            <w:r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  <w:r w:rsidRPr="003F46B3"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  <w:r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- Dubai story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(11.30) Celebration assembly</w:t>
            </w: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6671" w:rsidRDefault="00360EE5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</w:t>
            </w:r>
            <w:r w:rsidR="004E6671"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CD</w:t>
            </w: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C0FB2" w:rsidRDefault="00AC0FB2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Pr="00AC0FB2" w:rsidRDefault="00360EE5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AC0FB2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KUW</w:t>
            </w:r>
            <w:r w:rsidR="00360EE5"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E6671" w:rsidRPr="003F46B3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PS</w:t>
            </w:r>
            <w:r w:rsidR="0085037D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ED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360EE5" w:rsidRPr="003F46B3" w:rsidTr="004E6671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Booster Groups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Booster Groups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Booster Groups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Booster Groups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E6671" w:rsidP="004E667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Booster Groups</w:t>
            </w:r>
          </w:p>
        </w:tc>
      </w:tr>
    </w:tbl>
    <w:p w:rsidR="001A3A1E" w:rsidRDefault="001A3A1E" w:rsidP="002F738F"/>
    <w:p w:rsidR="00903EEA" w:rsidRDefault="00903EEA" w:rsidP="002F738F">
      <w:r>
        <w:t>Child initiated = “Get busy” time plus 1:1 or smaller group focused activities with each adult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</w:t>
    </w:r>
    <w:r w:rsidR="00AC0FB2">
      <w:rPr>
        <w:rFonts w:ascii="Times New Roman" w:hAnsi="Times New Roman" w:cs="Times New Roman"/>
        <w:b/>
        <w:u w:val="single"/>
      </w:rPr>
      <w:t xml:space="preserve">Term 5 </w:t>
    </w:r>
    <w:r w:rsidR="00360EE5">
      <w:rPr>
        <w:rFonts w:ascii="Times New Roman" w:hAnsi="Times New Roman" w:cs="Times New Roman"/>
        <w:b/>
        <w:u w:val="single"/>
      </w:rPr>
      <w:t>2020/21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B3"/>
    <w:rsid w:val="001A3A1E"/>
    <w:rsid w:val="002F738F"/>
    <w:rsid w:val="00360EE5"/>
    <w:rsid w:val="0039109C"/>
    <w:rsid w:val="003C0981"/>
    <w:rsid w:val="003F46B3"/>
    <w:rsid w:val="004E6671"/>
    <w:rsid w:val="004E7CBA"/>
    <w:rsid w:val="00526953"/>
    <w:rsid w:val="006114AA"/>
    <w:rsid w:val="00620BCA"/>
    <w:rsid w:val="0085037D"/>
    <w:rsid w:val="00903EEA"/>
    <w:rsid w:val="00984E44"/>
    <w:rsid w:val="009A7CDD"/>
    <w:rsid w:val="009C247D"/>
    <w:rsid w:val="00AC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A53E8274</Template>
  <TotalTime>129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11</cp:revision>
  <cp:lastPrinted>2019-09-03T10:18:00Z</cp:lastPrinted>
  <dcterms:created xsi:type="dcterms:W3CDTF">2019-01-07T16:30:00Z</dcterms:created>
  <dcterms:modified xsi:type="dcterms:W3CDTF">2021-04-15T19:34:00Z</dcterms:modified>
</cp:coreProperties>
</file>