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676" w:tblpY="191"/>
        <w:tblW w:w="15304" w:type="dxa"/>
        <w:tblLayout w:type="fixed"/>
        <w:tblLook w:val="04A0" w:firstRow="1" w:lastRow="0" w:firstColumn="1" w:lastColumn="0" w:noHBand="0" w:noVBand="1"/>
      </w:tblPr>
      <w:tblGrid>
        <w:gridCol w:w="956"/>
        <w:gridCol w:w="957"/>
        <w:gridCol w:w="956"/>
        <w:gridCol w:w="957"/>
        <w:gridCol w:w="956"/>
        <w:gridCol w:w="957"/>
        <w:gridCol w:w="956"/>
        <w:gridCol w:w="957"/>
        <w:gridCol w:w="956"/>
        <w:gridCol w:w="957"/>
        <w:gridCol w:w="956"/>
        <w:gridCol w:w="957"/>
        <w:gridCol w:w="956"/>
        <w:gridCol w:w="957"/>
        <w:gridCol w:w="956"/>
        <w:gridCol w:w="957"/>
      </w:tblGrid>
      <w:tr w:rsidR="0054437A" w:rsidRPr="007759CD" w:rsidTr="009E6666">
        <w:trPr>
          <w:trHeight w:val="342"/>
        </w:trPr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Week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15</w:t>
            </w:r>
          </w:p>
        </w:tc>
      </w:tr>
      <w:tr w:rsidR="0054437A" w:rsidRPr="007759CD" w:rsidTr="009E6666">
        <w:trPr>
          <w:trHeight w:val="1814"/>
        </w:trPr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Place value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Place value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Place value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Addition</w:t>
            </w:r>
            <w:bookmarkStart w:id="0" w:name="_GoBack"/>
            <w:bookmarkEnd w:id="0"/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 xml:space="preserve">½ </w:t>
            </w:r>
            <w:proofErr w:type="spellStart"/>
            <w:r w:rsidRPr="007759CD">
              <w:rPr>
                <w:sz w:val="18"/>
                <w:szCs w:val="18"/>
              </w:rPr>
              <w:t>wk</w:t>
            </w:r>
            <w:proofErr w:type="spellEnd"/>
            <w:r w:rsidRPr="007759CD">
              <w:rPr>
                <w:sz w:val="18"/>
                <w:szCs w:val="18"/>
              </w:rPr>
              <w:t xml:space="preserve"> Addition</w:t>
            </w: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 xml:space="preserve">½ </w:t>
            </w:r>
            <w:proofErr w:type="spellStart"/>
            <w:r w:rsidRPr="007759CD">
              <w:rPr>
                <w:sz w:val="18"/>
                <w:szCs w:val="18"/>
              </w:rPr>
              <w:t>wk</w:t>
            </w:r>
            <w:proofErr w:type="spellEnd"/>
            <w:r w:rsidRPr="007759CD">
              <w:rPr>
                <w:sz w:val="18"/>
                <w:szCs w:val="18"/>
              </w:rPr>
              <w:t xml:space="preserve"> Subtraction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Subtraction</w:t>
            </w: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Recap on the term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Multiplication</w:t>
            </w: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 xml:space="preserve">½ </w:t>
            </w:r>
            <w:proofErr w:type="spellStart"/>
            <w:r w:rsidRPr="007759CD">
              <w:rPr>
                <w:sz w:val="18"/>
                <w:szCs w:val="18"/>
              </w:rPr>
              <w:t>wk</w:t>
            </w:r>
            <w:proofErr w:type="spellEnd"/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proofErr w:type="spellStart"/>
            <w:r w:rsidRPr="007759CD">
              <w:rPr>
                <w:sz w:val="18"/>
                <w:szCs w:val="18"/>
              </w:rPr>
              <w:t>Multip</w:t>
            </w:r>
            <w:proofErr w:type="spellEnd"/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 xml:space="preserve">½ </w:t>
            </w:r>
            <w:proofErr w:type="spellStart"/>
            <w:r w:rsidRPr="007759CD">
              <w:rPr>
                <w:sz w:val="18"/>
                <w:szCs w:val="18"/>
              </w:rPr>
              <w:t>wk</w:t>
            </w:r>
            <w:proofErr w:type="spellEnd"/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 xml:space="preserve">Division 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Division</w:t>
            </w: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Money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Money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Shape (properties of)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Shape (properties of)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PUMA/ Recap on the term/year so far</w:t>
            </w:r>
          </w:p>
        </w:tc>
      </w:tr>
      <w:tr w:rsidR="0054437A" w:rsidRPr="007759CD" w:rsidTr="009E6666">
        <w:trPr>
          <w:trHeight w:val="1711"/>
        </w:trPr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Measure; Length &amp; Perimeter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Measure Length &amp; Perimeter</w:t>
            </w: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Mass and Capacity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Mass and Capacity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Time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Time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Statistics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Statistics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Fractions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Fractions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Place Value and Decimals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PUMA/ Recap on the year so far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</w:tr>
      <w:tr w:rsidR="0054437A" w:rsidRPr="00C60D6E" w:rsidTr="009E6666">
        <w:trPr>
          <w:trHeight w:val="1711"/>
        </w:trPr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b/>
                <w:sz w:val="18"/>
                <w:szCs w:val="18"/>
              </w:rPr>
            </w:pPr>
            <w:r w:rsidRPr="007759CD">
              <w:rPr>
                <w:b/>
                <w:sz w:val="18"/>
                <w:szCs w:val="18"/>
              </w:rPr>
              <w:t>Summer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Decimals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Position and Direction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Position and Direction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Area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Area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Shape 2D/ 3D (Recap)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Measure &amp; Length (Recap)</w:t>
            </w:r>
          </w:p>
        </w:tc>
        <w:tc>
          <w:tcPr>
            <w:tcW w:w="956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 xml:space="preserve">Money </w:t>
            </w: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(Recap)</w:t>
            </w:r>
          </w:p>
        </w:tc>
        <w:tc>
          <w:tcPr>
            <w:tcW w:w="957" w:type="dxa"/>
          </w:tcPr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Time</w:t>
            </w:r>
          </w:p>
          <w:p w:rsidR="0054437A" w:rsidRPr="007759CD" w:rsidRDefault="0054437A" w:rsidP="009E6666">
            <w:pPr>
              <w:jc w:val="center"/>
              <w:rPr>
                <w:sz w:val="18"/>
                <w:szCs w:val="18"/>
              </w:rPr>
            </w:pPr>
            <w:r w:rsidRPr="007759CD">
              <w:rPr>
                <w:sz w:val="18"/>
                <w:szCs w:val="18"/>
              </w:rPr>
              <w:t>(Recap)</w:t>
            </w:r>
          </w:p>
        </w:tc>
        <w:tc>
          <w:tcPr>
            <w:tcW w:w="956" w:type="dxa"/>
          </w:tcPr>
          <w:p w:rsidR="0054437A" w:rsidRPr="007759CD" w:rsidRDefault="0054437A" w:rsidP="009E6666">
            <w:r w:rsidRPr="007759CD">
              <w:rPr>
                <w:sz w:val="18"/>
                <w:szCs w:val="18"/>
              </w:rPr>
              <w:t xml:space="preserve">PUMA/  Recap on the year </w:t>
            </w:r>
          </w:p>
        </w:tc>
        <w:tc>
          <w:tcPr>
            <w:tcW w:w="957" w:type="dxa"/>
          </w:tcPr>
          <w:p w:rsidR="0054437A" w:rsidRPr="007759CD" w:rsidRDefault="0054437A" w:rsidP="009E6666">
            <w:r w:rsidRPr="007759CD">
              <w:rPr>
                <w:sz w:val="18"/>
                <w:szCs w:val="18"/>
              </w:rPr>
              <w:t>Recap on the year</w:t>
            </w:r>
          </w:p>
        </w:tc>
        <w:tc>
          <w:tcPr>
            <w:tcW w:w="956" w:type="dxa"/>
          </w:tcPr>
          <w:p w:rsidR="0054437A" w:rsidRDefault="0054437A" w:rsidP="009E6666">
            <w:r w:rsidRPr="007759CD">
              <w:rPr>
                <w:sz w:val="18"/>
                <w:szCs w:val="18"/>
              </w:rPr>
              <w:t>Mini Maths Project</w:t>
            </w:r>
          </w:p>
        </w:tc>
        <w:tc>
          <w:tcPr>
            <w:tcW w:w="957" w:type="dxa"/>
          </w:tcPr>
          <w:p w:rsidR="0054437A" w:rsidRPr="00C60D6E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6" w:type="dxa"/>
          </w:tcPr>
          <w:p w:rsidR="0054437A" w:rsidRPr="00C60D6E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7" w:type="dxa"/>
          </w:tcPr>
          <w:p w:rsidR="0054437A" w:rsidRPr="00C60D6E" w:rsidRDefault="0054437A" w:rsidP="009E6666">
            <w:pPr>
              <w:jc w:val="center"/>
              <w:rPr>
                <w:sz w:val="18"/>
                <w:szCs w:val="18"/>
              </w:rPr>
            </w:pPr>
          </w:p>
        </w:tc>
      </w:tr>
    </w:tbl>
    <w:p w:rsidR="00736947" w:rsidRDefault="00736947"/>
    <w:sectPr w:rsidR="00736947" w:rsidSect="0054437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37A" w:rsidRDefault="0054437A" w:rsidP="0054437A">
      <w:pPr>
        <w:spacing w:after="0" w:line="240" w:lineRule="auto"/>
      </w:pPr>
      <w:r>
        <w:separator/>
      </w:r>
    </w:p>
  </w:endnote>
  <w:endnote w:type="continuationSeparator" w:id="0">
    <w:p w:rsidR="0054437A" w:rsidRDefault="0054437A" w:rsidP="00544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37A" w:rsidRDefault="0054437A" w:rsidP="0054437A">
      <w:pPr>
        <w:spacing w:after="0" w:line="240" w:lineRule="auto"/>
      </w:pPr>
      <w:r>
        <w:separator/>
      </w:r>
    </w:p>
  </w:footnote>
  <w:footnote w:type="continuationSeparator" w:id="0">
    <w:p w:rsidR="0054437A" w:rsidRDefault="0054437A" w:rsidP="005443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37A" w:rsidRDefault="0054437A">
    <w:pPr>
      <w:pStyle w:val="Header"/>
    </w:pPr>
    <w:r>
      <w:t>Maths Yearly Overview – Year 3/4 (Golden Eagles) – 2018/2019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7A"/>
    <w:rsid w:val="00143529"/>
    <w:rsid w:val="001B571E"/>
    <w:rsid w:val="001E0F02"/>
    <w:rsid w:val="0029552C"/>
    <w:rsid w:val="004F2ECA"/>
    <w:rsid w:val="0054437A"/>
    <w:rsid w:val="00736947"/>
    <w:rsid w:val="007759CD"/>
    <w:rsid w:val="008146BD"/>
    <w:rsid w:val="008D673A"/>
    <w:rsid w:val="00AD3DA6"/>
    <w:rsid w:val="00B77F54"/>
    <w:rsid w:val="00DA0859"/>
    <w:rsid w:val="00DE5D77"/>
    <w:rsid w:val="00F14880"/>
    <w:rsid w:val="00F3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80743E-7784-483A-B1B9-416EE5D3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7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44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37A"/>
  </w:style>
  <w:style w:type="paragraph" w:styleId="Footer">
    <w:name w:val="footer"/>
    <w:basedOn w:val="Normal"/>
    <w:link w:val="FooterChar"/>
    <w:uiPriority w:val="99"/>
    <w:unhideWhenUsed/>
    <w:rsid w:val="005443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3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5F834600</Template>
  <TotalTime>355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Hornsey</dc:creator>
  <cp:keywords/>
  <dc:description/>
  <cp:lastModifiedBy>Luke Hornsey</cp:lastModifiedBy>
  <cp:revision>12</cp:revision>
  <dcterms:created xsi:type="dcterms:W3CDTF">2018-08-28T11:52:00Z</dcterms:created>
  <dcterms:modified xsi:type="dcterms:W3CDTF">2019-07-15T13:48:00Z</dcterms:modified>
</cp:coreProperties>
</file>